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A8BCA" w14:textId="55B69995" w:rsidR="0087581A" w:rsidRDefault="0087581A" w:rsidP="0087581A">
      <w:pPr>
        <w:spacing w:line="240" w:lineRule="auto"/>
        <w:rPr>
          <w:sz w:val="16"/>
          <w:szCs w:val="16"/>
        </w:rPr>
      </w:pPr>
      <w:r>
        <w:rPr>
          <w:rFonts w:ascii="Times New Roman" w:eastAsia="Times New Roman" w:hAnsi="Times New Roman"/>
          <w:b/>
          <w:sz w:val="16"/>
          <w:szCs w:val="16"/>
          <w:lang w:eastAsia="sl-SI"/>
        </w:rPr>
        <w:t>JEDILNIK:  BIVALNA ENOTA MARIBOR H1 IN H2 –</w:t>
      </w:r>
      <w:r w:rsidR="007A08CB"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SEPTEMBER </w:t>
      </w:r>
      <w:r w:rsidR="0012198F"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 2025 </w:t>
      </w:r>
      <w:r w:rsidR="000E30B0">
        <w:rPr>
          <w:rFonts w:ascii="Times New Roman" w:eastAsia="Times New Roman" w:hAnsi="Times New Roman"/>
          <w:b/>
          <w:sz w:val="16"/>
          <w:szCs w:val="16"/>
          <w:lang w:eastAsia="sl-SI"/>
        </w:rPr>
        <w:t>–</w:t>
      </w:r>
      <w:r w:rsidR="0012198F"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 </w:t>
      </w:r>
      <w:r w:rsidR="007A08CB">
        <w:rPr>
          <w:rFonts w:ascii="Times New Roman" w:eastAsia="Times New Roman" w:hAnsi="Times New Roman"/>
          <w:b/>
          <w:sz w:val="16"/>
          <w:szCs w:val="16"/>
          <w:lang w:eastAsia="sl-SI"/>
        </w:rPr>
        <w:t>12261-1/2025-20</w:t>
      </w:r>
    </w:p>
    <w:p w14:paraId="3BB1A4BE" w14:textId="77777777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 xml:space="preserve">ZAJTRK IN VEČERJA VKLJUČUJETA TOPLI NAPITEK PO IZBIRI IN V SKLADU Z DIETO. </w:t>
      </w:r>
    </w:p>
    <w:p w14:paraId="2909D721" w14:textId="77777777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SADJE, KRUH , NAPITEK SO VES DAN NA RAZPOLAGO (PRI DIETNI PREHRANI JE USKLAJEN Z DIETO).</w:t>
      </w:r>
    </w:p>
    <w:p w14:paraId="798ED91D" w14:textId="77777777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ZAJTRK JE VSAK DAN PO IZBIRI GLEDE NA DNEVNE MENIJE  IN DIETO.</w:t>
      </w:r>
    </w:p>
    <w:p w14:paraId="1ACFA341" w14:textId="3A2FD4A7" w:rsidR="0087581A" w:rsidRPr="0012198F" w:rsidRDefault="0087581A" w:rsidP="0012198F">
      <w:pPr>
        <w:spacing w:line="240" w:lineRule="auto"/>
        <w:rPr>
          <w:rFonts w:ascii="Times New Roman" w:eastAsia="Times New Roman" w:hAnsi="Times New Roman"/>
          <w:color w:val="FF0000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PRIDRUŽUJEMO SI PRAVICO SPREMEMBE JEDILNIKA.</w:t>
      </w:r>
      <w:r>
        <w:rPr>
          <w:rFonts w:ascii="Times New Roman" w:eastAsia="Times New Roman" w:hAnsi="Times New Roman"/>
          <w:color w:val="FF0000"/>
          <w:sz w:val="16"/>
          <w:szCs w:val="16"/>
          <w:lang w:eastAsia="sl-SI"/>
        </w:rPr>
        <w:t xml:space="preserve"> TABELA ALERGENOV JE V PRILOGI.</w:t>
      </w:r>
    </w:p>
    <w:p w14:paraId="0779E948" w14:textId="77777777" w:rsidR="0012198F" w:rsidRDefault="0012198F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3FE11BAB" w14:textId="77777777" w:rsidR="0012198F" w:rsidRDefault="0012198F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2A0A5AFD" w14:textId="77777777" w:rsidR="00AA19D2" w:rsidRDefault="00AA19D2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tbl>
      <w:tblPr>
        <w:tblpPr w:leftFromText="141" w:rightFromText="141" w:bottomFromText="160" w:vertAnchor="text" w:horzAnchor="margin" w:tblpXSpec="center" w:tblpY="463"/>
        <w:tblW w:w="526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6"/>
        <w:gridCol w:w="1515"/>
        <w:gridCol w:w="1622"/>
        <w:gridCol w:w="1652"/>
        <w:gridCol w:w="1699"/>
        <w:gridCol w:w="1557"/>
        <w:gridCol w:w="1559"/>
        <w:gridCol w:w="1593"/>
        <w:gridCol w:w="1616"/>
      </w:tblGrid>
      <w:tr w:rsidR="00AA19D2" w:rsidRPr="002D285F" w14:paraId="0C794C68" w14:textId="77777777" w:rsidTr="005A25FC">
        <w:trPr>
          <w:trHeight w:val="1713"/>
        </w:trPr>
        <w:tc>
          <w:tcPr>
            <w:tcW w:w="101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8DE73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36A8705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48CA88DC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ZAJTRK</w:t>
            </w:r>
          </w:p>
        </w:tc>
        <w:tc>
          <w:tcPr>
            <w:tcW w:w="1516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139B0" w14:textId="77777777" w:rsidR="00AA19D2" w:rsidRPr="00912DDD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912DDD">
              <w:rPr>
                <w:rFonts w:ascii="Times New Roman" w:hAnsi="Times New Roman"/>
                <w:sz w:val="13"/>
                <w:szCs w:val="13"/>
              </w:rPr>
              <w:t>NORMALNA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EDFA3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MARMELADA, KRUH (G)</w:t>
            </w:r>
          </w:p>
          <w:p w14:paraId="20167417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8706435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SUHA SALAMA, SIR, KRUH (G,L)</w:t>
            </w:r>
          </w:p>
          <w:p w14:paraId="2AC11488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C3D5FA0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GRIS, KAKAV (G,L)</w:t>
            </w:r>
          </w:p>
          <w:p w14:paraId="698A5C22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BFD6A7A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3EABA43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 xml:space="preserve">+ SEZONSKO SADJE 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88491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(G,R1)</w:t>
            </w:r>
          </w:p>
          <w:p w14:paraId="3F027B8D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D4AB7FF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SIROVA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1681A16F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61AD31B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ČOKOLINO Z MLEKOM (G,L)</w:t>
            </w:r>
          </w:p>
          <w:p w14:paraId="4E2153A0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F921064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518BC26A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9AE4089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EB46B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MED, KRUH (G,L)</w:t>
            </w:r>
          </w:p>
          <w:p w14:paraId="5C8C2F08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8F52EA9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PIŠČANČJA KLOBASA, SIR, ČRNI KRUH (G,L)</w:t>
            </w:r>
          </w:p>
          <w:p w14:paraId="410BBA53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9F7CD14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KRUH (G,L)</w:t>
            </w:r>
          </w:p>
          <w:p w14:paraId="32836AAF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6A07D22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5ED7F16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11AAE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NADROBLJEN KRUH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 MLEKO ALI BELA KAVA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0DD934B8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0C83077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KRUH (G,L)</w:t>
            </w:r>
          </w:p>
          <w:p w14:paraId="7AF829DB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D6AB497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KRUH (G)</w:t>
            </w:r>
          </w:p>
          <w:p w14:paraId="219ECC6A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414C3E4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BE350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(G,R1)</w:t>
            </w:r>
          </w:p>
          <w:p w14:paraId="5C3C339A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C9475FD" w14:textId="77777777" w:rsidR="00AA19D2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CORN FLAKES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V MLEKU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L) </w:t>
            </w:r>
          </w:p>
          <w:p w14:paraId="367F12A0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3FA41F1" w14:textId="77777777" w:rsidR="00AA19D2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 SIR, KRUH (G,L)</w:t>
            </w:r>
          </w:p>
          <w:p w14:paraId="72C08EC4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031FBB3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1DDA9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KRUH (G)</w:t>
            </w:r>
          </w:p>
          <w:p w14:paraId="0EF1A238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6E901B4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3F33B8C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(par), 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KRUH (G)</w:t>
            </w:r>
          </w:p>
          <w:p w14:paraId="75402593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8EE6FB0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E3F935F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KRUH (G,L)</w:t>
            </w:r>
          </w:p>
          <w:p w14:paraId="58057495" w14:textId="77777777" w:rsidR="00AA19D2" w:rsidRDefault="00AA19D2" w:rsidP="005A25FC">
            <w:pPr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456667F" w14:textId="77777777" w:rsidR="00AA19D2" w:rsidRPr="002D285F" w:rsidRDefault="00AA19D2" w:rsidP="005A25FC">
            <w:pPr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70554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TOPLI SENDVIČ (šunka, sir)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(G)</w:t>
            </w:r>
          </w:p>
          <w:p w14:paraId="5F8456A2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2FC6D00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 KRUH (G,J)</w:t>
            </w:r>
          </w:p>
          <w:p w14:paraId="58EE8545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17B940A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0CEB13A9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15DED92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B6FD633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  <w:tr w:rsidR="00AA19D2" w:rsidRPr="002D285F" w14:paraId="47059456" w14:textId="77777777" w:rsidTr="005A25FC">
        <w:trPr>
          <w:trHeight w:val="5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2474D839" w14:textId="77777777" w:rsidR="00AA19D2" w:rsidRPr="002D285F" w:rsidRDefault="00AA19D2" w:rsidP="005A25FC">
            <w:pPr>
              <w:spacing w:line="256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7BD27" w14:textId="77777777" w:rsidR="00AA19D2" w:rsidRPr="00912DDD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912DDD">
              <w:rPr>
                <w:rFonts w:ascii="Times New Roman" w:hAnsi="Times New Roman"/>
                <w:sz w:val="13"/>
                <w:szCs w:val="13"/>
              </w:rPr>
              <w:t>SLADKORNA DIETA</w:t>
            </w:r>
          </w:p>
        </w:tc>
        <w:tc>
          <w:tcPr>
            <w:tcW w:w="162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04EB9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DIETNA  MARMELADA, ČRNI KRUH (G)</w:t>
            </w:r>
          </w:p>
          <w:p w14:paraId="2F18C29C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3EEA560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PIŠČANČJA KLOBASA, SIR, ČRNI KRUH (G,L)</w:t>
            </w:r>
          </w:p>
          <w:p w14:paraId="554B3162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0B270D1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 (</w:t>
            </w:r>
            <w:proofErr w:type="spellStart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pirin</w:t>
            </w:r>
            <w:proofErr w:type="spellEnd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zdrob) (G,L)</w:t>
            </w:r>
          </w:p>
          <w:p w14:paraId="189ED134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FCC721D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1427B2F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E7C79D6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5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AF6B0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(G,R1)</w:t>
            </w:r>
          </w:p>
          <w:p w14:paraId="14B68B31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A0694B1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POLNOZRNATA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2983257D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742086D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OVSENI KOSMIČI V MLEKU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ALI POLNOZRNATI ČOKOLINO Z MLEKOM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(L)</w:t>
            </w:r>
          </w:p>
          <w:p w14:paraId="2B49F32C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F02B3F4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E70BB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DIAB. MED, ČRNI KRUH (G,L)</w:t>
            </w:r>
          </w:p>
          <w:p w14:paraId="65F78EA6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528528A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PIŠČANČJA KLOBASA, SIR, ČRNI KRUH (G,L)</w:t>
            </w:r>
          </w:p>
          <w:p w14:paraId="56F368F9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30F076D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ČRNI KRUH (G,L)</w:t>
            </w:r>
          </w:p>
          <w:p w14:paraId="029CBAD1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1B78BB6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977B045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FB207CE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BE24146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F19A9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NADROBLJEN ČRNI KRUH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 MLEKO ALI BELA KAVA</w:t>
            </w:r>
          </w:p>
          <w:p w14:paraId="3CB82C5B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08A6F3C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ČRNI KRUH (G,L)</w:t>
            </w:r>
          </w:p>
          <w:p w14:paraId="59DA11E9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DEDEB91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ČRNI KRUH (G)</w:t>
            </w:r>
          </w:p>
          <w:p w14:paraId="4B72E966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270D216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D385C47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638D1CE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5A6A7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I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ČRNI KRUH (G,R1)</w:t>
            </w:r>
          </w:p>
          <w:p w14:paraId="7B670DD6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B8ABB49" w14:textId="77777777" w:rsidR="00AA19D2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POLNOZRNATI KOSMIČI V MLEKU (L)</w:t>
            </w:r>
          </w:p>
          <w:p w14:paraId="543FB2C4" w14:textId="77777777" w:rsidR="00AA19D2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2AB9DB7A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 SIR, ČRNI KRUH (G,L)</w:t>
            </w:r>
          </w:p>
          <w:p w14:paraId="37259BBB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38D4288E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3E249E56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B1F6A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ČRNI KRUH (G)</w:t>
            </w:r>
          </w:p>
          <w:p w14:paraId="7A50D4A2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9FA54B9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390F913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(par)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(G)</w:t>
            </w:r>
          </w:p>
          <w:p w14:paraId="4BB02CC3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0B20D08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9AABDBB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ČRNI KRUH (G,L)</w:t>
            </w:r>
          </w:p>
          <w:p w14:paraId="763D6FE5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DFA908A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087CACA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B53E3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TOPLI SENDVIČ (šunka, sir)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(G)</w:t>
            </w:r>
          </w:p>
          <w:p w14:paraId="3A4E279F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352E363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ČRNI KRUH (G,J)</w:t>
            </w:r>
          </w:p>
          <w:p w14:paraId="7DEA4AFE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04BE00C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19DEE3E2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6D91F6F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2979FFF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DE1B5BB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  <w:tr w:rsidR="00AA19D2" w:rsidRPr="002D285F" w14:paraId="16D54F0D" w14:textId="77777777" w:rsidTr="005A25FC">
        <w:trPr>
          <w:trHeight w:val="186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3C187312" w14:textId="77777777" w:rsidR="00AA19D2" w:rsidRPr="002D285F" w:rsidRDefault="00AA19D2" w:rsidP="005A25FC">
            <w:pPr>
              <w:spacing w:line="256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034C7D" w14:textId="77777777" w:rsidR="00AA19D2" w:rsidRPr="00912DDD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912DDD">
              <w:rPr>
                <w:rFonts w:ascii="Times New Roman" w:hAnsi="Times New Roman"/>
                <w:sz w:val="13"/>
                <w:szCs w:val="13"/>
              </w:rPr>
              <w:t>REDUKCIJSKA DIETA IN DIETA PRI BOLEZNI PREBAVIL</w:t>
            </w:r>
          </w:p>
        </w:tc>
        <w:tc>
          <w:tcPr>
            <w:tcW w:w="1624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A0DCF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DIETNA  MARMELADA, ČRNI KRUH (G)</w:t>
            </w:r>
          </w:p>
          <w:p w14:paraId="1F109318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9E7D1D7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PIŠČANČJA KLOBASA, SIR, ČRNI KRUH (G,L)</w:t>
            </w:r>
          </w:p>
          <w:p w14:paraId="2D6A01F1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6D95669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 (</w:t>
            </w:r>
            <w:proofErr w:type="spellStart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pirin</w:t>
            </w:r>
            <w:proofErr w:type="spellEnd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zdrob) (G,L)</w:t>
            </w:r>
          </w:p>
          <w:p w14:paraId="6AD4EE82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5CECE71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9D27707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A2D274D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4149940F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54" w:type="dxa"/>
            <w:tcBorders>
              <w:top w:val="dashSmallGap" w:sz="4" w:space="0" w:color="auto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1CA2F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(G,R1)</w:t>
            </w:r>
          </w:p>
          <w:p w14:paraId="2B763289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07D73DB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POLNOZRNATA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17D27A58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0AC3719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OVSENI KOSMIČI V MLEKU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ALI POLNOZRNATI ČOKOLINO Z MLEKOM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(L)</w:t>
            </w:r>
          </w:p>
          <w:p w14:paraId="69CA653D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49AC6FB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046C1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DIAB.MED, ČRNI KRUH (G,L)</w:t>
            </w:r>
          </w:p>
          <w:p w14:paraId="21371D1A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A6430C1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PIŠČANČJA KLOBASA, SIR, ČRNI KRUH (G,L)</w:t>
            </w:r>
          </w:p>
          <w:p w14:paraId="50AF52CD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1085185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ČRNI KRUH (G,L)</w:t>
            </w:r>
          </w:p>
          <w:p w14:paraId="672C4D5B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9A08795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E7E2BB5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95F8AA9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15728F3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07CAA48F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  <w:tc>
          <w:tcPr>
            <w:tcW w:w="1559" w:type="dxa"/>
            <w:tcBorders>
              <w:top w:val="dashSmallGap" w:sz="4" w:space="0" w:color="auto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7B0DC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NADROBLJEN ČRNI KRUH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 MLEKO ALI BELA KAVA</w:t>
            </w:r>
          </w:p>
          <w:p w14:paraId="1BE89BAA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45A87946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ČRNI KRUH (G,L)</w:t>
            </w:r>
          </w:p>
          <w:p w14:paraId="6B415093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3BD0D57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ČRNI KRUH (G)</w:t>
            </w:r>
          </w:p>
          <w:p w14:paraId="46B598D9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3FB5994B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34C6B1A1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5995018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25A2840F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  <w:tc>
          <w:tcPr>
            <w:tcW w:w="1560" w:type="dxa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0F708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ČRNI KRUH (G,R1)</w:t>
            </w:r>
          </w:p>
          <w:p w14:paraId="2E01E7F7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A2CC473" w14:textId="77777777" w:rsidR="00AA19D2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POLNOZRNATI KOSMIČI V MLEKU (L)</w:t>
            </w:r>
          </w:p>
          <w:p w14:paraId="427941D3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0DF1185" w14:textId="77777777" w:rsidR="00AA19D2" w:rsidRPr="002D285F" w:rsidRDefault="00AA19D2" w:rsidP="005A25F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SIR, ČRNI KRUH (G,L)</w:t>
            </w:r>
          </w:p>
          <w:p w14:paraId="48AFFB4D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248869A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53607C50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378DF602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  <w:tc>
          <w:tcPr>
            <w:tcW w:w="1595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3889C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ČRNI KRUH (G)</w:t>
            </w:r>
          </w:p>
          <w:p w14:paraId="5A3CB95D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6A005D1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40C0562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 (par)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(G)</w:t>
            </w:r>
          </w:p>
          <w:p w14:paraId="7C374E00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0B84830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8B652BF" w14:textId="77777777" w:rsidR="00AA19D2" w:rsidRPr="00A117FC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ČRNI KRUH (G,L)</w:t>
            </w:r>
          </w:p>
          <w:p w14:paraId="35914639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13FD492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8CAB30B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034363D9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  <w:tc>
          <w:tcPr>
            <w:tcW w:w="1618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A2DCF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TOPLI SENDVIČ (šunka, sir)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(G)</w:t>
            </w:r>
          </w:p>
          <w:p w14:paraId="5D9C3DF5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E01D617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ČRNI KRUH (G,J)</w:t>
            </w:r>
          </w:p>
          <w:p w14:paraId="377F1463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13DE040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LOSOSOV NAMAZ 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ČRNI 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5DD0B943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B601A28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0D829B4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FC4A892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5683BC22" w14:textId="77777777" w:rsidR="00AA19D2" w:rsidRPr="002D285F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</w:tr>
    </w:tbl>
    <w:p w14:paraId="10467261" w14:textId="77777777" w:rsidR="00AA19D2" w:rsidRDefault="00AA19D2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799E9FBE" w14:textId="77777777" w:rsidR="00AA19D2" w:rsidRDefault="00AA19D2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2EACA3E3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tbl>
      <w:tblPr>
        <w:tblpPr w:leftFromText="141" w:rightFromText="141" w:bottomFromText="160" w:vertAnchor="text" w:horzAnchor="margin" w:tblpXSpec="center" w:tblpY="463"/>
        <w:tblW w:w="526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6"/>
        <w:gridCol w:w="1515"/>
        <w:gridCol w:w="1622"/>
        <w:gridCol w:w="1652"/>
        <w:gridCol w:w="1699"/>
        <w:gridCol w:w="1557"/>
        <w:gridCol w:w="1559"/>
        <w:gridCol w:w="1593"/>
        <w:gridCol w:w="1616"/>
      </w:tblGrid>
      <w:tr w:rsidR="00CC1584" w:rsidRPr="002D285F" w14:paraId="796EBC9F" w14:textId="77777777" w:rsidTr="00CC3D83">
        <w:trPr>
          <w:trHeight w:val="1713"/>
        </w:trPr>
        <w:tc>
          <w:tcPr>
            <w:tcW w:w="1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EBB04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4DE94E23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0A676BB6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ZAJTRK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BD42C" w14:textId="3A939463" w:rsidR="00CC1584" w:rsidRPr="00912DDD" w:rsidRDefault="00B90BB7" w:rsidP="003E15A6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912DDD">
              <w:rPr>
                <w:rFonts w:ascii="Times New Roman" w:hAnsi="Times New Roman"/>
                <w:sz w:val="13"/>
                <w:szCs w:val="13"/>
              </w:rPr>
              <w:t xml:space="preserve">DIETA </w:t>
            </w:r>
            <w:r w:rsidR="00AD6C3C" w:rsidRPr="00912DDD">
              <w:rPr>
                <w:rFonts w:ascii="Times New Roman" w:hAnsi="Times New Roman"/>
                <w:sz w:val="13"/>
                <w:szCs w:val="13"/>
              </w:rPr>
              <w:t>BREZ LAKTOZE</w:t>
            </w:r>
          </w:p>
        </w:tc>
        <w:tc>
          <w:tcPr>
            <w:tcW w:w="162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77885" w14:textId="33B2ABA5" w:rsidR="00CC1584" w:rsidRPr="002D285F" w:rsidRDefault="00CC1584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</w:t>
            </w:r>
            <w:r w:rsidR="00AD6C3C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MARMELADA, KRUH (G)</w:t>
            </w:r>
          </w:p>
          <w:p w14:paraId="22476CAC" w14:textId="77777777" w:rsidR="00CC1584" w:rsidRPr="002D285F" w:rsidRDefault="00CC1584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2920BA9B" w14:textId="3F47EEB1" w:rsidR="00CC1584" w:rsidRPr="002D285F" w:rsidRDefault="00CC1584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SUHA SALAMA, SIR</w:t>
            </w:r>
            <w:r w:rsidR="00AD6C3C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KRUH (G)</w:t>
            </w:r>
          </w:p>
          <w:p w14:paraId="67A3A805" w14:textId="77777777" w:rsidR="00CC1584" w:rsidRPr="002D285F" w:rsidRDefault="00CC1584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6FDF143" w14:textId="77777777" w:rsidR="00AD6C3C" w:rsidRDefault="00CC1584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GRIS, KAKAV</w:t>
            </w:r>
          </w:p>
          <w:p w14:paraId="0C71AE3F" w14:textId="6AD89D81" w:rsidR="00CC1584" w:rsidRPr="002D285F" w:rsidRDefault="00AD6C3C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mleko brez laktoze</w:t>
            </w:r>
            <w:r w:rsidR="00CC1584"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(G)</w:t>
            </w:r>
          </w:p>
          <w:p w14:paraId="003665FB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23D45F3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 xml:space="preserve">+ SEZONSKO SADJE </w:t>
            </w:r>
          </w:p>
        </w:tc>
        <w:tc>
          <w:tcPr>
            <w:tcW w:w="165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1453C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(G,R1)</w:t>
            </w:r>
          </w:p>
          <w:p w14:paraId="62B9CCFC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0CF9D69D" w14:textId="7EC0E1C5" w:rsidR="00CC1584" w:rsidRPr="002D285F" w:rsidRDefault="00AD6C3C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POLNOZRNATA ŠTRUČKA </w:t>
            </w:r>
            <w:r w:rsidR="00CC1584"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 (</w:t>
            </w:r>
            <w:r w:rsidR="00CC1584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G</w:t>
            </w:r>
            <w:r w:rsidR="00CC1584"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67AAEA33" w14:textId="77777777" w:rsidR="00CC1584" w:rsidRPr="002D285F" w:rsidRDefault="00CC1584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22E783F7" w14:textId="22A043CF" w:rsidR="00CC1584" w:rsidRPr="002D285F" w:rsidRDefault="00AD6C3C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Č</w:t>
            </w:r>
            <w:r w:rsidR="00CC1584"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OKOLINO Z MLEKOM 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 </w:t>
            </w:r>
            <w:r w:rsidR="00CC1584"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(G)</w:t>
            </w:r>
          </w:p>
          <w:p w14:paraId="26BE619D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4C5372B" w14:textId="77777777" w:rsidR="00CC1584" w:rsidRDefault="00CC1584" w:rsidP="003E15A6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0FCF2F1" w14:textId="77777777" w:rsidR="00EC69EF" w:rsidRDefault="00EC69EF" w:rsidP="003E15A6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CE24F28" w14:textId="48A22F4A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99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35F89" w14:textId="3243A823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</w:t>
            </w:r>
            <w:r w:rsidR="00AD6C3C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MED, KRUH (G)</w:t>
            </w:r>
          </w:p>
          <w:p w14:paraId="5974F8D7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77B236C" w14:textId="689603B4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PIŠČANČJA KLOBASA, SIR</w:t>
            </w:r>
            <w:r w:rsidR="00AD6C3C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ČRNI KRUH (G)</w:t>
            </w:r>
          </w:p>
          <w:p w14:paraId="4A0AE5D6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F202979" w14:textId="635F4B4E" w:rsidR="00CC1584" w:rsidRPr="002D285F" w:rsidRDefault="00796AD3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SADNA SKUTA brez laktoze</w:t>
            </w:r>
            <w:r w:rsidR="00CC1584"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3D5B0B90" w14:textId="77777777" w:rsidR="00AD6C3C" w:rsidRDefault="00AD6C3C" w:rsidP="003E15A6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A371563" w14:textId="51D3972A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C4ACF" w14:textId="5D432176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NADROBLJEN KRUH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, MLEKO </w:t>
            </w:r>
            <w:r w:rsidR="00AD6C3C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brez laktoze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ALI BELA KAVA</w:t>
            </w:r>
            <w:r w:rsidR="00EC69E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</w:t>
            </w:r>
            <w:r w:rsidR="00900605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brez laktoze </w:t>
            </w:r>
            <w:r w:rsidR="00EC69EF">
              <w:rPr>
                <w:rFonts w:ascii="Times New Roman" w:hAnsi="Times New Roman"/>
                <w:color w:val="000000"/>
                <w:sz w:val="13"/>
                <w:szCs w:val="13"/>
              </w:rPr>
              <w:t>(G)</w:t>
            </w:r>
          </w:p>
          <w:p w14:paraId="2A0ECADB" w14:textId="77777777" w:rsidR="00CC1584" w:rsidRDefault="00CC1584" w:rsidP="003E15A6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1488FD5E" w14:textId="7956210E" w:rsidR="00CC1584" w:rsidRPr="002D285F" w:rsidRDefault="00B90BB7" w:rsidP="003E15A6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NAVADNI JOGURT brez laktoze</w:t>
            </w:r>
            <w:r w:rsidR="00CC1584" w:rsidRPr="002D285F">
              <w:rPr>
                <w:rFonts w:ascii="Times New Roman" w:hAnsi="Times New Roman"/>
                <w:sz w:val="13"/>
                <w:szCs w:val="13"/>
              </w:rPr>
              <w:t>, KRUH (G)</w:t>
            </w:r>
          </w:p>
          <w:p w14:paraId="666CAF66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291DB5B" w14:textId="77777777" w:rsidR="00CC1584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KRUH (G)</w:t>
            </w:r>
          </w:p>
          <w:p w14:paraId="26DC8B7E" w14:textId="77777777" w:rsidR="00EC69EF" w:rsidRPr="002D285F" w:rsidRDefault="00EC69EF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DE84027" w14:textId="68D75CF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21634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(G,R1)</w:t>
            </w:r>
          </w:p>
          <w:p w14:paraId="3F4A6A16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4D49361" w14:textId="440EB48D" w:rsidR="00CC1584" w:rsidRDefault="00CC1584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CORN FLAKES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V MLEKU</w:t>
            </w:r>
            <w:r w:rsidR="00B90BB7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</w:t>
            </w:r>
          </w:p>
          <w:p w14:paraId="0A26C25D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BFB2043" w14:textId="32589732" w:rsidR="00CC1584" w:rsidRDefault="00796AD3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SIR brez laktoze</w:t>
            </w:r>
            <w:r w:rsidR="00CC1584"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KRUH (G)</w:t>
            </w:r>
          </w:p>
          <w:p w14:paraId="3C115FD7" w14:textId="77777777" w:rsidR="00CC1584" w:rsidRPr="002D285F" w:rsidRDefault="00CC1584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196891C" w14:textId="5A3EB31C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6AE06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KRUH (G)</w:t>
            </w:r>
          </w:p>
          <w:p w14:paraId="0C1ECE29" w14:textId="77777777" w:rsidR="00CC1584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4D7BFCB" w14:textId="77777777" w:rsidR="00CC1584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3E5961E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(par), 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KRUH (G)</w:t>
            </w:r>
          </w:p>
          <w:p w14:paraId="09BCC40C" w14:textId="77777777" w:rsidR="00CC1584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9B9B29A" w14:textId="77777777" w:rsidR="00CC1584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7F63C0A" w14:textId="77777777" w:rsidR="00B90BB7" w:rsidRPr="002D285F" w:rsidRDefault="00B90BB7" w:rsidP="00B90BB7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SADNA SKUTA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7187EAB3" w14:textId="77777777" w:rsidR="00CC1584" w:rsidRDefault="00CC1584" w:rsidP="003E15A6">
            <w:pPr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643C37A" w14:textId="614D3FB1" w:rsidR="00CC1584" w:rsidRPr="002D285F" w:rsidRDefault="00CC1584" w:rsidP="003E15A6">
            <w:pPr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EC8E7" w14:textId="469484AC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TOPLI SENDVIČ (šunka, sir</w:t>
            </w:r>
            <w:r w:rsidR="00B90BB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brez laktoze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(G)</w:t>
            </w:r>
          </w:p>
          <w:p w14:paraId="7C5E3ED9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69E11A1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 KRUH (G,J)</w:t>
            </w:r>
          </w:p>
          <w:p w14:paraId="39171EA3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46FF2230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44CF7683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60248B8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0AC9F7A" w14:textId="77777777" w:rsidR="00CC1584" w:rsidRPr="002D285F" w:rsidRDefault="00CC1584" w:rsidP="003E15A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</w:tbl>
    <w:p w14:paraId="22B793E5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6FE6297A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7557EB65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7F39941C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4FD5377B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3D1147C1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59DF8F14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19E08570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259EBF6E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090D90B5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6EE1369B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73BF808B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3D8BD6F2" w14:textId="77777777" w:rsidR="00CC1584" w:rsidRPr="00900605" w:rsidRDefault="00CC1584" w:rsidP="00AA19D2">
      <w:pPr>
        <w:spacing w:line="240" w:lineRule="auto"/>
        <w:rPr>
          <w:rFonts w:ascii="Times New Roman" w:eastAsia="Times New Roman" w:hAnsi="Times New Roman"/>
          <w:b/>
          <w:bCs/>
          <w:color w:val="FF0000"/>
          <w:sz w:val="14"/>
          <w:szCs w:val="14"/>
          <w:lang w:eastAsia="sl-SI"/>
        </w:rPr>
      </w:pPr>
    </w:p>
    <w:p w14:paraId="007168C8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77F604A7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6A7F78F7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2672FFED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7E8B8679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698A01DA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3F30399E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215C8193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5EB8B132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41CBCB08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1854AB68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599EB5A1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0AC45878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129E22BE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52134055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29EC61CC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37F7707F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5CBFDC8C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1A71C840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tbl>
      <w:tblPr>
        <w:tblpPr w:leftFromText="141" w:rightFromText="141" w:bottomFromText="160" w:vertAnchor="text" w:horzAnchor="margin" w:tblpXSpec="center" w:tblpY="463"/>
        <w:tblW w:w="521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2"/>
        <w:gridCol w:w="1398"/>
        <w:gridCol w:w="1581"/>
        <w:gridCol w:w="1569"/>
        <w:gridCol w:w="1630"/>
        <w:gridCol w:w="1539"/>
        <w:gridCol w:w="1635"/>
        <w:gridCol w:w="1576"/>
        <w:gridCol w:w="1466"/>
      </w:tblGrid>
      <w:tr w:rsidR="00B90BB7" w:rsidRPr="00EA18E2" w14:paraId="64E2BAA5" w14:textId="77777777" w:rsidTr="003E15A6">
        <w:trPr>
          <w:trHeight w:val="1410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F6894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5FBCBA3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7BFFCD7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MALICA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388AA" w14:textId="77777777" w:rsidR="00B90BB7" w:rsidRPr="00912DDD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12DDD">
              <w:rPr>
                <w:rFonts w:ascii="Times New Roman" w:hAnsi="Times New Roman"/>
                <w:sz w:val="16"/>
                <w:szCs w:val="16"/>
              </w:rPr>
              <w:t>NORMALNA</w:t>
            </w:r>
          </w:p>
          <w:p w14:paraId="2EAEC351" w14:textId="77777777" w:rsidR="00B90BB7" w:rsidRPr="00912DDD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12DDD">
              <w:rPr>
                <w:rFonts w:ascii="Times New Roman" w:hAnsi="Times New Roman"/>
                <w:sz w:val="16"/>
                <w:szCs w:val="16"/>
              </w:rPr>
              <w:t>DIETA</w:t>
            </w:r>
          </w:p>
        </w:tc>
        <w:tc>
          <w:tcPr>
            <w:tcW w:w="1702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7C0F0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00167BE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</w:p>
          <w:p w14:paraId="60F5B279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CCCB814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4BEB539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SADNI JOGURT (L)</w:t>
            </w:r>
          </w:p>
          <w:p w14:paraId="033B435F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4A10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AEA0448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SADNA KUPA S SMETANO (L)</w:t>
            </w:r>
          </w:p>
          <w:p w14:paraId="3EB31F0A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8BA9726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94588D0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PUDING (L)</w:t>
            </w:r>
          </w:p>
        </w:tc>
        <w:tc>
          <w:tcPr>
            <w:tcW w:w="1702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E5EB7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5A47370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(L) </w:t>
            </w:r>
          </w:p>
          <w:p w14:paraId="00ED6B54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F3B2E9D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C780040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SLADOLED 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E539A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4CA33EB" w14:textId="77777777" w:rsidR="00B90BB7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7C368F11" w14:textId="77777777" w:rsidR="00B90BB7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41B7111" w14:textId="77777777" w:rsidR="00B90BB7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BCD769D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</w:tc>
        <w:tc>
          <w:tcPr>
            <w:tcW w:w="1702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C2BEB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93DA9C5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1DA6A46A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CFE32AD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EEAEB37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KEKSI ALI NAPOLITANKE (G,L)</w:t>
            </w:r>
          </w:p>
        </w:tc>
        <w:tc>
          <w:tcPr>
            <w:tcW w:w="1702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E8B0C" w14:textId="77777777" w:rsidR="00B90BB7" w:rsidRPr="00EA18E2" w:rsidRDefault="00B90BB7" w:rsidP="003E15A6">
            <w:pPr>
              <w:rPr>
                <w:rFonts w:ascii="Times New Roman" w:hAnsi="Times New Roman"/>
                <w:sz w:val="16"/>
                <w:szCs w:val="16"/>
              </w:rPr>
            </w:pPr>
          </w:p>
          <w:p w14:paraId="6139450B" w14:textId="77777777" w:rsidR="00B90BB7" w:rsidRDefault="00B90BB7" w:rsidP="003E15A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JABOLČNI ZAVITEK (G)</w:t>
            </w:r>
          </w:p>
          <w:p w14:paraId="6D1A903C" w14:textId="77777777" w:rsidR="00B90BB7" w:rsidRPr="00EA18E2" w:rsidRDefault="00B90BB7" w:rsidP="003E15A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F1C3473" w14:textId="77777777" w:rsidR="00B90BB7" w:rsidRPr="00EA18E2" w:rsidRDefault="00B90BB7" w:rsidP="003E15A6">
            <w:pPr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KEFIR (L)</w:t>
            </w:r>
          </w:p>
        </w:tc>
        <w:tc>
          <w:tcPr>
            <w:tcW w:w="1561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4F3EB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6DE7DE7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SEZONSKO SADJE </w:t>
            </w:r>
          </w:p>
          <w:p w14:paraId="2090C03E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C2BBC46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DOMAČE PECIVO (G, L)</w:t>
            </w:r>
          </w:p>
        </w:tc>
      </w:tr>
      <w:tr w:rsidR="00B90BB7" w:rsidRPr="00EA18E2" w14:paraId="0E3CBB09" w14:textId="77777777" w:rsidTr="003E15A6">
        <w:trPr>
          <w:trHeight w:val="1370"/>
        </w:trPr>
        <w:tc>
          <w:tcPr>
            <w:tcW w:w="141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691F3776" w14:textId="77777777" w:rsidR="00B90BB7" w:rsidRPr="00EA18E2" w:rsidRDefault="00B90BB7" w:rsidP="003E15A6">
            <w:pPr>
              <w:spacing w:line="25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F9CCE" w14:textId="77777777" w:rsidR="00B90BB7" w:rsidRPr="00912DDD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12DDD">
              <w:rPr>
                <w:rFonts w:ascii="Times New Roman" w:hAnsi="Times New Roman"/>
                <w:sz w:val="16"/>
                <w:szCs w:val="16"/>
              </w:rPr>
              <w:t>SLADKORNA DIETA</w:t>
            </w:r>
          </w:p>
        </w:tc>
        <w:tc>
          <w:tcPr>
            <w:tcW w:w="170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F7D1B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77F286F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sladkorja</w:t>
            </w:r>
          </w:p>
          <w:p w14:paraId="743F09EE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16CE6F9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NAVADNI JOGURT (L)</w:t>
            </w:r>
          </w:p>
        </w:tc>
        <w:tc>
          <w:tcPr>
            <w:tcW w:w="170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5AD82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B3E1FE8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SADNA KUPA S SMETANO (L)</w:t>
            </w:r>
          </w:p>
          <w:p w14:paraId="595ACC4A" w14:textId="77777777" w:rsidR="00B90BB7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B5C17E4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70D339B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PUDING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brez sladkorja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 xml:space="preserve">(L) </w:t>
            </w:r>
          </w:p>
        </w:tc>
        <w:tc>
          <w:tcPr>
            <w:tcW w:w="170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1C0D7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CCFB16E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(brez sladkorja) (L) </w:t>
            </w:r>
          </w:p>
          <w:p w14:paraId="16D67AB8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D2E94D6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SLADOLED brez sladkorja 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702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0A97A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D42734D" w14:textId="77777777" w:rsidR="00B90BB7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794E43D6" w14:textId="77777777" w:rsidR="00B90BB7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A8D541D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DIAB. </w:t>
            </w: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  <w:p w14:paraId="2AE0C19D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07F27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5CAA9D8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7AE2C9E3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9680492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6843FA9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DIAB. KEKSI ALI DIAB. NAPOLITANKE (G,L)</w:t>
            </w:r>
          </w:p>
        </w:tc>
        <w:tc>
          <w:tcPr>
            <w:tcW w:w="1702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B2271" w14:textId="77777777" w:rsidR="00B90BB7" w:rsidRDefault="00B90BB7" w:rsidP="003E15A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6B5200B" w14:textId="77777777" w:rsidR="00B90BB7" w:rsidRDefault="00B90BB7" w:rsidP="003E15A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JABOLČNI ZAVITEK brez sladkorja(G)</w:t>
            </w:r>
          </w:p>
          <w:p w14:paraId="5D9B1B6A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2778E0C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KEFIR (L)</w:t>
            </w:r>
          </w:p>
        </w:tc>
        <w:tc>
          <w:tcPr>
            <w:tcW w:w="1561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12259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DDF8ED1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SEZONSKO SADJE </w:t>
            </w:r>
          </w:p>
          <w:p w14:paraId="6476C3A3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B3C2AA4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DOMAČE PECIVO (G, L)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(brez sladkorja)</w:t>
            </w:r>
          </w:p>
        </w:tc>
      </w:tr>
      <w:tr w:rsidR="00B90BB7" w:rsidRPr="00EA18E2" w14:paraId="5485F200" w14:textId="77777777" w:rsidTr="003E15A6">
        <w:trPr>
          <w:trHeight w:val="2226"/>
        </w:trPr>
        <w:tc>
          <w:tcPr>
            <w:tcW w:w="141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4ADFF97F" w14:textId="77777777" w:rsidR="00B90BB7" w:rsidRPr="00EA18E2" w:rsidRDefault="00B90BB7" w:rsidP="003E15A6">
            <w:pPr>
              <w:spacing w:line="25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363F1" w14:textId="77777777" w:rsidR="00B90BB7" w:rsidRPr="00912DDD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12DDD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1ECDD01F" w14:textId="77777777" w:rsidR="00B90BB7" w:rsidRPr="00912DDD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8B5F83F" w14:textId="77777777" w:rsidR="00B90BB7" w:rsidRPr="00912DDD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801718F" w14:textId="77777777" w:rsidR="00B90BB7" w:rsidRPr="00912DDD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A6E71A3" w14:textId="77777777" w:rsidR="00B90BB7" w:rsidRPr="00912DDD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A0A4945" w14:textId="77777777" w:rsidR="00B90BB7" w:rsidRPr="00912DDD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7A98161" w14:textId="77777777" w:rsidR="00B90BB7" w:rsidRPr="00912DDD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CD5519C" w14:textId="77777777" w:rsidR="00B90BB7" w:rsidRPr="00912DDD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EA8B2AD" w14:textId="77777777" w:rsidR="00B90BB7" w:rsidRPr="00912DDD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B6AFF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4A46B70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sladkorja</w:t>
            </w:r>
          </w:p>
          <w:p w14:paraId="22BA875F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8E81FA0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C122E58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NAVADNI JOGURT (L)</w:t>
            </w:r>
          </w:p>
          <w:p w14:paraId="5088AB0D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dashSmallGap" w:sz="4" w:space="0" w:color="auto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6FDB2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B0F65B0" w14:textId="77777777" w:rsidR="00B90BB7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SADNA KUPA S SMETANO (L)</w:t>
            </w:r>
          </w:p>
          <w:p w14:paraId="78BCEA79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27C267C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FDD26B4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222C86C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PUDING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brez sladkorja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(L)</w:t>
            </w:r>
          </w:p>
          <w:p w14:paraId="5B6F998B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2602E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010BA1F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(brez sladkorja) (L) </w:t>
            </w:r>
          </w:p>
          <w:p w14:paraId="2CC1294E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95A5A59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A48C6F8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SLADOLED brez sladkorja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0506129B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dashSmallGap" w:sz="4" w:space="0" w:color="auto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4771C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75A4CDB" w14:textId="77777777" w:rsidR="00B90BB7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4E4345AC" w14:textId="77777777" w:rsidR="00B90BB7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5D4C8B4" w14:textId="77777777" w:rsidR="00B90BB7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F246679" w14:textId="77777777" w:rsidR="00B90BB7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27C1BEE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DIAB. </w:t>
            </w: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  <w:p w14:paraId="2E48497C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637F397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B889DA7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314F98A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61638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27F628B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1BF46689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A0E48F3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1114813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F06EAC6" w14:textId="77777777" w:rsidR="00B90BB7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769A104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DIAB. KEKSI ALI DIAB. NAPOLITANKE (G,L)</w:t>
            </w:r>
          </w:p>
          <w:p w14:paraId="2A5316A8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098FCC7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8263EA7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E3E56C7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3B60F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5BC25E8" w14:textId="77777777" w:rsidR="00B90BB7" w:rsidRDefault="00B90BB7" w:rsidP="003E15A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JABOLČNI ZAVITEK brez sladkorja(G)</w:t>
            </w:r>
          </w:p>
          <w:p w14:paraId="3E07018F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DD3A158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AE17101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KEFIR (L)</w:t>
            </w:r>
          </w:p>
          <w:p w14:paraId="25B90A82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6D4DA38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EC46AA3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03BD652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9B8DF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E55F584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SEZONSKO SADJE </w:t>
            </w:r>
          </w:p>
          <w:p w14:paraId="32B89B22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F242CA8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9D229E8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DOMAČE PECIVO (G, L)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(brez sladkorja)</w:t>
            </w:r>
          </w:p>
          <w:p w14:paraId="6E9E934D" w14:textId="77777777" w:rsidR="00B90BB7" w:rsidRPr="00EA18E2" w:rsidRDefault="00B90BB7" w:rsidP="003E15A6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14:paraId="31A1BBBF" w14:textId="77777777" w:rsidR="00B90BB7" w:rsidRDefault="00B90BB7" w:rsidP="00B90BB7">
      <w:pPr>
        <w:rPr>
          <w:b/>
          <w:bCs/>
          <w:sz w:val="16"/>
          <w:szCs w:val="16"/>
          <w:u w:val="single"/>
        </w:rPr>
      </w:pPr>
    </w:p>
    <w:p w14:paraId="24AC6EBF" w14:textId="77777777" w:rsidR="00B90BB7" w:rsidRDefault="00B90BB7" w:rsidP="00B90BB7">
      <w:pPr>
        <w:rPr>
          <w:b/>
          <w:bCs/>
          <w:sz w:val="16"/>
          <w:szCs w:val="16"/>
          <w:u w:val="single"/>
        </w:rPr>
      </w:pPr>
    </w:p>
    <w:p w14:paraId="4594A108" w14:textId="77777777" w:rsidR="00B90BB7" w:rsidRPr="00EA18E2" w:rsidRDefault="00B90BB7" w:rsidP="00B90BB7">
      <w:pPr>
        <w:jc w:val="both"/>
        <w:rPr>
          <w:b/>
          <w:bCs/>
          <w:sz w:val="16"/>
          <w:szCs w:val="16"/>
          <w:u w:val="single"/>
        </w:rPr>
      </w:pPr>
      <w:r w:rsidRPr="00EA18E2">
        <w:rPr>
          <w:b/>
          <w:bCs/>
          <w:sz w:val="16"/>
          <w:szCs w:val="16"/>
          <w:u w:val="single"/>
        </w:rPr>
        <w:t xml:space="preserve">OB PRAZNOVANJU ROJSTNIH DNI JE ZA MALICO TORTA (V H1 IN H2). </w:t>
      </w:r>
    </w:p>
    <w:p w14:paraId="3F46C3B5" w14:textId="77777777" w:rsidR="00CC1584" w:rsidRDefault="00CC1584" w:rsidP="00AA19D2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508CAA87" w14:textId="77777777" w:rsidR="00AA19D2" w:rsidRDefault="00AA19D2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tbl>
      <w:tblPr>
        <w:tblpPr w:leftFromText="141" w:rightFromText="141" w:bottomFromText="160" w:vertAnchor="text" w:horzAnchor="margin" w:tblpXSpec="center" w:tblpY="463"/>
        <w:tblW w:w="521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2"/>
        <w:gridCol w:w="1398"/>
        <w:gridCol w:w="1581"/>
        <w:gridCol w:w="1569"/>
        <w:gridCol w:w="1630"/>
        <w:gridCol w:w="1539"/>
        <w:gridCol w:w="1635"/>
        <w:gridCol w:w="1576"/>
        <w:gridCol w:w="1466"/>
      </w:tblGrid>
      <w:tr w:rsidR="00AA19D2" w:rsidRPr="00EA18E2" w14:paraId="7D0163EA" w14:textId="77777777" w:rsidTr="00CC3D83">
        <w:trPr>
          <w:trHeight w:val="1410"/>
        </w:trPr>
        <w:tc>
          <w:tcPr>
            <w:tcW w:w="1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E41FA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615EA4B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1C9E3E4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MALICA</w:t>
            </w:r>
          </w:p>
        </w:tc>
        <w:tc>
          <w:tcPr>
            <w:tcW w:w="13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7CEC7" w14:textId="5F456B32" w:rsidR="00AA19D2" w:rsidRPr="00912DDD" w:rsidRDefault="00912DDD" w:rsidP="005A25F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12DDD">
              <w:rPr>
                <w:rFonts w:ascii="Times New Roman" w:hAnsi="Times New Roman"/>
                <w:sz w:val="16"/>
                <w:szCs w:val="16"/>
              </w:rPr>
              <w:t>DIETA BREZ LAKTOZE</w:t>
            </w:r>
          </w:p>
        </w:tc>
        <w:tc>
          <w:tcPr>
            <w:tcW w:w="1581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47911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21553AC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</w:p>
          <w:p w14:paraId="4CEDE87A" w14:textId="77777777" w:rsidR="00CC1584" w:rsidRPr="00EA18E2" w:rsidRDefault="00CC1584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1D26DBB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38A8AE1" w14:textId="31ECD15D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SADNI JOGURT </w:t>
            </w:r>
            <w:r w:rsidR="00B90BB7">
              <w:rPr>
                <w:rFonts w:ascii="Times New Roman" w:hAnsi="Times New Roman"/>
                <w:color w:val="000000"/>
                <w:sz w:val="16"/>
                <w:szCs w:val="16"/>
              </w:rPr>
              <w:t>laktoze</w:t>
            </w:r>
          </w:p>
          <w:p w14:paraId="64FE9C7F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6AE46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F1869C0" w14:textId="41B9AE9E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SADNA KUPA </w:t>
            </w:r>
            <w:r w:rsidR="00B90BB7">
              <w:rPr>
                <w:rFonts w:ascii="Times New Roman" w:hAnsi="Times New Roman"/>
                <w:sz w:val="16"/>
                <w:szCs w:val="16"/>
              </w:rPr>
              <w:t>S KEPICO SLADOLEDA brez laktoze</w:t>
            </w:r>
          </w:p>
          <w:p w14:paraId="469DDF0A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18258E0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09865D5" w14:textId="05BC5CE2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PUDING</w:t>
            </w:r>
            <w:r w:rsidR="00B90BB7">
              <w:rPr>
                <w:rFonts w:ascii="Times New Roman" w:hAnsi="Times New Roman"/>
                <w:sz w:val="16"/>
                <w:szCs w:val="16"/>
              </w:rPr>
              <w:t xml:space="preserve"> mleko brez laktoze</w:t>
            </w:r>
          </w:p>
        </w:tc>
        <w:tc>
          <w:tcPr>
            <w:tcW w:w="163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7A221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B63884E" w14:textId="520E64E2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</w:t>
            </w:r>
            <w:r w:rsidR="00EC69EF">
              <w:rPr>
                <w:rFonts w:ascii="Times New Roman" w:hAnsi="Times New Roman"/>
                <w:color w:val="000000"/>
                <w:sz w:val="16"/>
                <w:szCs w:val="16"/>
              </w:rPr>
              <w:t>mleko brez laktoze</w:t>
            </w:r>
          </w:p>
          <w:p w14:paraId="6470FAA4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D4C4B67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2F5A8DA" w14:textId="389F7534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SLADOLED </w:t>
            </w:r>
            <w:r w:rsidR="00B90BB7">
              <w:rPr>
                <w:rFonts w:ascii="Times New Roman" w:hAnsi="Times New Roman"/>
                <w:color w:val="000000"/>
                <w:sz w:val="16"/>
                <w:szCs w:val="16"/>
              </w:rPr>
              <w:t>brez laktoze</w:t>
            </w:r>
          </w:p>
        </w:tc>
        <w:tc>
          <w:tcPr>
            <w:tcW w:w="15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B8565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3193123" w14:textId="3421D2D3" w:rsidR="00AA19D2" w:rsidRDefault="00B90BB7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NAVADNI JOGURT</w:t>
            </w:r>
            <w:r w:rsidR="00AA19D2"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  <w:p w14:paraId="487EBD18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1291018" w14:textId="77777777" w:rsidR="00AA19D2" w:rsidRDefault="00AA19D2" w:rsidP="005A25F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F5B4268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F79E1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BC38E5F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08399FFE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5BB7FB5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51F1195" w14:textId="47D7351B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KEKSI  (G)</w:t>
            </w:r>
          </w:p>
        </w:tc>
        <w:tc>
          <w:tcPr>
            <w:tcW w:w="157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237E7" w14:textId="77777777" w:rsidR="00AA19D2" w:rsidRPr="00EA18E2" w:rsidRDefault="00AA19D2" w:rsidP="005A25FC">
            <w:pPr>
              <w:rPr>
                <w:rFonts w:ascii="Times New Roman" w:hAnsi="Times New Roman"/>
                <w:sz w:val="16"/>
                <w:szCs w:val="16"/>
              </w:rPr>
            </w:pPr>
          </w:p>
          <w:p w14:paraId="6E576A4A" w14:textId="3333F206" w:rsidR="00AA19D2" w:rsidRDefault="00AA19D2" w:rsidP="005A25FC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JABOLČNI ZAVITEK</w:t>
            </w:r>
            <w:r w:rsidR="0090060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laktoze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(G)</w:t>
            </w:r>
          </w:p>
          <w:p w14:paraId="2A957CC4" w14:textId="77777777" w:rsidR="00AA19D2" w:rsidRPr="00EA18E2" w:rsidRDefault="00AA19D2" w:rsidP="005A25FC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3E023A0" w14:textId="03E45A50" w:rsidR="00AA19D2" w:rsidRPr="00EA18E2" w:rsidRDefault="00EC69EF" w:rsidP="005A25F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SADNA SKUTA brez laktoze OKI DOKI</w:t>
            </w:r>
          </w:p>
        </w:tc>
        <w:tc>
          <w:tcPr>
            <w:tcW w:w="14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3825A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F6C6646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SEZONSKO SADJE </w:t>
            </w:r>
          </w:p>
          <w:p w14:paraId="0C9C7262" w14:textId="77777777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8DCE31B" w14:textId="6498CADB" w:rsidR="00AA19D2" w:rsidRPr="00EA18E2" w:rsidRDefault="00AA19D2" w:rsidP="005A25F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DOMAČE PECIVO</w:t>
            </w:r>
            <w:r w:rsidR="00B90BB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laktoze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(G</w:t>
            </w:r>
            <w:r w:rsidR="00B90BB7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</w:tr>
    </w:tbl>
    <w:p w14:paraId="2ECD47A2" w14:textId="77777777" w:rsidR="00AA19D2" w:rsidRDefault="00AA19D2" w:rsidP="00AA19D2">
      <w:pPr>
        <w:rPr>
          <w:b/>
          <w:bCs/>
          <w:sz w:val="16"/>
          <w:szCs w:val="16"/>
          <w:u w:val="single"/>
        </w:rPr>
      </w:pPr>
    </w:p>
    <w:p w14:paraId="3C1EF856" w14:textId="77777777" w:rsidR="00CC1584" w:rsidRDefault="00CC1584" w:rsidP="00AA19D2">
      <w:pPr>
        <w:rPr>
          <w:b/>
          <w:bCs/>
          <w:sz w:val="16"/>
          <w:szCs w:val="16"/>
          <w:u w:val="single"/>
        </w:rPr>
      </w:pPr>
    </w:p>
    <w:p w14:paraId="1441F00A" w14:textId="77777777" w:rsidR="00AA19D2" w:rsidRPr="00EA18E2" w:rsidRDefault="00AA19D2" w:rsidP="00AA19D2">
      <w:pPr>
        <w:rPr>
          <w:b/>
          <w:bCs/>
          <w:sz w:val="16"/>
          <w:szCs w:val="16"/>
          <w:u w:val="single"/>
        </w:rPr>
      </w:pPr>
    </w:p>
    <w:p w14:paraId="65118C9F" w14:textId="77777777" w:rsidR="00AA19D2" w:rsidRPr="00EA18E2" w:rsidRDefault="00AA19D2" w:rsidP="00AA19D2">
      <w:pPr>
        <w:jc w:val="both"/>
        <w:rPr>
          <w:b/>
          <w:bCs/>
          <w:sz w:val="16"/>
          <w:szCs w:val="16"/>
          <w:u w:val="single"/>
        </w:rPr>
      </w:pPr>
      <w:r w:rsidRPr="00EA18E2">
        <w:rPr>
          <w:b/>
          <w:bCs/>
          <w:sz w:val="16"/>
          <w:szCs w:val="16"/>
          <w:u w:val="single"/>
        </w:rPr>
        <w:t xml:space="preserve">OB PRAZNOVANJU ROJSTNIH DNI JE ZA MALICO TORTA (V H1 IN H2). </w:t>
      </w:r>
    </w:p>
    <w:p w14:paraId="4D46ABF6" w14:textId="77777777" w:rsidR="00AA19D2" w:rsidRDefault="00AA19D2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4DD260DA" w14:textId="77777777" w:rsidR="00AA19D2" w:rsidRDefault="00AA19D2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496284EC" w14:textId="77777777" w:rsidR="00AA19D2" w:rsidRDefault="00AA19D2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495930E6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43EDED27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078D6318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06BDF9B9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49F8DDF9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214FB9F5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5C4C7FBC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429336AE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7E303F41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034C216C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27A002F1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78F685AD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70E46FB6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0E0AC980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27965923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19BE2C83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37CAB636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4F909B75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593ABC89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1A4F0E73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6119FAC7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44DFF8AC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29E4590D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7F038E6F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270A1F5C" w14:textId="77777777" w:rsidR="00B90BB7" w:rsidRDefault="00B90BB7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78DB00DD" w14:textId="77777777" w:rsidR="00AA19D2" w:rsidRDefault="00AA19D2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67F69FC2" w14:textId="77777777" w:rsidR="00AA19D2" w:rsidRDefault="00AA19D2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07B4E45A" w14:textId="77777777" w:rsidR="00AA19D2" w:rsidRDefault="00AA19D2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0B59E5F0" w14:textId="77777777" w:rsidR="00AA19D2" w:rsidRDefault="00AA19D2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tbl>
      <w:tblPr>
        <w:tblW w:w="47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9"/>
        <w:gridCol w:w="1377"/>
        <w:gridCol w:w="1460"/>
        <w:gridCol w:w="1412"/>
        <w:gridCol w:w="1412"/>
        <w:gridCol w:w="1412"/>
        <w:gridCol w:w="1417"/>
        <w:gridCol w:w="1554"/>
        <w:gridCol w:w="1552"/>
      </w:tblGrid>
      <w:tr w:rsidR="00F065C5" w:rsidRPr="009A1838" w14:paraId="45B11BFF" w14:textId="77777777" w:rsidTr="001E08F6">
        <w:trPr>
          <w:trHeight w:val="202"/>
        </w:trPr>
        <w:tc>
          <w:tcPr>
            <w:tcW w:w="352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B4C6099" w14:textId="77777777" w:rsidR="0012198F" w:rsidRPr="009A1838" w:rsidRDefault="0012198F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6C22C3AB" w14:textId="77777777" w:rsidR="0012198F" w:rsidRPr="009A1838" w:rsidRDefault="0012198F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8596DB7" w14:textId="1EB5B209" w:rsidR="0012198F" w:rsidRPr="009A1838" w:rsidRDefault="007A08CB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 1.9.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9CB7A35" w14:textId="4D5D4AA0" w:rsidR="0012198F" w:rsidRPr="009A1838" w:rsidRDefault="007A08CB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TOREK 2.9.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0CC2F3E" w14:textId="7AE83964" w:rsidR="0012198F" w:rsidRPr="009A1838" w:rsidRDefault="007A08CB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SREDA 3.9.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CB95B27" w14:textId="36C6E323" w:rsidR="0012198F" w:rsidRPr="009A1838" w:rsidRDefault="007A08CB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ČETRTEK 4.9</w:t>
            </w: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DEAAD87" w14:textId="5DA57343" w:rsidR="0012198F" w:rsidRPr="009A1838" w:rsidRDefault="0012198F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5.9.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0FDD05" w14:textId="34E2CF78" w:rsidR="0012198F" w:rsidRPr="009A1838" w:rsidRDefault="0012198F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SOBOTA</w:t>
            </w:r>
            <w:r w:rsidR="007A08CB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6.9.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E9F05DF" w14:textId="345A75AA" w:rsidR="0012198F" w:rsidRPr="009A1838" w:rsidRDefault="0012198F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7A08CB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7.9.</w:t>
            </w:r>
          </w:p>
        </w:tc>
      </w:tr>
      <w:tr w:rsidR="00912DDD" w:rsidRPr="009A1838" w14:paraId="34D4EF1B" w14:textId="77777777" w:rsidTr="00F065C5">
        <w:trPr>
          <w:trHeight w:val="590"/>
        </w:trPr>
        <w:tc>
          <w:tcPr>
            <w:tcW w:w="352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68BD343" w14:textId="77777777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D349213" w14:textId="77777777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4D4A97C" w14:textId="77777777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52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7D76D7EE" w14:textId="77777777" w:rsidR="00912DDD" w:rsidRPr="00912DDD" w:rsidRDefault="00912DDD" w:rsidP="00912D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12DDD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58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772799E" w14:textId="3F343D93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5DA474F" w14:textId="2BD057C1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8658048" w14:textId="08E85E6C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346B627" w14:textId="5A173294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AC6D733" w14:textId="7A29D5FF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93AA1FC" w14:textId="070775CC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POLNJENA PAP</w:t>
            </w:r>
            <w:r w:rsidR="00EC69EF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KA, PIRE KROMPIR, MOTOVILEC V SOLATI (G,J,L)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9650DF2" w14:textId="3B65EC87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PREŽGANKA, PEČENE PERUTNIČKE, DŽUVEČ RIŽ, ZELJNA SOLATA (G,J)</w:t>
            </w:r>
          </w:p>
        </w:tc>
      </w:tr>
      <w:tr w:rsidR="00912DDD" w:rsidRPr="009A1838" w14:paraId="755E3285" w14:textId="77777777" w:rsidTr="00F065C5">
        <w:trPr>
          <w:trHeight w:val="145"/>
        </w:trPr>
        <w:tc>
          <w:tcPr>
            <w:tcW w:w="352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67E5B1C1" w14:textId="77777777" w:rsidR="00912DDD" w:rsidRPr="009A1838" w:rsidRDefault="00912DDD" w:rsidP="00912DDD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52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71E115DF" w14:textId="77777777" w:rsidR="00912DDD" w:rsidRPr="00912DDD" w:rsidRDefault="00912DDD" w:rsidP="00912D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12DDD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58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9BFDDB1" w14:textId="522B049F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2544DD9" w14:textId="72C35F9A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AB43040" w14:textId="557B1CB7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3110744" w14:textId="46FC3D4B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8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F50B444" w14:textId="32038C3A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6205224" w14:textId="7FE723E0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POLNJENA PAP</w:t>
            </w:r>
            <w:r w:rsidR="00EC69EF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RIK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A, KROMPIR V KOSIH, MOTOVILEC V SOLATI (G,J,L)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692AE71" w14:textId="77777777" w:rsidR="00912DDD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PREŽGANKA, PEČENE PERUTNIČKE, DŽUVEČ RIŽ, ZELJNA SOLATA </w:t>
            </w:r>
          </w:p>
          <w:p w14:paraId="50FC2D2F" w14:textId="4D92F444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polnozrnati riž (G,J)</w:t>
            </w:r>
          </w:p>
        </w:tc>
      </w:tr>
      <w:tr w:rsidR="00912DDD" w:rsidRPr="009A1838" w14:paraId="7E445119" w14:textId="77777777" w:rsidTr="00F065C5">
        <w:trPr>
          <w:trHeight w:val="145"/>
        </w:trPr>
        <w:tc>
          <w:tcPr>
            <w:tcW w:w="352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9C51F57" w14:textId="77777777" w:rsidR="00912DDD" w:rsidRPr="009A1838" w:rsidRDefault="00912DDD" w:rsidP="00912DDD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52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2BE0573" w14:textId="77777777" w:rsidR="00912DDD" w:rsidRPr="00912DDD" w:rsidRDefault="00912DDD" w:rsidP="00912DDD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12DDD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A500C5E" w14:textId="2D19682B" w:rsidR="00912DDD" w:rsidRPr="00912DDD" w:rsidRDefault="00912DDD" w:rsidP="00912D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7B75366" w14:textId="575D27E5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38C44A3" w14:textId="4C3784A4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6401D05" w14:textId="6F097D42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BF76217" w14:textId="55C844CE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8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C7AF46E" w14:textId="4D2758D3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4000544" w14:textId="0842E721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POLNJENA PAP</w:t>
            </w:r>
            <w:r w:rsidR="00EC69EF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KA, KROMPIR V KOSIH, MOTOVILEC V SOLATI (G,J,L)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8292B5B" w14:textId="77777777" w:rsidR="00912DDD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PREŽGANKA, PEČENE PERUTNIČKE, DŽUVEČ RIŽ, ZELJNA SOLATA </w:t>
            </w:r>
          </w:p>
          <w:p w14:paraId="4FD6CB5B" w14:textId="6E712A82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polnozrnati riž (G,J)</w:t>
            </w:r>
          </w:p>
        </w:tc>
      </w:tr>
      <w:tr w:rsidR="00912DDD" w:rsidRPr="009A1838" w14:paraId="040B3B98" w14:textId="77777777" w:rsidTr="001E08F6">
        <w:trPr>
          <w:trHeight w:val="540"/>
        </w:trPr>
        <w:tc>
          <w:tcPr>
            <w:tcW w:w="352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E833A1" w14:textId="77777777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0117197" w14:textId="77777777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83FA058" w14:textId="77777777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52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BF73EC9" w14:textId="77777777" w:rsidR="00912DDD" w:rsidRPr="00912DDD" w:rsidRDefault="00912DDD" w:rsidP="00912D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12DDD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58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6B7E84E4" w14:textId="6617FB93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KUMARICE V  OMAKI, PIRE KROMPIR (G, L)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3F404A62" w14:textId="3C24F49C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SIROV BUREK, NAVADNI JOGURT (G, L,J)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72954F55" w14:textId="692BDE3E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PEČENE HRENOVKE (par), SEZONSKA ZELENJAVA, KRUH (G,L)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073097AA" w14:textId="5CE1AE74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BORANJA S SVINJSKIM MESOM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E3704EF" w14:textId="75CB05B1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ENOLONČNICA Z VLIVANCI</w:t>
            </w:r>
            <w:r w:rsidR="00006C9B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(G,J)</w:t>
            </w:r>
          </w:p>
        </w:tc>
        <w:tc>
          <w:tcPr>
            <w:tcW w:w="623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4FC53D29" w14:textId="4AB5C36B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STROČJI FIŽOL V SOLATI 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CC81CF1" w14:textId="76C77A93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PALAČINKE Z MARMELADO, KOMPOT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(G,J,L)</w:t>
            </w:r>
          </w:p>
        </w:tc>
      </w:tr>
      <w:tr w:rsidR="00912DDD" w:rsidRPr="009A1838" w14:paraId="05E25718" w14:textId="77777777" w:rsidTr="00666F3B">
        <w:trPr>
          <w:trHeight w:val="543"/>
        </w:trPr>
        <w:tc>
          <w:tcPr>
            <w:tcW w:w="352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DF9FB3A" w14:textId="77777777" w:rsidR="00912DDD" w:rsidRPr="009A1838" w:rsidRDefault="00912DDD" w:rsidP="00912DDD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52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A27C513" w14:textId="77777777" w:rsidR="00912DDD" w:rsidRPr="00912DDD" w:rsidRDefault="00912DDD" w:rsidP="00912D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12DDD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58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30F023D" w14:textId="02DA7C06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KUMARICE V  OMAKI, KROMPIR V KOSIH, SOLATA (G, L)</w:t>
            </w: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62BE46A2" w14:textId="315B7E8E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SIROV BUREK, NAVADNI JOGURT, SOLATA (G, L,J)</w:t>
            </w: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67CC558C" w14:textId="38D124B6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PEČENE HRENOVKE (par), SEZONSKA ZELENJAVA, ČRNI KRUH (G,L)</w:t>
            </w: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2C03E0D" w14:textId="26CE8F40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BORANJA S SVINJSKIM MESOM, SOLATA, ČRNI KRUH (G)</w:t>
            </w:r>
          </w:p>
        </w:tc>
        <w:tc>
          <w:tcPr>
            <w:tcW w:w="568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4A7935E" w14:textId="50358B1C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ZELENJAVNA, ENOLONČNICA Z VLIVANCI, ZELENA SOLATA, ČRNI KRUH (G,J)</w:t>
            </w:r>
          </w:p>
        </w:tc>
        <w:tc>
          <w:tcPr>
            <w:tcW w:w="623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3A16AD1F" w14:textId="77777777" w:rsidR="00912DDD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STROČJI FIŽOL V SOLATI, ČRNI KRUH (G)</w:t>
            </w:r>
          </w:p>
          <w:p w14:paraId="12FC6285" w14:textId="77777777" w:rsidR="00912DDD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BCD2EE6" w14:textId="34F6B6E1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98D1EC6" w14:textId="7803DB1F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PALAČINKE Z DIABETIČNO MARMELADO, NESLADKAN KOMPOT</w:t>
            </w:r>
            <w:r w:rsidR="00EC69EF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, SOLATA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(G,J,L)</w:t>
            </w:r>
          </w:p>
        </w:tc>
      </w:tr>
      <w:tr w:rsidR="00912DDD" w:rsidRPr="009A1838" w14:paraId="3AB4031E" w14:textId="77777777" w:rsidTr="00666F3B">
        <w:trPr>
          <w:trHeight w:val="50"/>
        </w:trPr>
        <w:tc>
          <w:tcPr>
            <w:tcW w:w="352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733D9EE" w14:textId="77777777" w:rsidR="00912DDD" w:rsidRPr="009A1838" w:rsidRDefault="00912DDD" w:rsidP="00912DDD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52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570A98F8" w14:textId="77777777" w:rsidR="00912DDD" w:rsidRPr="00912DDD" w:rsidRDefault="00912DDD" w:rsidP="00912DDD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12DDD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7B3C71B9" w14:textId="0EE3DFBA" w:rsidR="00912DDD" w:rsidRPr="00912DDD" w:rsidRDefault="00912DDD" w:rsidP="00912D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2890D7" w14:textId="01712065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KUMARICE V  OMAKI, KROMPIR V KOSIH (G, L)</w:t>
            </w: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6516425" w14:textId="561CD414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SIROV BUREK, NAVADNI JOGURT (G, L,J)</w:t>
            </w: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17281B1" w14:textId="0D146EC5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PEČENE HRENOVKE (par), SEZONSKA ZELENJAVA, ČRNI KRUH (G,L)</w:t>
            </w: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8E3C67C" w14:textId="49FBEF18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BORANJA S SVINJSKIM MESOM</w:t>
            </w:r>
          </w:p>
        </w:tc>
        <w:tc>
          <w:tcPr>
            <w:tcW w:w="568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DC44435" w14:textId="2DAA956C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ENOLONČNICA Z VLIVANCI</w:t>
            </w:r>
            <w:r w:rsidR="00957C2B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(G,J)</w:t>
            </w:r>
          </w:p>
        </w:tc>
        <w:tc>
          <w:tcPr>
            <w:tcW w:w="623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5C3D23" w14:textId="77777777" w:rsidR="00912DDD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STROČJI FIŽOL V SOLATI</w:t>
            </w:r>
          </w:p>
          <w:p w14:paraId="7D7973DA" w14:textId="77D2A0F7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6B26B67" w14:textId="77777777" w:rsidR="00912DDD" w:rsidRDefault="00912DDD" w:rsidP="00912D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PALAČINKE Z DIABETIČNO</w:t>
            </w:r>
          </w:p>
          <w:p w14:paraId="375E60CA" w14:textId="75CF1F30" w:rsidR="00912DDD" w:rsidRPr="009A1838" w:rsidRDefault="00912DDD" w:rsidP="00912D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MARMELADO NESLADKAN KOMPOT (G,J,L)</w:t>
            </w:r>
          </w:p>
        </w:tc>
      </w:tr>
    </w:tbl>
    <w:p w14:paraId="26E878A8" w14:textId="77777777" w:rsidR="0087581A" w:rsidRPr="009A1838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p w14:paraId="3F6987F1" w14:textId="77777777" w:rsidR="0087581A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p w14:paraId="37ED8734" w14:textId="77777777" w:rsidR="0012198F" w:rsidRDefault="0012198F" w:rsidP="0087581A">
      <w:pPr>
        <w:rPr>
          <w:rFonts w:asciiTheme="minorHAnsi" w:hAnsiTheme="minorHAnsi" w:cstheme="minorBidi"/>
          <w:sz w:val="15"/>
          <w:szCs w:val="15"/>
        </w:rPr>
      </w:pPr>
    </w:p>
    <w:p w14:paraId="7D871481" w14:textId="77777777" w:rsidR="0012198F" w:rsidRDefault="0012198F" w:rsidP="0087581A">
      <w:pPr>
        <w:rPr>
          <w:rFonts w:asciiTheme="minorHAnsi" w:hAnsiTheme="minorHAnsi" w:cstheme="minorBidi"/>
          <w:sz w:val="15"/>
          <w:szCs w:val="15"/>
        </w:rPr>
      </w:pPr>
    </w:p>
    <w:p w14:paraId="0BF0AFEA" w14:textId="77777777" w:rsidR="0087581A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p w14:paraId="32995A9A" w14:textId="77777777" w:rsidR="007A08CB" w:rsidRDefault="007A08CB" w:rsidP="0087581A">
      <w:pPr>
        <w:rPr>
          <w:rFonts w:asciiTheme="minorHAnsi" w:hAnsiTheme="minorHAnsi" w:cstheme="minorBidi"/>
          <w:sz w:val="15"/>
          <w:szCs w:val="15"/>
        </w:rPr>
      </w:pPr>
    </w:p>
    <w:p w14:paraId="1A1FC88A" w14:textId="77777777" w:rsidR="00A95339" w:rsidRDefault="00A95339" w:rsidP="00A95339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tbl>
      <w:tblPr>
        <w:tblW w:w="47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9"/>
        <w:gridCol w:w="1377"/>
        <w:gridCol w:w="1460"/>
        <w:gridCol w:w="1412"/>
        <w:gridCol w:w="1412"/>
        <w:gridCol w:w="1412"/>
        <w:gridCol w:w="1417"/>
        <w:gridCol w:w="1554"/>
        <w:gridCol w:w="1552"/>
      </w:tblGrid>
      <w:tr w:rsidR="00A95339" w:rsidRPr="009A1838" w14:paraId="41DDC82D" w14:textId="77777777" w:rsidTr="003E15A6">
        <w:trPr>
          <w:trHeight w:val="202"/>
        </w:trPr>
        <w:tc>
          <w:tcPr>
            <w:tcW w:w="352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05D23D6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2034A116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E148264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 1.9.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3DAEF0D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TOREK 2.9.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1118C74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SREDA 3.9.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94629F7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ČETRTEK 4.9</w:t>
            </w: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3C4AAD2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5.9.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AD9F5B5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SOBOTA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6.9.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B3FC2C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7.9.</w:t>
            </w:r>
          </w:p>
        </w:tc>
      </w:tr>
      <w:tr w:rsidR="00A95339" w:rsidRPr="009A1838" w14:paraId="0236B24D" w14:textId="77777777" w:rsidTr="003E15A6">
        <w:trPr>
          <w:trHeight w:val="590"/>
        </w:trPr>
        <w:tc>
          <w:tcPr>
            <w:tcW w:w="352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45535EB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40274D5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D48B79D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52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9B8F0A2" w14:textId="5EDECEEF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58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6F42E39" w14:textId="75056C79" w:rsidR="00A95339" w:rsidRPr="009A1838" w:rsidRDefault="00CC1584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09E2376" w14:textId="6C1F5E62" w:rsidR="00A95339" w:rsidRPr="009A1838" w:rsidRDefault="00CC1584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DC34F25" w14:textId="0A74BC55" w:rsidR="00A95339" w:rsidRPr="009A1838" w:rsidRDefault="00CC1584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8BFF9CA" w14:textId="3B69BD8E" w:rsidR="00A95339" w:rsidRPr="009A1838" w:rsidRDefault="00CC1584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7DE6877" w14:textId="3EE542B1" w:rsidR="00A95339" w:rsidRPr="009A1838" w:rsidRDefault="00CC1584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  <w:r w:rsidR="00912DDD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</w:t>
            </w:r>
          </w:p>
        </w:tc>
        <w:tc>
          <w:tcPr>
            <w:tcW w:w="62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A5A6BE8" w14:textId="53307E0C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POLNJENA PAPIRKA, KROMPIR V KOSIH, MOTOVILEC V SOLATI (G,J,L)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9EA727C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PREŽGANKA, PEČENE PERUTNIČKE, DŽUVEČ RIŽ, ZELJNA SOLATA (G,J)</w:t>
            </w:r>
          </w:p>
        </w:tc>
      </w:tr>
      <w:tr w:rsidR="00A95339" w:rsidRPr="009A1838" w14:paraId="5D3D9AC3" w14:textId="77777777" w:rsidTr="00CC3D83">
        <w:trPr>
          <w:trHeight w:val="540"/>
        </w:trPr>
        <w:tc>
          <w:tcPr>
            <w:tcW w:w="35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2E66CF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62AD283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3DAD815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5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2DA09E6F" w14:textId="10C0C0E1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58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5EAC518" w14:textId="4146EFF0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KUMARICE V  OMAKI, KROMPIR </w:t>
            </w:r>
            <w:r w:rsidR="00EC69EF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V KOSIH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(G)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A97E91C" w14:textId="2B6BFE2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SIROV BUREK, NAVADNI JOGURT brez laktoze (G,J)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0D6A446" w14:textId="3D5FC916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PEČENE HRENOVKE (par), SEZONSKA ZELENJAVA, KRUH (G)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568E7BF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BORANJA S SVINJSKIM MESOM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48F6DD1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ENOLONČNICA Z VLIVANCI, (G,J)</w:t>
            </w:r>
          </w:p>
        </w:tc>
        <w:tc>
          <w:tcPr>
            <w:tcW w:w="62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D74C62F" w14:textId="60E66317" w:rsidR="00A95339" w:rsidRPr="009A1838" w:rsidRDefault="00912DDD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STROČJI FIŽOL V SOLATI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3E4026C" w14:textId="351EF3AC" w:rsidR="00A95339" w:rsidRPr="009A1838" w:rsidRDefault="00912DDD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PALAČINKE Z MARMELADO, KOMPOT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(G,J) mleko brez laktoze</w:t>
            </w:r>
          </w:p>
        </w:tc>
      </w:tr>
    </w:tbl>
    <w:p w14:paraId="0382E428" w14:textId="77777777" w:rsidR="00A95339" w:rsidRPr="009A1838" w:rsidRDefault="00A95339" w:rsidP="00A95339">
      <w:pPr>
        <w:rPr>
          <w:rFonts w:asciiTheme="minorHAnsi" w:hAnsiTheme="minorHAnsi" w:cstheme="minorBidi"/>
          <w:sz w:val="15"/>
          <w:szCs w:val="15"/>
        </w:rPr>
      </w:pPr>
    </w:p>
    <w:p w14:paraId="01D316D6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18DBE029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366DE187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1A3FD4C2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16205197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5F3D6F6E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43D7042D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59C18580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4E3100AF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593FFCA8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74D45C85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7FE57421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77AD4EFE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29AEEAEF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23D51939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37C1CCDB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50B50768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6C76BDF4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31F64D47" w14:textId="77777777" w:rsidR="00912DDD" w:rsidRDefault="00912DDD" w:rsidP="0087581A">
      <w:pPr>
        <w:rPr>
          <w:rFonts w:asciiTheme="minorHAnsi" w:hAnsiTheme="minorHAnsi" w:cstheme="minorBidi"/>
          <w:sz w:val="15"/>
          <w:szCs w:val="15"/>
        </w:rPr>
      </w:pPr>
    </w:p>
    <w:p w14:paraId="2C5210CD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43560E8E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5F4A8E09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63BFC972" w14:textId="77777777" w:rsidR="007A08CB" w:rsidRPr="009A1838" w:rsidRDefault="007A08CB" w:rsidP="0087581A">
      <w:pPr>
        <w:rPr>
          <w:rFonts w:asciiTheme="minorHAnsi" w:hAnsiTheme="minorHAnsi" w:cstheme="minorBidi"/>
          <w:sz w:val="15"/>
          <w:szCs w:val="15"/>
        </w:rPr>
      </w:pPr>
    </w:p>
    <w:p w14:paraId="2B994CD8" w14:textId="77777777" w:rsidR="0087581A" w:rsidRPr="009A1838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7"/>
        <w:gridCol w:w="1505"/>
        <w:gridCol w:w="1648"/>
        <w:gridCol w:w="1516"/>
        <w:gridCol w:w="1516"/>
        <w:gridCol w:w="1469"/>
        <w:gridCol w:w="1469"/>
        <w:gridCol w:w="1469"/>
        <w:gridCol w:w="1469"/>
      </w:tblGrid>
      <w:tr w:rsidR="0087581A" w:rsidRPr="009A1838" w14:paraId="2729FA1F" w14:textId="77777777" w:rsidTr="001671BD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325D416" w14:textId="77777777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4D460CC2" w14:textId="77777777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364543B" w14:textId="2E59C3DC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8.9.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B00288A" w14:textId="1412B54D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10.9.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01FE617" w14:textId="79315F7C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10.9.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2CABD6D" w14:textId="21E77D2C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11.9.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6D1B37F" w14:textId="62F7C455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12.9.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DFF21F" w14:textId="3139988B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7A08CB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13.9.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5857B8" w14:textId="363E4F8A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7A08CB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14.9.</w:t>
            </w:r>
          </w:p>
        </w:tc>
      </w:tr>
      <w:tr w:rsidR="001D7580" w:rsidRPr="009A1838" w14:paraId="72C97881" w14:textId="77777777" w:rsidTr="001E08F6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06D4DA8" w14:textId="77777777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C48EA11" w14:textId="77777777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4486552" w14:textId="77777777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863B7C9" w14:textId="77777777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48E47F3" w14:textId="26A63930" w:rsidR="001D7580" w:rsidRPr="009A1838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6B1C62" w14:textId="118B480F" w:rsidR="001D7580" w:rsidRPr="009A1838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52C8CAE" w14:textId="4CAEC90F" w:rsidR="001D7580" w:rsidRPr="009A1838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91DC814" w14:textId="3BD1D65B" w:rsidR="001D7580" w:rsidRPr="009A1838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6916B13" w14:textId="654E115D" w:rsidR="001D7580" w:rsidRPr="009A1838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FAB3E39" w14:textId="649FC307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PARADIŽNIKOVA JUHA, ŠPAGETI BOLOGNESE, ENDIVIJA V SOLATI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77EBD84" w14:textId="77777777" w:rsidR="001D7580" w:rsidRPr="009A1838" w:rsidRDefault="001D7580" w:rsidP="001D7580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KOSTNA JUHA,</w:t>
            </w:r>
          </w:p>
          <w:p w14:paraId="14393C42" w14:textId="09B5CE58" w:rsidR="001D7580" w:rsidRPr="009A1838" w:rsidRDefault="001D7580" w:rsidP="001D7580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PEČEN PIŠČANEC, PEČEN KROMPIR, MEŠANA SOLATA</w:t>
            </w:r>
            <w:r w:rsidRPr="009A1838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(G,J)</w:t>
            </w:r>
          </w:p>
        </w:tc>
      </w:tr>
      <w:tr w:rsidR="001D7580" w:rsidRPr="009A1838" w14:paraId="56EF5BE4" w14:textId="77777777" w:rsidTr="001E08F6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620E679" w14:textId="77777777" w:rsidR="001D7580" w:rsidRPr="009A1838" w:rsidRDefault="001D7580" w:rsidP="001D7580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736824E" w14:textId="77777777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131B5B6" w14:textId="51ECBFFA" w:rsidR="001D7580" w:rsidRPr="009A1838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2BD98768" w14:textId="77777777" w:rsidR="001D7580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6C7A36A8" w14:textId="77777777" w:rsidR="00CC1584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EAEB9FF" w14:textId="77777777" w:rsidR="00CC1584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F543988" w14:textId="77777777" w:rsidR="00CC1584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5EC325A" w14:textId="77777777" w:rsidR="00CC1584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B14FCFB" w14:textId="2758342E" w:rsidR="00CC1584" w:rsidRPr="009A1838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F39F863" w14:textId="686429AD" w:rsidR="001D7580" w:rsidRPr="009A1838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DFAA137" w14:textId="7C1941DD" w:rsidR="001D7580" w:rsidRPr="009A1838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3079E1C" w14:textId="7EFD14E4" w:rsidR="001D7580" w:rsidRPr="009A1838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C70BA33" w14:textId="337F28DB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PARADIŽNIKOVA JUHA, ŠPAGETI BOLOGNESE, ENDIVIJA V SOLATI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testenine (G)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E7AF111" w14:textId="77777777" w:rsidR="001D7580" w:rsidRPr="009A1838" w:rsidRDefault="001D7580" w:rsidP="001D7580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KOSTNA JUHA,</w:t>
            </w:r>
          </w:p>
          <w:p w14:paraId="5F8D9DE6" w14:textId="6D7ED8F0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PEČEN PIŠČANEC, PEČEN KROMPIR, MEŠANA SOLATA</w:t>
            </w:r>
            <w:r w:rsidRPr="009A1838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(G,J)</w:t>
            </w:r>
          </w:p>
        </w:tc>
      </w:tr>
      <w:tr w:rsidR="001D7580" w:rsidRPr="009A1838" w14:paraId="468CB747" w14:textId="77777777" w:rsidTr="001E08F6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7A523C7" w14:textId="77777777" w:rsidR="001D7580" w:rsidRPr="009A1838" w:rsidRDefault="001D7580" w:rsidP="001D7580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9995A07" w14:textId="77777777" w:rsidR="001D7580" w:rsidRPr="00EA18E2" w:rsidRDefault="001D7580" w:rsidP="001D7580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55A5CFD" w14:textId="4C9B36FD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AE2BA2" w14:textId="028DB5FC" w:rsidR="001D7580" w:rsidRPr="009A1838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FF805C1" w14:textId="77777777" w:rsidR="001D7580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CF07173" w14:textId="77777777" w:rsidR="00CC1584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75A5997" w14:textId="77777777" w:rsidR="00CC1584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87317E0" w14:textId="77777777" w:rsidR="00CC1584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22BFDA7" w14:textId="77777777" w:rsidR="00CC1584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2CC9188" w14:textId="0154B01E" w:rsidR="00CC1584" w:rsidRPr="009A1838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CF80AA3" w14:textId="659FBAE5" w:rsidR="001D7580" w:rsidRPr="009A1838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2BCEF33" w14:textId="7000AF32" w:rsidR="001D7580" w:rsidRPr="009A1838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5314528" w14:textId="4E17758C" w:rsidR="001D7580" w:rsidRPr="009A1838" w:rsidRDefault="00CC1584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6EC6980" w14:textId="27FE78E7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PARADIŽNIKOVA JUHA, ŠPAGETI BOLOGNESE, ENDIVIJA V SOLATI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testenine (G)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3AE90EF" w14:textId="77777777" w:rsidR="001D7580" w:rsidRPr="009A1838" w:rsidRDefault="001D7580" w:rsidP="001D7580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KOSTNA JUHA,</w:t>
            </w:r>
          </w:p>
          <w:p w14:paraId="37AB6D4B" w14:textId="6AFB0D8B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PEČEN PIŠČANEC, PEČEN KROMPIR, MEŠANA SOLATA</w:t>
            </w:r>
            <w:r w:rsidRPr="009A1838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(G,J)</w:t>
            </w:r>
          </w:p>
        </w:tc>
      </w:tr>
      <w:tr w:rsidR="001D7580" w:rsidRPr="009A1838" w14:paraId="4299708F" w14:textId="77777777" w:rsidTr="00D46F72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600140" w14:textId="77777777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11CC1A7" w14:textId="77777777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73DEF80" w14:textId="77777777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E19AE14" w14:textId="77777777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A383863" w14:textId="00F1E627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NJOKI S CARBONARA OMAKO, ZELENA SOLATA (G,L,J)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453847D" w14:textId="77777777" w:rsidR="001D7580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TORTILJE Z MLETIM MESOM, SOLATA</w:t>
            </w:r>
          </w:p>
          <w:p w14:paraId="09D82960" w14:textId="430E94DE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(G,L)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4B80192" w14:textId="32EB845E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MAKARONOVO MESO, SOLATA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22112A2" w14:textId="576E4934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RIŽEV NARASTEK, KOMPOT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(J,L)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29D4AD77" w14:textId="580C792A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KRUHOV NARASTEK, SOLATA (G,J,L)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F0F7530" w14:textId="473AD746" w:rsidR="001D7580" w:rsidRPr="009A1838" w:rsidRDefault="001D7580" w:rsidP="001D7580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PEČENA PROSENA KAŠA Z JABOLKI </w:t>
            </w: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(J,L)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F0F8CCC" w14:textId="37367FFD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SOLATNI KROŽNIK S KOŠČKI SIRA (L)</w:t>
            </w:r>
          </w:p>
        </w:tc>
      </w:tr>
      <w:tr w:rsidR="001D7580" w:rsidRPr="009A1838" w14:paraId="576161B1" w14:textId="77777777" w:rsidTr="00D46F72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38000EF" w14:textId="77777777" w:rsidR="001D7580" w:rsidRPr="009A1838" w:rsidRDefault="001D7580" w:rsidP="001D7580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0B08247" w14:textId="77777777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03EBA3A" w14:textId="1AE43A50" w:rsidR="001D7580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NJOKI S CARBONARA OMAKO, ZELENA SOLATA (G,L,J)</w:t>
            </w:r>
          </w:p>
          <w:p w14:paraId="7E82B322" w14:textId="0E38FDB9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Pirina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moka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2171D0F5" w14:textId="77777777" w:rsidR="001D7580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TORTILJE Z MLETIM MESOM, SOLATA, polnozrnate</w:t>
            </w:r>
          </w:p>
          <w:p w14:paraId="771F1B48" w14:textId="266A0559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(G,L)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F6683C7" w14:textId="1E8EC207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MAKARONOVO MESO, SOLATA polnozrnate testenine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ADA556B" w14:textId="0D0C1F1F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RIŽEV NARASTEK,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NESLADKAN </w:t>
            </w: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KOMPOT integralni riž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(J,L)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623C044" w14:textId="77777777" w:rsidR="001D7580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KRUHOV NARASTEK, SOLATA (G,J,L)</w:t>
            </w:r>
          </w:p>
          <w:p w14:paraId="450BA18B" w14:textId="406C0BD4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Črni kruh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A4129C2" w14:textId="2DC33143" w:rsidR="001D7580" w:rsidRPr="009A1838" w:rsidRDefault="001D7580" w:rsidP="001D7580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PEČENA PROSENA KAŠA Z JABOLKI, SOLATA </w:t>
            </w: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(J,L)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0EBF6A1" w14:textId="19756C0F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SOLATNI KROŽNIK S KOŠČKI SIRA, ČRNI KRUH (G,L)</w:t>
            </w:r>
          </w:p>
        </w:tc>
      </w:tr>
      <w:tr w:rsidR="001D7580" w:rsidRPr="009A1838" w14:paraId="4647DEA1" w14:textId="77777777" w:rsidTr="00D46F72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DEDB005" w14:textId="77777777" w:rsidR="001D7580" w:rsidRPr="009A1838" w:rsidRDefault="001D7580" w:rsidP="001D7580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5C5871F6" w14:textId="77777777" w:rsidR="001D7580" w:rsidRPr="00EA18E2" w:rsidRDefault="001D7580" w:rsidP="001D7580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32869F29" w14:textId="0B1FC1BF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12263E" w14:textId="3DF3F241" w:rsidR="001D7580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NJOKI S CARBONARA OMAKO, ZELENA SOLATA (G,L,J)</w:t>
            </w:r>
          </w:p>
          <w:p w14:paraId="7194BE95" w14:textId="3B51C69B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Pirina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moka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C5BDF9A" w14:textId="77777777" w:rsidR="001D7580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TORTILJE Z MLETIM MESOM, SOLATA, polnozrnate</w:t>
            </w:r>
          </w:p>
          <w:p w14:paraId="72606066" w14:textId="7789A567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(G,L)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65F1613" w14:textId="1BD6B83D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MAKARONOVO MESO, SOLATA polnozrnate testenine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8DEBBD5" w14:textId="58C7927B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RIŽEV NARASTEK,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NESLADKAN </w:t>
            </w: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KOMPOT integralni riž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(J,L)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1A77771" w14:textId="77777777" w:rsidR="001D7580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KRUHOV NARASTEK, SOLATA (G,J,L)</w:t>
            </w:r>
          </w:p>
          <w:p w14:paraId="53D8A7A1" w14:textId="509DF1C2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Črni kruh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9A3AFBE" w14:textId="6CDF6F18" w:rsidR="001D7580" w:rsidRPr="009A1838" w:rsidRDefault="001D7580" w:rsidP="001D7580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PEČENA PROSENA KAŠA Z JABOLKI </w:t>
            </w: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(J,L)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799E736" w14:textId="4681C2FF" w:rsidR="001D7580" w:rsidRPr="009A1838" w:rsidRDefault="001D7580" w:rsidP="001D758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SOLATNI KROŽNIK S KOŠČKI SIRA, (G,L)</w:t>
            </w:r>
          </w:p>
        </w:tc>
      </w:tr>
    </w:tbl>
    <w:p w14:paraId="54F33E26" w14:textId="77777777" w:rsidR="002864F4" w:rsidRDefault="002864F4" w:rsidP="0087581A">
      <w:pPr>
        <w:rPr>
          <w:rFonts w:asciiTheme="minorHAnsi" w:hAnsiTheme="minorHAnsi" w:cstheme="minorBidi"/>
          <w:sz w:val="15"/>
          <w:szCs w:val="15"/>
        </w:rPr>
      </w:pPr>
    </w:p>
    <w:p w14:paraId="0C9612E0" w14:textId="77777777" w:rsidR="006E1B8A" w:rsidRDefault="006E1B8A" w:rsidP="0087581A">
      <w:pPr>
        <w:rPr>
          <w:rFonts w:asciiTheme="minorHAnsi" w:hAnsiTheme="minorHAnsi" w:cstheme="minorBidi"/>
          <w:sz w:val="15"/>
          <w:szCs w:val="15"/>
        </w:rPr>
      </w:pPr>
    </w:p>
    <w:p w14:paraId="6879349C" w14:textId="77777777" w:rsidR="005F54E0" w:rsidRDefault="005F54E0" w:rsidP="0087581A">
      <w:pPr>
        <w:rPr>
          <w:rFonts w:asciiTheme="minorHAnsi" w:hAnsiTheme="minorHAnsi" w:cstheme="minorBidi"/>
          <w:sz w:val="15"/>
          <w:szCs w:val="15"/>
        </w:rPr>
      </w:pPr>
    </w:p>
    <w:p w14:paraId="7B80D2D8" w14:textId="77777777" w:rsidR="007C1852" w:rsidRDefault="007C1852" w:rsidP="0087581A">
      <w:pPr>
        <w:rPr>
          <w:rFonts w:asciiTheme="minorHAnsi" w:hAnsiTheme="minorHAnsi" w:cstheme="minorBidi"/>
          <w:sz w:val="15"/>
          <w:szCs w:val="15"/>
        </w:rPr>
      </w:pPr>
    </w:p>
    <w:p w14:paraId="2805C728" w14:textId="77777777" w:rsidR="005F54E0" w:rsidRDefault="005F54E0" w:rsidP="0087581A">
      <w:pPr>
        <w:rPr>
          <w:rFonts w:asciiTheme="minorHAnsi" w:hAnsiTheme="minorHAnsi" w:cstheme="minorBidi"/>
          <w:sz w:val="15"/>
          <w:szCs w:val="15"/>
        </w:rPr>
      </w:pPr>
    </w:p>
    <w:p w14:paraId="6ADC3343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609BF4DE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5D7DA07C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299EAA62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314222F5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7"/>
        <w:gridCol w:w="1505"/>
        <w:gridCol w:w="1648"/>
        <w:gridCol w:w="1516"/>
        <w:gridCol w:w="1516"/>
        <w:gridCol w:w="1469"/>
        <w:gridCol w:w="1469"/>
        <w:gridCol w:w="1469"/>
        <w:gridCol w:w="1469"/>
      </w:tblGrid>
      <w:tr w:rsidR="00A95339" w:rsidRPr="009A1838" w14:paraId="1AF31403" w14:textId="77777777" w:rsidTr="003E15A6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BC98AD2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6DDF7314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04EA979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8.9.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4C84D50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10.9.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34AE568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10.9.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B4F9D7A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11.9.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8590ADE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12.9.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02AD4E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13.9.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0BF6E31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14.9.</w:t>
            </w:r>
          </w:p>
        </w:tc>
      </w:tr>
      <w:tr w:rsidR="00A95339" w:rsidRPr="009A1838" w14:paraId="71DE7890" w14:textId="77777777" w:rsidTr="003E15A6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A537221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E4E6149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FF70CC1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3B11CDB" w14:textId="768B98A1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CACE81B" w14:textId="79C78AC1" w:rsidR="00A95339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05138E4" w14:textId="77230EC3" w:rsidR="00A95339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7003793" w14:textId="16FA4A66" w:rsidR="00A95339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E60FDD0" w14:textId="1B04F2C3" w:rsidR="00A95339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9F5CE42" w14:textId="27E1F629" w:rsidR="00A95339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5F68E93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PARADIŽNIKOVA JUHA, ŠPAGETI BOLOGNESE, ENDIVIJA V SOLATI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EC853A6" w14:textId="77777777" w:rsidR="00A95339" w:rsidRPr="009A1838" w:rsidRDefault="00A95339" w:rsidP="003E15A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KOSTNA JUHA,</w:t>
            </w:r>
          </w:p>
          <w:p w14:paraId="663DF4A0" w14:textId="77777777" w:rsidR="00A95339" w:rsidRPr="009A1838" w:rsidRDefault="00A95339" w:rsidP="003E15A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PEČEN PIŠČANEC, PEČEN KROMPIR, MEŠANA SOLATA</w:t>
            </w:r>
            <w:r w:rsidRPr="009A1838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(G,J)</w:t>
            </w:r>
          </w:p>
        </w:tc>
      </w:tr>
      <w:tr w:rsidR="00A95339" w:rsidRPr="009A1838" w14:paraId="261CC64C" w14:textId="77777777" w:rsidTr="00CC3D83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17F0D5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77EFD89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DD148AA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00DD57B6" w14:textId="023F7232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706F36C" w14:textId="08868E44" w:rsidR="00A95339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NJOKI S CARBONARA OMAKO, ZELENA SOLATA (G,J)</w:t>
            </w:r>
          </w:p>
          <w:p w14:paraId="467A8C33" w14:textId="23D32413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sir brez laktoze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6616B60" w14:textId="77777777" w:rsidR="00A95339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TORTILJE Z MLETIM MESOM, SOLATA</w:t>
            </w:r>
          </w:p>
          <w:p w14:paraId="1E93A783" w14:textId="75DBBF73" w:rsidR="00A95339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(G)</w:t>
            </w:r>
          </w:p>
          <w:p w14:paraId="426127ED" w14:textId="11F492E1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 brez laktoze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4459813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MAKARONOVO MESO, SOLATA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8B54D58" w14:textId="0A4C84C2" w:rsidR="00A95339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RIŽEV NARASTEK, KOMPOT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(J)</w:t>
            </w:r>
          </w:p>
          <w:p w14:paraId="1CE7D6BD" w14:textId="764F14AD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mleko brez laktoze</w:t>
            </w:r>
            <w:r w:rsidR="009276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3599342" w14:textId="554AE1C8" w:rsidR="00A95339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KRUHOV NARASTEK, SOLATA (G,J)</w:t>
            </w:r>
          </w:p>
          <w:p w14:paraId="0525CF3B" w14:textId="33B067EE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mleko brez laktoze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68BB140" w14:textId="6E1C756B" w:rsidR="00A95339" w:rsidRPr="009A1838" w:rsidRDefault="00A95339" w:rsidP="003E15A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PEČENA PROSENA KAŠA Z JABOLKI </w:t>
            </w: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(J)</w:t>
            </w:r>
            <w:r w:rsidR="009276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mleko brez laktoze</w:t>
            </w:r>
            <w:r w:rsidR="00957C2B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  <w:r w:rsidR="00957C2B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ali kuhana v vodi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81B9B2D" w14:textId="0C501478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SOLATNI KROŽNIK S KOŠČKI SIRA sir brez laktoze</w:t>
            </w:r>
          </w:p>
        </w:tc>
      </w:tr>
    </w:tbl>
    <w:p w14:paraId="33B527BD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05393FF6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35CD5999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06C1595B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516D47C2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4854076F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602215C4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0FE4A9BA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54D19033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3B88246B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5799B918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2F2095AC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6B15FA3D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0DF26F50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5F1AE491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3FF049E3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7ED86D91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52335A45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7E180918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5EFD8507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7B4DF37A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41F72E61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1C4B4222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1BEC0CCA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638977E5" w14:textId="77777777" w:rsidR="00A95339" w:rsidRDefault="00A95339" w:rsidP="0087581A">
      <w:pPr>
        <w:rPr>
          <w:rFonts w:asciiTheme="minorHAnsi" w:hAnsiTheme="minorHAnsi" w:cstheme="minorBidi"/>
          <w:sz w:val="15"/>
          <w:szCs w:val="15"/>
        </w:rPr>
      </w:pPr>
    </w:p>
    <w:p w14:paraId="662D088B" w14:textId="77777777" w:rsidR="005F54E0" w:rsidRPr="009A1838" w:rsidRDefault="005F54E0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7"/>
        <w:gridCol w:w="1505"/>
        <w:gridCol w:w="1648"/>
        <w:gridCol w:w="1516"/>
        <w:gridCol w:w="1516"/>
        <w:gridCol w:w="1469"/>
        <w:gridCol w:w="1469"/>
        <w:gridCol w:w="1469"/>
        <w:gridCol w:w="1469"/>
      </w:tblGrid>
      <w:tr w:rsidR="0015016E" w:rsidRPr="009A1838" w14:paraId="67C307FE" w14:textId="77777777" w:rsidTr="002864F4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C0AC2EA" w14:textId="77777777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73E48D9B" w14:textId="77777777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219643A" w14:textId="5816B2D3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15.9.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326D4B8" w14:textId="3A0866B2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16.9.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3BB73E8" w14:textId="6D603F6C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17.9.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95A55B0" w14:textId="4626FC1E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18.9.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69960293" w14:textId="00450DE9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19.9.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ED9FBD" w14:textId="762DD63F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7A08CB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20.9.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15E36F" w14:textId="0C7B57AB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7A08CB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21.9.</w:t>
            </w:r>
          </w:p>
        </w:tc>
      </w:tr>
      <w:tr w:rsidR="007C1852" w:rsidRPr="009A1838" w14:paraId="421EE139" w14:textId="77777777" w:rsidTr="00F065C5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0167FFA" w14:textId="77777777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A387875" w14:textId="77777777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371E3CB" w14:textId="77777777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33C9A91" w14:textId="77777777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70292E1" w14:textId="0D62EEA2" w:rsidR="007C1852" w:rsidRPr="009A1838" w:rsidRDefault="00200607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C9924A" w14:textId="605E1CCB" w:rsidR="007C1852" w:rsidRPr="009A1838" w:rsidRDefault="00200607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32265A25" w14:textId="77777777" w:rsidR="007C1852" w:rsidRDefault="00200607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0297F3BA" w14:textId="77777777" w:rsidR="00200607" w:rsidRDefault="00200607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5AE74E1" w14:textId="77777777" w:rsidR="00200607" w:rsidRDefault="00200607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C9C20B7" w14:textId="77777777" w:rsidR="00200607" w:rsidRDefault="00200607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9BEB2B8" w14:textId="77777777" w:rsidR="00200607" w:rsidRDefault="00200607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2BDBA64" w14:textId="77777777" w:rsidR="00200607" w:rsidRDefault="00200607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7FDDE79" w14:textId="15838B4A" w:rsidR="00200607" w:rsidRPr="009A1838" w:rsidRDefault="00200607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FBE309E" w14:textId="77777777" w:rsidR="007C1852" w:rsidRDefault="00200607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19315072" w14:textId="77777777" w:rsidR="00200607" w:rsidRDefault="00200607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44CA866" w14:textId="77777777" w:rsidR="00200607" w:rsidRDefault="00200607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14CADA3" w14:textId="7CCAF9E8" w:rsidR="00200607" w:rsidRPr="009A1838" w:rsidRDefault="00200607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5AE0C59" w14:textId="4EC86B41" w:rsidR="007C1852" w:rsidRPr="009A1838" w:rsidRDefault="00200607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76BAF6D" w14:textId="77777777" w:rsidR="007C1852" w:rsidRDefault="007C1852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</w:t>
            </w:r>
          </w:p>
          <w:p w14:paraId="711C8CC5" w14:textId="3DC81C5F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TELEČJI DUNAJSKI ZREZEK, PRAŽEN KROMPIR, PARADIŽNIKOVA SOLATA (G,J,L)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966964B" w14:textId="77777777" w:rsidR="007C1852" w:rsidRDefault="00C245A1" w:rsidP="007C1852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KULINARIČNA DELAVNICA: INDIJA</w:t>
            </w:r>
          </w:p>
          <w:p w14:paraId="5F147EDF" w14:textId="66925C83" w:rsidR="00C245A1" w:rsidRDefault="00C245A1" w:rsidP="007C1852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DAL TADKA</w:t>
            </w:r>
            <w:r w:rsidR="004A403B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lečina</w:t>
            </w:r>
            <w:proofErr w:type="spellEnd"/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juha)</w:t>
            </w:r>
          </w:p>
          <w:p w14:paraId="4B59B040" w14:textId="77777777" w:rsidR="00C245A1" w:rsidRDefault="00C245A1" w:rsidP="007C1852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PIŠČANEC IZ MADRASA</w:t>
            </w:r>
          </w:p>
          <w:p w14:paraId="0BEA99E7" w14:textId="0CB8AF2C" w:rsidR="00C245A1" w:rsidRPr="009A1838" w:rsidRDefault="00C245A1" w:rsidP="007C1852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BASMATI RIŽ</w:t>
            </w:r>
            <w:r w:rsidR="004A403B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(L)</w:t>
            </w:r>
          </w:p>
        </w:tc>
      </w:tr>
      <w:tr w:rsidR="004A403B" w:rsidRPr="009A1838" w14:paraId="08806E90" w14:textId="77777777" w:rsidTr="00F065C5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5B32B4A" w14:textId="77777777" w:rsidR="004A403B" w:rsidRPr="009A1838" w:rsidRDefault="004A403B" w:rsidP="004A403B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59078B8" w14:textId="77777777" w:rsidR="004A403B" w:rsidRPr="009A1838" w:rsidRDefault="004A403B" w:rsidP="004A403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2740596" w14:textId="27697653" w:rsidR="004A403B" w:rsidRPr="009A1838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806FDB2" w14:textId="08131D77" w:rsidR="004A403B" w:rsidRPr="009A1838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6AF28C59" w14:textId="77777777" w:rsidR="004A403B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8C434CA" w14:textId="77777777" w:rsidR="004A403B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C7948F6" w14:textId="77777777" w:rsidR="004A403B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94B55F7" w14:textId="77777777" w:rsidR="004A403B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3FB267E" w14:textId="77777777" w:rsidR="004A403B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0C31CAC" w14:textId="77777777" w:rsidR="004A403B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F3F63F7" w14:textId="03A460D4" w:rsidR="004A403B" w:rsidRPr="009A1838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DEAE474" w14:textId="4BE5389B" w:rsidR="004A403B" w:rsidRPr="009A1838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74B1B5E" w14:textId="4D764F2E" w:rsidR="004A403B" w:rsidRPr="009A1838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B1F4AC8" w14:textId="77777777" w:rsidR="004A403B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</w:t>
            </w:r>
          </w:p>
          <w:p w14:paraId="1765CE33" w14:textId="354AFD4D" w:rsidR="004A403B" w:rsidRPr="009A1838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TELEČJI ZREZEK, PRAŽEN KROMPIR, PARADIŽNIKOVA SOLATA (G,J,L)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71E4260" w14:textId="77777777" w:rsidR="004A403B" w:rsidRDefault="004A403B" w:rsidP="004A403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KULINARIČNA DELAVNICA: INDIJA</w:t>
            </w:r>
          </w:p>
          <w:p w14:paraId="0EE5452E" w14:textId="77777777" w:rsidR="004A403B" w:rsidRDefault="004A403B" w:rsidP="004A403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DAL TADKA (</w:t>
            </w:r>
            <w:proofErr w:type="spellStart"/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lečina</w:t>
            </w:r>
            <w:proofErr w:type="spellEnd"/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juha)</w:t>
            </w:r>
          </w:p>
          <w:p w14:paraId="0C9BA332" w14:textId="77777777" w:rsidR="004A403B" w:rsidRDefault="004A403B" w:rsidP="004A403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PIŠČANEC IZ MADRASA</w:t>
            </w:r>
          </w:p>
          <w:p w14:paraId="08F70B7D" w14:textId="061B1882" w:rsidR="004A403B" w:rsidRPr="009A1838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RJAVI RIŽ</w:t>
            </w: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(L)</w:t>
            </w:r>
          </w:p>
        </w:tc>
      </w:tr>
      <w:tr w:rsidR="004A403B" w:rsidRPr="009A1838" w14:paraId="7974BF22" w14:textId="77777777" w:rsidTr="00F065C5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421E4DF9" w14:textId="77777777" w:rsidR="004A403B" w:rsidRPr="009A1838" w:rsidRDefault="004A403B" w:rsidP="004A403B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8711F54" w14:textId="77777777" w:rsidR="004A403B" w:rsidRPr="00EA18E2" w:rsidRDefault="004A403B" w:rsidP="004A403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1FA2241F" w14:textId="4818BF56" w:rsidR="004A403B" w:rsidRPr="009A1838" w:rsidRDefault="004A403B" w:rsidP="004A403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508ADC" w14:textId="13ED0DD8" w:rsidR="004A403B" w:rsidRPr="009A1838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EBEC57" w14:textId="0838DA15" w:rsidR="004A403B" w:rsidRPr="009A1838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C498DD3" w14:textId="77777777" w:rsidR="004A403B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1BE709F7" w14:textId="77777777" w:rsidR="004A403B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186CA54" w14:textId="77777777" w:rsidR="004A403B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3903A05" w14:textId="77777777" w:rsidR="004A403B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EE23477" w14:textId="77777777" w:rsidR="004A403B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E92B232" w14:textId="77777777" w:rsidR="004A403B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BD6BE50" w14:textId="682FD144" w:rsidR="004A403B" w:rsidRPr="009A1838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84FF4E1" w14:textId="33B96D33" w:rsidR="004A403B" w:rsidRPr="009A1838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E723248" w14:textId="6B9EFDAA" w:rsidR="004A403B" w:rsidRPr="009A1838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D5AEEA1" w14:textId="77777777" w:rsidR="004A403B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</w:t>
            </w:r>
          </w:p>
          <w:p w14:paraId="1DFFC621" w14:textId="04817A72" w:rsidR="004A403B" w:rsidRPr="009A1838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TELEČJI ZREZEK, PRAŽEN KROMPIR, PARADIŽNIKOVA SOLATA (G,J,L)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186DE8" w14:textId="77777777" w:rsidR="004A403B" w:rsidRDefault="004A403B" w:rsidP="004A403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KULINARIČNA DELAVNICA: INDIJA</w:t>
            </w:r>
          </w:p>
          <w:p w14:paraId="3B3D3B9E" w14:textId="77777777" w:rsidR="004A403B" w:rsidRDefault="004A403B" w:rsidP="004A403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DAL TADKA (</w:t>
            </w:r>
            <w:proofErr w:type="spellStart"/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lečina</w:t>
            </w:r>
            <w:proofErr w:type="spellEnd"/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juha)</w:t>
            </w:r>
          </w:p>
          <w:p w14:paraId="3724EA2D" w14:textId="77777777" w:rsidR="004A403B" w:rsidRDefault="004A403B" w:rsidP="004A403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PIŠČANEC IZ MADRASA</w:t>
            </w:r>
          </w:p>
          <w:p w14:paraId="27FB944B" w14:textId="1E3888A8" w:rsidR="004A403B" w:rsidRPr="009A1838" w:rsidRDefault="004A403B" w:rsidP="004A40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BASMATI RIŽ (L)</w:t>
            </w:r>
          </w:p>
        </w:tc>
      </w:tr>
      <w:tr w:rsidR="007C1852" w:rsidRPr="009A1838" w14:paraId="504BE997" w14:textId="77777777" w:rsidTr="006F3E34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D57CE8" w14:textId="77777777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258602" w14:textId="77777777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D92B745" w14:textId="77777777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08DA2EB" w14:textId="77777777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4AFC479" w14:textId="280BEADE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ŠPAGETI S TUNINO OMAKO, ZELENA SOLATA (G, R1)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6112B28" w14:textId="37C1473E" w:rsidR="007C1852" w:rsidRPr="009A1838" w:rsidRDefault="007C1852" w:rsidP="007C1852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MESNI NAREZEK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KRUH,SVEŽA ZELENJAVA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A62B1BF" w14:textId="31887911" w:rsidR="007C1852" w:rsidRPr="00957C2B" w:rsidRDefault="007C1852" w:rsidP="007C1852">
            <w:pPr>
              <w:rPr>
                <w:rFonts w:ascii="Times New Roman" w:hAnsi="Times New Roman"/>
                <w:sz w:val="14"/>
                <w:szCs w:val="14"/>
                <w:lang w:eastAsia="sl-SI"/>
              </w:rPr>
            </w:pPr>
            <w:r w:rsidRPr="00957C2B">
              <w:rPr>
                <w:rFonts w:ascii="Times New Roman" w:hAnsi="Times New Roman"/>
                <w:sz w:val="14"/>
                <w:szCs w:val="14"/>
                <w:lang w:eastAsia="sl-SI"/>
              </w:rPr>
              <w:t>ZELENJAVNA JUHA, PICA (klasična ali morska), ZELENA SOLATA (G,J,L,M)</w:t>
            </w:r>
          </w:p>
          <w:p w14:paraId="5BB13ECC" w14:textId="5749B9DD" w:rsidR="007C1852" w:rsidRPr="00957C2B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 w:rsidRPr="00957C2B">
              <w:rPr>
                <w:rFonts w:ascii="Times New Roman" w:hAnsi="Times New Roman"/>
                <w:sz w:val="14"/>
                <w:szCs w:val="14"/>
                <w:lang w:eastAsia="sl-SI"/>
              </w:rPr>
              <w:t xml:space="preserve">         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39C30AD3" w14:textId="4C4BDD6E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HOT DOG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A831E04" w14:textId="1BF923A5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ZELJNE KRPICE, SOLATA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3233F5D" w14:textId="7BC49C68" w:rsidR="007C1852" w:rsidRPr="009A1838" w:rsidRDefault="007C1852" w:rsidP="007C1852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PRAŽENEC, JABOLČNI KOMPOT (G,J,L)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A42D0AA" w14:textId="78D4EB03" w:rsidR="007C1852" w:rsidRPr="009A1838" w:rsidRDefault="004A403B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ČAPATI (nevzhajan indijski kruh). HUMUS, SOLATA (G)    </w:t>
            </w:r>
          </w:p>
        </w:tc>
      </w:tr>
      <w:tr w:rsidR="007C1852" w:rsidRPr="009A1838" w14:paraId="5F17F2FD" w14:textId="77777777" w:rsidTr="006F3E34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B4D2BE9" w14:textId="77777777" w:rsidR="007C1852" w:rsidRPr="009A1838" w:rsidRDefault="007C1852" w:rsidP="007C1852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A9A4C42" w14:textId="77777777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C6C45CE" w14:textId="6C3E0835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GRAHAM ŠPAGETI S TUNINO OMAKO, ZELENA SOLATA (G, R1)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0BEFB20" w14:textId="0BB87133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MESNI NAREZEK, 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ČRNI KRUH, SVEŽA ZELENJAVA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(G)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9B4EE3E" w14:textId="5B994788" w:rsidR="007C1852" w:rsidRPr="00957C2B" w:rsidRDefault="007C1852" w:rsidP="007C1852">
            <w:pPr>
              <w:rPr>
                <w:rFonts w:ascii="Times New Roman" w:hAnsi="Times New Roman"/>
                <w:sz w:val="14"/>
                <w:szCs w:val="14"/>
                <w:lang w:eastAsia="sl-SI"/>
              </w:rPr>
            </w:pPr>
            <w:r w:rsidRPr="00957C2B">
              <w:rPr>
                <w:rFonts w:ascii="Times New Roman" w:hAnsi="Times New Roman"/>
                <w:sz w:val="14"/>
                <w:szCs w:val="14"/>
                <w:lang w:eastAsia="sl-SI"/>
              </w:rPr>
              <w:t xml:space="preserve">ZELENJAVNA JUHA, PICA (klasična ali morska), ZELENA SOLATA (G,J,L,M) </w:t>
            </w:r>
            <w:proofErr w:type="spellStart"/>
            <w:r w:rsidRPr="00957C2B">
              <w:rPr>
                <w:rFonts w:ascii="Times New Roman" w:hAnsi="Times New Roman"/>
                <w:sz w:val="14"/>
                <w:szCs w:val="14"/>
                <w:lang w:eastAsia="sl-SI"/>
              </w:rPr>
              <w:t>pirina</w:t>
            </w:r>
            <w:proofErr w:type="spellEnd"/>
            <w:r w:rsidRPr="00957C2B">
              <w:rPr>
                <w:rFonts w:ascii="Times New Roman" w:hAnsi="Times New Roman"/>
                <w:sz w:val="14"/>
                <w:szCs w:val="14"/>
                <w:lang w:eastAsia="sl-SI"/>
              </w:rPr>
              <w:t xml:space="preserve"> moka        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57A936A" w14:textId="77777777" w:rsidR="007C1852" w:rsidRDefault="007C1852" w:rsidP="007C1852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DOG, SOLATA (G)</w:t>
            </w:r>
          </w:p>
          <w:p w14:paraId="4D247E6A" w14:textId="1A7603CE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polnozrnata štručka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C1283B3" w14:textId="645A24A5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ZELJNE KRPICE, SOLATA polnozrnate testenine (G,J)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40B1480E" w14:textId="77777777" w:rsidR="007C1852" w:rsidRDefault="007C1852" w:rsidP="007C1852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PRAŽENEC, NESLADKAN JABOLČNI KOMPOT (G,J,L),</w:t>
            </w:r>
          </w:p>
          <w:p w14:paraId="3D531FAD" w14:textId="6C2607BE" w:rsidR="007C1852" w:rsidRPr="009A1838" w:rsidRDefault="007C1852" w:rsidP="007C1852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Polnozrnata moka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8F30BC9" w14:textId="62A14B13" w:rsidR="007C1852" w:rsidRPr="009A1838" w:rsidRDefault="004A403B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ČAPATI (nevzhajan indijski kruh). HUMUS, SOLATA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(G) polnozrnata pšenična moka</w:t>
            </w:r>
          </w:p>
        </w:tc>
      </w:tr>
      <w:tr w:rsidR="007C1852" w:rsidRPr="009A1838" w14:paraId="16B53F08" w14:textId="77777777" w:rsidTr="006F3E34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4D1AD00" w14:textId="77777777" w:rsidR="007C1852" w:rsidRPr="009A1838" w:rsidRDefault="007C1852" w:rsidP="007C1852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5411B74" w14:textId="77777777" w:rsidR="007C1852" w:rsidRPr="00EA18E2" w:rsidRDefault="007C1852" w:rsidP="007C185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6AE6B1B6" w14:textId="26CBD899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F3C95B8" w14:textId="22CDD6FC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GRAHAM ŠPAGETI S TUNINO OMAKO, ZELENA SOLATA (G, R1)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487E66" w14:textId="0FCA6340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MESNI NAREZEK, 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ČRNI KRUH, SVEŽA ZELENJAVA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(G)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719B947" w14:textId="225A1BC0" w:rsidR="007C1852" w:rsidRPr="00957C2B" w:rsidRDefault="007C1852" w:rsidP="007C1852">
            <w:pPr>
              <w:rPr>
                <w:rFonts w:ascii="Times New Roman" w:hAnsi="Times New Roman"/>
                <w:sz w:val="14"/>
                <w:szCs w:val="14"/>
                <w:lang w:eastAsia="sl-SI"/>
              </w:rPr>
            </w:pPr>
            <w:r w:rsidRPr="00957C2B">
              <w:rPr>
                <w:rFonts w:ascii="Times New Roman" w:hAnsi="Times New Roman"/>
                <w:sz w:val="14"/>
                <w:szCs w:val="14"/>
                <w:lang w:eastAsia="sl-SI"/>
              </w:rPr>
              <w:t xml:space="preserve">ZELENJAVNA JUHA, PICA (klasična ali morska), ZELENA SOLATA (G,J,L,M) </w:t>
            </w:r>
            <w:proofErr w:type="spellStart"/>
            <w:r w:rsidRPr="00957C2B">
              <w:rPr>
                <w:rFonts w:ascii="Times New Roman" w:hAnsi="Times New Roman"/>
                <w:sz w:val="14"/>
                <w:szCs w:val="14"/>
                <w:lang w:eastAsia="sl-SI"/>
              </w:rPr>
              <w:t>pirina</w:t>
            </w:r>
            <w:proofErr w:type="spellEnd"/>
            <w:r w:rsidRPr="00957C2B">
              <w:rPr>
                <w:rFonts w:ascii="Times New Roman" w:hAnsi="Times New Roman"/>
                <w:sz w:val="14"/>
                <w:szCs w:val="14"/>
                <w:lang w:eastAsia="sl-SI"/>
              </w:rPr>
              <w:t xml:space="preserve"> moka </w:t>
            </w:r>
          </w:p>
          <w:p w14:paraId="7225DEA0" w14:textId="20E5AA2B" w:rsidR="007C1852" w:rsidRPr="00957C2B" w:rsidRDefault="007C1852" w:rsidP="007C1852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 w:rsidRPr="00957C2B">
              <w:rPr>
                <w:rFonts w:ascii="Times New Roman" w:hAnsi="Times New Roman"/>
                <w:sz w:val="14"/>
                <w:szCs w:val="14"/>
                <w:lang w:eastAsia="sl-SI"/>
              </w:rPr>
              <w:t xml:space="preserve">         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C7CB573" w14:textId="77777777" w:rsidR="007C1852" w:rsidRDefault="007C1852" w:rsidP="007C1852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 (G)</w:t>
            </w:r>
          </w:p>
          <w:p w14:paraId="31DA9C95" w14:textId="1749DEC9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polnozrnata štručka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AB5CEBB" w14:textId="27B60F14" w:rsidR="007C1852" w:rsidRPr="009A1838" w:rsidRDefault="007C1852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ZELJNE KRPICE, SOLATA polnozrnate testenine (G,J)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A03E8E1" w14:textId="77777777" w:rsidR="007C1852" w:rsidRDefault="007C1852" w:rsidP="007C1852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PRAŽENEC, NESLADKAN JABOLČNI KOMPOT (G,J,L),</w:t>
            </w:r>
          </w:p>
          <w:p w14:paraId="1BC8A42B" w14:textId="5309C618" w:rsidR="007C1852" w:rsidRPr="009A1838" w:rsidRDefault="007C1852" w:rsidP="007C1852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Polnozrnata moka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B4EBCFD" w14:textId="2D02CC0E" w:rsidR="007C1852" w:rsidRPr="009A1838" w:rsidRDefault="004A403B" w:rsidP="007C185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ČAPATI (nevzhajan indijski kruh). HUMUS, SOLATA (G) polnozrnata pšenična moka</w:t>
            </w:r>
          </w:p>
        </w:tc>
      </w:tr>
    </w:tbl>
    <w:p w14:paraId="719E333C" w14:textId="77777777" w:rsidR="00FB5D85" w:rsidRDefault="00FB5D85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7"/>
        <w:gridCol w:w="1505"/>
        <w:gridCol w:w="1648"/>
        <w:gridCol w:w="1516"/>
        <w:gridCol w:w="1516"/>
        <w:gridCol w:w="1469"/>
        <w:gridCol w:w="1469"/>
        <w:gridCol w:w="1469"/>
        <w:gridCol w:w="1469"/>
      </w:tblGrid>
      <w:tr w:rsidR="00A95339" w:rsidRPr="009A1838" w14:paraId="0E074CA8" w14:textId="77777777" w:rsidTr="003E15A6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07459C9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AA52FE3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E2AF654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15.9.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138A658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16.9.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5524FCB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17.9.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1CBDFB6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18.9.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5520F19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19.9.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1A24F2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20.9.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084336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21.9.</w:t>
            </w:r>
          </w:p>
        </w:tc>
      </w:tr>
      <w:tr w:rsidR="00A95339" w:rsidRPr="009A1838" w14:paraId="37EC23A2" w14:textId="77777777" w:rsidTr="003E15A6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9147AEF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1BCFB9E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A0D993E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6BCA5E2" w14:textId="6348A405" w:rsidR="00A95339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E349814" w14:textId="151DC34B" w:rsidR="00A95339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2BB3452" w14:textId="31D9D150" w:rsidR="00A95339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6319C42A" w14:textId="77777777" w:rsidR="00A95339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E852B4C" w14:textId="77777777" w:rsidR="00200607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ACBDC7B" w14:textId="77777777" w:rsidR="00200607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93C8F44" w14:textId="77777777" w:rsidR="00200607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5830A83" w14:textId="77777777" w:rsidR="00200607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123259F" w14:textId="77777777" w:rsidR="00200607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2D30DC6" w14:textId="0C3FC554" w:rsidR="00200607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5C4328F" w14:textId="5C66FBC2" w:rsidR="00A95339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2D45252" w14:textId="75D527C0" w:rsidR="00A95339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666DA5F" w14:textId="77777777" w:rsidR="00A95339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</w:t>
            </w:r>
          </w:p>
          <w:p w14:paraId="72D44C65" w14:textId="14E9DB8D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TELEČJI DUNAJSKI ZREZEK, PRAŽEN KROMPIR, PARADIŽNIKOVA SOLATA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0B8B6BA" w14:textId="77777777" w:rsidR="00957C2B" w:rsidRDefault="00957C2B" w:rsidP="00957C2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KULINARIČNA DELAVNICA: INDIJA</w:t>
            </w:r>
          </w:p>
          <w:p w14:paraId="0946D9A9" w14:textId="77777777" w:rsidR="00957C2B" w:rsidRDefault="00957C2B" w:rsidP="00957C2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DAL TADKA (</w:t>
            </w:r>
            <w:proofErr w:type="spellStart"/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lečina</w:t>
            </w:r>
            <w:proofErr w:type="spellEnd"/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juha)</w:t>
            </w:r>
          </w:p>
          <w:p w14:paraId="7E18E4EF" w14:textId="77777777" w:rsidR="00957C2B" w:rsidRDefault="00957C2B" w:rsidP="00957C2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PIŠČANEC IZ MADRASA</w:t>
            </w:r>
          </w:p>
          <w:p w14:paraId="5583AF62" w14:textId="76C2BE4B" w:rsidR="00A95339" w:rsidRPr="009A1838" w:rsidRDefault="00957C2B" w:rsidP="00957C2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BASMATI RIŽ </w:t>
            </w:r>
          </w:p>
        </w:tc>
      </w:tr>
      <w:tr w:rsidR="00A95339" w:rsidRPr="009A1838" w14:paraId="6C98019E" w14:textId="77777777" w:rsidTr="00CC3D83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AB6A2F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8157DB1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B83C95E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9D0DB5C" w14:textId="12F60872" w:rsidR="00A95339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C7C4BCF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ŠPAGETI S TUNINO OMAKO, ZELENA SOLATA (G, R1)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702DF84" w14:textId="77777777" w:rsidR="00A95339" w:rsidRDefault="00A95339" w:rsidP="003E15A6">
            <w:pP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MESNI NAREZEK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KRUH,SVEŽA ZELENJAVA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(G)</w:t>
            </w:r>
          </w:p>
          <w:p w14:paraId="277539EA" w14:textId="7CE69A71" w:rsidR="009718A8" w:rsidRPr="009A1838" w:rsidRDefault="009718A8" w:rsidP="003E15A6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 brez laktoze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73B8732" w14:textId="7DBCABC4" w:rsidR="00A95339" w:rsidRPr="009A1838" w:rsidRDefault="00A95339" w:rsidP="003E15A6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hAnsi="Times New Roman"/>
                <w:sz w:val="15"/>
                <w:szCs w:val="15"/>
                <w:lang w:eastAsia="sl-SI"/>
              </w:rPr>
              <w:t>ZELENJAVNA JUHA, PICA (klasična ali morska), ZELENA SOLATA (G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,J,M</w:t>
            </w:r>
            <w:r w:rsidRPr="009A1838">
              <w:rPr>
                <w:rFonts w:ascii="Times New Roman" w:hAnsi="Times New Roman"/>
                <w:sz w:val="15"/>
                <w:szCs w:val="15"/>
                <w:lang w:eastAsia="sl-SI"/>
              </w:rPr>
              <w:t>)</w:t>
            </w:r>
            <w:r w:rsidR="009718A8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sir brez laktoze</w:t>
            </w:r>
          </w:p>
          <w:p w14:paraId="21BE640E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        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0112D3A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HOT DOG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E00D021" w14:textId="77777777" w:rsidR="00A95339" w:rsidRPr="009A1838" w:rsidRDefault="00A95339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ZELJNE KRPICE, SOLATA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0B463F0" w14:textId="77777777" w:rsidR="00A95339" w:rsidRDefault="00A95339" w:rsidP="003E15A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PRAŽENEC, JABOLČNI KOMPOT (G,J)</w:t>
            </w:r>
          </w:p>
          <w:p w14:paraId="103D5576" w14:textId="15667929" w:rsidR="009718A8" w:rsidRPr="009A1838" w:rsidRDefault="009718A8" w:rsidP="003E15A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Mleko brez laktoze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C0450AF" w14:textId="4B839295" w:rsidR="00A95339" w:rsidRPr="009A1838" w:rsidRDefault="00957C2B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ČAPATI (nevzhajan indijski kruh). HUMUS, SOLATA (G) </w:t>
            </w:r>
          </w:p>
        </w:tc>
      </w:tr>
    </w:tbl>
    <w:p w14:paraId="4A11ADF5" w14:textId="77777777" w:rsidR="007C1852" w:rsidRPr="009A1838" w:rsidRDefault="007C1852" w:rsidP="0087581A">
      <w:pPr>
        <w:rPr>
          <w:rFonts w:asciiTheme="minorHAnsi" w:hAnsiTheme="minorHAnsi" w:cstheme="minorBidi"/>
          <w:sz w:val="15"/>
          <w:szCs w:val="15"/>
        </w:rPr>
      </w:pPr>
    </w:p>
    <w:p w14:paraId="505D2275" w14:textId="77777777" w:rsidR="0087581A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p w14:paraId="11A8735D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70B4ABC6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434AD3A6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123736A0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43DD7ECC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3DACFE9B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75041D91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26F58F90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2118B715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0EDEBDBC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2ACE0E02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10813A4A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2175FF65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39EA97A6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61E6C274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6C5AE437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5EC813D3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656591B7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3DAD82A6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13141E16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0704BAE8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4E399C37" w14:textId="77777777" w:rsidR="009718A8" w:rsidRPr="009A183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"/>
        <w:gridCol w:w="1505"/>
        <w:gridCol w:w="1648"/>
        <w:gridCol w:w="1516"/>
        <w:gridCol w:w="1516"/>
        <w:gridCol w:w="1469"/>
        <w:gridCol w:w="1336"/>
        <w:gridCol w:w="1607"/>
        <w:gridCol w:w="1466"/>
      </w:tblGrid>
      <w:tr w:rsidR="0087581A" w:rsidRPr="009A1838" w14:paraId="5965CC27" w14:textId="77777777" w:rsidTr="001931D7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FFFB946" w14:textId="77777777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307372F2" w14:textId="77777777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80D7073" w14:textId="6B1EFFF6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22.9.</w:t>
            </w:r>
            <w:r w:rsidR="00D35EFA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69FD102" w14:textId="32CCE351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23.9.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C21FC6B" w14:textId="70D199D2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24.9.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EDD3B50" w14:textId="357BC1A2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25.9.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8392681" w14:textId="02896808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26.9.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38716C8" w14:textId="625D1B09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7A08CB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27.9.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081AA0F" w14:textId="2E56D53C" w:rsidR="0087581A" w:rsidRPr="009A1838" w:rsidRDefault="0087581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7A08CB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28.9.</w:t>
            </w:r>
          </w:p>
        </w:tc>
      </w:tr>
      <w:tr w:rsidR="005A0ECD" w:rsidRPr="009A1838" w14:paraId="7F5A1EEC" w14:textId="77777777" w:rsidTr="00F065C5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155D1AE" w14:textId="77777777" w:rsidR="005A0ECD" w:rsidRPr="009A1838" w:rsidRDefault="005A0ECD" w:rsidP="005A0EC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459CE10" w14:textId="77777777" w:rsidR="005A0ECD" w:rsidRPr="009A1838" w:rsidRDefault="005A0ECD" w:rsidP="005A0EC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4430B16" w14:textId="77777777" w:rsidR="005A0ECD" w:rsidRPr="009A1838" w:rsidRDefault="005A0ECD" w:rsidP="005A0EC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B0D2B93" w14:textId="77777777" w:rsidR="005A0ECD" w:rsidRPr="009A1838" w:rsidRDefault="005A0ECD" w:rsidP="005A0EC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34D856A" w14:textId="64AF0293" w:rsidR="005A0ECD" w:rsidRPr="009A1838" w:rsidRDefault="00200607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003F345" w14:textId="44CBC33E" w:rsidR="005A0ECD" w:rsidRPr="009A1838" w:rsidRDefault="00200607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2988E02" w14:textId="0D131436" w:rsidR="005A0ECD" w:rsidRPr="009A1838" w:rsidRDefault="00200607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8CCAF4" w14:textId="51E18D3D" w:rsidR="005A0ECD" w:rsidRPr="009A1838" w:rsidRDefault="00200607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152BF84" w14:textId="341FFF67" w:rsidR="005A0ECD" w:rsidRPr="009A1838" w:rsidRDefault="00200607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E8A12BB" w14:textId="4A70FFF6" w:rsidR="005A0ECD" w:rsidRPr="009A1838" w:rsidRDefault="005A0ECD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CVETAČNA JUHA, MESO NA ŽARU, LEPINJA, SOLATA (G,L)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1FD595D" w14:textId="2FC34B0A" w:rsidR="005A0ECD" w:rsidRPr="009A1838" w:rsidRDefault="005A0ECD" w:rsidP="005A0ECD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BUČNA JUHA, ČUFTI, PIRE KROMPIR, KUMARICE V SOLATI (L,J)</w:t>
            </w:r>
          </w:p>
        </w:tc>
      </w:tr>
      <w:tr w:rsidR="005A0ECD" w:rsidRPr="009A1838" w14:paraId="0032EA16" w14:textId="77777777" w:rsidTr="00F065C5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F613148" w14:textId="77777777" w:rsidR="005A0ECD" w:rsidRPr="009A1838" w:rsidRDefault="005A0ECD" w:rsidP="005A0ECD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EAC6037" w14:textId="77777777" w:rsidR="005A0ECD" w:rsidRPr="009A1838" w:rsidRDefault="005A0ECD" w:rsidP="005A0EC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5F3D548" w14:textId="2902BD09" w:rsidR="005A0ECD" w:rsidRPr="009A1838" w:rsidRDefault="00200607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649E094" w14:textId="580DFF42" w:rsidR="005A0ECD" w:rsidRPr="009A1838" w:rsidRDefault="00200607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B397B2A" w14:textId="2FFB16F6" w:rsidR="005A0ECD" w:rsidRPr="009A1838" w:rsidRDefault="00200607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736B53A" w14:textId="54F42C5C" w:rsidR="005A0ECD" w:rsidRPr="009A1838" w:rsidRDefault="00200607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8D34A09" w14:textId="4A95D1CF" w:rsidR="005A0ECD" w:rsidRPr="009A1838" w:rsidRDefault="00200607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CCC1E8C" w14:textId="319B53DF" w:rsidR="005A0ECD" w:rsidRPr="009A1838" w:rsidRDefault="005A0ECD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CVETAČNA JUHA, MESO NA ŽARU, POLNOZRNATA ŠTRUČKA, SOLATA (G,L)</w:t>
            </w: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DBCD48C" w14:textId="33E3A645" w:rsidR="005A0ECD" w:rsidRPr="009A1838" w:rsidRDefault="005A0ECD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BUČNA JUHA, ČUFTI, KROMPIR V KOSIH, KUMARICE V SOLATI (L,J)</w:t>
            </w:r>
          </w:p>
        </w:tc>
      </w:tr>
      <w:tr w:rsidR="005A0ECD" w:rsidRPr="009A1838" w14:paraId="548B63F6" w14:textId="77777777" w:rsidTr="00F065C5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C4AFEC5" w14:textId="77777777" w:rsidR="005A0ECD" w:rsidRPr="009A1838" w:rsidRDefault="005A0ECD" w:rsidP="005A0ECD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B6F894E" w14:textId="77777777" w:rsidR="005A0ECD" w:rsidRPr="00EA18E2" w:rsidRDefault="005A0ECD" w:rsidP="005A0ECD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41CAEED" w14:textId="5DC721FB" w:rsidR="005A0ECD" w:rsidRPr="009A1838" w:rsidRDefault="005A0ECD" w:rsidP="005A0EC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B6F7669" w14:textId="691AD0DE" w:rsidR="005A0ECD" w:rsidRPr="009A1838" w:rsidRDefault="00200607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E1EA2CF" w14:textId="2C0669BC" w:rsidR="005A0ECD" w:rsidRPr="009A1838" w:rsidRDefault="00200607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858EB63" w14:textId="4EACAFD0" w:rsidR="005A0ECD" w:rsidRPr="009A1838" w:rsidRDefault="00200607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4B2F7A" w14:textId="36569F09" w:rsidR="005A0ECD" w:rsidRPr="009A1838" w:rsidRDefault="00200607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D690E33" w14:textId="709EBF4C" w:rsidR="005A0ECD" w:rsidRPr="009A1838" w:rsidRDefault="00200607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2527AD2" w14:textId="5FBE08F5" w:rsidR="005A0ECD" w:rsidRPr="009A1838" w:rsidRDefault="005A0ECD" w:rsidP="005A0EC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CVETAČNA JUHA, MESO NA ŽARU, POLNOZRNATA ŠTRUČKA, SOLATA (G,L)</w:t>
            </w: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13E77ED" w14:textId="6092C827" w:rsidR="005A0ECD" w:rsidRPr="00FB5D85" w:rsidRDefault="005A0ECD" w:rsidP="005A0ECD">
            <w:pPr>
              <w:spacing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BUČNA JUHA, ČUFTI, KROMPIR V KOSIH, KUMARICE V SOLATI (L,J)</w:t>
            </w:r>
          </w:p>
        </w:tc>
      </w:tr>
      <w:tr w:rsidR="009853E2" w:rsidRPr="009A1838" w14:paraId="651529DB" w14:textId="77777777" w:rsidTr="00BD7486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86BC4C" w14:textId="77777777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5F26C15" w14:textId="77777777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290526" w14:textId="77777777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0B75106" w14:textId="77777777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18767071" w14:textId="77777777" w:rsidR="009853E2" w:rsidRDefault="009853E2" w:rsidP="009853E2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UMEŠANA JAJCA S ŠUNKO, KRUH (G,J)</w:t>
            </w:r>
          </w:p>
          <w:p w14:paraId="12DDBCDA" w14:textId="77777777" w:rsidR="007C1852" w:rsidRDefault="007C1852" w:rsidP="009853E2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3AC0FA6" w14:textId="3A7E91B5" w:rsidR="007C1852" w:rsidRPr="009A1838" w:rsidRDefault="007C1852" w:rsidP="009853E2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E11D2F" w14:textId="31D98A22" w:rsidR="009853E2" w:rsidRPr="00FB5D85" w:rsidRDefault="00EB7AC4" w:rsidP="009853E2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>ŠIROKI REZANCI S POPEČENIMI BUČKAMI, SOLATA (G,L)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74999EC" w14:textId="77777777" w:rsidR="009853E2" w:rsidRDefault="009853E2" w:rsidP="009853E2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HAMBURGER S PRILOGO</w:t>
            </w:r>
          </w:p>
          <w:p w14:paraId="39297D29" w14:textId="5DA2FA47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(G,L,GS)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07B37167" w14:textId="5487BE8A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TESTENINSKA SOLATA S TUNO (G,J,L)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A12384A" w14:textId="14723853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FILE LOSOSA, KROMPIRJEVA SOLATA (R1)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78062760" w14:textId="47226B52" w:rsidR="009853E2" w:rsidRPr="009A1838" w:rsidRDefault="009853E2" w:rsidP="009853E2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ZELENJAVNA ENOLONČNICA</w:t>
            </w:r>
            <w:r w:rsidR="007C1852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Z VLIVANCI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</w:t>
            </w:r>
            <w:r w:rsidR="007C1852"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(G</w:t>
            </w:r>
            <w:r w:rsidR="007C1852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="007C1852"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F218C6E" w14:textId="72625C4B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GOBOVA JUHA, AJDOVI ŽGANCI, ZELENA SOLATA (G)</w:t>
            </w:r>
          </w:p>
        </w:tc>
      </w:tr>
      <w:tr w:rsidR="009853E2" w:rsidRPr="009A1838" w14:paraId="1D1F2131" w14:textId="77777777" w:rsidTr="00BD7486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7F3A4DA" w14:textId="77777777" w:rsidR="009853E2" w:rsidRPr="009A1838" w:rsidRDefault="009853E2" w:rsidP="009853E2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908276B" w14:textId="77777777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015FF8CB" w14:textId="77777777" w:rsidR="009853E2" w:rsidRDefault="009853E2" w:rsidP="009853E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UMEŠANA JAJCA S PIŠČANČJO ŠUNKO, SOLATA, ČRNI KRUH (G,J)</w:t>
            </w:r>
          </w:p>
          <w:p w14:paraId="585DC546" w14:textId="77777777" w:rsidR="007C1852" w:rsidRDefault="007C1852" w:rsidP="009853E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</w:p>
          <w:p w14:paraId="28DD2730" w14:textId="3AD71644" w:rsidR="007C1852" w:rsidRPr="00FB5D85" w:rsidRDefault="007C1852" w:rsidP="009853E2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73524D1" w14:textId="49093CDE" w:rsidR="009853E2" w:rsidRPr="001931D7" w:rsidRDefault="00EB7AC4" w:rsidP="009853E2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>GRAHAM ŠIROKI REZANCI S POPEČENIMI BUČKAMI, SOLATA (G,L)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0686642" w14:textId="4461B3E0" w:rsidR="009853E2" w:rsidRDefault="009853E2" w:rsidP="009853E2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HAMBURGER S PRILOGO, POLNOZRNATA ŠTRUČKA, SOLATA</w:t>
            </w:r>
          </w:p>
          <w:p w14:paraId="5CD25199" w14:textId="5027E477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(G,L,GS)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0B913519" w14:textId="1B2AF0A2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TESTENINSKA SOLATA S TUNO (G,J,L)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CAEC3BE" w14:textId="62C3339D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FILE LOSOSA, KROMPIRJEVA SOLATA (R1)</w:t>
            </w: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7982AB0" w14:textId="712C2D54" w:rsidR="009853E2" w:rsidRPr="009A1838" w:rsidRDefault="009853E2" w:rsidP="009853E2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ZELENJAVNA ENOLONČNICA</w:t>
            </w:r>
            <w:r w:rsidR="007C1852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Z VLIVANCI,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ČRNI KRUH (G</w:t>
            </w:r>
            <w:r w:rsidR="007C1852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3AA7388" w14:textId="427BA494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GOBOVA JUHA, AJDOVI ŽGANCI, ZELENA SOLATA (G)</w:t>
            </w:r>
          </w:p>
        </w:tc>
      </w:tr>
      <w:tr w:rsidR="009853E2" w:rsidRPr="009A1838" w14:paraId="60543B9E" w14:textId="77777777" w:rsidTr="00BD7486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E492725" w14:textId="77777777" w:rsidR="009853E2" w:rsidRPr="009A1838" w:rsidRDefault="009853E2" w:rsidP="009853E2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D968C88" w14:textId="77777777" w:rsidR="009853E2" w:rsidRPr="00EA18E2" w:rsidRDefault="009853E2" w:rsidP="009853E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676FA82E" w14:textId="40F33720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1F98051" w14:textId="77777777" w:rsidR="009853E2" w:rsidRDefault="009853E2" w:rsidP="009853E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UMEŠANA JAJCA S PIŠČANČJO ŠUNKO, ČRNI KRUH (G,J)</w:t>
            </w:r>
          </w:p>
          <w:p w14:paraId="655B76B3" w14:textId="77777777" w:rsidR="007C1852" w:rsidRDefault="007C1852" w:rsidP="009853E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193E293" w14:textId="7217E8E7" w:rsidR="007C1852" w:rsidRPr="009A1838" w:rsidRDefault="007C1852" w:rsidP="009853E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167F086" w14:textId="0E01F90C" w:rsidR="009853E2" w:rsidRPr="00A80579" w:rsidRDefault="00EB7AC4" w:rsidP="009853E2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>GRAHAM ŠIROKI REZANCI S POPEČENIMI BUČKAMI, SOLATA (G,L)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574980D" w14:textId="77777777" w:rsidR="009853E2" w:rsidRDefault="009853E2" w:rsidP="009853E2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HAMBURGER S PRILOGO, POLNOZRNATA ŠTRUČKA</w:t>
            </w:r>
          </w:p>
          <w:p w14:paraId="6B833DB0" w14:textId="04F9F701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(G,L,GS)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4E27031" w14:textId="0AB69DCE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TESTENINSKA SOLATA S TUNO (G,J,L)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DF6C6F8" w14:textId="759FF476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FILE LOSOSA, KROMPIRJEVA SOLATA (R1)</w:t>
            </w: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F3BD04B" w14:textId="1BF25126" w:rsidR="009853E2" w:rsidRPr="009A1838" w:rsidRDefault="009853E2" w:rsidP="009853E2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ZELENJAVNA ENOLONČNICA</w:t>
            </w:r>
            <w:r w:rsidR="007C1852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Z VLIVANCI (G,J)</w:t>
            </w: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4B28990" w14:textId="1C659B02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GOBOVA JUHA, AJDOVI ŽGANCI, ZELENA SOLATA (G)</w:t>
            </w:r>
          </w:p>
        </w:tc>
      </w:tr>
    </w:tbl>
    <w:p w14:paraId="79078881" w14:textId="77777777" w:rsidR="0087581A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p w14:paraId="1967BA35" w14:textId="77777777" w:rsidR="00486537" w:rsidRDefault="00486537" w:rsidP="0087581A">
      <w:pPr>
        <w:rPr>
          <w:rFonts w:asciiTheme="minorHAnsi" w:hAnsiTheme="minorHAnsi" w:cstheme="minorBidi"/>
          <w:sz w:val="15"/>
          <w:szCs w:val="15"/>
        </w:rPr>
      </w:pPr>
    </w:p>
    <w:p w14:paraId="6C017C50" w14:textId="77777777" w:rsidR="002A0CBB" w:rsidRDefault="002A0CBB" w:rsidP="0087581A">
      <w:pPr>
        <w:rPr>
          <w:rFonts w:asciiTheme="minorHAnsi" w:hAnsiTheme="minorHAnsi" w:cstheme="minorBidi"/>
          <w:sz w:val="15"/>
          <w:szCs w:val="15"/>
        </w:rPr>
      </w:pPr>
    </w:p>
    <w:p w14:paraId="4F41EFEA" w14:textId="77777777" w:rsidR="00486537" w:rsidRDefault="00486537" w:rsidP="0087581A">
      <w:pPr>
        <w:rPr>
          <w:rFonts w:asciiTheme="minorHAnsi" w:hAnsiTheme="minorHAnsi" w:cstheme="minorBidi"/>
          <w:sz w:val="15"/>
          <w:szCs w:val="15"/>
        </w:rPr>
      </w:pPr>
    </w:p>
    <w:p w14:paraId="22083409" w14:textId="77777777" w:rsidR="007C1852" w:rsidRDefault="007C1852" w:rsidP="0087581A">
      <w:pPr>
        <w:rPr>
          <w:rFonts w:asciiTheme="minorHAnsi" w:hAnsiTheme="minorHAnsi" w:cstheme="minorBidi"/>
          <w:sz w:val="15"/>
          <w:szCs w:val="15"/>
        </w:rPr>
      </w:pPr>
    </w:p>
    <w:p w14:paraId="1AAF40BB" w14:textId="77777777" w:rsidR="007C1852" w:rsidRDefault="007C1852" w:rsidP="0087581A">
      <w:pPr>
        <w:rPr>
          <w:rFonts w:asciiTheme="minorHAnsi" w:hAnsiTheme="minorHAnsi" w:cstheme="minorBidi"/>
          <w:sz w:val="15"/>
          <w:szCs w:val="15"/>
        </w:rPr>
      </w:pPr>
    </w:p>
    <w:p w14:paraId="1AFA7A06" w14:textId="77777777" w:rsidR="007C1852" w:rsidRDefault="007C1852" w:rsidP="0087581A">
      <w:pPr>
        <w:rPr>
          <w:rFonts w:asciiTheme="minorHAnsi" w:hAnsiTheme="minorHAnsi" w:cstheme="minorBidi"/>
          <w:sz w:val="15"/>
          <w:szCs w:val="15"/>
        </w:rPr>
      </w:pPr>
    </w:p>
    <w:p w14:paraId="530A2E2C" w14:textId="77777777" w:rsidR="00486537" w:rsidRDefault="00486537" w:rsidP="0087581A">
      <w:pPr>
        <w:rPr>
          <w:rFonts w:asciiTheme="minorHAnsi" w:hAnsiTheme="minorHAnsi" w:cstheme="minorBidi"/>
          <w:sz w:val="15"/>
          <w:szCs w:val="15"/>
        </w:rPr>
      </w:pPr>
    </w:p>
    <w:p w14:paraId="60607402" w14:textId="77777777" w:rsidR="00486537" w:rsidRDefault="00486537" w:rsidP="0087581A">
      <w:pPr>
        <w:rPr>
          <w:rFonts w:asciiTheme="minorHAnsi" w:hAnsiTheme="minorHAnsi" w:cstheme="minorBidi"/>
          <w:sz w:val="15"/>
          <w:szCs w:val="15"/>
        </w:rPr>
      </w:pPr>
    </w:p>
    <w:p w14:paraId="0D138337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7993BF20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1E1434D6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783008F7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"/>
        <w:gridCol w:w="1505"/>
        <w:gridCol w:w="1648"/>
        <w:gridCol w:w="1516"/>
        <w:gridCol w:w="1516"/>
        <w:gridCol w:w="1469"/>
        <w:gridCol w:w="1336"/>
        <w:gridCol w:w="1607"/>
        <w:gridCol w:w="1466"/>
      </w:tblGrid>
      <w:tr w:rsidR="009718A8" w:rsidRPr="009A1838" w14:paraId="0F86FD47" w14:textId="77777777" w:rsidTr="003E15A6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689208C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25B260B2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7344B3B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22.9..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C36E39C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23.9.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0C6B4F6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24.9.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218FA51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25.9.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347AAB4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26.9.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6C747D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27.9.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BDB9A0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28.9.</w:t>
            </w:r>
          </w:p>
        </w:tc>
      </w:tr>
      <w:tr w:rsidR="009718A8" w:rsidRPr="009A1838" w14:paraId="08780C9E" w14:textId="77777777" w:rsidTr="003E15A6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8AF5194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8D96ADE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7E580CC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A8AC3C9" w14:textId="4DD4CD98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885E045" w14:textId="4564BECA" w:rsidR="009718A8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2F98045" w14:textId="53286CBA" w:rsidR="009718A8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8BAC2AB" w14:textId="50E00E82" w:rsidR="009718A8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FCAC74D" w14:textId="3E99837E" w:rsidR="009718A8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14CC31E" w14:textId="225652B1" w:rsidR="009718A8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8E6302F" w14:textId="7F74380F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CVETAČNA JUHA</w:t>
            </w:r>
            <w:r w:rsidR="0090060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brez laktoze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MESO NA ŽARU, LEPINJA, SOLATA (G)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1D3768E" w14:textId="12D64D50" w:rsidR="009718A8" w:rsidRPr="009A1838" w:rsidRDefault="009718A8" w:rsidP="003E15A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BUČNA JUHA</w:t>
            </w:r>
            <w:r w:rsidR="00900605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brez </w:t>
            </w:r>
            <w:proofErr w:type="spellStart"/>
            <w:r w:rsidR="00900605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laktozte</w:t>
            </w:r>
            <w:proofErr w:type="spellEnd"/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, ČUFTI,</w:t>
            </w:r>
            <w:r w:rsidR="00912DDD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KROMPIR V KOSIH, KUMARICE V SOLATI (J)</w:t>
            </w:r>
          </w:p>
        </w:tc>
      </w:tr>
      <w:tr w:rsidR="009718A8" w:rsidRPr="009A1838" w14:paraId="30373D9A" w14:textId="77777777" w:rsidTr="00CC3D83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8A2BEC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4C3E136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9A3C4B5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1ABE49C5" w14:textId="6E739F2A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120C158" w14:textId="77777777" w:rsidR="009718A8" w:rsidRDefault="009718A8" w:rsidP="003E15A6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UMEŠANA JAJCA S ŠUNKO, KRUH (G,J)</w:t>
            </w:r>
          </w:p>
          <w:p w14:paraId="30A5F7FB" w14:textId="77777777" w:rsidR="009718A8" w:rsidRDefault="009718A8" w:rsidP="003E15A6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A2715B3" w14:textId="77777777" w:rsidR="009718A8" w:rsidRPr="009A1838" w:rsidRDefault="009718A8" w:rsidP="003E15A6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87852BC" w14:textId="3048BA53" w:rsidR="009718A8" w:rsidRPr="00FB5D85" w:rsidRDefault="009718A8" w:rsidP="003E15A6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>ŠIROKI REZANCI S POPEČENIMI BUČKAMI, SOLATA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B0AE6EA" w14:textId="77777777" w:rsidR="009718A8" w:rsidRDefault="009718A8" w:rsidP="003E15A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HAMBURGER S PRILOGO</w:t>
            </w:r>
          </w:p>
          <w:p w14:paraId="2C497926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(G,L,GS)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B96DFD" w14:textId="14487516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TESTENINSKA SOLATA S TUNO (G,J)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9BD4BD0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FILE LOSOSA, KROMPIRJEVA SOLATA (R1)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E1260A6" w14:textId="77777777" w:rsidR="009718A8" w:rsidRPr="009A1838" w:rsidRDefault="009718A8" w:rsidP="003E15A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ZELENJAVNA ENOLONČNICA Z VLIVANCI 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212A455" w14:textId="6E9F229F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GOBOVA JUHA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brez smetane</w:t>
            </w: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AJDOVI ŽGANCI, ZELENA SOLATA (G)</w:t>
            </w:r>
          </w:p>
        </w:tc>
      </w:tr>
    </w:tbl>
    <w:p w14:paraId="784CCF2B" w14:textId="77777777" w:rsidR="009718A8" w:rsidRDefault="009718A8" w:rsidP="009718A8">
      <w:pPr>
        <w:rPr>
          <w:rFonts w:asciiTheme="minorHAnsi" w:hAnsiTheme="minorHAnsi" w:cstheme="minorBidi"/>
          <w:sz w:val="15"/>
          <w:szCs w:val="15"/>
        </w:rPr>
      </w:pPr>
    </w:p>
    <w:p w14:paraId="35B4AF3D" w14:textId="77777777" w:rsidR="009718A8" w:rsidRDefault="009718A8" w:rsidP="009718A8">
      <w:pPr>
        <w:rPr>
          <w:rFonts w:asciiTheme="minorHAnsi" w:hAnsiTheme="minorHAnsi" w:cstheme="minorBidi"/>
          <w:sz w:val="15"/>
          <w:szCs w:val="15"/>
        </w:rPr>
      </w:pPr>
    </w:p>
    <w:p w14:paraId="3110882A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7B83E2A3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7CBFC03D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7C675126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211BCF12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31D39038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5820E19E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3C49B333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495C17BD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56F6F360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668E4626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7DEF1DB1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626F9AA5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20203964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1CC3AB6C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5EECEAF5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63114390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1AB30F64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6942D17D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12F9EEAD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1B857229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6F38828C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0971EA77" w14:textId="77777777" w:rsidR="009718A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p w14:paraId="172C38BB" w14:textId="77777777" w:rsidR="009718A8" w:rsidRPr="009A1838" w:rsidRDefault="009718A8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1"/>
        <w:gridCol w:w="1507"/>
        <w:gridCol w:w="1528"/>
        <w:gridCol w:w="1630"/>
        <w:gridCol w:w="1512"/>
        <w:gridCol w:w="1512"/>
        <w:gridCol w:w="1509"/>
        <w:gridCol w:w="1507"/>
        <w:gridCol w:w="1502"/>
      </w:tblGrid>
      <w:tr w:rsidR="00D35EFA" w:rsidRPr="009A1838" w14:paraId="1468D2D9" w14:textId="6293CFE2" w:rsidTr="007A08CB">
        <w:trPr>
          <w:trHeight w:val="402"/>
        </w:trPr>
        <w:tc>
          <w:tcPr>
            <w:tcW w:w="358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10CBCEB" w14:textId="77777777" w:rsidR="00D35EFA" w:rsidRPr="009A1838" w:rsidRDefault="00D35EF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79152C77" w14:textId="77777777" w:rsidR="009718A8" w:rsidRDefault="009718A8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0B852B8" w14:textId="77777777" w:rsidR="00486537" w:rsidRPr="009A1838" w:rsidRDefault="00486537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A4A4465" w14:textId="21C50120" w:rsidR="00D35EFA" w:rsidRPr="009A1838" w:rsidRDefault="00D35EF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29.9.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E2EB195" w14:textId="7E5D7987" w:rsidR="00D35EFA" w:rsidRPr="009A1838" w:rsidRDefault="00D35EF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7A08C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30.9.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05F6146" w14:textId="24240656" w:rsidR="00D35EFA" w:rsidRPr="009A1838" w:rsidRDefault="00D35EF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6235A1F" w14:textId="06591FC2" w:rsidR="00D35EFA" w:rsidRPr="009A1838" w:rsidRDefault="00D35EF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5455118" w14:textId="03239007" w:rsidR="00D35EFA" w:rsidRPr="009A1838" w:rsidRDefault="00D35EF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F44FB47" w14:textId="669527C5" w:rsidR="00D35EFA" w:rsidRPr="009A1838" w:rsidRDefault="00D35EF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B9AF7C1" w14:textId="630C368A" w:rsidR="00D35EFA" w:rsidRPr="009A1838" w:rsidRDefault="00D35EFA" w:rsidP="00B15BB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</w:tr>
      <w:tr w:rsidR="00CC7B07" w:rsidRPr="009A1838" w14:paraId="6D2CD5C7" w14:textId="631F7B1B" w:rsidTr="00F065C5">
        <w:trPr>
          <w:trHeight w:val="1175"/>
        </w:trPr>
        <w:tc>
          <w:tcPr>
            <w:tcW w:w="358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46D92A5" w14:textId="77777777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A9F862D" w14:textId="77777777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4EB5C10" w14:textId="77777777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3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437CB59" w14:textId="77777777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581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B80E0A2" w14:textId="3E81BB5B" w:rsidR="00CC7B07" w:rsidRPr="009A1838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0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2389278A" w14:textId="295EC29B" w:rsidR="00200607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2DE29A4D" w14:textId="77777777" w:rsidR="00200607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6886A13" w14:textId="77777777" w:rsidR="00200607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3F933EC" w14:textId="77777777" w:rsidR="00200607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E766D3B" w14:textId="77777777" w:rsidR="00200607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A3695BE" w14:textId="50E76AE0" w:rsidR="00200607" w:rsidRPr="009A1838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B1B93A2" w14:textId="19BDF081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BFB8034" w14:textId="210D63E4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71EFE8" w14:textId="4390B21A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00D66C9" w14:textId="78D2A1A8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1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9C2AC66" w14:textId="1669EDC0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CC7B07" w:rsidRPr="009A1838" w14:paraId="2C686FA7" w14:textId="4C5CACFB" w:rsidTr="00F065C5">
        <w:trPr>
          <w:trHeight w:val="1071"/>
        </w:trPr>
        <w:tc>
          <w:tcPr>
            <w:tcW w:w="358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6C122C4D" w14:textId="77777777" w:rsidR="00CC7B07" w:rsidRPr="009A1838" w:rsidRDefault="00CC7B07" w:rsidP="00CC7B07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3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03A6D4D" w14:textId="77777777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581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C7FE908" w14:textId="41A58DCA" w:rsidR="00CC7B07" w:rsidRPr="009A1838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0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27416244" w14:textId="335C83F5" w:rsidR="00200607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1064DFEF" w14:textId="77777777" w:rsidR="00200607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A318F1B" w14:textId="77777777" w:rsidR="00200607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D470D03" w14:textId="77777777" w:rsidR="00200607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6825444" w14:textId="77777777" w:rsidR="00200607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21BAB60" w14:textId="488E6E49" w:rsidR="00200607" w:rsidRPr="009A1838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A8A690D" w14:textId="6C9EB4EE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AECF621" w14:textId="0CC49542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FAB4B19" w14:textId="0BF33854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96CC258" w14:textId="4A070FBA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1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A64F08D" w14:textId="3B65C36D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CC7B07" w:rsidRPr="009A1838" w14:paraId="5998BD03" w14:textId="2D6D231F" w:rsidTr="00F065C5">
        <w:trPr>
          <w:trHeight w:val="972"/>
        </w:trPr>
        <w:tc>
          <w:tcPr>
            <w:tcW w:w="358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D9030A9" w14:textId="77777777" w:rsidR="00CC7B07" w:rsidRPr="009A1838" w:rsidRDefault="00CC7B07" w:rsidP="00CC7B07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3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6C2F5E63" w14:textId="77777777" w:rsidR="00CC7B07" w:rsidRPr="00EA18E2" w:rsidRDefault="00CC7B07" w:rsidP="00CC7B07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FA798D0" w14:textId="239A294E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1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B9E4019" w14:textId="552C8E5F" w:rsidR="00CC7B07" w:rsidRPr="009A1838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0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DA73867" w14:textId="56D116D7" w:rsidR="00200607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 VVZPP</w:t>
            </w:r>
          </w:p>
          <w:p w14:paraId="1558BD67" w14:textId="77777777" w:rsidR="00200607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B1BDCB0" w14:textId="77777777" w:rsidR="00200607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D25A743" w14:textId="77777777" w:rsidR="00200607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10DE56F" w14:textId="08A5A3A3" w:rsidR="00200607" w:rsidRPr="009A1838" w:rsidRDefault="002006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D27B1CF" w14:textId="4BD3AF77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DD2DEA" w14:textId="0725AFBE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372A12" w14:textId="095E711A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555D9FE" w14:textId="51FD9C35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1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EE92431" w14:textId="703F932A" w:rsidR="00CC7B07" w:rsidRPr="009A1838" w:rsidRDefault="00CC7B07" w:rsidP="00CC7B0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2A0CBB" w:rsidRPr="009A1838" w14:paraId="031AF505" w14:textId="611E5406" w:rsidTr="00E91F13">
        <w:trPr>
          <w:trHeight w:val="1076"/>
        </w:trPr>
        <w:tc>
          <w:tcPr>
            <w:tcW w:w="358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9810D4" w14:textId="77777777" w:rsidR="002A0CBB" w:rsidRPr="009A1838" w:rsidRDefault="002A0CBB" w:rsidP="002A0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BCA6EB5" w14:textId="77777777" w:rsidR="002A0CBB" w:rsidRPr="009A1838" w:rsidRDefault="002A0CBB" w:rsidP="002A0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005D97D" w14:textId="77777777" w:rsidR="002A0CBB" w:rsidRPr="009A1838" w:rsidRDefault="002A0CBB" w:rsidP="002A0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3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B75720B" w14:textId="77777777" w:rsidR="002A0CBB" w:rsidRPr="009A1838" w:rsidRDefault="002A0CBB" w:rsidP="002A0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581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53A4DD8C" w14:textId="48C07B10" w:rsidR="002A0CBB" w:rsidRPr="009A1838" w:rsidRDefault="007C1852" w:rsidP="002A0CBB">
            <w:pP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SATARAŠ, KRUH (G,J)</w:t>
            </w:r>
          </w:p>
        </w:tc>
        <w:tc>
          <w:tcPr>
            <w:tcW w:w="620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6D41D9F" w14:textId="10537DB1" w:rsidR="002A0CBB" w:rsidRPr="009A1838" w:rsidRDefault="009853E2" w:rsidP="002A0CBB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GRATINIRANE PALAČINKE S SKUTO </w:t>
            </w:r>
            <w:r w:rsidR="002A0CBB" w:rsidRPr="009A1838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(G,L,J)</w:t>
            </w:r>
          </w:p>
        </w:tc>
        <w:tc>
          <w:tcPr>
            <w:tcW w:w="57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2814DD4" w14:textId="348A5087" w:rsidR="002A0CBB" w:rsidRPr="009A1838" w:rsidRDefault="002A0CBB" w:rsidP="002A0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5939B99" w14:textId="6DD4E2CF" w:rsidR="002A0CBB" w:rsidRPr="009A1838" w:rsidRDefault="002A0CBB" w:rsidP="002A0CB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AC537C4" w14:textId="5FCC1D3B" w:rsidR="002A0CBB" w:rsidRPr="009A1838" w:rsidRDefault="002A0CBB" w:rsidP="002A0CB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AF9255B" w14:textId="53A0EDB5" w:rsidR="002A0CBB" w:rsidRPr="009A1838" w:rsidRDefault="002A0CBB" w:rsidP="002A0CB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1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638A5D6B" w14:textId="651AE3C5" w:rsidR="002A0CBB" w:rsidRPr="009A1838" w:rsidRDefault="002A0CBB" w:rsidP="002A0CB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9853E2" w:rsidRPr="009A1838" w14:paraId="735A5E90" w14:textId="4E2EB9A5" w:rsidTr="00E91F13">
        <w:trPr>
          <w:trHeight w:val="1081"/>
        </w:trPr>
        <w:tc>
          <w:tcPr>
            <w:tcW w:w="358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C3675F1" w14:textId="77777777" w:rsidR="009853E2" w:rsidRPr="009A1838" w:rsidRDefault="009853E2" w:rsidP="009853E2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3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0577014" w14:textId="77777777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581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05736B5D" w14:textId="0A91AC20" w:rsidR="009853E2" w:rsidRPr="00F61EF4" w:rsidRDefault="007C1852" w:rsidP="009853E2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SATARAŠ, ČRNI KRUH (G,J)</w:t>
            </w:r>
          </w:p>
        </w:tc>
        <w:tc>
          <w:tcPr>
            <w:tcW w:w="620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7EA75D3" w14:textId="0DA3222D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GRATINIRANE PALAČINKE S SKUTO </w:t>
            </w:r>
            <w:proofErr w:type="spellStart"/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pirina</w:t>
            </w:r>
            <w:proofErr w:type="spellEnd"/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polnozrnata moka </w:t>
            </w:r>
            <w:r w:rsidRPr="009A1838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(G,L,J)</w:t>
            </w:r>
          </w:p>
        </w:tc>
        <w:tc>
          <w:tcPr>
            <w:tcW w:w="57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8B6EB7B" w14:textId="4EF9E883" w:rsidR="009853E2" w:rsidRPr="009A1838" w:rsidRDefault="009853E2" w:rsidP="009853E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C74A0A1" w14:textId="1B0E23E6" w:rsidR="009853E2" w:rsidRPr="009A1838" w:rsidRDefault="009853E2" w:rsidP="009853E2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1431D41" w14:textId="7DA21B2F" w:rsidR="009853E2" w:rsidRPr="009A1838" w:rsidRDefault="009853E2" w:rsidP="009853E2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6C5F526" w14:textId="6B4CD55C" w:rsidR="009853E2" w:rsidRPr="009A1838" w:rsidRDefault="009853E2" w:rsidP="009853E2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1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194DEBB" w14:textId="39401AB1" w:rsidR="009853E2" w:rsidRPr="009A1838" w:rsidRDefault="009853E2" w:rsidP="009853E2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2A0CBB" w:rsidRPr="009A1838" w14:paraId="6D53BC90" w14:textId="7731AC6F" w:rsidTr="00E91F13">
        <w:trPr>
          <w:trHeight w:val="97"/>
        </w:trPr>
        <w:tc>
          <w:tcPr>
            <w:tcW w:w="358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CEAA2A6" w14:textId="77777777" w:rsidR="002A0CBB" w:rsidRPr="009A1838" w:rsidRDefault="002A0CBB" w:rsidP="002A0CBB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3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221D68D9" w14:textId="77777777" w:rsidR="002A0CBB" w:rsidRPr="00EA18E2" w:rsidRDefault="002A0CBB" w:rsidP="002A0CB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006EA4EF" w14:textId="7044FFFC" w:rsidR="002A0CBB" w:rsidRPr="009A1838" w:rsidRDefault="002A0CBB" w:rsidP="002A0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1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2FBA0438" w14:textId="25D2B8D3" w:rsidR="002A0CBB" w:rsidRPr="009A1838" w:rsidRDefault="007C1852" w:rsidP="002A0CBB">
            <w:pP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SATARAŠ, ČRNI KRUH (G,J)</w:t>
            </w:r>
          </w:p>
        </w:tc>
        <w:tc>
          <w:tcPr>
            <w:tcW w:w="620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E40B64F" w14:textId="529D81BC" w:rsidR="002A0CBB" w:rsidRPr="009A1838" w:rsidRDefault="009853E2" w:rsidP="002A0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GRATINIRANE PALAČINKE S SKUTO </w:t>
            </w:r>
            <w:proofErr w:type="spellStart"/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pirina</w:t>
            </w:r>
            <w:proofErr w:type="spellEnd"/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polnozrnata moka </w:t>
            </w:r>
            <w:r w:rsidRPr="009A1838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(G,L,J)</w:t>
            </w:r>
          </w:p>
        </w:tc>
        <w:tc>
          <w:tcPr>
            <w:tcW w:w="57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9EAB22" w14:textId="242E3BFA" w:rsidR="002A0CBB" w:rsidRPr="009A1838" w:rsidRDefault="002A0CBB" w:rsidP="002A0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91822E9" w14:textId="0883FC69" w:rsidR="002A0CBB" w:rsidRPr="009A1838" w:rsidRDefault="002A0CBB" w:rsidP="002A0CB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E0027DA" w14:textId="3104E768" w:rsidR="002A0CBB" w:rsidRPr="009A1838" w:rsidRDefault="002A0CBB" w:rsidP="002A0CB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7059C8E" w14:textId="6465D0B7" w:rsidR="002A0CBB" w:rsidRPr="009A1838" w:rsidRDefault="002A0CBB" w:rsidP="002A0CB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1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7B10BF2" w14:textId="6459CEF7" w:rsidR="002A0CBB" w:rsidRPr="009A1838" w:rsidRDefault="002A0CBB" w:rsidP="002A0CB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6401C36F" w14:textId="77777777" w:rsidR="009718A8" w:rsidRDefault="009718A8" w:rsidP="0087581A">
      <w:pPr>
        <w:rPr>
          <w:rFonts w:asciiTheme="minorHAnsi" w:hAnsiTheme="minorHAnsi" w:cstheme="minorBidi"/>
        </w:rPr>
      </w:pPr>
    </w:p>
    <w:p w14:paraId="27AC3FD9" w14:textId="77777777" w:rsidR="009718A8" w:rsidRDefault="009718A8" w:rsidP="0087581A">
      <w:pPr>
        <w:rPr>
          <w:rFonts w:asciiTheme="minorHAnsi" w:hAnsiTheme="minorHAnsi" w:cstheme="minorBidi"/>
        </w:rPr>
      </w:pPr>
    </w:p>
    <w:p w14:paraId="087013FF" w14:textId="77777777" w:rsidR="009718A8" w:rsidRDefault="009718A8" w:rsidP="0087581A">
      <w:pPr>
        <w:rPr>
          <w:rFonts w:asciiTheme="minorHAnsi" w:hAnsiTheme="minorHAnsi" w:cstheme="minorBid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1"/>
        <w:gridCol w:w="1507"/>
        <w:gridCol w:w="1528"/>
        <w:gridCol w:w="1630"/>
        <w:gridCol w:w="1512"/>
        <w:gridCol w:w="1512"/>
        <w:gridCol w:w="1509"/>
        <w:gridCol w:w="1507"/>
        <w:gridCol w:w="1502"/>
      </w:tblGrid>
      <w:tr w:rsidR="009718A8" w:rsidRPr="009A1838" w14:paraId="0A70DDCC" w14:textId="77777777" w:rsidTr="003E15A6">
        <w:trPr>
          <w:trHeight w:val="402"/>
        </w:trPr>
        <w:tc>
          <w:tcPr>
            <w:tcW w:w="358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357B271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76656B65" w14:textId="77777777" w:rsidR="009718A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BD5F36F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9E8B8F9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29.9.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00D0586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30.9.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E9989B9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33453FD9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2AF2D77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56FD007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D8C4CF2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</w:tr>
      <w:tr w:rsidR="009718A8" w:rsidRPr="009A1838" w14:paraId="7BC19A69" w14:textId="77777777" w:rsidTr="003E15A6">
        <w:trPr>
          <w:trHeight w:val="1175"/>
        </w:trPr>
        <w:tc>
          <w:tcPr>
            <w:tcW w:w="358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6F99495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FC5D7D1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3F555E6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3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5ED44C1" w14:textId="5C3293CF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581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A735EAE" w14:textId="3030D32A" w:rsidR="009718A8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0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2720BF4" w14:textId="2E661B69" w:rsidR="00200607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25600528" w14:textId="77777777" w:rsidR="00200607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7268BA" w14:textId="77777777" w:rsidR="00200607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694CD0A" w14:textId="77777777" w:rsidR="00200607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E4E08EF" w14:textId="77777777" w:rsidR="00200607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BF31CBB" w14:textId="77777777" w:rsidR="00200607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7040663" w14:textId="3E3A141D" w:rsidR="00200607" w:rsidRPr="009A1838" w:rsidRDefault="00200607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075E140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54F338F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A79D096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E43E9F4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1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E72F8DA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9718A8" w:rsidRPr="009A1838" w14:paraId="63824969" w14:textId="77777777" w:rsidTr="00CC3D83">
        <w:trPr>
          <w:trHeight w:val="1076"/>
        </w:trPr>
        <w:tc>
          <w:tcPr>
            <w:tcW w:w="35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DA1F3A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7ECE177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5927391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2E683348" w14:textId="66D5C2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581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6E840E12" w14:textId="77777777" w:rsidR="009718A8" w:rsidRPr="009A1838" w:rsidRDefault="009718A8" w:rsidP="003E15A6">
            <w:pP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SATARAŠ, KRUH (G,J)</w:t>
            </w:r>
          </w:p>
        </w:tc>
        <w:tc>
          <w:tcPr>
            <w:tcW w:w="620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F6F4703" w14:textId="1552772B" w:rsidR="009718A8" w:rsidRDefault="009718A8" w:rsidP="003E15A6">
            <w:pP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GRATINIRANE PALAČINKE S SKUTO </w:t>
            </w:r>
            <w:r w:rsidRPr="009A1838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(G,</w:t>
            </w:r>
            <w:r w:rsidR="00900605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  <w:r w:rsidRPr="009A1838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J)</w:t>
            </w:r>
          </w:p>
          <w:p w14:paraId="5B1CBC3A" w14:textId="09BE05E9" w:rsidR="009718A8" w:rsidRPr="009A1838" w:rsidRDefault="0092763D" w:rsidP="003E15A6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m</w:t>
            </w:r>
            <w:r w:rsidR="009718A8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leko brez laktoze</w:t>
            </w:r>
          </w:p>
        </w:tc>
        <w:tc>
          <w:tcPr>
            <w:tcW w:w="57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86DE84A" w14:textId="77777777" w:rsidR="009718A8" w:rsidRPr="009A1838" w:rsidRDefault="009718A8" w:rsidP="003E15A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B755C50" w14:textId="77777777" w:rsidR="009718A8" w:rsidRPr="009A1838" w:rsidRDefault="009718A8" w:rsidP="003E15A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0634599" w14:textId="77777777" w:rsidR="009718A8" w:rsidRPr="009A1838" w:rsidRDefault="009718A8" w:rsidP="003E15A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B71E4F0" w14:textId="77777777" w:rsidR="009718A8" w:rsidRPr="009A1838" w:rsidRDefault="009718A8" w:rsidP="003E15A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1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B68834F" w14:textId="77777777" w:rsidR="009718A8" w:rsidRPr="009A1838" w:rsidRDefault="009718A8" w:rsidP="003E15A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1671B5CA" w14:textId="77777777" w:rsidR="009718A8" w:rsidRDefault="009718A8" w:rsidP="0087581A">
      <w:pPr>
        <w:rPr>
          <w:rFonts w:asciiTheme="minorHAnsi" w:hAnsiTheme="minorHAnsi" w:cstheme="minorBidi"/>
        </w:rPr>
      </w:pPr>
    </w:p>
    <w:p w14:paraId="4CBC6E6F" w14:textId="59F56E5F" w:rsidR="0012198F" w:rsidRDefault="0012198F" w:rsidP="0087581A">
      <w:pPr>
        <w:rPr>
          <w:rFonts w:asciiTheme="minorHAnsi" w:hAnsiTheme="minorHAnsi" w:cstheme="minorBidi"/>
        </w:rPr>
      </w:pPr>
    </w:p>
    <w:p w14:paraId="5AEB9B23" w14:textId="77777777" w:rsidR="009718A8" w:rsidRDefault="009718A8" w:rsidP="0087581A">
      <w:pPr>
        <w:rPr>
          <w:rFonts w:asciiTheme="minorHAnsi" w:hAnsiTheme="minorHAnsi" w:cstheme="minorBidi"/>
        </w:rPr>
      </w:pPr>
    </w:p>
    <w:p w14:paraId="1A687BFC" w14:textId="77777777" w:rsidR="009718A8" w:rsidRDefault="009718A8" w:rsidP="0087581A">
      <w:pPr>
        <w:rPr>
          <w:rFonts w:asciiTheme="minorHAnsi" w:hAnsiTheme="minorHAnsi" w:cstheme="minorBidi"/>
        </w:rPr>
      </w:pPr>
    </w:p>
    <w:p w14:paraId="1E8B3E5A" w14:textId="77777777" w:rsidR="009718A8" w:rsidRDefault="009718A8" w:rsidP="0087581A">
      <w:pPr>
        <w:rPr>
          <w:rFonts w:asciiTheme="minorHAnsi" w:hAnsiTheme="minorHAnsi" w:cstheme="minorBidi"/>
        </w:rPr>
      </w:pPr>
    </w:p>
    <w:p w14:paraId="652BD57A" w14:textId="77777777" w:rsidR="009718A8" w:rsidRDefault="009718A8" w:rsidP="0087581A">
      <w:pPr>
        <w:rPr>
          <w:rFonts w:asciiTheme="minorHAnsi" w:hAnsiTheme="minorHAnsi" w:cstheme="minorBidi"/>
        </w:rPr>
      </w:pPr>
    </w:p>
    <w:p w14:paraId="4CDFB922" w14:textId="77777777" w:rsidR="009718A8" w:rsidRDefault="009718A8" w:rsidP="0087581A">
      <w:pPr>
        <w:rPr>
          <w:rFonts w:asciiTheme="minorHAnsi" w:hAnsiTheme="minorHAnsi" w:cstheme="minorBidi"/>
        </w:rPr>
      </w:pPr>
    </w:p>
    <w:p w14:paraId="28D95371" w14:textId="77777777" w:rsidR="009718A8" w:rsidRDefault="009718A8" w:rsidP="0087581A">
      <w:pPr>
        <w:rPr>
          <w:rFonts w:asciiTheme="minorHAnsi" w:hAnsiTheme="minorHAnsi" w:cstheme="minorBidi"/>
        </w:rPr>
      </w:pPr>
    </w:p>
    <w:p w14:paraId="69A2733C" w14:textId="77777777" w:rsidR="00957C2B" w:rsidRDefault="00957C2B" w:rsidP="0087581A">
      <w:pPr>
        <w:rPr>
          <w:rFonts w:asciiTheme="minorHAnsi" w:hAnsiTheme="minorHAnsi" w:cstheme="minorBidi"/>
        </w:rPr>
      </w:pPr>
    </w:p>
    <w:p w14:paraId="61F50563" w14:textId="77777777" w:rsidR="00957C2B" w:rsidRDefault="00957C2B" w:rsidP="0087581A">
      <w:pPr>
        <w:rPr>
          <w:rFonts w:asciiTheme="minorHAnsi" w:hAnsiTheme="minorHAnsi" w:cstheme="minorBidi"/>
        </w:rPr>
      </w:pPr>
    </w:p>
    <w:p w14:paraId="7814C8F9" w14:textId="2522B167" w:rsidR="0087581A" w:rsidRPr="00423879" w:rsidRDefault="0087581A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 w:rsidRPr="00423879">
        <w:rPr>
          <w:rFonts w:ascii="Times New Roman" w:hAnsi="Times New Roman"/>
          <w:sz w:val="20"/>
          <w:szCs w:val="20"/>
        </w:rPr>
        <w:t xml:space="preserve">JEDILNIK PRIPRAVILA: </w:t>
      </w:r>
      <w:r w:rsidR="0012198F">
        <w:rPr>
          <w:rFonts w:ascii="Times New Roman" w:hAnsi="Times New Roman"/>
          <w:sz w:val="20"/>
          <w:szCs w:val="20"/>
        </w:rPr>
        <w:t>BOJANA SKUŠEK</w:t>
      </w:r>
      <w:r w:rsidR="00CB69ED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CB69ED">
        <w:rPr>
          <w:rFonts w:ascii="Times New Roman" w:hAnsi="Times New Roman"/>
          <w:sz w:val="20"/>
          <w:szCs w:val="20"/>
        </w:rPr>
        <w:t>tzn</w:t>
      </w:r>
      <w:proofErr w:type="spellEnd"/>
    </w:p>
    <w:p w14:paraId="506EFF8D" w14:textId="77777777" w:rsidR="0087581A" w:rsidRPr="00423879" w:rsidRDefault="0087581A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 w:rsidRPr="00423879">
        <w:rPr>
          <w:rFonts w:ascii="Times New Roman" w:hAnsi="Times New Roman"/>
          <w:sz w:val="20"/>
          <w:szCs w:val="20"/>
        </w:rPr>
        <w:t>JEDILNIK PREGLEDAL: JAN BREZNIK, dipl. zn.</w:t>
      </w:r>
    </w:p>
    <w:p w14:paraId="4D4EB13E" w14:textId="77777777" w:rsidR="0087581A" w:rsidRPr="00423879" w:rsidRDefault="0087581A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 w:rsidRPr="00423879">
        <w:rPr>
          <w:rFonts w:ascii="Times New Roman" w:hAnsi="Times New Roman"/>
          <w:sz w:val="20"/>
          <w:szCs w:val="20"/>
        </w:rPr>
        <w:t>V VEDNOST: mag. JASMINA BREZNIK, direktorica</w:t>
      </w:r>
    </w:p>
    <w:p w14:paraId="5EF27C60" w14:textId="77777777" w:rsidR="0087581A" w:rsidRDefault="0087581A" w:rsidP="0087581A">
      <w:pPr>
        <w:rPr>
          <w:rFonts w:asciiTheme="minorHAnsi" w:hAnsiTheme="minorHAnsi" w:cstheme="minorBidi"/>
        </w:rPr>
      </w:pPr>
    </w:p>
    <w:p w14:paraId="4AD11DCC" w14:textId="77777777" w:rsidR="00957C2B" w:rsidRDefault="00957C2B" w:rsidP="0087581A">
      <w:pPr>
        <w:rPr>
          <w:rFonts w:asciiTheme="minorHAnsi" w:hAnsiTheme="minorHAnsi" w:cstheme="minorBidi"/>
        </w:rPr>
      </w:pPr>
    </w:p>
    <w:p w14:paraId="3D879789" w14:textId="77777777" w:rsidR="00957C2B" w:rsidRDefault="00957C2B" w:rsidP="0087581A">
      <w:pPr>
        <w:rPr>
          <w:rFonts w:asciiTheme="minorHAnsi" w:hAnsiTheme="minorHAnsi" w:cstheme="minorBidi"/>
        </w:rPr>
      </w:pPr>
    </w:p>
    <w:p w14:paraId="7E13B8E9" w14:textId="77777777" w:rsidR="00957C2B" w:rsidRDefault="00957C2B" w:rsidP="0087581A">
      <w:pPr>
        <w:rPr>
          <w:rFonts w:asciiTheme="minorHAnsi" w:hAnsiTheme="minorHAnsi" w:cstheme="minorBidi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"/>
        <w:gridCol w:w="1476"/>
        <w:gridCol w:w="1532"/>
        <w:gridCol w:w="9207"/>
      </w:tblGrid>
      <w:tr w:rsidR="00957C2B" w14:paraId="105AF1DF" w14:textId="77777777" w:rsidTr="00957C2B">
        <w:trPr>
          <w:tblCellSpacing w:w="0" w:type="dxa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9A5B73" w14:textId="77777777" w:rsidR="00957C2B" w:rsidRDefault="00957C2B" w:rsidP="00B15BBC">
            <w:pPr>
              <w:rPr>
                <w:rFonts w:ascii="Times New Roman" w:eastAsia="Times New Roman" w:hAnsi="Times New Roman"/>
                <w:sz w:val="16"/>
                <w:szCs w:val="16"/>
                <w:lang w:eastAsia="sl-SI"/>
              </w:rPr>
            </w:pP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F060B0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B305D3" w14:textId="135FCAB6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OZNAKA</w:t>
            </w:r>
          </w:p>
        </w:tc>
        <w:tc>
          <w:tcPr>
            <w:tcW w:w="9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F32839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ALERGEN</w:t>
            </w:r>
          </w:p>
        </w:tc>
      </w:tr>
      <w:tr w:rsidR="00957C2B" w14:paraId="5DD77C31" w14:textId="77777777" w:rsidTr="00957C2B">
        <w:trPr>
          <w:tblCellSpacing w:w="0" w:type="dxa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FD9F5A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47CFC8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D70109" w14:textId="0CBA1F1A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9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4F78BC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</w:tr>
      <w:tr w:rsidR="00957C2B" w14:paraId="613F641E" w14:textId="77777777" w:rsidTr="00957C2B">
        <w:trPr>
          <w:tblCellSpacing w:w="0" w:type="dxa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C450F9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2272E1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32CE2" w14:textId="6CFB135B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9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BDBE6E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ARAŠIDI IN PROIZVODI IZ ARAŠIDOV</w:t>
            </w:r>
          </w:p>
        </w:tc>
      </w:tr>
      <w:tr w:rsidR="00957C2B" w14:paraId="7ADB1E04" w14:textId="77777777" w:rsidTr="00957C2B">
        <w:trPr>
          <w:tblCellSpacing w:w="0" w:type="dxa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F0AACA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2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356489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D4E3B2" w14:textId="7F9E266F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</w:t>
            </w:r>
          </w:p>
        </w:tc>
        <w:tc>
          <w:tcPr>
            <w:tcW w:w="9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2FF51C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ŽITA, KI VSEBUJEJO GLUTEN (pšenica, ječmen, oves, rž, pira in proizvodi iz njih)</w:t>
            </w:r>
          </w:p>
        </w:tc>
      </w:tr>
      <w:tr w:rsidR="00957C2B" w14:paraId="4EC42634" w14:textId="77777777" w:rsidTr="00957C2B">
        <w:trPr>
          <w:tblCellSpacing w:w="0" w:type="dxa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1B808E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3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97434F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1FA03B" w14:textId="285ED17C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GS</w:t>
            </w:r>
          </w:p>
        </w:tc>
        <w:tc>
          <w:tcPr>
            <w:tcW w:w="9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52A658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GORČIČNO SEME IN NJEGOVI PROIZVODI</w:t>
            </w:r>
          </w:p>
        </w:tc>
      </w:tr>
      <w:tr w:rsidR="00957C2B" w14:paraId="1367596C" w14:textId="77777777" w:rsidTr="00957C2B">
        <w:trPr>
          <w:tblCellSpacing w:w="0" w:type="dxa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FA877C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4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A79CF7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2C7DC9" w14:textId="3DFE0F8E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J</w:t>
            </w:r>
          </w:p>
        </w:tc>
        <w:tc>
          <w:tcPr>
            <w:tcW w:w="9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E24469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JAJCA IN PROIZVODI IZ NJIH</w:t>
            </w:r>
          </w:p>
        </w:tc>
      </w:tr>
      <w:tr w:rsidR="00957C2B" w14:paraId="395C4751" w14:textId="77777777" w:rsidTr="00957C2B">
        <w:trPr>
          <w:tblCellSpacing w:w="0" w:type="dxa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DE3F93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5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AAB6FF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39E536" w14:textId="773D9C86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L</w:t>
            </w:r>
          </w:p>
        </w:tc>
        <w:tc>
          <w:tcPr>
            <w:tcW w:w="9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1B175E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MLEKO IN MLEČNI PROIZVODI, KI VSEBUJEJO LAKTOZO</w:t>
            </w:r>
          </w:p>
        </w:tc>
      </w:tr>
      <w:tr w:rsidR="00957C2B" w14:paraId="6830192A" w14:textId="77777777" w:rsidTr="00957C2B">
        <w:trPr>
          <w:tblCellSpacing w:w="0" w:type="dxa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28C3EC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6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9F1E9F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F0F1E0" w14:textId="5D3B00EB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</w:t>
            </w:r>
          </w:p>
        </w:tc>
        <w:tc>
          <w:tcPr>
            <w:tcW w:w="9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7C009C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MEHKUŽCI IN PROIZVODI IZ NJIH (lignji, hobotnice, školjke)</w:t>
            </w:r>
          </w:p>
        </w:tc>
      </w:tr>
      <w:tr w:rsidR="00957C2B" w14:paraId="6B886971" w14:textId="77777777" w:rsidTr="00957C2B">
        <w:trPr>
          <w:tblCellSpacing w:w="0" w:type="dxa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425ED0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7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F3F8B4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3C2362" w14:textId="62669F23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O</w:t>
            </w:r>
          </w:p>
        </w:tc>
        <w:tc>
          <w:tcPr>
            <w:tcW w:w="9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264DEE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 xml:space="preserve">LUPINASTO SADJE – OREŠČKI (mandeljni, orehi, lešniki, indijski oreščki, brazilski oreščki, ameriški orehi, pistacija,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makadamija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) IN PROIZVODI IZ NJIH</w:t>
            </w:r>
          </w:p>
        </w:tc>
      </w:tr>
      <w:tr w:rsidR="00957C2B" w14:paraId="6F16EE89" w14:textId="77777777" w:rsidTr="00957C2B">
        <w:trPr>
          <w:tblCellSpacing w:w="0" w:type="dxa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4206EA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8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54ACD6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102A61" w14:textId="4B98D5F3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R1</w:t>
            </w:r>
          </w:p>
        </w:tc>
        <w:tc>
          <w:tcPr>
            <w:tcW w:w="9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36B052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RIBE IN PROIZVODI IZ NJIH</w:t>
            </w:r>
          </w:p>
        </w:tc>
      </w:tr>
      <w:tr w:rsidR="00957C2B" w14:paraId="14F71661" w14:textId="77777777" w:rsidTr="00957C2B">
        <w:trPr>
          <w:tblCellSpacing w:w="0" w:type="dxa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C9F92D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9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E7F22B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69137B" w14:textId="6877543F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R2</w:t>
            </w:r>
          </w:p>
        </w:tc>
        <w:tc>
          <w:tcPr>
            <w:tcW w:w="9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1D313F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RAKI IN PROIZVODI IZ NJIH</w:t>
            </w:r>
          </w:p>
        </w:tc>
      </w:tr>
      <w:tr w:rsidR="00957C2B" w14:paraId="758B5EE8" w14:textId="77777777" w:rsidTr="00957C2B">
        <w:trPr>
          <w:tblCellSpacing w:w="0" w:type="dxa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224E91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10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54D533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2D0DE1" w14:textId="11422A13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</w:t>
            </w:r>
          </w:p>
        </w:tc>
        <w:tc>
          <w:tcPr>
            <w:tcW w:w="9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A5E95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ZRNJE SOJE IN PROIZVODI IZ NJIH</w:t>
            </w:r>
          </w:p>
        </w:tc>
      </w:tr>
      <w:tr w:rsidR="00957C2B" w14:paraId="289A57EA" w14:textId="77777777" w:rsidTr="00957C2B">
        <w:trPr>
          <w:tblCellSpacing w:w="0" w:type="dxa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C4CFE1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11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2ED817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67F6A1" w14:textId="7B83C523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sl-SI"/>
              </w:rPr>
              <w:t>2</w:t>
            </w:r>
          </w:p>
        </w:tc>
        <w:tc>
          <w:tcPr>
            <w:tcW w:w="9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6D5D20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ŽVEPLOV DIOKSID IN SULFITI (v koncentraciji več kot 100mg/kg ali 10mg/l, izraženi kot SO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sl-SI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)</w:t>
            </w:r>
          </w:p>
        </w:tc>
      </w:tr>
      <w:tr w:rsidR="00957C2B" w14:paraId="501D24C8" w14:textId="77777777" w:rsidTr="00957C2B">
        <w:trPr>
          <w:tblCellSpacing w:w="0" w:type="dxa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2B63D4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12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666178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A1A238" w14:textId="65248DF2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SS</w:t>
            </w:r>
          </w:p>
        </w:tc>
        <w:tc>
          <w:tcPr>
            <w:tcW w:w="9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90EE5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SEZAMOVO SEME IN PROIZVODI IZ NJEGA</w:t>
            </w:r>
          </w:p>
        </w:tc>
      </w:tr>
      <w:tr w:rsidR="00957C2B" w14:paraId="6F83741D" w14:textId="77777777" w:rsidTr="00957C2B">
        <w:trPr>
          <w:tblCellSpacing w:w="0" w:type="dxa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18F256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13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8F4DC6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159361" w14:textId="60B6094A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V</w:t>
            </w:r>
          </w:p>
        </w:tc>
        <w:tc>
          <w:tcPr>
            <w:tcW w:w="9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C3A450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VOLČJI BOB IN PROIZVODI IZ NJEGA</w:t>
            </w:r>
          </w:p>
        </w:tc>
      </w:tr>
      <w:tr w:rsidR="00957C2B" w14:paraId="208F6A91" w14:textId="77777777" w:rsidTr="00957C2B">
        <w:trPr>
          <w:tblCellSpacing w:w="0" w:type="dxa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0A81AF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14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411708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DE7DF" w14:textId="0EA7825E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Z</w:t>
            </w:r>
          </w:p>
        </w:tc>
        <w:tc>
          <w:tcPr>
            <w:tcW w:w="9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5532EC" w14:textId="77777777" w:rsidR="00957C2B" w:rsidRDefault="00957C2B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LISTNA ZELENA IN PROIZVODI IZ NJE</w:t>
            </w:r>
          </w:p>
        </w:tc>
      </w:tr>
    </w:tbl>
    <w:p w14:paraId="3988FD12" w14:textId="60B92EDF" w:rsidR="003B7BDD" w:rsidRPr="0012198F" w:rsidRDefault="0087581A" w:rsidP="0012198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OPOMBA: V KOLIKOR JE V JEDILNIKIH ALERGEN OZNAČEN Z malimi črkami, POMENI, DA SO V ŽIVILU LAHKO PRISOTNE SLEDI TEGA ALERGENA.</w:t>
      </w:r>
    </w:p>
    <w:sectPr w:rsidR="003B7BDD" w:rsidRPr="0012198F" w:rsidSect="0087581A">
      <w:headerReference w:type="default" r:id="rId11"/>
      <w:footerReference w:type="default" r:id="rId12"/>
      <w:pgSz w:w="16838" w:h="11906" w:orient="landscape"/>
      <w:pgMar w:top="1417" w:right="1417" w:bottom="1417" w:left="2268" w:header="708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2ED48" w14:textId="77777777" w:rsidR="008051B6" w:rsidRDefault="008051B6" w:rsidP="00EF1279">
      <w:pPr>
        <w:spacing w:line="240" w:lineRule="auto"/>
      </w:pPr>
      <w:r>
        <w:separator/>
      </w:r>
    </w:p>
  </w:endnote>
  <w:endnote w:type="continuationSeparator" w:id="0">
    <w:p w14:paraId="659CBDE5" w14:textId="77777777" w:rsidR="008051B6" w:rsidRDefault="008051B6" w:rsidP="00EF1279">
      <w:pPr>
        <w:spacing w:line="240" w:lineRule="auto"/>
      </w:pPr>
      <w:r>
        <w:continuationSeparator/>
      </w:r>
    </w:p>
  </w:endnote>
  <w:endnote w:type="continuationNotice" w:id="1">
    <w:p w14:paraId="7ECFE134" w14:textId="77777777" w:rsidR="008051B6" w:rsidRDefault="008051B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10774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70"/>
      <w:gridCol w:w="1984"/>
      <w:gridCol w:w="1560"/>
      <w:gridCol w:w="1134"/>
      <w:gridCol w:w="2126"/>
    </w:tblGrid>
    <w:tr w:rsidR="00E2336E" w14:paraId="3641861C" w14:textId="77777777" w:rsidTr="00F322C0">
      <w:trPr>
        <w:trHeight w:val="709"/>
      </w:trPr>
      <w:tc>
        <w:tcPr>
          <w:tcW w:w="3970" w:type="dxa"/>
        </w:tcPr>
        <w:p w14:paraId="782F5630" w14:textId="77777777" w:rsidR="00E2336E" w:rsidRDefault="00E2336E" w:rsidP="00E2336E">
          <w:pPr>
            <w:pStyle w:val="Noga"/>
            <w:rPr>
              <w:b/>
              <w:sz w:val="20"/>
              <w:szCs w:val="20"/>
            </w:rPr>
          </w:pPr>
          <w:r w:rsidRPr="00415632">
            <w:rPr>
              <w:b/>
              <w:sz w:val="20"/>
              <w:szCs w:val="20"/>
            </w:rPr>
            <w:t>Varstveno delovni center POLŽ Maribor</w:t>
          </w:r>
        </w:p>
        <w:p w14:paraId="4B0A64A0" w14:textId="77777777" w:rsidR="00E2336E" w:rsidRDefault="00E2336E" w:rsidP="00E2336E">
          <w:pPr>
            <w:pStyle w:val="Noga"/>
            <w:rPr>
              <w:sz w:val="20"/>
              <w:szCs w:val="20"/>
            </w:rPr>
          </w:pPr>
          <w:r w:rsidRPr="00415632">
            <w:rPr>
              <w:sz w:val="20"/>
              <w:szCs w:val="20"/>
            </w:rPr>
            <w:t>Park mladih 4 • 2000 Maribor</w:t>
          </w:r>
        </w:p>
        <w:p w14:paraId="68C32B42" w14:textId="77777777" w:rsidR="00E2336E" w:rsidRPr="00415632" w:rsidRDefault="00E2336E" w:rsidP="00E2336E">
          <w:pPr>
            <w:pStyle w:val="Noga"/>
            <w:rPr>
              <w:sz w:val="20"/>
              <w:szCs w:val="20"/>
            </w:rPr>
          </w:pPr>
          <w:r>
            <w:rPr>
              <w:sz w:val="20"/>
              <w:szCs w:val="20"/>
            </w:rPr>
            <w:sym w:font="Wingdings" w:char="F028"/>
          </w:r>
          <w:r w:rsidRPr="00415632">
            <w:rPr>
              <w:sz w:val="20"/>
              <w:szCs w:val="20"/>
            </w:rPr>
            <w:t xml:space="preserve"> 02/320 86 50</w:t>
          </w:r>
          <w:r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sym w:font="Wingdings" w:char="F09F"/>
          </w:r>
          <w:r w:rsidRPr="00415632">
            <w:rPr>
              <w:sz w:val="20"/>
              <w:szCs w:val="20"/>
            </w:rPr>
            <w:t xml:space="preserve"> 041 762 806</w:t>
          </w:r>
        </w:p>
        <w:p w14:paraId="225F7AB7" w14:textId="77777777" w:rsidR="00E2336E" w:rsidRPr="00161DEE" w:rsidRDefault="00E2336E" w:rsidP="00E2336E">
          <w:pPr>
            <w:pStyle w:val="Noga"/>
            <w:rPr>
              <w:sz w:val="20"/>
              <w:szCs w:val="20"/>
            </w:rPr>
          </w:pPr>
          <w:r>
            <w:rPr>
              <w:rFonts w:ascii="Webdings" w:hAnsi="Webdings"/>
              <w:sz w:val="20"/>
              <w:szCs w:val="20"/>
            </w:rPr>
            <w:sym w:font="Wingdings" w:char="F02A"/>
          </w:r>
          <w:r w:rsidRPr="00415632">
            <w:rPr>
              <w:sz w:val="20"/>
              <w:szCs w:val="20"/>
            </w:rPr>
            <w:t xml:space="preserve"> </w:t>
          </w:r>
          <w:hyperlink r:id="rId1" w:history="1">
            <w:r w:rsidRPr="00415632">
              <w:rPr>
                <w:rStyle w:val="Hiperpovezava"/>
                <w:sz w:val="20"/>
                <w:szCs w:val="20"/>
              </w:rPr>
              <w:t>vdc.polz@vdcpolz.si</w:t>
            </w:r>
          </w:hyperlink>
          <w:r w:rsidRPr="00415632">
            <w:rPr>
              <w:sz w:val="20"/>
              <w:szCs w:val="20"/>
            </w:rPr>
            <w:t xml:space="preserve">, </w:t>
          </w:r>
          <w:r>
            <w:rPr>
              <w:sz w:val="20"/>
              <w:szCs w:val="20"/>
            </w:rPr>
            <w:sym w:font="Webdings" w:char="F0FC"/>
          </w:r>
          <w:r w:rsidRPr="00415632">
            <w:rPr>
              <w:sz w:val="20"/>
              <w:szCs w:val="20"/>
            </w:rPr>
            <w:t xml:space="preserve"> </w:t>
          </w:r>
          <w:hyperlink r:id="rId2" w:history="1">
            <w:r w:rsidRPr="00415632">
              <w:rPr>
                <w:rStyle w:val="Hiperpovezava"/>
                <w:sz w:val="20"/>
                <w:szCs w:val="20"/>
              </w:rPr>
              <w:t>www.vdcpolz.si</w:t>
            </w:r>
          </w:hyperlink>
        </w:p>
      </w:tc>
      <w:tc>
        <w:tcPr>
          <w:tcW w:w="1984" w:type="dxa"/>
        </w:tcPr>
        <w:p w14:paraId="43F37BFF" w14:textId="079FD386" w:rsidR="00E2336E" w:rsidRDefault="00F322C0" w:rsidP="00E2336E">
          <w:pPr>
            <w:pStyle w:val="Noga"/>
          </w:pPr>
          <w:r>
            <w:rPr>
              <w:noProof/>
            </w:rPr>
            <w:drawing>
              <wp:inline distT="0" distB="0" distL="0" distR="0" wp14:anchorId="198273F4" wp14:editId="3CA71AED">
                <wp:extent cx="1114425" cy="590550"/>
                <wp:effectExtent l="0" t="0" r="9525" b="0"/>
                <wp:docPr id="4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lika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</w:tcPr>
        <w:p w14:paraId="6EE8C458" w14:textId="6208B667" w:rsidR="00E2336E" w:rsidRDefault="003D4A96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object w:dxaOrig="6359" w:dyaOrig="8114" w14:anchorId="533B147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pt;height:57.75pt">
                <v:imagedata r:id="rId4" o:title=""/>
              </v:shape>
              <o:OLEObject Type="Embed" ProgID="PBrush" ShapeID="_x0000_i1025" DrawAspect="Content" ObjectID="_1817503674" r:id="rId5"/>
            </w:object>
          </w:r>
        </w:p>
      </w:tc>
      <w:tc>
        <w:tcPr>
          <w:tcW w:w="1134" w:type="dxa"/>
        </w:tcPr>
        <w:p w14:paraId="72C15495" w14:textId="77777777" w:rsidR="00E2336E" w:rsidRDefault="00E2336E" w:rsidP="00E2336E">
          <w:pPr>
            <w:pStyle w:val="Noga"/>
            <w:jc w:val="center"/>
          </w:pPr>
          <w:r>
            <w:rPr>
              <w:noProof/>
            </w:rPr>
            <w:drawing>
              <wp:inline distT="0" distB="0" distL="0" distR="0" wp14:anchorId="06FB36AA" wp14:editId="6E6CDAE4">
                <wp:extent cx="552450" cy="581025"/>
                <wp:effectExtent l="0" t="0" r="0" b="9525"/>
                <wp:docPr id="1809715557" name="Slika 1809715557" descr="Opis: Opis: druzini prijazno-pol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lika 1" descr="Opis: Opis: druzini prijazno-polni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7DD6D8A1" w14:textId="16BA51C1" w:rsidR="00E2336E" w:rsidRDefault="00524916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4D9DF694" wp14:editId="3BADD467">
                <wp:extent cx="1212850" cy="521970"/>
                <wp:effectExtent l="0" t="0" r="6350" b="0"/>
                <wp:docPr id="671919846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285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CD4CDF" w14:textId="77777777" w:rsidR="00161DEE" w:rsidRDefault="00161D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DDD2D" w14:textId="77777777" w:rsidR="008051B6" w:rsidRDefault="008051B6" w:rsidP="00EF1279">
      <w:pPr>
        <w:spacing w:line="240" w:lineRule="auto"/>
      </w:pPr>
      <w:r>
        <w:separator/>
      </w:r>
    </w:p>
  </w:footnote>
  <w:footnote w:type="continuationSeparator" w:id="0">
    <w:p w14:paraId="175602A1" w14:textId="77777777" w:rsidR="008051B6" w:rsidRDefault="008051B6" w:rsidP="00EF1279">
      <w:pPr>
        <w:spacing w:line="240" w:lineRule="auto"/>
      </w:pPr>
      <w:r>
        <w:continuationSeparator/>
      </w:r>
    </w:p>
  </w:footnote>
  <w:footnote w:type="continuationNotice" w:id="1">
    <w:p w14:paraId="3F1CABF2" w14:textId="77777777" w:rsidR="008051B6" w:rsidRDefault="008051B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24572" w14:textId="2EE172A5" w:rsidR="008402DA" w:rsidRDefault="00D5119B">
    <w:pPr>
      <w:pStyle w:val="Glava"/>
    </w:pPr>
    <w:r w:rsidRPr="00E77BEC">
      <w:rPr>
        <w:rFonts w:asciiTheme="minorHAnsi" w:hAnsiTheme="minorHAnsi"/>
        <w:noProof/>
        <w:sz w:val="18"/>
        <w:szCs w:val="16"/>
      </w:rPr>
      <w:drawing>
        <wp:inline distT="0" distB="0" distL="0" distR="0" wp14:anchorId="19F80354" wp14:editId="1FC5A8E1">
          <wp:extent cx="1810134" cy="702259"/>
          <wp:effectExtent l="0" t="0" r="0" b="3175"/>
          <wp:docPr id="924063986" name="Slika 924063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228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912CA"/>
    <w:multiLevelType w:val="hybridMultilevel"/>
    <w:tmpl w:val="8E0AB69A"/>
    <w:lvl w:ilvl="0" w:tplc="11F663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21DC5"/>
    <w:multiLevelType w:val="hybridMultilevel"/>
    <w:tmpl w:val="46D832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263368">
    <w:abstractNumId w:val="1"/>
  </w:num>
  <w:num w:numId="2" w16cid:durableId="1895389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E0"/>
    <w:rsid w:val="00006C9B"/>
    <w:rsid w:val="00010B95"/>
    <w:rsid w:val="00022526"/>
    <w:rsid w:val="000335FA"/>
    <w:rsid w:val="000369DD"/>
    <w:rsid w:val="0007689A"/>
    <w:rsid w:val="00095D60"/>
    <w:rsid w:val="000A2205"/>
    <w:rsid w:val="000B4CBE"/>
    <w:rsid w:val="000C0081"/>
    <w:rsid w:val="000C0FFA"/>
    <w:rsid w:val="000E30B0"/>
    <w:rsid w:val="000F6739"/>
    <w:rsid w:val="001024BB"/>
    <w:rsid w:val="001146ED"/>
    <w:rsid w:val="0012198F"/>
    <w:rsid w:val="00121C75"/>
    <w:rsid w:val="00123B41"/>
    <w:rsid w:val="001244CB"/>
    <w:rsid w:val="00141C9C"/>
    <w:rsid w:val="0015016E"/>
    <w:rsid w:val="00161DEE"/>
    <w:rsid w:val="001671BD"/>
    <w:rsid w:val="001931D7"/>
    <w:rsid w:val="001C6B84"/>
    <w:rsid w:val="001D7580"/>
    <w:rsid w:val="001E08F6"/>
    <w:rsid w:val="001E0DEF"/>
    <w:rsid w:val="001F13A8"/>
    <w:rsid w:val="00200607"/>
    <w:rsid w:val="00220968"/>
    <w:rsid w:val="00224A12"/>
    <w:rsid w:val="002421AE"/>
    <w:rsid w:val="002572C7"/>
    <w:rsid w:val="002638D6"/>
    <w:rsid w:val="002864F4"/>
    <w:rsid w:val="002A0CBB"/>
    <w:rsid w:val="002A4806"/>
    <w:rsid w:val="002A53DF"/>
    <w:rsid w:val="002E1C5E"/>
    <w:rsid w:val="002E3024"/>
    <w:rsid w:val="0030683F"/>
    <w:rsid w:val="00396D08"/>
    <w:rsid w:val="003A4FDA"/>
    <w:rsid w:val="003B7BDD"/>
    <w:rsid w:val="003D4A96"/>
    <w:rsid w:val="003D78BA"/>
    <w:rsid w:val="004033EE"/>
    <w:rsid w:val="00415632"/>
    <w:rsid w:val="00422E62"/>
    <w:rsid w:val="00435420"/>
    <w:rsid w:val="00441BB0"/>
    <w:rsid w:val="00443067"/>
    <w:rsid w:val="00444A04"/>
    <w:rsid w:val="00461BE0"/>
    <w:rsid w:val="0047022D"/>
    <w:rsid w:val="0048078A"/>
    <w:rsid w:val="00486537"/>
    <w:rsid w:val="00492FC4"/>
    <w:rsid w:val="004A403B"/>
    <w:rsid w:val="004B5DC1"/>
    <w:rsid w:val="004D696A"/>
    <w:rsid w:val="00524916"/>
    <w:rsid w:val="00571A03"/>
    <w:rsid w:val="0058692D"/>
    <w:rsid w:val="005A0ECD"/>
    <w:rsid w:val="005A549A"/>
    <w:rsid w:val="005F54E0"/>
    <w:rsid w:val="00610C12"/>
    <w:rsid w:val="00616B3A"/>
    <w:rsid w:val="00630BB2"/>
    <w:rsid w:val="00656EDE"/>
    <w:rsid w:val="00673F06"/>
    <w:rsid w:val="0067498B"/>
    <w:rsid w:val="006A28E5"/>
    <w:rsid w:val="006B0C19"/>
    <w:rsid w:val="006B6CC9"/>
    <w:rsid w:val="006C6D8B"/>
    <w:rsid w:val="006D073D"/>
    <w:rsid w:val="006D2AE3"/>
    <w:rsid w:val="006E1B8A"/>
    <w:rsid w:val="006E7CB6"/>
    <w:rsid w:val="006F3CAA"/>
    <w:rsid w:val="00725AB5"/>
    <w:rsid w:val="007448CE"/>
    <w:rsid w:val="00783485"/>
    <w:rsid w:val="007910D5"/>
    <w:rsid w:val="00796AD3"/>
    <w:rsid w:val="007A08CB"/>
    <w:rsid w:val="007A1CB0"/>
    <w:rsid w:val="007B77F5"/>
    <w:rsid w:val="007C0526"/>
    <w:rsid w:val="007C0955"/>
    <w:rsid w:val="007C1852"/>
    <w:rsid w:val="007F2CDD"/>
    <w:rsid w:val="008051B6"/>
    <w:rsid w:val="008402DA"/>
    <w:rsid w:val="008556F9"/>
    <w:rsid w:val="0087581A"/>
    <w:rsid w:val="00892844"/>
    <w:rsid w:val="008A2F0F"/>
    <w:rsid w:val="008C4DA2"/>
    <w:rsid w:val="008C6901"/>
    <w:rsid w:val="008D56FD"/>
    <w:rsid w:val="008D5FC4"/>
    <w:rsid w:val="00900605"/>
    <w:rsid w:val="0090113B"/>
    <w:rsid w:val="00912DDD"/>
    <w:rsid w:val="0092763D"/>
    <w:rsid w:val="00952693"/>
    <w:rsid w:val="00957C2B"/>
    <w:rsid w:val="00970FCC"/>
    <w:rsid w:val="009718A8"/>
    <w:rsid w:val="0097474C"/>
    <w:rsid w:val="009853E2"/>
    <w:rsid w:val="009A4155"/>
    <w:rsid w:val="009B50F4"/>
    <w:rsid w:val="009C2CC3"/>
    <w:rsid w:val="009D04BF"/>
    <w:rsid w:val="009F4BAD"/>
    <w:rsid w:val="00A14672"/>
    <w:rsid w:val="00A3210E"/>
    <w:rsid w:val="00A40824"/>
    <w:rsid w:val="00A80579"/>
    <w:rsid w:val="00A91DC1"/>
    <w:rsid w:val="00A94FE8"/>
    <w:rsid w:val="00A95339"/>
    <w:rsid w:val="00AA19D2"/>
    <w:rsid w:val="00AB2E6A"/>
    <w:rsid w:val="00AC3C35"/>
    <w:rsid w:val="00AD6C3C"/>
    <w:rsid w:val="00AE3FD5"/>
    <w:rsid w:val="00B00A0A"/>
    <w:rsid w:val="00B208E7"/>
    <w:rsid w:val="00B45B10"/>
    <w:rsid w:val="00B476B6"/>
    <w:rsid w:val="00B50CA9"/>
    <w:rsid w:val="00B626F3"/>
    <w:rsid w:val="00B90BB7"/>
    <w:rsid w:val="00C245A1"/>
    <w:rsid w:val="00C3302E"/>
    <w:rsid w:val="00C66675"/>
    <w:rsid w:val="00C95775"/>
    <w:rsid w:val="00CB2059"/>
    <w:rsid w:val="00CB69ED"/>
    <w:rsid w:val="00CC1584"/>
    <w:rsid w:val="00CC276B"/>
    <w:rsid w:val="00CC3D83"/>
    <w:rsid w:val="00CC7B07"/>
    <w:rsid w:val="00D02106"/>
    <w:rsid w:val="00D35EFA"/>
    <w:rsid w:val="00D46F72"/>
    <w:rsid w:val="00D50318"/>
    <w:rsid w:val="00D50D30"/>
    <w:rsid w:val="00D5119B"/>
    <w:rsid w:val="00D53097"/>
    <w:rsid w:val="00D66C4D"/>
    <w:rsid w:val="00DE1CCE"/>
    <w:rsid w:val="00DF37F7"/>
    <w:rsid w:val="00E2336E"/>
    <w:rsid w:val="00E3560F"/>
    <w:rsid w:val="00E456C4"/>
    <w:rsid w:val="00EA3063"/>
    <w:rsid w:val="00EB7AC4"/>
    <w:rsid w:val="00EC69EF"/>
    <w:rsid w:val="00ED4DDF"/>
    <w:rsid w:val="00ED70A7"/>
    <w:rsid w:val="00EF1279"/>
    <w:rsid w:val="00F05DA4"/>
    <w:rsid w:val="00F065C5"/>
    <w:rsid w:val="00F10E09"/>
    <w:rsid w:val="00F1188A"/>
    <w:rsid w:val="00F322C0"/>
    <w:rsid w:val="00F6173F"/>
    <w:rsid w:val="00F61916"/>
    <w:rsid w:val="00F61EF4"/>
    <w:rsid w:val="00F673FC"/>
    <w:rsid w:val="00F832A4"/>
    <w:rsid w:val="00FA7726"/>
    <w:rsid w:val="00FB5D85"/>
    <w:rsid w:val="00FC1B18"/>
    <w:rsid w:val="00FF5390"/>
    <w:rsid w:val="0CA71CDE"/>
    <w:rsid w:val="22B57D87"/>
    <w:rsid w:val="56263C56"/>
    <w:rsid w:val="6370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BF94F"/>
  <w15:chartTrackingRefBased/>
  <w15:docId w15:val="{8E7048F0-F5CD-431B-82E2-D8DED746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B50F4"/>
    <w:pPr>
      <w:spacing w:after="0" w:line="276" w:lineRule="auto"/>
    </w:pPr>
    <w:rPr>
      <w:rFonts w:ascii="Calibri" w:hAnsi="Calibri" w:cs="Times New Roman"/>
    </w:rPr>
  </w:style>
  <w:style w:type="paragraph" w:styleId="Naslov2">
    <w:name w:val="heading 2"/>
    <w:basedOn w:val="Navaden"/>
    <w:next w:val="Navaden"/>
    <w:link w:val="Naslov2Znak"/>
    <w:rsid w:val="009B50F4"/>
    <w:pPr>
      <w:keepNext/>
      <w:keepLines/>
      <w:suppressAutoHyphens/>
      <w:autoSpaceDN w:val="0"/>
      <w:spacing w:before="200"/>
      <w:textAlignment w:val="baseline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B50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iperpovezava">
    <w:name w:val="Hyperlink"/>
    <w:basedOn w:val="Privzetapisavaodstavka"/>
    <w:rsid w:val="009B50F4"/>
    <w:rPr>
      <w:color w:val="0000FF"/>
      <w:u w:val="single"/>
    </w:rPr>
  </w:style>
  <w:style w:type="table" w:styleId="Tabelamrea">
    <w:name w:val="Table Grid"/>
    <w:basedOn w:val="Navadnatabela"/>
    <w:uiPriority w:val="39"/>
    <w:rsid w:val="000F6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02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022D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1279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1279"/>
    <w:rPr>
      <w:rFonts w:ascii="Calibri" w:hAnsi="Calibri" w:cs="Times New Roman"/>
    </w:rPr>
  </w:style>
  <w:style w:type="paragraph" w:styleId="Odstavekseznama">
    <w:name w:val="List Paragraph"/>
    <w:basedOn w:val="Navaden"/>
    <w:uiPriority w:val="34"/>
    <w:qFormat/>
    <w:rsid w:val="00415632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AE3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rezrazmikov">
    <w:name w:val="No Spacing"/>
    <w:uiPriority w:val="1"/>
    <w:qFormat/>
    <w:rsid w:val="0012198F"/>
    <w:pPr>
      <w:spacing w:after="0" w:line="240" w:lineRule="auto"/>
    </w:pPr>
    <w:rPr>
      <w:rFonts w:ascii="Calibri" w:eastAsia="Times New Roman" w:hAnsi="Calibri" w:cs="Times New Roman"/>
      <w:lang w:eastAsia="sl-SI"/>
    </w:rPr>
  </w:style>
  <w:style w:type="table" w:customStyle="1" w:styleId="Koledar1">
    <w:name w:val="Koledar 1"/>
    <w:basedOn w:val="Navadnatabela"/>
    <w:uiPriority w:val="99"/>
    <w:qFormat/>
    <w:rsid w:val="00B90BB7"/>
    <w:pPr>
      <w:spacing w:after="0" w:line="240" w:lineRule="auto"/>
    </w:pPr>
    <w:rPr>
      <w:rFonts w:eastAsiaTheme="minorEastAsia"/>
      <w:lang w:eastAsia="sl-SI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4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eg"/><Relationship Id="rId2" Type="http://schemas.openxmlformats.org/officeDocument/2006/relationships/hyperlink" Target="http://www.vdcpolz.si" TargetMode="External"/><Relationship Id="rId1" Type="http://schemas.openxmlformats.org/officeDocument/2006/relationships/hyperlink" Target="mailto:vdc.polz@vdcpolz.si" TargetMode="External"/><Relationship Id="rId6" Type="http://schemas.openxmlformats.org/officeDocument/2006/relationships/image" Target="media/image4.jpg"/><Relationship Id="rId5" Type="http://schemas.openxmlformats.org/officeDocument/2006/relationships/oleObject" Target="embeddings/oleObject1.bin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men.serjak\Documents\Officeove%20predloge%20po%20meri\Glava%20in%20noga%20-%20202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62F313581EE54E8603818E479BDE95" ma:contentTypeVersion="18" ma:contentTypeDescription="Ustvari nov dokument." ma:contentTypeScope="" ma:versionID="5224a6842b3dd06a83c64c61e7c8cb77">
  <xsd:schema xmlns:xsd="http://www.w3.org/2001/XMLSchema" xmlns:xs="http://www.w3.org/2001/XMLSchema" xmlns:p="http://schemas.microsoft.com/office/2006/metadata/properties" xmlns:ns2="dca2e854-3c13-4a91-b0d8-be20e32d27a0" xmlns:ns3="67d72572-c605-4892-82c5-3ac48c89b21a" targetNamespace="http://schemas.microsoft.com/office/2006/metadata/properties" ma:root="true" ma:fieldsID="6bd779d0cc8490522575d081af3b7164" ns2:_="" ns3:_="">
    <xsd:import namespace="dca2e854-3c13-4a91-b0d8-be20e32d27a0"/>
    <xsd:import namespace="67d72572-c605-4892-82c5-3ac48c89b2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2e854-3c13-4a91-b0d8-be20e32d27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256ccbb-24c2-4106-812b-80808efd61a6}" ma:internalName="TaxCatchAll" ma:showField="CatchAllData" ma:web="dca2e854-3c13-4a91-b0d8-be20e32d27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72572-c605-4892-82c5-3ac48c89b2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Oznake slike" ma:readOnly="false" ma:fieldId="{5cf76f15-5ced-4ddc-b409-7134ff3c332f}" ma:taxonomyMulti="true" ma:sspId="945aee45-782f-4f91-8fef-6a0eab4f68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ca2e854-3c13-4a91-b0d8-be20e32d27a0">AMDYX4RZZKX5-1887501796-5595</_dlc_DocId>
    <_dlc_DocIdUrl xmlns="dca2e854-3c13-4a91-b0d8-be20e32d27a0">
      <Url>https://vdcpolz.sharepoint.com/sites/VDCpolz/_layouts/15/DocIdRedir.aspx?ID=AMDYX4RZZKX5-1887501796-5595</Url>
      <Description>AMDYX4RZZKX5-1887501796-5595</Description>
    </_dlc_DocIdUrl>
    <lcf76f155ced4ddcb4097134ff3c332f xmlns="67d72572-c605-4892-82c5-3ac48c89b21a">
      <Terms xmlns="http://schemas.microsoft.com/office/infopath/2007/PartnerControls"/>
    </lcf76f155ced4ddcb4097134ff3c332f>
    <TaxCatchAll xmlns="dca2e854-3c13-4a91-b0d8-be20e32d27a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7BD663-BB16-428C-AE3D-361F61D40C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a2e854-3c13-4a91-b0d8-be20e32d27a0"/>
    <ds:schemaRef ds:uri="67d72572-c605-4892-82c5-3ac48c89b2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192254-4085-441B-99DC-D0FBDE4F778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F587089-2035-41DC-B656-065B8D064FE8}">
  <ds:schemaRefs>
    <ds:schemaRef ds:uri="http://schemas.microsoft.com/office/2006/metadata/properties"/>
    <ds:schemaRef ds:uri="http://schemas.microsoft.com/office/infopath/2007/PartnerControls"/>
    <ds:schemaRef ds:uri="dca2e854-3c13-4a91-b0d8-be20e32d27a0"/>
    <ds:schemaRef ds:uri="67d72572-c605-4892-82c5-3ac48c89b21a"/>
  </ds:schemaRefs>
</ds:datastoreItem>
</file>

<file path=customXml/itemProps4.xml><?xml version="1.0" encoding="utf-8"?>
<ds:datastoreItem xmlns:ds="http://schemas.openxmlformats.org/officeDocument/2006/customXml" ds:itemID="{1A936BED-CEC5-468A-9E35-2A09B36050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Glava in noga - 2021</Template>
  <TotalTime>77</TotalTime>
  <Pages>15</Pages>
  <Words>2594</Words>
  <Characters>14791</Characters>
  <Application>Microsoft Office Word</Application>
  <DocSecurity>0</DocSecurity>
  <Lines>123</Lines>
  <Paragraphs>34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17351</CharactersWithSpaces>
  <SharedDoc>false</SharedDoc>
  <HLinks>
    <vt:vector size="12" baseType="variant">
      <vt:variant>
        <vt:i4>7798895</vt:i4>
      </vt:variant>
      <vt:variant>
        <vt:i4>3</vt:i4>
      </vt:variant>
      <vt:variant>
        <vt:i4>0</vt:i4>
      </vt:variant>
      <vt:variant>
        <vt:i4>5</vt:i4>
      </vt:variant>
      <vt:variant>
        <vt:lpwstr>http://www.vdcpolz.si/</vt:lpwstr>
      </vt:variant>
      <vt:variant>
        <vt:lpwstr/>
      </vt:variant>
      <vt:variant>
        <vt:i4>1310822</vt:i4>
      </vt:variant>
      <vt:variant>
        <vt:i4>0</vt:i4>
      </vt:variant>
      <vt:variant>
        <vt:i4>0</vt:i4>
      </vt:variant>
      <vt:variant>
        <vt:i4>5</vt:i4>
      </vt:variant>
      <vt:variant>
        <vt:lpwstr>mailto:vdc.polz@vdcpolz.si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Šerjak</dc:creator>
  <cp:keywords/>
  <dc:description/>
  <cp:lastModifiedBy>Bojana Skušek</cp:lastModifiedBy>
  <cp:revision>7</cp:revision>
  <cp:lastPrinted>2020-10-28T19:31:00Z</cp:lastPrinted>
  <dcterms:created xsi:type="dcterms:W3CDTF">2025-08-11T10:40:00Z</dcterms:created>
  <dcterms:modified xsi:type="dcterms:W3CDTF">2025-08-23T23:22:00Z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0x0101003E62F313581EE54E8603818E479BDE95</vt:lpwstr>
  </property>
  <property fmtid="{D5CDD505-2E9C-101B-9397-08002B2CF9AE}" pid="3" name="_dlc_DocIdItemGuid">
    <vt:lpwstr>92a406e0-e7c3-444a-9271-71c173ee5f35</vt:lpwstr>
  </property>
  <property fmtid="{D5CDD505-2E9C-101B-9397-08002B2CF9AE}" pid="4" name="MediaServiceImageTags">
    <vt:lpwstr/>
  </property>
</Properties>
</file>