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242FE6" w14:textId="133FD85B" w:rsidR="00706ED8" w:rsidRDefault="0087581A" w:rsidP="0087581A">
      <w:pPr>
        <w:spacing w:line="240" w:lineRule="auto"/>
        <w:rPr>
          <w:rFonts w:ascii="Times New Roman" w:eastAsia="Times New Roman" w:hAnsi="Times New Roman"/>
          <w:b/>
          <w:sz w:val="16"/>
          <w:szCs w:val="16"/>
          <w:lang w:eastAsia="sl-SI"/>
        </w:rPr>
      </w:pPr>
      <w:r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JEDILNIK:  BIVALNA ENOTA MARIBOR H1 IN H2 – </w:t>
      </w:r>
      <w:r w:rsidR="001E4FD7">
        <w:rPr>
          <w:rFonts w:ascii="Times New Roman" w:eastAsia="Times New Roman" w:hAnsi="Times New Roman"/>
          <w:b/>
          <w:sz w:val="16"/>
          <w:szCs w:val="16"/>
          <w:lang w:eastAsia="sl-SI"/>
        </w:rPr>
        <w:t>FEBRUAR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2026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–</w:t>
      </w:r>
      <w:r w:rsidR="009D5E16">
        <w:rPr>
          <w:rFonts w:ascii="Times New Roman" w:eastAsia="Times New Roman" w:hAnsi="Times New Roman"/>
          <w:b/>
          <w:sz w:val="16"/>
          <w:szCs w:val="16"/>
          <w:lang w:eastAsia="sl-SI"/>
        </w:rPr>
        <w:t xml:space="preserve"> </w:t>
      </w:r>
      <w:r w:rsidR="002278ED">
        <w:rPr>
          <w:rFonts w:ascii="Times New Roman" w:eastAsia="Times New Roman" w:hAnsi="Times New Roman"/>
          <w:b/>
          <w:sz w:val="16"/>
          <w:szCs w:val="16"/>
          <w:lang w:eastAsia="sl-SI"/>
        </w:rPr>
        <w:t>12261-1/2026-</w:t>
      </w:r>
      <w:r w:rsidR="00C23C91">
        <w:rPr>
          <w:rFonts w:ascii="Times New Roman" w:eastAsia="Times New Roman" w:hAnsi="Times New Roman"/>
          <w:b/>
          <w:sz w:val="16"/>
          <w:szCs w:val="16"/>
          <w:lang w:eastAsia="sl-SI"/>
        </w:rPr>
        <w:t>4</w:t>
      </w:r>
    </w:p>
    <w:p w14:paraId="3BB1A4BE" w14:textId="66EE5448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 xml:space="preserve">ZAJTRK IN VEČERJA VKLJUČUJETA TOPLI NAPITEK PO IZBIRI IN V SKLADU Z DIETO. </w:t>
      </w:r>
    </w:p>
    <w:p w14:paraId="2909D721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SADJE, KRUH , NAPITEK SO VES DAN NA RAZPOLAGO (PRI DIETNI PREHRANI JE USKLAJEN Z DIETO).</w:t>
      </w:r>
    </w:p>
    <w:p w14:paraId="798ED91D" w14:textId="77777777" w:rsidR="0087581A" w:rsidRDefault="0087581A" w:rsidP="0087581A">
      <w:pPr>
        <w:spacing w:line="240" w:lineRule="auto"/>
        <w:rPr>
          <w:rFonts w:ascii="Times New Roman" w:eastAsia="Times New Roman" w:hAnsi="Times New Roman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ZAJTRK JE VSAK DAN PO IZBIRI GLEDE NA DNEVNE MENIJE  IN DIETO.</w:t>
      </w:r>
    </w:p>
    <w:p w14:paraId="1ACFA341" w14:textId="3A2FD4A7" w:rsidR="0087581A" w:rsidRPr="0012198F" w:rsidRDefault="0087581A" w:rsidP="0012198F">
      <w:pPr>
        <w:spacing w:line="240" w:lineRule="auto"/>
        <w:rPr>
          <w:rFonts w:ascii="Times New Roman" w:eastAsia="Times New Roman" w:hAnsi="Times New Roman"/>
          <w:color w:val="FF0000"/>
          <w:sz w:val="16"/>
          <w:szCs w:val="16"/>
          <w:lang w:eastAsia="sl-SI"/>
        </w:rPr>
      </w:pPr>
      <w:r>
        <w:rPr>
          <w:rFonts w:ascii="Times New Roman" w:eastAsia="Times New Roman" w:hAnsi="Times New Roman"/>
          <w:sz w:val="16"/>
          <w:szCs w:val="16"/>
          <w:lang w:eastAsia="sl-SI"/>
        </w:rPr>
        <w:t>PRIDRUŽUJEMO SI PRAVICO SPREMEMBE JEDILNIKA.</w:t>
      </w:r>
      <w:r>
        <w:rPr>
          <w:rFonts w:ascii="Times New Roman" w:eastAsia="Times New Roman" w:hAnsi="Times New Roman"/>
          <w:color w:val="FF0000"/>
          <w:sz w:val="16"/>
          <w:szCs w:val="16"/>
          <w:lang w:eastAsia="sl-SI"/>
        </w:rPr>
        <w:t xml:space="preserve"> TABELA ALERGENOV JE V PRILOGI.</w:t>
      </w: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8"/>
        <w:gridCol w:w="1516"/>
        <w:gridCol w:w="1624"/>
        <w:gridCol w:w="1654"/>
        <w:gridCol w:w="1701"/>
        <w:gridCol w:w="1559"/>
        <w:gridCol w:w="1560"/>
        <w:gridCol w:w="1595"/>
        <w:gridCol w:w="1618"/>
      </w:tblGrid>
      <w:tr w:rsidR="004B14AE" w:rsidRPr="002D285F" w14:paraId="54E795F3" w14:textId="77777777" w:rsidTr="004B14AE">
        <w:trPr>
          <w:trHeight w:val="263"/>
        </w:trPr>
        <w:tc>
          <w:tcPr>
            <w:tcW w:w="101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F3333C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bookmarkStart w:id="0" w:name="_Hlk211808623"/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013A39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52363BE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9B62AFE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9C2A3D" w14:textId="6687D724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0D4971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EC74160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23EB18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FEF53A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26F22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3E6CFA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4B14AE" w:rsidRPr="002D285F" w14:paraId="20C6FD02" w14:textId="77777777" w:rsidTr="004B14AE">
        <w:trPr>
          <w:trHeight w:val="1713"/>
        </w:trPr>
        <w:tc>
          <w:tcPr>
            <w:tcW w:w="101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70711B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BAFECE1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71F45EF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CAC5A2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NORMALNA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C893B" w14:textId="5A7E317F" w:rsidR="004B14AE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MARMELADA, KRUH (G)</w:t>
            </w:r>
          </w:p>
          <w:p w14:paraId="2E82689D" w14:textId="77777777" w:rsidR="009D5E16" w:rsidRPr="002D285F" w:rsidRDefault="009D5E16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3EF96ACF" w14:textId="77777777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18360E4" w14:textId="77777777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SIR, KRUH (G,L)</w:t>
            </w:r>
          </w:p>
          <w:p w14:paraId="2828CE91" w14:textId="77777777" w:rsidR="004B14AE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143F2B8" w14:textId="77777777" w:rsidR="009D5E16" w:rsidRPr="002D285F" w:rsidRDefault="009D5E16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0894BF2" w14:textId="2AD76F36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43591B3C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C76ABBB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70417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4554DA6B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C338033" w14:textId="77777777" w:rsidR="009D5E16" w:rsidRPr="002D285F" w:rsidRDefault="009D5E16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085BECB9" w14:textId="77777777" w:rsidR="00FF6DC9" w:rsidRDefault="00FF6DC9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7ADA03BB" w14:textId="4C24C943" w:rsidR="004B14AE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SIROVA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464FBF3B" w14:textId="77777777" w:rsidR="00AA3FFE" w:rsidRDefault="00AA3FF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DADB715" w14:textId="77777777" w:rsidR="009D5E16" w:rsidRPr="002D285F" w:rsidRDefault="009D5E16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CE1D70" w14:textId="77777777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ČOKOLINO Z MLEKOM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(G,L)</w:t>
            </w:r>
          </w:p>
          <w:p w14:paraId="7C47CFFB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A02DAF3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68568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MED, KRUH (G,L)</w:t>
            </w:r>
          </w:p>
          <w:p w14:paraId="46FC44A3" w14:textId="77777777" w:rsidR="009D5E16" w:rsidRPr="002D285F" w:rsidRDefault="009D5E16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889430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D481CD" w14:textId="6FE6E71D" w:rsidR="004B14AE" w:rsidRPr="002D285F" w:rsidRDefault="00FF6DC9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OVSENA KAŠA S KAKAVOM IN MANDLJI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(O)</w:t>
            </w:r>
          </w:p>
          <w:p w14:paraId="7AEEE38C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C6E77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KRUH (G,L)</w:t>
            </w:r>
          </w:p>
          <w:p w14:paraId="4E9EF08E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27F5612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5CC41" w14:textId="71885354" w:rsidR="004B14AE" w:rsidRDefault="00FF6DC9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NADROBLJEN KRUH V MLEKU (G,L)</w:t>
            </w:r>
          </w:p>
          <w:p w14:paraId="214999AE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87CE1D5" w14:textId="77777777" w:rsidR="009D5E16" w:rsidRDefault="009D5E16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1F99674E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KRUH (G,L)</w:t>
            </w:r>
          </w:p>
          <w:p w14:paraId="5B1CCC90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0E1F79" w14:textId="77777777" w:rsidR="009D5E16" w:rsidRPr="002D285F" w:rsidRDefault="009D5E16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5121578" w14:textId="7D2BFF49" w:rsidR="004B14AE" w:rsidRPr="009D5E16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2F9D73DF" w14:textId="77777777" w:rsidR="00AA3FFE" w:rsidRDefault="00AA3FF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5387950" w14:textId="62FD6F23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2BE6A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429FC5DE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50B2E6" w14:textId="7F4963DE" w:rsidR="003E014E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14144A9E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97F48DE" w14:textId="77777777" w:rsidR="004B14AE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KRUH (G,L)</w:t>
            </w:r>
          </w:p>
          <w:p w14:paraId="7BD901D8" w14:textId="77777777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1B52B3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08600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56D807D2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772E660" w14:textId="77777777" w:rsidR="004B14AE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B6A0864" w14:textId="77777777" w:rsidR="009D5E16" w:rsidRDefault="009D5E16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67E5E87" w14:textId="482EA6BD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HRENOVKA (par), KRUH (G)</w:t>
            </w:r>
          </w:p>
          <w:p w14:paraId="5D244062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C1F0DB0" w14:textId="77777777" w:rsidR="00FF6DC9" w:rsidRDefault="00FF6DC9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4757C5A" w14:textId="1B0D02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KRUH (G,L)</w:t>
            </w:r>
          </w:p>
          <w:p w14:paraId="5579C78C" w14:textId="77777777" w:rsidR="00FF6DC9" w:rsidRDefault="00FF6DC9" w:rsidP="00B15BBC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748D62" w14:textId="77777777" w:rsidR="004B14AE" w:rsidRPr="002D285F" w:rsidRDefault="004B14AE" w:rsidP="00B15BBC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0CC41" w14:textId="77777777" w:rsidR="004B14AE" w:rsidRPr="00B20DA7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sir) (G)</w:t>
            </w:r>
          </w:p>
          <w:p w14:paraId="6688C9C7" w14:textId="77777777" w:rsidR="004B14AE" w:rsidRPr="00B20DA7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45A02A8" w14:textId="77777777" w:rsidR="009D5E16" w:rsidRPr="00B20DA7" w:rsidRDefault="009D5E16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B1D446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B20DA7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49295A5F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79C95CE" w14:textId="77777777" w:rsidR="009D5E16" w:rsidRPr="002D285F" w:rsidRDefault="009D5E16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27CB94A" w14:textId="3D44F4E8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7BDBEBE4" w14:textId="77777777" w:rsidR="00FF6DC9" w:rsidRPr="002D285F" w:rsidRDefault="00FF6DC9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2667C9A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132EB219" w14:textId="77777777" w:rsidTr="004B14AE">
        <w:trPr>
          <w:trHeight w:val="53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CE50022" w14:textId="77777777" w:rsidR="004B14AE" w:rsidRPr="002D285F" w:rsidRDefault="004B14AE" w:rsidP="00B15BBC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2D9FD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SLADKORNA DIETA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19D3F" w14:textId="7AB2F8DB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03EA47AB" w14:textId="77777777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CC0D10" w14:textId="77777777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281E0385" w14:textId="77777777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1DD3D3" w14:textId="77777777" w:rsidR="009D5E16" w:rsidRDefault="009D5E16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4DB91A71" w14:textId="4BECB933" w:rsidR="003E014E" w:rsidRPr="009D5E16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41517C8B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E23B10B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BD6F3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97B9BB5" w14:textId="77777777" w:rsidR="003E014E" w:rsidRPr="002D285F" w:rsidRDefault="003E014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A820E1A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A63F5E0" w14:textId="4BB4D87D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7DC8B16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3BF32C" w14:textId="77777777" w:rsidR="009D5E16" w:rsidRDefault="009D5E16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D09660" w14:textId="0753E9C6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(L)</w:t>
            </w:r>
          </w:p>
          <w:p w14:paraId="788C8DA7" w14:textId="77777777" w:rsidR="00FF6DC9" w:rsidRDefault="00FF6DC9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00D7BA1" w14:textId="1F2F66EE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CADAC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 MED, ČRNI KRUH (G,L)</w:t>
            </w:r>
          </w:p>
          <w:p w14:paraId="5AA72C86" w14:textId="77777777" w:rsidR="003E014E" w:rsidRPr="002D285F" w:rsidRDefault="003E014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8AF85AF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F09761B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OVSENA KAŠA S KAKAVOM IN MANDLJI (O)</w:t>
            </w:r>
          </w:p>
          <w:p w14:paraId="5B7C5613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BFF038D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113805B4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B067D74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BE4B79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19FADA" w14:textId="6D339C0F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2AF8B4C3" w14:textId="77777777" w:rsidR="003E014E" w:rsidRDefault="003E014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7DAA65F" w14:textId="77777777" w:rsidR="003E014E" w:rsidRPr="002D285F" w:rsidRDefault="003E014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8822E34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25333C16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01F2C1" w14:textId="77777777" w:rsidR="00FF6DC9" w:rsidRPr="002D285F" w:rsidRDefault="00FF6DC9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994DE80" w14:textId="61BA0F3C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1F28AB6B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644F651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EAA8872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1638A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I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A949514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845C27A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3EF048B9" w14:textId="77777777" w:rsidR="004B14AE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AFE7E11" w14:textId="6A32EE63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 SIR, ČRNI KRUH (G,L)</w:t>
            </w:r>
          </w:p>
          <w:p w14:paraId="538E8617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4D932C4" w14:textId="77777777" w:rsidR="003E014E" w:rsidRPr="002D285F" w:rsidRDefault="003E014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932CEFE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BC2E2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58B0456C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C5799D2" w14:textId="77777777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45D3BAC" w14:textId="515E4619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B3C2303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11F236" w14:textId="77777777" w:rsidR="00FF6DC9" w:rsidRPr="002D285F" w:rsidRDefault="00FF6DC9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7C6F21B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232117D5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DF88B1C" w14:textId="77777777" w:rsidR="00AA3FFE" w:rsidRDefault="00AA3FF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53DCFC7F" w14:textId="5027B285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F7518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(G)</w:t>
            </w:r>
          </w:p>
          <w:p w14:paraId="34CC0398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BF8D62A" w14:textId="77777777" w:rsidR="003E014E" w:rsidRPr="002D285F" w:rsidRDefault="003E014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1B2AAF3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0E54DFC2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918C0C8" w14:textId="19D932B1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A45A243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5DCD03C" w14:textId="77777777" w:rsidR="00FF6DC9" w:rsidRPr="002D285F" w:rsidRDefault="00FF6DC9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0C6ED6AF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  <w:tr w:rsidR="004B14AE" w:rsidRPr="002D285F" w14:paraId="75B09E6F" w14:textId="77777777" w:rsidTr="004B14AE">
        <w:trPr>
          <w:trHeight w:val="186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0173173E" w14:textId="77777777" w:rsidR="004B14AE" w:rsidRPr="002D285F" w:rsidRDefault="004B14AE" w:rsidP="00B15BBC">
            <w:pPr>
              <w:spacing w:line="256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F54CE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REDUKCIJSKA DIETA IN DIETA PRI BOLEZNI PREBAVIL</w:t>
            </w:r>
          </w:p>
        </w:tc>
        <w:tc>
          <w:tcPr>
            <w:tcW w:w="1624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52DE9" w14:textId="45E2217D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MASLO, DIETNA  MARMELADA, ČRNI KRUH (G)</w:t>
            </w:r>
          </w:p>
          <w:p w14:paraId="1F6F4F77" w14:textId="77777777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C48399D" w14:textId="77777777" w:rsidR="004B14AE" w:rsidRPr="002D285F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PIŠČANČJA KLOBASA, SIR, ČRNI KRUH (G,L)</w:t>
            </w:r>
          </w:p>
          <w:p w14:paraId="49D6E40C" w14:textId="77777777" w:rsidR="004B14AE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2F282FE" w14:textId="77777777" w:rsidR="009D5E16" w:rsidRPr="002D285F" w:rsidRDefault="009D5E16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6EAD630" w14:textId="134A7AC9" w:rsidR="004B14AE" w:rsidRPr="00FF6DC9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</w:t>
            </w:r>
            <w:r w:rsidR="00FF6DC9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S CIMETOM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</w:t>
            </w:r>
            <w:proofErr w:type="spellStart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pirin</w:t>
            </w:r>
            <w:proofErr w:type="spellEnd"/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zdrob) (G,L)</w:t>
            </w:r>
          </w:p>
          <w:p w14:paraId="11179123" w14:textId="77777777" w:rsidR="00AA3FFE" w:rsidRDefault="00AA3FF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8130468" w14:textId="697328DB" w:rsidR="004B14AE" w:rsidRPr="009D5E16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54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CE6EB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ČRNI KRUH (G,R1)</w:t>
            </w:r>
          </w:p>
          <w:p w14:paraId="4A5396BE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FE59D10" w14:textId="77777777" w:rsidR="00AA3FFE" w:rsidRPr="002D285F" w:rsidRDefault="00AA3FF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DFDB58E" w14:textId="77777777" w:rsidR="004B14AE" w:rsidRPr="002D285F" w:rsidRDefault="004B14AE" w:rsidP="00C5507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POLNOZRNATA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ŠTRUČKA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(L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183CAEA1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F84CCE" w14:textId="77777777" w:rsidR="009D5E16" w:rsidRPr="002D285F" w:rsidRDefault="009D5E16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D95D2E2" w14:textId="2BFE9863" w:rsidR="00FF6DC9" w:rsidRPr="002D285F" w:rsidRDefault="004B14AE" w:rsidP="00C55074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POLNOZRNATI ČOKOLINO Z MLEKOM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(L</w:t>
            </w:r>
            <w:r w:rsidR="00FF6DC9"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0D4279B9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4462CE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8F664F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MASLO, DIAB.MED, ČRNI KRUH (G,L)</w:t>
            </w:r>
          </w:p>
          <w:p w14:paraId="6454A6A2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4F62EF5" w14:textId="77777777" w:rsidR="00AA3FFE" w:rsidRPr="002D285F" w:rsidRDefault="00AA3FF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904A5E7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OVSENA KAŠA S KAKAVOM IN MANDLJI (O)</w:t>
            </w:r>
          </w:p>
          <w:p w14:paraId="1E42161B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856D39C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ZELENJAVNI NAMAZ, ČRNI KRUH (G,L)</w:t>
            </w:r>
          </w:p>
          <w:p w14:paraId="7D23459F" w14:textId="77777777" w:rsidR="009D5E16" w:rsidRPr="002D285F" w:rsidRDefault="009D5E16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2F681B4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227EA42" w14:textId="01F35711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BD4E6" w14:textId="7777777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NADROBLJEN ČRNI KRUH V MLEKU (G,L)</w:t>
            </w:r>
          </w:p>
          <w:p w14:paraId="1F2B8268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49C9B7F3" w14:textId="77777777" w:rsidR="00AA3FFE" w:rsidRDefault="00AA3FF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6336867A" w14:textId="73742559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MLEČNI NAMAZ, ČRNI KRUH (G,L)</w:t>
            </w:r>
          </w:p>
          <w:p w14:paraId="3DD1E716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CA64FA5" w14:textId="77777777" w:rsidR="00FF6DC9" w:rsidRPr="002D285F" w:rsidRDefault="00FF6DC9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BA992A1" w14:textId="6128E362" w:rsidR="00FF6DC9" w:rsidRPr="00FF6DC9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ČRNI KRUH (G)</w:t>
            </w:r>
          </w:p>
          <w:p w14:paraId="50D6E438" w14:textId="77777777" w:rsidR="00AA3FFE" w:rsidRDefault="00AA3FF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8BA894C" w14:textId="77777777" w:rsidR="009D5E16" w:rsidRDefault="009D5E16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C91C056" w14:textId="6F5FE42A" w:rsidR="004B14AE" w:rsidRPr="009D5E16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C5B84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ČRNI KRUH (G,R1)</w:t>
            </w:r>
          </w:p>
          <w:p w14:paraId="099F9A3E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74278DE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7F66BA2B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FD8B52" w14:textId="608D3C11" w:rsidR="004B14AE" w:rsidRPr="00FF6DC9" w:rsidRDefault="004B14AE" w:rsidP="00B15BB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TOPLJENI SIR, ČRNI KRUH (G,L</w:t>
            </w:r>
          </w:p>
          <w:p w14:paraId="5FE912F1" w14:textId="77777777" w:rsidR="00AA3FFE" w:rsidRDefault="00AA3FF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E4ECDAD" w14:textId="77777777" w:rsidR="009D5E16" w:rsidRDefault="009D5E16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A7423F6" w14:textId="4CC119EB" w:rsidR="009D5E16" w:rsidRPr="002D285F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15FC1127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  <w:tc>
          <w:tcPr>
            <w:tcW w:w="1595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AB61A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ČRNI KRUH (G)</w:t>
            </w:r>
          </w:p>
          <w:p w14:paraId="6EA21720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B98A803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0B14CBA" w14:textId="69C21BEB" w:rsidR="004B14AE" w:rsidRPr="002D285F" w:rsidRDefault="004B14AE" w:rsidP="00A117F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, (par)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(G)</w:t>
            </w:r>
          </w:p>
          <w:p w14:paraId="4A921727" w14:textId="77777777" w:rsidR="004B14AE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5DF0F53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0B38116" w14:textId="254636D0" w:rsidR="00FF6DC9" w:rsidRPr="00FF6DC9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NAMAZ S PAPRIKO, ČRNI KRUH (G,L)</w:t>
            </w:r>
          </w:p>
          <w:p w14:paraId="775AC5AA" w14:textId="77777777" w:rsidR="00AA3FFE" w:rsidRDefault="00AA3FF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33CB0C47" w14:textId="77777777" w:rsidR="009D5E16" w:rsidRDefault="009D5E16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924BC80" w14:textId="203531FA" w:rsidR="004B14AE" w:rsidRPr="00AA3FFE" w:rsidRDefault="004B14AE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032B3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(G)</w:t>
            </w:r>
          </w:p>
          <w:p w14:paraId="5285B958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96330E" w14:textId="77777777" w:rsidR="00AA3FFE" w:rsidRDefault="00AA3FF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F244746" w14:textId="5AA2BF6A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ČRNI KRUH (G,J)</w:t>
            </w:r>
          </w:p>
          <w:p w14:paraId="5DCF2E41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02E6E1E" w14:textId="5877A644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LOSOSOV NAMAZ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</w:t>
            </w:r>
            <w:r>
              <w:rPr>
                <w:rFonts w:ascii="Times New Roman" w:hAnsi="Times New Roman"/>
                <w:sz w:val="13"/>
                <w:szCs w:val="13"/>
              </w:rPr>
              <w:t xml:space="preserve"> 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ČRNI 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471D1DE8" w14:textId="77777777" w:rsidR="00FF6DC9" w:rsidRPr="002D285F" w:rsidRDefault="00FF6DC9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37BA4EE" w14:textId="77777777" w:rsidR="009D5E16" w:rsidRDefault="009D5E16" w:rsidP="00B15BBC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646D737" w14:textId="0FA2CC13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  <w:p w14:paraId="26BB2CC1" w14:textId="77777777" w:rsidR="004B14AE" w:rsidRPr="002D285F" w:rsidRDefault="004B14AE" w:rsidP="00B15BBC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</w:tc>
      </w:tr>
      <w:bookmarkEnd w:id="0"/>
    </w:tbl>
    <w:p w14:paraId="0779E948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3FE11BAB" w14:textId="77777777" w:rsidR="0012198F" w:rsidRDefault="0012198F" w:rsidP="0012198F">
      <w:pPr>
        <w:spacing w:line="240" w:lineRule="auto"/>
        <w:rPr>
          <w:rFonts w:ascii="Times New Roman" w:eastAsia="Times New Roman" w:hAnsi="Times New Roman"/>
          <w:color w:val="FF0000"/>
          <w:sz w:val="14"/>
          <w:szCs w:val="14"/>
          <w:lang w:eastAsia="sl-SI"/>
        </w:rPr>
      </w:pPr>
    </w:p>
    <w:p w14:paraId="6AF72541" w14:textId="77777777" w:rsidR="0012198F" w:rsidRDefault="0012198F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32007DB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65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18"/>
        <w:gridCol w:w="1516"/>
        <w:gridCol w:w="1624"/>
        <w:gridCol w:w="1654"/>
        <w:gridCol w:w="1701"/>
        <w:gridCol w:w="1559"/>
        <w:gridCol w:w="1560"/>
        <w:gridCol w:w="1595"/>
        <w:gridCol w:w="1618"/>
      </w:tblGrid>
      <w:tr w:rsidR="00452F36" w:rsidRPr="002D285F" w14:paraId="61049B6B" w14:textId="77777777" w:rsidTr="00D46507">
        <w:trPr>
          <w:trHeight w:val="263"/>
        </w:trPr>
        <w:tc>
          <w:tcPr>
            <w:tcW w:w="1018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30E073" w14:textId="77777777" w:rsidR="00452F36" w:rsidRPr="002D285F" w:rsidRDefault="00452F36" w:rsidP="00EA7259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F4463" w14:textId="77777777" w:rsidR="00452F36" w:rsidRPr="002D285F" w:rsidRDefault="00452F36" w:rsidP="00EA7259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B8F750A" w14:textId="77777777" w:rsidR="00452F36" w:rsidRPr="002D285F" w:rsidRDefault="00452F36" w:rsidP="00EA7259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989C9C3" w14:textId="77777777" w:rsidR="00452F36" w:rsidRPr="002D285F" w:rsidRDefault="00452F36" w:rsidP="00EA7259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0E2277" w14:textId="77777777" w:rsidR="00452F36" w:rsidRPr="002D285F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PONEDELJEK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4D2D43" w14:textId="77777777" w:rsidR="00452F36" w:rsidRPr="002D285F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TOREK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CE2AE6" w14:textId="77777777" w:rsidR="00452F36" w:rsidRPr="002D285F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07EF1" w14:textId="77777777" w:rsidR="00452F36" w:rsidRPr="002D285F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ČETRTEK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29EAB" w14:textId="77777777" w:rsidR="00452F36" w:rsidRPr="002D285F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PETEK 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2DEC07" w14:textId="77777777" w:rsidR="00452F36" w:rsidRPr="002D285F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SOBOTA 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47D37" w14:textId="77777777" w:rsidR="00452F36" w:rsidRPr="002D285F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NEDELJA </w:t>
            </w:r>
          </w:p>
        </w:tc>
      </w:tr>
      <w:tr w:rsidR="003E014E" w:rsidRPr="002D285F" w14:paraId="5F45E69D" w14:textId="77777777" w:rsidTr="00D46507">
        <w:trPr>
          <w:trHeight w:val="1713"/>
        </w:trPr>
        <w:tc>
          <w:tcPr>
            <w:tcW w:w="101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B3C0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77CB92F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57D107A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sz w:val="13"/>
                <w:szCs w:val="13"/>
              </w:rPr>
              <w:t>ZAJTRK</w:t>
            </w:r>
          </w:p>
        </w:tc>
        <w:tc>
          <w:tcPr>
            <w:tcW w:w="151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20A037" w14:textId="2072A2A6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DIETA BREZ LAKTOZE</w:t>
            </w:r>
          </w:p>
        </w:tc>
        <w:tc>
          <w:tcPr>
            <w:tcW w:w="1624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0E95D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MASLO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MARMELADA, KRUH (G)</w:t>
            </w:r>
          </w:p>
          <w:p w14:paraId="3DC54138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363E72A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SUHA SALAMA, SIR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3AA8290C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5893A0B" w14:textId="77777777" w:rsidR="009D5E16" w:rsidRPr="002D285F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603B95B0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MLEČNI GRIS, KAKAV</w:t>
            </w:r>
          </w:p>
          <w:p w14:paraId="68EA6317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mleko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(G)</w:t>
            </w:r>
          </w:p>
          <w:p w14:paraId="4BDB66D8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8679D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2C7603C" w14:textId="28DBA7FC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 xml:space="preserve">+ SEZONSKO SADJE </w:t>
            </w:r>
          </w:p>
        </w:tc>
        <w:tc>
          <w:tcPr>
            <w:tcW w:w="1654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BF52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PAŠTETA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(G,R1)</w:t>
            </w:r>
          </w:p>
          <w:p w14:paraId="3B079E26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6B0A2A1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96C3D85" w14:textId="77777777" w:rsidR="00D46507" w:rsidRDefault="00D46507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2E4AE342" w14:textId="615BCA49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POLNOZRNATA ŠTRUČKA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 (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G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)</w:t>
            </w:r>
          </w:p>
          <w:p w14:paraId="69567CD0" w14:textId="77777777" w:rsidR="009D5E16" w:rsidRDefault="009D5E16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09FD3173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15EAD6B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Č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OKOLINO Z MLEKOM </w:t>
            </w: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 xml:space="preserve"> brez laktoze 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(G)</w:t>
            </w:r>
          </w:p>
          <w:p w14:paraId="5410DA40" w14:textId="77777777" w:rsidR="00FF6DC9" w:rsidRPr="002D285F" w:rsidRDefault="00FF6DC9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18A6A8B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43254B2" w14:textId="4CA393B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70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09C02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MASLO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MED, KRUH (G)</w:t>
            </w:r>
          </w:p>
          <w:p w14:paraId="3E2DEEF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CC7AC74" w14:textId="77777777" w:rsidR="009D5E16" w:rsidRDefault="009D5E16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335457D" w14:textId="46D79F32" w:rsidR="003E014E" w:rsidRPr="002D285F" w:rsidRDefault="009D5E16" w:rsidP="009D5E16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OVSENA KAŠA S KAKAVOM IN MANDLJI (O)</w:t>
            </w:r>
          </w:p>
          <w:p w14:paraId="2DB77207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719E31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060ED0F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CCD1E55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60357B56" w14:textId="441195E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12977" w14:textId="2426EED7" w:rsidR="00FF6DC9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NADROBLJEN KRUH V MLEKU </w:t>
            </w:r>
            <w:r w:rsidR="009D5E16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brez laktoze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(G)</w:t>
            </w:r>
          </w:p>
          <w:p w14:paraId="21E6B4C6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AB1C5CE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NAVADNI JOGURT brez laktoze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(G)</w:t>
            </w:r>
          </w:p>
          <w:p w14:paraId="00FE3A52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0645B0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40FFE0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HUMUS (namaz iz 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leče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), KRUH (G)</w:t>
            </w:r>
          </w:p>
          <w:p w14:paraId="3D9638F3" w14:textId="77777777" w:rsidR="00FF6DC9" w:rsidRDefault="00FF6DC9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6491531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417F449E" w14:textId="362EA5EA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D908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RIBE V KONZERVI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(z zelenjavo ali brez)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(G,R1)</w:t>
            </w:r>
          </w:p>
          <w:p w14:paraId="652D368B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157A1DA" w14:textId="7FE871A2" w:rsidR="003E014E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OVSENI KOSMIČI Z MLEKOM IN OREŠKI (O)</w:t>
            </w:r>
          </w:p>
          <w:p w14:paraId="55962B7D" w14:textId="77777777" w:rsidR="00FF6DC9" w:rsidRPr="002D285F" w:rsidRDefault="00FF6DC9" w:rsidP="00FF6DC9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29E9034F" w14:textId="77777777" w:rsidR="003E014E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SIR brez laktoze</w:t>
            </w:r>
            <w:r w:rsidRPr="002D285F"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  <w:t>, KRUH (G)</w:t>
            </w:r>
          </w:p>
          <w:p w14:paraId="6B30C2BE" w14:textId="77777777" w:rsidR="003E014E" w:rsidRPr="002D285F" w:rsidRDefault="003E014E" w:rsidP="003E014E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3"/>
                <w:szCs w:val="13"/>
                <w:lang w:eastAsia="sl-SI"/>
              </w:rPr>
            </w:pPr>
          </w:p>
          <w:p w14:paraId="5CA248FE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43B08719" w14:textId="04A58314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59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4A410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PAŠTETA, KRUH (G)</w:t>
            </w:r>
          </w:p>
          <w:p w14:paraId="1E06B888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2E2052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0AE1681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33ECC1DF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HRENOVKA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(par), 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KRUH (G)</w:t>
            </w:r>
          </w:p>
          <w:p w14:paraId="7C7FFA1F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30CCB37" w14:textId="77777777" w:rsidR="009D5E16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0558AD10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SADNA SKUTA brez laktoze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 KRUH (G</w:t>
            </w:r>
            <w:r>
              <w:rPr>
                <w:rFonts w:ascii="Times New Roman" w:hAnsi="Times New Roman"/>
                <w:color w:val="000000"/>
                <w:sz w:val="13"/>
                <w:szCs w:val="13"/>
              </w:rPr>
              <w:t>)</w:t>
            </w:r>
          </w:p>
          <w:p w14:paraId="62A5C913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BB1AA8" w14:textId="77777777" w:rsidR="00FF6DC9" w:rsidRDefault="00FF6DC9" w:rsidP="003E014E">
            <w:pPr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1009C793" w14:textId="688C2A9B" w:rsidR="003E014E" w:rsidRPr="002D285F" w:rsidRDefault="003E014E" w:rsidP="003E014E">
            <w:pPr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  <w:tc>
          <w:tcPr>
            <w:tcW w:w="1618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68155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color w:val="000000"/>
                <w:sz w:val="13"/>
                <w:szCs w:val="13"/>
              </w:rPr>
              <w:t>TOPLI SENDVIČ (šunka, sir brez laktoze)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(G)</w:t>
            </w:r>
          </w:p>
          <w:p w14:paraId="605C687A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163A55CB" w14:textId="77777777" w:rsidR="009D5E16" w:rsidRPr="002D285F" w:rsidRDefault="009D5E16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</w:p>
          <w:p w14:paraId="5420FEEA" w14:textId="77777777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KUHANA ALI PEČENA JAJCA,  KRUH (G,J)</w:t>
            </w:r>
          </w:p>
          <w:p w14:paraId="10E034BF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32240612" w14:textId="77777777" w:rsidR="00D46507" w:rsidRPr="002D285F" w:rsidRDefault="00D46507" w:rsidP="003E014E">
            <w:pPr>
              <w:spacing w:line="240" w:lineRule="auto"/>
              <w:rPr>
                <w:rFonts w:ascii="Times New Roman" w:hAnsi="Times New Roman"/>
                <w:sz w:val="13"/>
                <w:szCs w:val="13"/>
              </w:rPr>
            </w:pPr>
          </w:p>
          <w:p w14:paraId="2F1F9E92" w14:textId="2B09B7D5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LOSOSOV NAMAZ</w:t>
            </w:r>
            <w:r w:rsidRPr="002D285F">
              <w:rPr>
                <w:rFonts w:ascii="Times New Roman" w:hAnsi="Times New Roman"/>
                <w:sz w:val="13"/>
                <w:szCs w:val="13"/>
              </w:rPr>
              <w:t>, KRUH  (G</w:t>
            </w:r>
            <w:r w:rsidRPr="002D285F">
              <w:rPr>
                <w:rFonts w:ascii="Times New Roman" w:hAnsi="Times New Roman"/>
                <w:color w:val="000000"/>
                <w:sz w:val="13"/>
                <w:szCs w:val="13"/>
              </w:rPr>
              <w:t>,R1)</w:t>
            </w:r>
          </w:p>
          <w:p w14:paraId="6B130261" w14:textId="77777777" w:rsidR="003E014E" w:rsidRDefault="003E014E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2D68E443" w14:textId="77777777" w:rsidR="00FF6DC9" w:rsidRPr="002D285F" w:rsidRDefault="00FF6DC9" w:rsidP="003E014E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</w:pPr>
          </w:p>
          <w:p w14:paraId="795C26B5" w14:textId="534F3E0B" w:rsidR="003E014E" w:rsidRPr="002D285F" w:rsidRDefault="003E014E" w:rsidP="003E014E">
            <w:pPr>
              <w:spacing w:line="240" w:lineRule="auto"/>
              <w:rPr>
                <w:rFonts w:ascii="Times New Roman" w:hAnsi="Times New Roman"/>
                <w:color w:val="000000"/>
                <w:sz w:val="13"/>
                <w:szCs w:val="13"/>
              </w:rPr>
            </w:pPr>
            <w:r w:rsidRPr="002D285F">
              <w:rPr>
                <w:rFonts w:ascii="Times New Roman" w:hAnsi="Times New Roman"/>
                <w:b/>
                <w:bCs/>
                <w:color w:val="000000"/>
                <w:sz w:val="13"/>
                <w:szCs w:val="13"/>
              </w:rPr>
              <w:t>+ SEZONSKO SADJE</w:t>
            </w:r>
          </w:p>
        </w:tc>
      </w:tr>
    </w:tbl>
    <w:p w14:paraId="771799AF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08D2C54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ACC5CE0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6F312AF" w14:textId="77777777" w:rsidR="004B14AE" w:rsidRDefault="004B14AE" w:rsidP="00452F36"/>
    <w:p w14:paraId="00FDE6B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9040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4718CBD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E170FE8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08180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0799BDD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14D29E1A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8DEA32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E0808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AA277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5754D4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50CFA11F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44DCCF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BE0A8B3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14C9431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625D8B62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C34D554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353CAC39" w14:textId="77777777" w:rsidR="00452F36" w:rsidRDefault="00452F36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0D7B2FE9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p w14:paraId="27DD65AC" w14:textId="77777777" w:rsidR="004B14AE" w:rsidRDefault="004B14AE" w:rsidP="0012198F">
      <w:pPr>
        <w:pStyle w:val="Brezrazmikov"/>
        <w:rPr>
          <w:rFonts w:ascii="Arial Narrow" w:hAnsi="Arial Narrow"/>
          <w:color w:val="FF0000"/>
          <w:sz w:val="18"/>
          <w:szCs w:val="18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9"/>
        <w:gridCol w:w="1397"/>
        <w:gridCol w:w="1608"/>
        <w:gridCol w:w="1563"/>
        <w:gridCol w:w="1627"/>
        <w:gridCol w:w="1553"/>
        <w:gridCol w:w="1632"/>
        <w:gridCol w:w="1570"/>
        <w:gridCol w:w="1462"/>
      </w:tblGrid>
      <w:tr w:rsidR="0012198F" w:rsidRPr="00EA18E2" w14:paraId="27BEA680" w14:textId="77777777" w:rsidTr="007A3E9B">
        <w:trPr>
          <w:trHeight w:val="255"/>
        </w:trPr>
        <w:tc>
          <w:tcPr>
            <w:tcW w:w="1309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D0E00" w14:textId="77777777" w:rsidR="0012198F" w:rsidRPr="00EA18E2" w:rsidRDefault="0012198F" w:rsidP="00B15BB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ED251" w14:textId="77777777" w:rsidR="0012198F" w:rsidRPr="00EA18E2" w:rsidRDefault="0012198F" w:rsidP="00B15BB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074FBC" w14:textId="77777777" w:rsidR="0012198F" w:rsidRPr="00EA18E2" w:rsidRDefault="0012198F" w:rsidP="00B15BB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8A9EC4" w14:textId="77777777" w:rsidR="0012198F" w:rsidRPr="00EA18E2" w:rsidRDefault="0012198F" w:rsidP="00B15BB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F972E8" w14:textId="77777777" w:rsidR="0012198F" w:rsidRPr="00EA18E2" w:rsidRDefault="0012198F" w:rsidP="00B15BB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BA26D7" w14:textId="77777777" w:rsidR="0012198F" w:rsidRPr="00EA18E2" w:rsidRDefault="0012198F" w:rsidP="00B15BB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70E9FC" w14:textId="77777777" w:rsidR="0012198F" w:rsidRPr="00EA18E2" w:rsidRDefault="0012198F" w:rsidP="00B15BB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D4742" w14:textId="77777777" w:rsidR="0012198F" w:rsidRPr="00EA18E2" w:rsidRDefault="0012198F" w:rsidP="00B15BB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3793B" w14:textId="77777777" w:rsidR="0012198F" w:rsidRPr="00EA18E2" w:rsidRDefault="0012198F" w:rsidP="00B15BBC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7A3E9B" w:rsidRPr="00EA18E2" w14:paraId="09A7A5A0" w14:textId="77777777" w:rsidTr="007A3E9B">
        <w:trPr>
          <w:trHeight w:val="1410"/>
        </w:trPr>
        <w:tc>
          <w:tcPr>
            <w:tcW w:w="130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63CB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54058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C641B9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397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82BDF4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NORMALNA</w:t>
            </w:r>
          </w:p>
          <w:p w14:paraId="4DBE2B9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DIETA</w:t>
            </w:r>
          </w:p>
        </w:tc>
        <w:tc>
          <w:tcPr>
            <w:tcW w:w="1608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B0626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7BB8BA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SADNI SMUTI</w:t>
            </w:r>
          </w:p>
          <w:p w14:paraId="30E9E3D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7D62B8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E4FFEDC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SADNI JOGURT (L)</w:t>
            </w:r>
          </w:p>
          <w:p w14:paraId="02A3B78E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3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164B7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55A652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KOMPOT</w:t>
            </w:r>
          </w:p>
          <w:p w14:paraId="57E68CB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2B1074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47506D0" w14:textId="1C70C426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 (L)</w:t>
            </w:r>
          </w:p>
        </w:tc>
        <w:tc>
          <w:tcPr>
            <w:tcW w:w="1627" w:type="dxa"/>
            <w:tcBorders>
              <w:top w:val="single" w:sz="12" w:space="0" w:color="000000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BDE02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2309D70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SADNA SKUTA (L)</w:t>
            </w:r>
          </w:p>
          <w:p w14:paraId="3E1499B2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75915FF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D83DFAB" w14:textId="6FADAF00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</w:tc>
        <w:tc>
          <w:tcPr>
            <w:tcW w:w="1553" w:type="dxa"/>
            <w:tcBorders>
              <w:top w:val="single" w:sz="12" w:space="0" w:color="000000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E5158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9F38C3D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1F57CFE3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6CEF522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6C1B85" w14:textId="4C9EDFA2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32" w:type="dxa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1B5E2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3DB7EA2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7695FD64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326DEC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07DE689" w14:textId="353DAFCB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ALI NAPOLITANKE (G,L)</w:t>
            </w:r>
          </w:p>
        </w:tc>
        <w:tc>
          <w:tcPr>
            <w:tcW w:w="1570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F0EC5" w14:textId="77777777" w:rsidR="007A3E9B" w:rsidRDefault="007A3E9B" w:rsidP="007A3E9B">
            <w:pPr>
              <w:rPr>
                <w:rFonts w:ascii="Times New Roman" w:hAnsi="Times New Roman"/>
                <w:sz w:val="16"/>
                <w:szCs w:val="16"/>
              </w:rPr>
            </w:pPr>
          </w:p>
          <w:p w14:paraId="68C1CCE4" w14:textId="1B766D9E" w:rsidR="007A3E9B" w:rsidRPr="00EA18E2" w:rsidRDefault="007A3E9B" w:rsidP="007A3E9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(G,L,J)</w:t>
            </w:r>
          </w:p>
        </w:tc>
        <w:tc>
          <w:tcPr>
            <w:tcW w:w="1462" w:type="dxa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17EE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E082607" w14:textId="38EE318B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(G, L,J)</w:t>
            </w:r>
          </w:p>
        </w:tc>
      </w:tr>
      <w:tr w:rsidR="007A3E9B" w:rsidRPr="00EA18E2" w14:paraId="0291A5C2" w14:textId="77777777" w:rsidTr="007A3E9B">
        <w:trPr>
          <w:trHeight w:val="1370"/>
        </w:trPr>
        <w:tc>
          <w:tcPr>
            <w:tcW w:w="130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F899EBF" w14:textId="77777777" w:rsidR="007A3E9B" w:rsidRPr="00EA18E2" w:rsidRDefault="007A3E9B" w:rsidP="007A3E9B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9C0B5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SLADKORNA DIETA</w:t>
            </w:r>
          </w:p>
        </w:tc>
        <w:tc>
          <w:tcPr>
            <w:tcW w:w="16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1C23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7C3DFC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SADNI SMUTI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brez sladkorja</w:t>
            </w:r>
          </w:p>
          <w:p w14:paraId="506D2A3D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7B56762" w14:textId="06FA488B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</w:tc>
        <w:tc>
          <w:tcPr>
            <w:tcW w:w="1563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BF468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30C32B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KOMPOT brez sladkorja</w:t>
            </w:r>
          </w:p>
          <w:p w14:paraId="760276E9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798C014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C48837" w14:textId="1A0DADCA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 xml:space="preserve">(L) 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9DBE5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B95C916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SADNA SKUTA (L)</w:t>
            </w:r>
          </w:p>
          <w:p w14:paraId="3C505C96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1FCA940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4F5F663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418794D" w14:textId="6AF9EA6F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</w:tc>
        <w:tc>
          <w:tcPr>
            <w:tcW w:w="1553" w:type="dxa"/>
            <w:tcBorders>
              <w:top w:val="dashSmallGap" w:sz="4" w:space="0" w:color="auto"/>
              <w:left w:val="nil"/>
              <w:bottom w:val="dashSmallGap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3A68E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1393D5F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3BF450A9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6C733A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3833D98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7FAF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23433D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07B4C174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C6E418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DAFED45" w14:textId="6CD4AF55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</w:tc>
        <w:tc>
          <w:tcPr>
            <w:tcW w:w="1570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C0109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132B04AD" w14:textId="66709E1E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62" w:type="dxa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DB86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13753AB" w14:textId="46C88210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</w:tc>
      </w:tr>
      <w:tr w:rsidR="007A3E9B" w:rsidRPr="00EA18E2" w14:paraId="30C71354" w14:textId="77777777" w:rsidTr="007A3E9B">
        <w:trPr>
          <w:trHeight w:val="2226"/>
        </w:trPr>
        <w:tc>
          <w:tcPr>
            <w:tcW w:w="130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2890C6C4" w14:textId="77777777" w:rsidR="007A3E9B" w:rsidRPr="00EA18E2" w:rsidRDefault="007A3E9B" w:rsidP="007A3E9B">
            <w:pPr>
              <w:spacing w:line="256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97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26050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9BB46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664017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598573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055D868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85BCCF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14D23E7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B38AA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2DA718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08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5967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DEB464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SADNI SMUTI 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brez sladkorja</w:t>
            </w:r>
          </w:p>
          <w:p w14:paraId="05F3D7D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6AC99A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8FF5E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NAVADNI JOGURT (L)</w:t>
            </w:r>
          </w:p>
          <w:p w14:paraId="576CB28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563" w:type="dxa"/>
            <w:tcBorders>
              <w:top w:val="dashSmallGap" w:sz="4" w:space="0" w:color="auto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DAB04E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FAAA26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KOMPOT brez sladkorja</w:t>
            </w:r>
          </w:p>
          <w:p w14:paraId="10257C9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928D27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E20035C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PUDING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brez sladkorja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(L)</w:t>
            </w:r>
          </w:p>
          <w:p w14:paraId="31A6FAD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27" w:type="dxa"/>
            <w:tcBorders>
              <w:top w:val="dashSmallGap" w:sz="4" w:space="0" w:color="auto"/>
              <w:left w:val="single" w:sz="4" w:space="0" w:color="auto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DED97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00756C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SADNA SKUTA (L)</w:t>
            </w:r>
          </w:p>
          <w:p w14:paraId="6AA59995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E01D1CD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DA9C28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41A30EE" w14:textId="1BA59FF2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</w:tc>
        <w:tc>
          <w:tcPr>
            <w:tcW w:w="1553" w:type="dxa"/>
            <w:tcBorders>
              <w:top w:val="dashSmallGap" w:sz="4" w:space="0" w:color="auto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5D298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09CD63A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GRŠKI JOGURT (L)</w:t>
            </w:r>
          </w:p>
          <w:p w14:paraId="7BD35412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54D310B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D5F729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 xml:space="preserve">DIAB. </w:t>
            </w: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  <w:p w14:paraId="41BC3E4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DAF37A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5F73BDD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1A4676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32" w:type="dxa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075A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A6EAF48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034743A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FFB707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C15E59D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F168FD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DIAB. KEKSI ALI DIAB. NAPOLITANKE (G,L)</w:t>
            </w:r>
          </w:p>
          <w:p w14:paraId="1F99738A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CF24AC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62B7F5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B4D4ED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C23980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5A59AD21" w14:textId="7F24C31B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brez sladkorja (G,L,J)</w:t>
            </w:r>
          </w:p>
        </w:tc>
        <w:tc>
          <w:tcPr>
            <w:tcW w:w="1462" w:type="dxa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5DDA52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B8D4AD6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DOMAČE PECIVO (G, L,J) </w:t>
            </w:r>
            <w:r w:rsidRPr="00EA18E2">
              <w:rPr>
                <w:rFonts w:ascii="Times New Roman" w:hAnsi="Times New Roman"/>
                <w:sz w:val="16"/>
                <w:szCs w:val="16"/>
              </w:rPr>
              <w:t>(brez sladkorja)</w:t>
            </w:r>
          </w:p>
          <w:p w14:paraId="146639E0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</w:tr>
    </w:tbl>
    <w:p w14:paraId="603D45E5" w14:textId="77777777" w:rsidR="0012198F" w:rsidRDefault="0012198F" w:rsidP="0012198F">
      <w:pPr>
        <w:rPr>
          <w:b/>
          <w:bCs/>
          <w:sz w:val="16"/>
          <w:szCs w:val="16"/>
          <w:u w:val="single"/>
        </w:rPr>
      </w:pPr>
    </w:p>
    <w:p w14:paraId="0E2C911B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59A46C9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7DCB15B9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626C1EA7" w14:textId="77777777" w:rsidR="004B14AE" w:rsidRDefault="004B14AE" w:rsidP="0012198F">
      <w:pPr>
        <w:rPr>
          <w:b/>
          <w:bCs/>
          <w:sz w:val="16"/>
          <w:szCs w:val="16"/>
          <w:u w:val="single"/>
        </w:rPr>
      </w:pPr>
    </w:p>
    <w:p w14:paraId="29AF4DDD" w14:textId="77777777" w:rsidR="0012198F" w:rsidRPr="00EA18E2" w:rsidRDefault="0012198F" w:rsidP="0012198F">
      <w:pPr>
        <w:rPr>
          <w:b/>
          <w:bCs/>
          <w:sz w:val="16"/>
          <w:szCs w:val="16"/>
          <w:u w:val="single"/>
        </w:rPr>
      </w:pPr>
    </w:p>
    <w:p w14:paraId="4BCB77CC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57BFB482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22A0EEBB" w14:textId="77777777" w:rsidR="0012198F" w:rsidRDefault="0012198F" w:rsidP="0087581A">
      <w:pPr>
        <w:rPr>
          <w:rFonts w:asciiTheme="minorHAnsi" w:hAnsiTheme="minorHAnsi" w:cstheme="minorBidi"/>
        </w:rPr>
      </w:pPr>
    </w:p>
    <w:p w14:paraId="7E03F179" w14:textId="77777777" w:rsidR="0087581A" w:rsidRDefault="0087581A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tbl>
      <w:tblPr>
        <w:tblpPr w:leftFromText="141" w:rightFromText="141" w:bottomFromText="160" w:vertAnchor="text" w:horzAnchor="margin" w:tblpXSpec="center" w:tblpY="463"/>
        <w:tblW w:w="5218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14"/>
        <w:gridCol w:w="1366"/>
        <w:gridCol w:w="1612"/>
        <w:gridCol w:w="1569"/>
        <w:gridCol w:w="1631"/>
        <w:gridCol w:w="1559"/>
        <w:gridCol w:w="1635"/>
        <w:gridCol w:w="1569"/>
        <w:gridCol w:w="1466"/>
      </w:tblGrid>
      <w:tr w:rsidR="00452F36" w:rsidRPr="00EA18E2" w14:paraId="6A6A5FE7" w14:textId="77777777" w:rsidTr="00D46507">
        <w:trPr>
          <w:trHeight w:val="255"/>
        </w:trPr>
        <w:tc>
          <w:tcPr>
            <w:tcW w:w="1314" w:type="dxa"/>
            <w:tcBorders>
              <w:top w:val="nil"/>
              <w:left w:val="nil"/>
              <w:bottom w:val="single" w:sz="1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B1486" w14:textId="77777777" w:rsidR="00452F36" w:rsidRPr="00EA18E2" w:rsidRDefault="00452F36" w:rsidP="00EA7259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F15BF" w14:textId="77777777" w:rsidR="00452F36" w:rsidRPr="00EA18E2" w:rsidRDefault="00452F36" w:rsidP="00EA7259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C21BA7" w14:textId="77777777" w:rsidR="00452F36" w:rsidRPr="00EA18E2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PONEDELJEK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B9248" w14:textId="77777777" w:rsidR="00452F36" w:rsidRPr="00EA18E2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TOREK </w:t>
            </w:r>
          </w:p>
        </w:tc>
        <w:tc>
          <w:tcPr>
            <w:tcW w:w="163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17D255" w14:textId="77777777" w:rsidR="00452F36" w:rsidRPr="00EA18E2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SREDA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ED0296" w14:textId="77777777" w:rsidR="00452F36" w:rsidRPr="00EA18E2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ČETRTEK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890A23" w14:textId="77777777" w:rsidR="00452F36" w:rsidRPr="00EA18E2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PETEK 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56ABCB" w14:textId="77777777" w:rsidR="00452F36" w:rsidRPr="00EA18E2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SOBOTA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964BD" w14:textId="77777777" w:rsidR="00452F36" w:rsidRPr="00EA18E2" w:rsidRDefault="00452F36" w:rsidP="00EA7259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NEDELJA </w:t>
            </w:r>
          </w:p>
        </w:tc>
      </w:tr>
      <w:tr w:rsidR="007A3E9B" w:rsidRPr="00EA18E2" w14:paraId="0F23A131" w14:textId="77777777" w:rsidTr="00D46507">
        <w:trPr>
          <w:trHeight w:val="1410"/>
        </w:trPr>
        <w:tc>
          <w:tcPr>
            <w:tcW w:w="131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E186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022C02F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6D7975E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MALICA</w:t>
            </w:r>
          </w:p>
        </w:tc>
        <w:tc>
          <w:tcPr>
            <w:tcW w:w="136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F5247" w14:textId="7CB4CA7A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DIETA BREZ LAKTOZE</w:t>
            </w:r>
          </w:p>
        </w:tc>
        <w:tc>
          <w:tcPr>
            <w:tcW w:w="1612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71EC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F9426A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SADNI SMUTI</w:t>
            </w:r>
          </w:p>
          <w:p w14:paraId="719CFBDC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E772387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2B9ACE95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SADNI JOGURT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laktoze</w:t>
            </w:r>
          </w:p>
          <w:p w14:paraId="541DB3E9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95F62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97D0E64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KOMPOT </w:t>
            </w:r>
          </w:p>
          <w:p w14:paraId="0D9DD95D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BA87FC0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289E7B51" w14:textId="0A39E715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PUDING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mleko brez laktoze</w:t>
            </w:r>
          </w:p>
        </w:tc>
        <w:tc>
          <w:tcPr>
            <w:tcW w:w="1631" w:type="dxa"/>
            <w:tcBorders>
              <w:top w:val="single" w:sz="12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A00ED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2826714" w14:textId="77777777" w:rsidR="007A3E9B" w:rsidRPr="004B7AA3" w:rsidRDefault="007A3E9B" w:rsidP="007A3E9B">
            <w:pPr>
              <w:spacing w:line="240" w:lineRule="auto"/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SADNA SKUTA brez laktoze OKI DOKI </w:t>
            </w:r>
          </w:p>
          <w:p w14:paraId="1FB94229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3D9331CC" w14:textId="212BD4D8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</w:tc>
        <w:tc>
          <w:tcPr>
            <w:tcW w:w="1559" w:type="dxa"/>
            <w:tcBorders>
              <w:top w:val="single" w:sz="12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8182DB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7D85E625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NAVADNI JOGURT</w:t>
            </w: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  <w:p w14:paraId="14DB0A70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22C1ADE" w14:textId="77777777" w:rsidR="007A3E9B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53654914" w14:textId="610F889E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SLANO PECIVO (G)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AD981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7D16D0BF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color w:val="000000"/>
                <w:sz w:val="16"/>
                <w:szCs w:val="16"/>
              </w:rPr>
              <w:t>SEZONSKO SADJE</w:t>
            </w:r>
          </w:p>
          <w:p w14:paraId="6F533A00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66E513B3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35A53407" w14:textId="7D31A40C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KEKSI  (G)</w:t>
            </w:r>
          </w:p>
        </w:tc>
        <w:tc>
          <w:tcPr>
            <w:tcW w:w="1569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F7E4B6" w14:textId="77777777" w:rsidR="007A3E9B" w:rsidRPr="00EA18E2" w:rsidRDefault="007A3E9B" w:rsidP="007A3E9B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03261FF1" w14:textId="140DFA8E" w:rsidR="007A3E9B" w:rsidRPr="00EA18E2" w:rsidRDefault="007A3E9B" w:rsidP="007A3E9B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BABIČINE DOBROTE (G,J) brez laktoze</w:t>
            </w:r>
          </w:p>
        </w:tc>
        <w:tc>
          <w:tcPr>
            <w:tcW w:w="146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73F7D" w14:textId="77777777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  <w:p w14:paraId="4FAF3225" w14:textId="407B6345" w:rsidR="007A3E9B" w:rsidRPr="00EA18E2" w:rsidRDefault="007A3E9B" w:rsidP="007A3E9B">
            <w:pPr>
              <w:spacing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DOMAČE PECIVO brez laktoze (G,J)</w:t>
            </w:r>
          </w:p>
        </w:tc>
      </w:tr>
    </w:tbl>
    <w:p w14:paraId="6E9E8A12" w14:textId="77777777" w:rsidR="00452F36" w:rsidRDefault="00452F36" w:rsidP="00452F36">
      <w:pPr>
        <w:rPr>
          <w:b/>
          <w:bCs/>
          <w:sz w:val="16"/>
          <w:szCs w:val="16"/>
          <w:u w:val="single"/>
        </w:rPr>
      </w:pPr>
    </w:p>
    <w:p w14:paraId="5CFB19BE" w14:textId="77777777" w:rsidR="007A1CB0" w:rsidRDefault="007A1CB0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92BAA4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37F159E6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3E23E3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07CD28A" w14:textId="77777777" w:rsidR="009E7CBF" w:rsidRDefault="009E7CBF" w:rsidP="009E7CBF">
      <w:pPr>
        <w:jc w:val="both"/>
        <w:rPr>
          <w:b/>
          <w:bCs/>
          <w:sz w:val="16"/>
          <w:szCs w:val="16"/>
          <w:u w:val="single"/>
        </w:rPr>
      </w:pPr>
      <w:r w:rsidRPr="00EA18E2">
        <w:rPr>
          <w:b/>
          <w:bCs/>
          <w:sz w:val="16"/>
          <w:szCs w:val="16"/>
          <w:u w:val="single"/>
        </w:rPr>
        <w:t xml:space="preserve">OB PRAZNOVANJU ROJSTNIH DNI JE ZA MALICO TORTA (V H1 IN H2). </w:t>
      </w:r>
    </w:p>
    <w:p w14:paraId="7FA5E6E0" w14:textId="77777777" w:rsidR="009E7CBF" w:rsidRPr="00EA18E2" w:rsidRDefault="009E7CBF" w:rsidP="009E7CBF">
      <w:pPr>
        <w:jc w:val="both"/>
        <w:rPr>
          <w:b/>
          <w:bCs/>
          <w:sz w:val="16"/>
          <w:szCs w:val="16"/>
          <w:u w:val="single"/>
        </w:rPr>
      </w:pPr>
      <w:r>
        <w:rPr>
          <w:b/>
          <w:bCs/>
          <w:sz w:val="16"/>
          <w:szCs w:val="16"/>
          <w:u w:val="single"/>
        </w:rPr>
        <w:t>BABIČINE DOBROTE IN DOMAČE PECIVO – SLADICE, PECIVA, IZDELKI IZ KVAŠENEGA, VLEČENEGA IN LISTNATEGA TESTA PO IZBORU UPORABNIKOV.</w:t>
      </w:r>
    </w:p>
    <w:p w14:paraId="78526A0F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8408998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18D0620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839D271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96D498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44D03A7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1BE0154B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01E8A9F9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436AB412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3D8B4990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DFF5550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9121A2F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64E7007E" w14:textId="77777777" w:rsidR="00452F36" w:rsidRDefault="00452F36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7853A737" w14:textId="77777777" w:rsidR="0087581A" w:rsidRDefault="0087581A" w:rsidP="0087581A">
      <w:pPr>
        <w:rPr>
          <w:rFonts w:ascii="Times New Roman" w:hAnsi="Times New Roman"/>
          <w:b/>
          <w:bCs/>
          <w:sz w:val="20"/>
          <w:szCs w:val="20"/>
          <w:u w:val="single"/>
        </w:rPr>
      </w:pPr>
    </w:p>
    <w:p w14:paraId="2AE0972D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7C68AC0C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BF0AFEA" w14:textId="77777777" w:rsidR="0087581A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p w14:paraId="4D64DD58" w14:textId="77777777" w:rsidR="00452F36" w:rsidRDefault="00452F36" w:rsidP="00452F36">
      <w:pPr>
        <w:rPr>
          <w:rFonts w:asciiTheme="minorHAnsi" w:hAnsiTheme="minorHAnsi" w:cstheme="minorBidi"/>
        </w:rPr>
      </w:pPr>
    </w:p>
    <w:tbl>
      <w:tblPr>
        <w:tblW w:w="47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"/>
        <w:gridCol w:w="1310"/>
        <w:gridCol w:w="1544"/>
        <w:gridCol w:w="1410"/>
        <w:gridCol w:w="1410"/>
        <w:gridCol w:w="1410"/>
        <w:gridCol w:w="1412"/>
        <w:gridCol w:w="1552"/>
        <w:gridCol w:w="1552"/>
      </w:tblGrid>
      <w:tr w:rsidR="00706ED8" w:rsidRPr="009A1838" w14:paraId="5FC1E383" w14:textId="77777777" w:rsidTr="00024BAA">
        <w:trPr>
          <w:trHeight w:val="202"/>
        </w:trPr>
        <w:tc>
          <w:tcPr>
            <w:tcW w:w="351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18C4ACB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6E1E0EB5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227221A" w14:textId="39602F2F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2540C1A" w14:textId="5C40B4AD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D60EDF3" w14:textId="19513A92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3A957F70" w14:textId="4CEDAF50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446B558" w14:textId="4DD058DB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A7B9A5" w14:textId="182B3D03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89F67C" w14:textId="0632B0B6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1.2.</w:t>
            </w:r>
          </w:p>
        </w:tc>
      </w:tr>
      <w:tr w:rsidR="00AD2AC5" w:rsidRPr="009A1838" w14:paraId="52E2892D" w14:textId="77777777" w:rsidTr="000F4932">
        <w:trPr>
          <w:trHeight w:val="59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2C420B28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CB2CCF4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26D9B28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1E64ABC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ACDFC38" w14:textId="08AF2F4C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B51B5CE" w14:textId="66168312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8B861EC" w14:textId="56AF6D89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4917C84" w14:textId="07DD7A74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C62AF5E" w14:textId="4E3950CC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6D98FF7" w14:textId="6EFF2B9E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374CCD3" w14:textId="5433BF14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LEČINA JUHA, RIŽOTA S PIŠČANCEM, SOLATA (G,J)</w:t>
            </w:r>
          </w:p>
        </w:tc>
      </w:tr>
      <w:tr w:rsidR="00AD2AC5" w:rsidRPr="009A1838" w14:paraId="4EE30CA7" w14:textId="77777777" w:rsidTr="000F4932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57B56AF9" w14:textId="77777777" w:rsidR="00AD2AC5" w:rsidRPr="009A1838" w:rsidRDefault="00AD2AC5" w:rsidP="00AD2AC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5D5B450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2734371" w14:textId="3C90B5A6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AEF32D9" w14:textId="43B61D59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57E7EC8" w14:textId="169AEED8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0D2913A" w14:textId="645471B4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91A3E5B" w14:textId="51A93B4A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6300A69" w14:textId="2309FFDB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C0C4C98" w14:textId="6DAAC188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LEČINA JUHA, RIŽOTA S PIŠČANCEM, SOLATA (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integralni riž</w:t>
            </w:r>
          </w:p>
        </w:tc>
      </w:tr>
      <w:tr w:rsidR="00AD2AC5" w:rsidRPr="009A1838" w14:paraId="187182AE" w14:textId="77777777" w:rsidTr="000F4932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7694DAA" w14:textId="77777777" w:rsidR="00AD2AC5" w:rsidRPr="009A1838" w:rsidRDefault="00AD2AC5" w:rsidP="00AD2AC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1DD55B49" w14:textId="77777777" w:rsidR="00AD2AC5" w:rsidRPr="00EA18E2" w:rsidRDefault="00AD2AC5" w:rsidP="00AD2AC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1D1BC1FC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CED9871" w14:textId="0111FB90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1FE1438" w14:textId="169584BD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B5A9B23" w14:textId="1E6128D3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DFE4BAD" w14:textId="5E23CC4A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FAA345F" w14:textId="5FA1D2E0" w:rsidR="00AD2AC5" w:rsidRPr="007A3E9B" w:rsidRDefault="00AD2AC5" w:rsidP="00AD2AC5">
            <w:pP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43765B0" w14:textId="50C98FE3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C44DA25" w14:textId="6DBCA131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LEČINA JUHA, RIŽOTA S PIŠČANCEM, SOLATA (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integralni riž</w:t>
            </w:r>
          </w:p>
        </w:tc>
      </w:tr>
      <w:tr w:rsidR="00AD2AC5" w:rsidRPr="009A1838" w14:paraId="0ED55E93" w14:textId="77777777" w:rsidTr="004C3B61">
        <w:trPr>
          <w:trHeight w:val="54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5AEFA64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4C8BC79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3F34840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7276E01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3EB40364" w14:textId="747575A3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F2E3E1" w14:textId="70F4A54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731CEC54" w14:textId="3D477F40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37A33832" w14:textId="7A983C20" w:rsidR="00AD2AC5" w:rsidRPr="00B20DA7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0BAF9C60" w14:textId="1EDFD589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B0EC9EB" w14:textId="1067D663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31651B4E" w14:textId="47541BDD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POLPETI, MEŠANA SOLATA (G)</w:t>
            </w:r>
          </w:p>
        </w:tc>
      </w:tr>
      <w:tr w:rsidR="00AD2AC5" w:rsidRPr="009A1838" w14:paraId="19F39DBD" w14:textId="77777777" w:rsidTr="009B5C06">
        <w:trPr>
          <w:trHeight w:val="543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A99DBB6" w14:textId="77777777" w:rsidR="00AD2AC5" w:rsidRPr="009A1838" w:rsidRDefault="00AD2AC5" w:rsidP="00AD2AC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B8E9255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790B014" w14:textId="3C38BE6E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64BFCA00" w14:textId="745000B9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CB560EE" w14:textId="3F6C7A46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55458C3" w14:textId="6F197A0F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4FDE038F" w14:textId="1388E5ED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33B732C" w14:textId="7AE99C2E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131698FD" w14:textId="77777777" w:rsidR="00AD2AC5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POLPETI, MEŠANA SOLATA (G)</w:t>
            </w:r>
          </w:p>
          <w:p w14:paraId="6ABE19E0" w14:textId="3730E161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AD2AC5" w:rsidRPr="009A1838" w14:paraId="2D91C0E5" w14:textId="77777777" w:rsidTr="009B5C06">
        <w:trPr>
          <w:trHeight w:val="50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1F71CB3" w14:textId="77777777" w:rsidR="00AD2AC5" w:rsidRPr="009A1838" w:rsidRDefault="00AD2AC5" w:rsidP="00AD2AC5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014CBFA" w14:textId="77777777" w:rsidR="00AD2AC5" w:rsidRPr="00EA18E2" w:rsidRDefault="00AD2AC5" w:rsidP="00AD2AC5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68E22490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6A19422" w14:textId="4B33B404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FBCC4CD" w14:textId="3E0B1BBB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7D6CE41" w14:textId="2F00367E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6B36F07" w14:textId="526605FA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CB72A18" w14:textId="518A0D0C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9D6D0A9" w14:textId="3F9BADC4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2EF5FCA" w14:textId="77777777" w:rsidR="00AD2AC5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POLPETI, MEŠANA SOLATA (G)</w:t>
            </w:r>
          </w:p>
          <w:p w14:paraId="610F9346" w14:textId="69431942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4BA1CA36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25E53D4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7BC8673" w14:textId="77777777" w:rsidR="007A3E9B" w:rsidRDefault="007A3E9B" w:rsidP="0087581A">
      <w:pPr>
        <w:rPr>
          <w:rFonts w:asciiTheme="minorHAnsi" w:hAnsiTheme="minorHAnsi" w:cstheme="minorBidi"/>
          <w:sz w:val="15"/>
          <w:szCs w:val="15"/>
        </w:rPr>
      </w:pPr>
    </w:p>
    <w:p w14:paraId="55BEE35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47A0DB0" w14:textId="77777777" w:rsidR="007A3E9B" w:rsidRDefault="007A3E9B" w:rsidP="0087581A">
      <w:pPr>
        <w:rPr>
          <w:rFonts w:asciiTheme="minorHAnsi" w:hAnsiTheme="minorHAnsi" w:cstheme="minorBidi"/>
          <w:sz w:val="15"/>
          <w:szCs w:val="15"/>
        </w:rPr>
      </w:pPr>
    </w:p>
    <w:p w14:paraId="7F13B987" w14:textId="77777777" w:rsidR="007A3E9B" w:rsidRDefault="007A3E9B" w:rsidP="0087581A">
      <w:pPr>
        <w:rPr>
          <w:rFonts w:asciiTheme="minorHAnsi" w:hAnsiTheme="minorHAnsi" w:cstheme="minorBidi"/>
          <w:sz w:val="15"/>
          <w:szCs w:val="15"/>
        </w:rPr>
      </w:pPr>
    </w:p>
    <w:p w14:paraId="4212F199" w14:textId="77777777" w:rsidR="007A3E9B" w:rsidRDefault="007A3E9B" w:rsidP="0087581A">
      <w:pPr>
        <w:rPr>
          <w:rFonts w:asciiTheme="minorHAnsi" w:hAnsiTheme="minorHAnsi" w:cstheme="minorBidi"/>
          <w:sz w:val="15"/>
          <w:szCs w:val="15"/>
        </w:rPr>
      </w:pPr>
    </w:p>
    <w:p w14:paraId="795FDD29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743B9057" w14:textId="77777777" w:rsidR="007A3E9B" w:rsidRDefault="007A3E9B" w:rsidP="0087581A">
      <w:pPr>
        <w:rPr>
          <w:rFonts w:asciiTheme="minorHAnsi" w:hAnsiTheme="minorHAnsi" w:cstheme="minorBidi"/>
          <w:sz w:val="15"/>
          <w:szCs w:val="15"/>
        </w:rPr>
      </w:pPr>
    </w:p>
    <w:p w14:paraId="17A97BFD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7BC0E03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3"/>
        <w:gridCol w:w="1503"/>
        <w:gridCol w:w="1646"/>
        <w:gridCol w:w="1513"/>
        <w:gridCol w:w="1513"/>
        <w:gridCol w:w="1466"/>
        <w:gridCol w:w="1466"/>
        <w:gridCol w:w="1466"/>
        <w:gridCol w:w="1492"/>
      </w:tblGrid>
      <w:tr w:rsidR="00754D9D" w:rsidRPr="009A1838" w14:paraId="4D47508A" w14:textId="77777777" w:rsidTr="003409C2">
        <w:trPr>
          <w:trHeight w:val="202"/>
        </w:trPr>
        <w:tc>
          <w:tcPr>
            <w:tcW w:w="359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E4D0FE5" w14:textId="77777777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8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1D67AB38" w14:textId="77777777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D2053E5" w14:textId="4EDF8A84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4C3F35C8" w14:textId="7A8EAF14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FFF1F56" w14:textId="0BDEB9E8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961EC5F" w14:textId="6A253DC9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CB5F950" w14:textId="704D8CF3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2A551F" w14:textId="4EE2DD38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103ED6" w14:textId="54760677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1.2.</w:t>
            </w:r>
          </w:p>
        </w:tc>
      </w:tr>
      <w:tr w:rsidR="00AD2AC5" w:rsidRPr="009A1838" w14:paraId="00C7866D" w14:textId="77777777" w:rsidTr="003409C2">
        <w:trPr>
          <w:trHeight w:val="590"/>
        </w:trPr>
        <w:tc>
          <w:tcPr>
            <w:tcW w:w="359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3E98BD5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1A65214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4A7B218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8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067FAB2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0092614" w14:textId="3B1A4B5E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A069592" w14:textId="70D1C909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DC94546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D7348F3" w14:textId="1AA40446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AC266CB" w14:textId="0056BD2C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B0089CA" w14:textId="36373E1D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EB2E9FF" w14:textId="44196502" w:rsidR="00AD2AC5" w:rsidRPr="009A1838" w:rsidRDefault="00AD2AC5" w:rsidP="00AD2AC5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LEČINA JUHA, RIŽOTA S PIŠČANCEM, SOLATA (G,J)</w:t>
            </w:r>
          </w:p>
        </w:tc>
      </w:tr>
      <w:tr w:rsidR="00AD2AC5" w:rsidRPr="009A1838" w14:paraId="73995C5E" w14:textId="77777777" w:rsidTr="00C95472">
        <w:trPr>
          <w:trHeight w:val="540"/>
        </w:trPr>
        <w:tc>
          <w:tcPr>
            <w:tcW w:w="35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7CAC37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6E75854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4346326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8CC5EB7" w14:textId="77777777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0129AE4" w14:textId="328B82A8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3DB29EB" w14:textId="037B76DC" w:rsidR="00AD2AC5" w:rsidRPr="009A1838" w:rsidRDefault="00AD2AC5" w:rsidP="00AD2AC5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2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9E3EA38" w14:textId="58099A90" w:rsidR="00AD2AC5" w:rsidRPr="00476926" w:rsidRDefault="00AD2AC5" w:rsidP="00AD2AC5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79D5BFB" w14:textId="31AC7BE9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ADE8CEB" w14:textId="621DF0D1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6D0D9F4" w14:textId="2144A941" w:rsidR="00AD2AC5" w:rsidRPr="009A1838" w:rsidRDefault="00AD2AC5" w:rsidP="00AD2AC5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A1A831C" w14:textId="77777777" w:rsidR="00AD2AC5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POLPETI, MEŠANA SOLATA (G)</w:t>
            </w:r>
          </w:p>
          <w:p w14:paraId="05464388" w14:textId="643AAD62" w:rsidR="00AD2AC5" w:rsidRPr="009A1838" w:rsidRDefault="00AD2AC5" w:rsidP="00AD2AC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5D79898B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3DE466E8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637FD91F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668923F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61213041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64DEE966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4112649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1D8EFBC2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38336F09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32108D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0E0CF622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39739179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289B6CC3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695003E0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63DC4497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00E40AF5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540375F6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2F995612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8D1066C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6E326667" w14:textId="77777777" w:rsidR="00452F36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0216446" w14:textId="77777777" w:rsidR="007A3E9B" w:rsidRDefault="007A3E9B" w:rsidP="00452F36">
      <w:pPr>
        <w:rPr>
          <w:rFonts w:asciiTheme="minorHAnsi" w:hAnsiTheme="minorHAnsi" w:cstheme="minorBidi"/>
          <w:sz w:val="15"/>
          <w:szCs w:val="15"/>
        </w:rPr>
      </w:pPr>
    </w:p>
    <w:p w14:paraId="3853331F" w14:textId="77777777" w:rsidR="007A3E9B" w:rsidRDefault="007A3E9B" w:rsidP="00452F36">
      <w:pPr>
        <w:rPr>
          <w:rFonts w:asciiTheme="minorHAnsi" w:hAnsiTheme="minorHAnsi" w:cstheme="minorBidi"/>
          <w:sz w:val="15"/>
          <w:szCs w:val="15"/>
        </w:rPr>
      </w:pPr>
    </w:p>
    <w:p w14:paraId="3C260648" w14:textId="77777777" w:rsidR="007A3E9B" w:rsidRDefault="007A3E9B" w:rsidP="00452F36">
      <w:pPr>
        <w:rPr>
          <w:rFonts w:asciiTheme="minorHAnsi" w:hAnsiTheme="minorHAnsi" w:cstheme="minorBidi"/>
          <w:sz w:val="15"/>
          <w:szCs w:val="15"/>
        </w:rPr>
      </w:pPr>
    </w:p>
    <w:p w14:paraId="3B04B828" w14:textId="77777777" w:rsidR="007A3E9B" w:rsidRDefault="007A3E9B" w:rsidP="00452F36">
      <w:pPr>
        <w:rPr>
          <w:rFonts w:asciiTheme="minorHAnsi" w:hAnsiTheme="minorHAnsi" w:cstheme="minorBidi"/>
          <w:sz w:val="15"/>
          <w:szCs w:val="15"/>
        </w:rPr>
      </w:pPr>
    </w:p>
    <w:p w14:paraId="294D66EA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A397741" w14:textId="77777777" w:rsidR="00452F36" w:rsidRDefault="00452F36" w:rsidP="00452F36">
      <w:pPr>
        <w:rPr>
          <w:rFonts w:asciiTheme="minorHAnsi" w:hAnsiTheme="minorHAnsi" w:cstheme="minorBidi"/>
        </w:rPr>
      </w:pPr>
    </w:p>
    <w:tbl>
      <w:tblPr>
        <w:tblW w:w="47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5"/>
        <w:gridCol w:w="1310"/>
        <w:gridCol w:w="1544"/>
        <w:gridCol w:w="1410"/>
        <w:gridCol w:w="1410"/>
        <w:gridCol w:w="1410"/>
        <w:gridCol w:w="1412"/>
        <w:gridCol w:w="1552"/>
        <w:gridCol w:w="1552"/>
      </w:tblGrid>
      <w:tr w:rsidR="00706ED8" w:rsidRPr="009A1838" w14:paraId="26245438" w14:textId="77777777" w:rsidTr="007A3E9B">
        <w:trPr>
          <w:trHeight w:val="202"/>
        </w:trPr>
        <w:tc>
          <w:tcPr>
            <w:tcW w:w="351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9A0E076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BD005A1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674C781" w14:textId="5C850F19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9168DC8" w14:textId="5CBCB5CF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14A1D67" w14:textId="3A6383B6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4.2.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356D9E7" w14:textId="4D8AE1EC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5.2.</w:t>
            </w:r>
          </w:p>
        </w:tc>
        <w:tc>
          <w:tcPr>
            <w:tcW w:w="566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5F23275" w14:textId="38F33EDF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6.2.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7868D8B" w14:textId="2C0B1D53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7.2.</w:t>
            </w:r>
          </w:p>
        </w:tc>
        <w:tc>
          <w:tcPr>
            <w:tcW w:w="622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FF0DB93" w14:textId="6ABBA50E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8.2.</w:t>
            </w:r>
          </w:p>
        </w:tc>
      </w:tr>
      <w:tr w:rsidR="00D85FCC" w:rsidRPr="009A1838" w14:paraId="482ADEA3" w14:textId="77777777" w:rsidTr="006A0BDA">
        <w:trPr>
          <w:trHeight w:val="59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ABFBC90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8B1C073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630B0FA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023F50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243A765" w14:textId="424EADC0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6879A488" w14:textId="76C27FCE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DA9E341" w14:textId="1A55A53B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97FF308" w14:textId="75C60EBD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C9B3925" w14:textId="195C8E3E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37979A8" w14:textId="2E454AEE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BUČNA JUHA, PEČEN OSLIČ, KROMPIRJEVA SOLATA (L, GS)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63CDE59" w14:textId="4293EE0C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DUNAJSKI TELEČJI ZREZEK, RIŽ, SOLATA (G, J,L)</w:t>
            </w:r>
          </w:p>
        </w:tc>
      </w:tr>
      <w:tr w:rsidR="00D85FCC" w:rsidRPr="009A1838" w14:paraId="29A31D7C" w14:textId="77777777" w:rsidTr="006A0BDA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2FABF90B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737DEF10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149315F" w14:textId="5F6C6CD3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FF7ED64" w14:textId="1EADE75E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55AF409" w14:textId="62B080DA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D50EDE4" w14:textId="4A304E1D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4C2F787" w14:textId="0EC99E0B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7828CCA" w14:textId="5E17CF26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BUČNA JUHA, PEČEN OSLIČ, KROMPIRJEVA SOLATA (L, GS)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65FF0BC" w14:textId="36429065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NARAVNI TELEČJI  ZREZEK, RJAVI RIŽ, SOLATA (G, J,L)</w:t>
            </w:r>
          </w:p>
        </w:tc>
      </w:tr>
      <w:tr w:rsidR="00D85FCC" w:rsidRPr="009A1838" w14:paraId="5CA0429A" w14:textId="77777777" w:rsidTr="006A0BDA">
        <w:trPr>
          <w:trHeight w:val="145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71AEF8EF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6090CF53" w14:textId="77777777" w:rsidR="00D85FCC" w:rsidRPr="00EA18E2" w:rsidRDefault="00D85FCC" w:rsidP="00D85FC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E6E8F93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86CDDF" w14:textId="5D97BED4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894CB30" w14:textId="1091B96C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43CED9" w14:textId="284C22C8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7632F93" w14:textId="3A31864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6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32504F4" w14:textId="67C0C45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5C2552C" w14:textId="5272C40A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BUČNA JUHA, PEČEN OSLIČ, KROMPIRJEVA SOLATA (L, GS)</w:t>
            </w:r>
          </w:p>
        </w:tc>
        <w:tc>
          <w:tcPr>
            <w:tcW w:w="622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B4A4E08" w14:textId="33D5F64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NARAVNI TELEČJI ZREZEK, RJAVI RIŽ, SOLATA (G, J,L)</w:t>
            </w:r>
          </w:p>
        </w:tc>
      </w:tr>
      <w:tr w:rsidR="00D85FCC" w:rsidRPr="009A1838" w14:paraId="6F22F231" w14:textId="77777777" w:rsidTr="00D40340">
        <w:trPr>
          <w:trHeight w:val="540"/>
        </w:trPr>
        <w:tc>
          <w:tcPr>
            <w:tcW w:w="351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7E28B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42AA4BF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2FEFA58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25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4AD6DC55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19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FCF84F8" w14:textId="603A647F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S FRITATI (G,J,L)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72CDAA3" w14:textId="1BFEEC1A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ŠTAJERSKA KISLA JUHA, SOLATA (G,L)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ECC7011" w14:textId="5FAC6903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3F3EF47" w14:textId="4494C13E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BUREK, NAVADNI JOGURT (G,L)</w:t>
            </w:r>
          </w:p>
        </w:tc>
        <w:tc>
          <w:tcPr>
            <w:tcW w:w="566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02F4BFC" w14:textId="4A7088B9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MLEČNI RIŽ S KAKAVOM (G,L)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182F08B" w14:textId="2B6E43C5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KOMPOT (G,J)</w:t>
            </w:r>
          </w:p>
        </w:tc>
        <w:tc>
          <w:tcPr>
            <w:tcW w:w="622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752D0D9" w14:textId="4E621B1D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(G,L,J)</w:t>
            </w:r>
          </w:p>
        </w:tc>
      </w:tr>
      <w:tr w:rsidR="00D85FCC" w:rsidRPr="009A1838" w14:paraId="0F6EB079" w14:textId="77777777" w:rsidTr="00D40340">
        <w:trPr>
          <w:trHeight w:val="543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AB22814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FB85EDC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2F1BDE5D" w14:textId="5AFD148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S FRITATI , SOLATA, ČRNI KRUH (G,J,L)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5B2E515A" w14:textId="4C7DE46B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ŠTAJERSKA KISLA JUHA,  RŽENI KRUH, SOLATA (G,L)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F3D30C" w14:textId="74458DA6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6F435AC" w14:textId="77C184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BUREK, NAVADNI JOGURT, SOLATA (G,L)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A3A0636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MLEČNI RIŽ S KAKAVOM,  SOLATA</w:t>
            </w:r>
          </w:p>
          <w:p w14:paraId="31BBD7CF" w14:textId="7F0D19C2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Integralni riž (G,L)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E52EF40" w14:textId="5E70E5DC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NESLADKAN KOMPOT, SOLATA (L,G,J), polnozrnata moka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035C73E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(G,L,J)</w:t>
            </w:r>
          </w:p>
          <w:p w14:paraId="1EB135EE" w14:textId="72A2BCD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moka</w:t>
            </w:r>
          </w:p>
        </w:tc>
      </w:tr>
      <w:tr w:rsidR="00D85FCC" w:rsidRPr="009A1838" w14:paraId="0BBB7048" w14:textId="77777777" w:rsidTr="00D40340">
        <w:trPr>
          <w:trHeight w:val="50"/>
        </w:trPr>
        <w:tc>
          <w:tcPr>
            <w:tcW w:w="351" w:type="pct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2474D099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25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07351BA" w14:textId="77777777" w:rsidR="00D85FCC" w:rsidRPr="00EA18E2" w:rsidRDefault="00D85FCC" w:rsidP="00D85FC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31325BC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19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09B7CFC" w14:textId="7AFE50C5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S FRITATI (G,J,L)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816814E" w14:textId="296CFBF2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ŠTAJERSKA KISLA JUHA, SOLATA (G,L)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6B31D3" w14:textId="2B581949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 ZELENJAVA, ČRNI KRUH (G,L,J)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635719" w14:textId="2E82C10A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BUREK, NAVADNI JOGURT (G,L)</w:t>
            </w:r>
          </w:p>
        </w:tc>
        <w:tc>
          <w:tcPr>
            <w:tcW w:w="566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4A22701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MLEČNI RIŽ S KAKAVOM,  SOLATA</w:t>
            </w:r>
          </w:p>
          <w:p w14:paraId="0F11460F" w14:textId="4BBF3132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Integralni riž (G,L)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4B9571D" w14:textId="4ECA5496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NESLADKAN KOMPOT (L,G,J), polnozrnata moka</w:t>
            </w:r>
          </w:p>
        </w:tc>
        <w:tc>
          <w:tcPr>
            <w:tcW w:w="622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C0513A2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(G,L,J)</w:t>
            </w:r>
          </w:p>
          <w:p w14:paraId="754FA6B5" w14:textId="59CEF5B5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moka</w:t>
            </w:r>
          </w:p>
        </w:tc>
      </w:tr>
    </w:tbl>
    <w:p w14:paraId="30CF3DD1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41EEEAD4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463036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FEF7408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1E0AD18B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72C4FFA9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741DB6AC" w14:textId="77777777" w:rsidR="005F12D7" w:rsidRDefault="005F12D7" w:rsidP="0087581A">
      <w:pPr>
        <w:rPr>
          <w:rFonts w:asciiTheme="minorHAnsi" w:hAnsiTheme="minorHAnsi" w:cstheme="minorBidi"/>
          <w:sz w:val="15"/>
          <w:szCs w:val="15"/>
        </w:rPr>
      </w:pPr>
    </w:p>
    <w:p w14:paraId="72D83A0A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6BA1756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1505"/>
        <w:gridCol w:w="1648"/>
        <w:gridCol w:w="1516"/>
        <w:gridCol w:w="1516"/>
        <w:gridCol w:w="1469"/>
        <w:gridCol w:w="1469"/>
        <w:gridCol w:w="1469"/>
        <w:gridCol w:w="1469"/>
      </w:tblGrid>
      <w:tr w:rsidR="00C23C91" w:rsidRPr="009A1838" w14:paraId="48410597" w14:textId="77777777" w:rsidTr="00EA7259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568CF63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0E9057F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684AEC8" w14:textId="6CF040D8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B31F9BB" w14:textId="5E699EF3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3.2.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7467B49" w14:textId="4DBDF7BA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4.2.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5F47F33" w14:textId="17838A73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5.2.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FC0C602" w14:textId="6ED36535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6.2.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790594" w14:textId="7A98BBE0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7.2.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AD7EA36" w14:textId="6D5CA1C9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8.2.</w:t>
            </w:r>
          </w:p>
        </w:tc>
      </w:tr>
      <w:tr w:rsidR="00EF4B16" w:rsidRPr="009A1838" w14:paraId="079DA614" w14:textId="77777777" w:rsidTr="00EA7259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018041F5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06F0E26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7E9FD9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C71738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BD29733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8FF452C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40D8FAC" w14:textId="77777777" w:rsidR="00EF4B16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474DA442" w14:textId="77777777" w:rsidR="00EF4B16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8A34BAD" w14:textId="77777777" w:rsidR="00EF4B16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B9ADB33" w14:textId="77777777" w:rsidR="00EF4B16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D82BEF" w14:textId="77777777" w:rsidR="00EF4B16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61A6C21" w14:textId="77777777" w:rsidR="00EF4B16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B31503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A0AED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C2033C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5D88436" w14:textId="2F80AF2B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BUČNA JUHA, PEČEN OSLIČ, KROMPIRJEVA SOLATA (L, 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E54D5DF" w14:textId="0A5FED00" w:rsidR="00EF4B16" w:rsidRPr="009A1838" w:rsidRDefault="00EF4B16" w:rsidP="00EF4B1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KOSTNA JUHA, DUNAJSKI TELEČJI ZREZEK, RIŽ, SOLATA (G, J,L)</w:t>
            </w:r>
          </w:p>
        </w:tc>
      </w:tr>
      <w:tr w:rsidR="00710672" w:rsidRPr="009A1838" w14:paraId="4E4984E0" w14:textId="77777777" w:rsidTr="00426056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F90D7B" w14:textId="77777777" w:rsidR="00710672" w:rsidRPr="009A1838" w:rsidRDefault="00710672" w:rsidP="007106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E86F4B5" w14:textId="77777777" w:rsidR="00710672" w:rsidRPr="009A1838" w:rsidRDefault="00710672" w:rsidP="007106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1A66B978" w14:textId="77777777" w:rsidR="00710672" w:rsidRPr="009A1838" w:rsidRDefault="00710672" w:rsidP="007106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1E5F1DB" w14:textId="77777777" w:rsidR="00710672" w:rsidRPr="009A1838" w:rsidRDefault="00710672" w:rsidP="007106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2C0050A" w14:textId="00CD946C" w:rsidR="00710672" w:rsidRPr="009A1838" w:rsidRDefault="00710672" w:rsidP="007106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JUHA (G,J)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72E5F11" w14:textId="073FD6BF" w:rsidR="00710672" w:rsidRPr="009A1838" w:rsidRDefault="00710672" w:rsidP="00710672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ŠTAJERSKA KISLA JUHA, SOLATA 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90208DC" w14:textId="01F8952D" w:rsidR="00710672" w:rsidRPr="00476926" w:rsidRDefault="00710672" w:rsidP="007106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1AB929" w14:textId="6B2C3274" w:rsidR="00710672" w:rsidRPr="009A1838" w:rsidRDefault="00710672" w:rsidP="00710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BUREK, NAVADNI JOGURT BREZ LAKTOZE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3E408D" w14:textId="016DE9B3" w:rsidR="00710672" w:rsidRPr="009A1838" w:rsidRDefault="00EF4B16" w:rsidP="00710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MLEČNI RIŽ S KAKAVOM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93F0F00" w14:textId="15B7FE97" w:rsidR="00710672" w:rsidRPr="005B3AD5" w:rsidRDefault="00710672" w:rsidP="00710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PALAČINKE Z MARMELADO, KOMPOT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32F7288" w14:textId="30C28CEE" w:rsidR="00710672" w:rsidRPr="009A1838" w:rsidRDefault="00710672" w:rsidP="007106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ZELENJAVNA MINEŠTRA S CMOČKI (G,J)</w:t>
            </w:r>
          </w:p>
        </w:tc>
      </w:tr>
    </w:tbl>
    <w:p w14:paraId="757B6B6D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7D880948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C7E9D9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1B9C6E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943A691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B76069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FCD6CD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088D28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DA76635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E0D7B75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50C3D12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E9BD98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B5ED01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B96F3E9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CB0CC5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B82AB83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3FBE173A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0AA650A8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32119736" w14:textId="77777777" w:rsidR="004E2C64" w:rsidRDefault="004E2C64" w:rsidP="0087581A">
      <w:pPr>
        <w:rPr>
          <w:rFonts w:asciiTheme="minorHAnsi" w:hAnsiTheme="minorHAnsi" w:cstheme="minorBidi"/>
          <w:sz w:val="15"/>
          <w:szCs w:val="15"/>
        </w:rPr>
      </w:pPr>
    </w:p>
    <w:p w14:paraId="720EEA4F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48C46F6D" w14:textId="77777777" w:rsidR="00CD660E" w:rsidRDefault="00CD660E" w:rsidP="0087581A">
      <w:pPr>
        <w:rPr>
          <w:rFonts w:asciiTheme="minorHAnsi" w:hAnsiTheme="minorHAnsi" w:cstheme="minorBidi"/>
          <w:sz w:val="15"/>
          <w:szCs w:val="15"/>
        </w:rPr>
      </w:pPr>
    </w:p>
    <w:p w14:paraId="00914FC9" w14:textId="77777777" w:rsidR="004E2C64" w:rsidRDefault="004E2C64" w:rsidP="0087581A">
      <w:pPr>
        <w:rPr>
          <w:rFonts w:asciiTheme="minorHAnsi" w:hAnsiTheme="minorHAnsi" w:cstheme="minorBidi"/>
          <w:sz w:val="15"/>
          <w:szCs w:val="15"/>
        </w:rPr>
      </w:pPr>
    </w:p>
    <w:p w14:paraId="00BF99BE" w14:textId="77777777" w:rsidR="004E2C64" w:rsidRDefault="004E2C64" w:rsidP="0087581A">
      <w:pPr>
        <w:rPr>
          <w:rFonts w:asciiTheme="minorHAnsi" w:hAnsiTheme="minorHAnsi" w:cstheme="minorBidi"/>
          <w:sz w:val="15"/>
          <w:szCs w:val="15"/>
        </w:rPr>
      </w:pPr>
    </w:p>
    <w:p w14:paraId="479F360F" w14:textId="77777777" w:rsidR="004E2C64" w:rsidRDefault="004E2C64" w:rsidP="0087581A">
      <w:pPr>
        <w:rPr>
          <w:rFonts w:asciiTheme="minorHAnsi" w:hAnsiTheme="minorHAnsi" w:cstheme="minorBidi"/>
          <w:sz w:val="15"/>
          <w:szCs w:val="15"/>
        </w:rPr>
      </w:pPr>
    </w:p>
    <w:p w14:paraId="5A3FBCC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6F69953" w14:textId="77777777" w:rsidR="00452F36" w:rsidRPr="009A1838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2B994CD8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1505"/>
        <w:gridCol w:w="1648"/>
        <w:gridCol w:w="1516"/>
        <w:gridCol w:w="1516"/>
        <w:gridCol w:w="1469"/>
        <w:gridCol w:w="1469"/>
        <w:gridCol w:w="1469"/>
        <w:gridCol w:w="1469"/>
      </w:tblGrid>
      <w:tr w:rsidR="00706ED8" w:rsidRPr="009A1838" w14:paraId="2729FA1F" w14:textId="77777777" w:rsidTr="001671BD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325D416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D460CC2" w14:textId="77777777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364543B" w14:textId="73E518E6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9.2.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B00288A" w14:textId="42C378C5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01FE617" w14:textId="1A25B4C0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11.2.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2CABD6D" w14:textId="42654399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</w:t>
            </w:r>
            <w:r w:rsidR="00D85FCC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6D1B37F" w14:textId="3463D931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D85FCC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13.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5DFF21F" w14:textId="6CBAC406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</w:t>
            </w:r>
            <w:r w:rsidR="00D85FCC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4.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5857B8" w14:textId="30C575FC" w:rsidR="00706ED8" w:rsidRPr="009A1838" w:rsidRDefault="00706ED8" w:rsidP="00706ED8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</w:t>
            </w:r>
            <w:r w:rsidR="00D85FCC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5.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.2.</w:t>
            </w:r>
          </w:p>
        </w:tc>
      </w:tr>
      <w:tr w:rsidR="00D85FCC" w:rsidRPr="009A1838" w14:paraId="72C97881" w14:textId="77777777" w:rsidTr="00444104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106D4DA8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C48EA11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4486552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863B7C9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48E47F3" w14:textId="3DC65039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6B1C62" w14:textId="73591D18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52C8CAE" w14:textId="7D016DA3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91DC814" w14:textId="4A7F50F0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6916B13" w14:textId="24AAA864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FAB3E39" w14:textId="2505BEDA" w:rsidR="00D85FCC" w:rsidRPr="009A1838" w:rsidRDefault="00D85FCC" w:rsidP="00D85FCC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SEGEDIN, PROSENA KAŠA, MEŠANA SOLATA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14393C42" w14:textId="4077CB9D" w:rsidR="00D85FCC" w:rsidRPr="009A1838" w:rsidRDefault="00D85FCC" w:rsidP="00D85FCC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D85FCC" w:rsidRPr="009A1838" w14:paraId="56EF5BE4" w14:textId="77777777" w:rsidTr="00444104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620E679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736824E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131B5B6" w14:textId="7C0063E9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B14FCFB" w14:textId="3CBE2285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F39F863" w14:textId="3AD7F09D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FAA137" w14:textId="1150D27E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3079E1C" w14:textId="420AB8B4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C70BA33" w14:textId="6A7E3480" w:rsidR="00D85FCC" w:rsidRPr="009A1838" w:rsidRDefault="00D85FCC" w:rsidP="00D85FCC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SEGEDIN, PROSENA KAŠA, MEŠANA SOLATA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F8D9DE6" w14:textId="4ECB1310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D85FCC" w:rsidRPr="009A1838" w14:paraId="468CB747" w14:textId="77777777" w:rsidTr="00C96C38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7A523C7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9995A07" w14:textId="77777777" w:rsidR="00D85FCC" w:rsidRPr="00EA18E2" w:rsidRDefault="00D85FCC" w:rsidP="00D85FC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555A5CFD" w14:textId="4C9B36FD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AE2BA2" w14:textId="3605CD3E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2CC9188" w14:textId="653F2B72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CF80AA3" w14:textId="09368E2E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BCEF33" w14:textId="64A7F44D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5314528" w14:textId="305CA9F5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6EC6980" w14:textId="1D13E01C" w:rsidR="00D85FCC" w:rsidRPr="00C55074" w:rsidRDefault="00D85FCC" w:rsidP="00D85FCC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SEGEDIN, PROSENA KAŠA, MEŠANA SOLATA 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7AB6D4B" w14:textId="5FA71C29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D85FCC" w:rsidRPr="009A1838" w14:paraId="4299708F" w14:textId="77777777" w:rsidTr="00E3023B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F600140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1CC1A7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73DEF80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E19AE14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3567DDC1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NARASTEK  S PROSENO KAŠO, JABOLKI IN CIMETOM (L)</w:t>
            </w:r>
          </w:p>
          <w:p w14:paraId="6CB2F77F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383863" w14:textId="650AC6CC" w:rsidR="00D85FCC" w:rsidRPr="00B20DA7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9D82960" w14:textId="263BD325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4B80192" w14:textId="0A68D973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622112A2" w14:textId="2D5001CC" w:rsidR="00D85FCC" w:rsidRPr="00B20DA7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SOLATA, POLNOZRNATA ŠTRUČKA (G,GS)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59D1FEC7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SKUTNI SLIVOVI CMOKI. KOMPOT (G,J,L)</w:t>
            </w:r>
          </w:p>
          <w:p w14:paraId="6828046A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23E3477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9D4AD77" w14:textId="12B49154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3A71E003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POLENTA Z MLEKOM (L)</w:t>
            </w:r>
          </w:p>
          <w:p w14:paraId="3DAB9F12" w14:textId="77777777" w:rsidR="00D85FCC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C02470F" w14:textId="77777777" w:rsidR="00D85FCC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6CFC43" w14:textId="77777777" w:rsidR="00D85FCC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F0F7530" w14:textId="319DBDEC" w:rsidR="00D85FCC" w:rsidRPr="009A1838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7879C2AA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KRUH, MOTOVILEC V SOLATI (G)</w:t>
            </w:r>
          </w:p>
          <w:p w14:paraId="6F0F8CCC" w14:textId="52AF2C19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D85FCC" w:rsidRPr="009A1838" w14:paraId="576161B1" w14:textId="77777777" w:rsidTr="00E3023B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138000EF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0B08247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28CDC0CB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NARASTEK  S PROSENO KAŠO, JABOLKI IN CIMETOM, SOLATA (L)</w:t>
            </w:r>
          </w:p>
          <w:p w14:paraId="7E82B322" w14:textId="18D193AB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71F1B48" w14:textId="601FF4D4" w:rsidR="00D85FCC" w:rsidRPr="005B3AD5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F6683C7" w14:textId="736AC573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ČRNI KRUH (G,L,J)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1ADA556B" w14:textId="797AA2DD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POLNOZRNATA ŠTRUČKA (G,GS)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6EFCB647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SKUTNI SLIVOVI CMOKI. KOMPOT (G,J,L)</w:t>
            </w:r>
          </w:p>
          <w:p w14:paraId="6FE9B9AE" w14:textId="79D0DD93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moka</w:t>
            </w:r>
          </w:p>
          <w:p w14:paraId="74852ABD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50BA18B" w14:textId="438A9C70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3616933F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POLENTA Z MLEKOM, SOLATA (L)</w:t>
            </w:r>
          </w:p>
          <w:p w14:paraId="1B1BA9F0" w14:textId="77777777" w:rsidR="00D85FCC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F530BB2" w14:textId="77777777" w:rsidR="00D85FCC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4129C2" w14:textId="0B8BD124" w:rsidR="00D85FCC" w:rsidRPr="009A1838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7AD0631F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ČRNI KRUH, MOTOVILEC V SOLATI (G)</w:t>
            </w:r>
          </w:p>
          <w:p w14:paraId="60EBF6A1" w14:textId="302A73EF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D85FCC" w:rsidRPr="009A1838" w14:paraId="4647DEA1" w14:textId="77777777" w:rsidTr="003E507E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DEDB005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5C5871F6" w14:textId="77777777" w:rsidR="00D85FCC" w:rsidRPr="00EA18E2" w:rsidRDefault="00D85FCC" w:rsidP="00D85FC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32869F29" w14:textId="0B1FC1BF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869F6BF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NARASTEK  S PROSENO KAŠO, JABOLKI IN CIMETOM (L)</w:t>
            </w:r>
          </w:p>
          <w:p w14:paraId="142BF6C6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194BE95" w14:textId="653318DC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606066" w14:textId="4500404F" w:rsidR="00D85FCC" w:rsidRPr="005B3AD5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 ZELENJAVA,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5F1613" w14:textId="6225C13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 ZELENJAVA, ČRNI KRUH (G,L,J)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8DEBBD5" w14:textId="7949A56D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POLNOZRNATA ŠTRUČKA (G,GS)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2A18DB2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SKUTNI SLIVOVI CMOKI. KOMPOT (G,J,L)</w:t>
            </w:r>
          </w:p>
          <w:p w14:paraId="6AC5C7AB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Polnozrnata moka</w:t>
            </w:r>
          </w:p>
          <w:p w14:paraId="03B43C52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3D8A7A1" w14:textId="37A05B31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FF46548" w14:textId="18EA8B93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POLENTA Z MLEKOM (L)</w:t>
            </w:r>
          </w:p>
          <w:p w14:paraId="39A3AFBE" w14:textId="0DE313B8" w:rsidR="00D85FCC" w:rsidRPr="00931A90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1085D82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ČRNI KRUH, MOTOVILEC V SOLATI (G)</w:t>
            </w:r>
          </w:p>
          <w:p w14:paraId="5799E736" w14:textId="2777912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54F33E26" w14:textId="4E863D66" w:rsidR="002864F4" w:rsidRPr="000D5072" w:rsidRDefault="000D5072" w:rsidP="0087581A">
      <w:pPr>
        <w:rPr>
          <w:rFonts w:asciiTheme="minorHAnsi" w:hAnsiTheme="minorHAnsi" w:cstheme="minorBidi"/>
          <w:color w:val="EE0000"/>
          <w:sz w:val="20"/>
          <w:szCs w:val="20"/>
        </w:rPr>
      </w:pPr>
      <w:r w:rsidRPr="000D5072">
        <w:rPr>
          <w:rFonts w:asciiTheme="minorHAnsi" w:hAnsiTheme="minorHAnsi" w:cstheme="minorBidi"/>
          <w:color w:val="EE0000"/>
          <w:sz w:val="20"/>
          <w:szCs w:val="20"/>
        </w:rPr>
        <w:t>1</w:t>
      </w:r>
      <w:r w:rsidR="00D85FCC">
        <w:rPr>
          <w:rFonts w:asciiTheme="minorHAnsi" w:hAnsiTheme="minorHAnsi" w:cstheme="minorBidi"/>
          <w:color w:val="EE0000"/>
          <w:sz w:val="20"/>
          <w:szCs w:val="20"/>
        </w:rPr>
        <w:t>4</w:t>
      </w:r>
      <w:r w:rsidRPr="000D5072">
        <w:rPr>
          <w:rFonts w:asciiTheme="minorHAnsi" w:hAnsiTheme="minorHAnsi" w:cstheme="minorBidi"/>
          <w:color w:val="EE0000"/>
          <w:sz w:val="20"/>
          <w:szCs w:val="20"/>
        </w:rPr>
        <w:t>.2.: KULINARIČNA DELAVNICA: PEKA PUSTNIH KROFOV</w:t>
      </w:r>
    </w:p>
    <w:p w14:paraId="65A063BB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2057FF99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54388047" w14:textId="77777777" w:rsidR="00483C25" w:rsidRDefault="00483C25" w:rsidP="0087581A">
      <w:pPr>
        <w:rPr>
          <w:rFonts w:asciiTheme="minorHAnsi" w:hAnsiTheme="minorHAnsi" w:cstheme="minorBidi"/>
          <w:sz w:val="15"/>
          <w:szCs w:val="15"/>
        </w:rPr>
      </w:pPr>
    </w:p>
    <w:p w14:paraId="390C4A2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F5C356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1505"/>
        <w:gridCol w:w="1648"/>
        <w:gridCol w:w="1516"/>
        <w:gridCol w:w="1516"/>
        <w:gridCol w:w="1469"/>
        <w:gridCol w:w="1469"/>
        <w:gridCol w:w="1469"/>
        <w:gridCol w:w="1469"/>
      </w:tblGrid>
      <w:tr w:rsidR="00C23C91" w:rsidRPr="009A1838" w14:paraId="1F6409F4" w14:textId="77777777" w:rsidTr="00EA7259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DC8D324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C58D19C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66E3D17" w14:textId="2987FF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9.2.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E2A7904" w14:textId="4653588F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10.2.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E716A3E" w14:textId="7229D5BA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11.2.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005938F" w14:textId="6D8A7008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12.2.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0FA8FEA" w14:textId="4D9E5AEB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13.2.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7700256" w14:textId="1DC68111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14.2.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168E75" w14:textId="63C55A70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15.2.</w:t>
            </w:r>
          </w:p>
        </w:tc>
      </w:tr>
      <w:tr w:rsidR="005D4DBF" w:rsidRPr="009A1838" w14:paraId="11204468" w14:textId="77777777" w:rsidTr="00EA7259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5BDE9B66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C7605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14848C0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D1BCAAA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E3A9839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EEB2F4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6853F203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7783FD8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B362ABE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8129CCE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D166640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5D6FCE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E970169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21DEF3C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16FC5B0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9A10D73" w14:textId="757A2C01" w:rsidR="005D4DBF" w:rsidRPr="009A1838" w:rsidRDefault="00746BF6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SEGEDIN, PROSENA KAŠA, MEŠANA SOLATA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28DB332" w14:textId="7E3C8C48" w:rsidR="005D4DBF" w:rsidRPr="009A1838" w:rsidRDefault="005D4DBF" w:rsidP="005D4DBF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GOVEJA JUHA,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GOVEDINA, PRAŽEN KROMPIR, HREN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 MEHKA ZELENA SOLATA (G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,J</w:t>
            </w: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)</w:t>
            </w:r>
          </w:p>
        </w:tc>
      </w:tr>
      <w:tr w:rsidR="005D4DBF" w:rsidRPr="009A1838" w14:paraId="36A9CA10" w14:textId="77777777" w:rsidTr="003739F6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ED08F3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97D217A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7A1EEF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280199F5" w14:textId="77777777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7098F6B4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NARASTEK  S PROSENO KAŠO, JABOLKI IN CIMETOM (L)</w:t>
            </w:r>
          </w:p>
          <w:p w14:paraId="373D58B8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1CDEECC" w14:textId="3571FA38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AF8213D" w14:textId="16C0979F" w:rsidR="005D4DBF" w:rsidRPr="009A1838" w:rsidRDefault="005D4DBF" w:rsidP="005D4DBF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C2022CA" w14:textId="425B27C7" w:rsidR="005D4DBF" w:rsidRPr="00476926" w:rsidRDefault="005D4DBF" w:rsidP="005D4DBF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MESNI NAREZEK, VLOŽENA ZELENJAVA, KRUH (G,L,J)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7E35C27" w14:textId="5D684B60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HAMBURGER , SOLATA, (G,GS)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0383F0A2" w14:textId="5925812D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SLIVOVI CMOKI. KOMPOT (G,J)</w:t>
            </w:r>
          </w:p>
          <w:p w14:paraId="4A516300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7B328D3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322CC6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8530390" w14:textId="73291734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6964E7EE" w14:textId="50EE37A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POLENTA Z MLEKOM</w:t>
            </w:r>
          </w:p>
          <w:p w14:paraId="73BC520C" w14:textId="555470BE" w:rsidR="005D4DBF" w:rsidRPr="009A1838" w:rsidRDefault="005D4DBF" w:rsidP="005D4DBF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BREZ LAKTOZE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9033B0C" w14:textId="77777777" w:rsidR="005D4DBF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PEČENA HRENOVKA (par), KRUH, MOTOVILEC V SOLATI (G)</w:t>
            </w:r>
          </w:p>
          <w:p w14:paraId="1AA4930B" w14:textId="370A2AED" w:rsidR="005D4DBF" w:rsidRPr="009A1838" w:rsidRDefault="005D4DBF" w:rsidP="005D4DB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2AB9A314" w14:textId="77777777" w:rsidR="00706ED8" w:rsidRPr="009A1838" w:rsidRDefault="00706ED8" w:rsidP="00706ED8">
      <w:pPr>
        <w:rPr>
          <w:rFonts w:asciiTheme="minorHAnsi" w:hAnsiTheme="minorHAnsi" w:cstheme="minorBidi"/>
          <w:sz w:val="15"/>
          <w:szCs w:val="15"/>
        </w:rPr>
      </w:pPr>
    </w:p>
    <w:p w14:paraId="3E96E8A0" w14:textId="77777777" w:rsidR="00452F36" w:rsidRPr="009A1838" w:rsidRDefault="00452F36" w:rsidP="00452F36">
      <w:pPr>
        <w:rPr>
          <w:rFonts w:asciiTheme="minorHAnsi" w:hAnsiTheme="minorHAnsi" w:cstheme="minorBidi"/>
          <w:sz w:val="15"/>
          <w:szCs w:val="15"/>
        </w:rPr>
      </w:pPr>
    </w:p>
    <w:p w14:paraId="7C03598A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35E1347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156B81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0E4C2E6F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1C7C0383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6F31C99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DEB7BB6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432BB177" w14:textId="77777777" w:rsidR="0068269F" w:rsidRDefault="0068269F" w:rsidP="0087581A">
      <w:pPr>
        <w:rPr>
          <w:rFonts w:asciiTheme="minorHAnsi" w:hAnsiTheme="minorHAnsi" w:cstheme="minorBidi"/>
          <w:sz w:val="15"/>
          <w:szCs w:val="15"/>
        </w:rPr>
      </w:pPr>
    </w:p>
    <w:p w14:paraId="0E36123A" w14:textId="77777777" w:rsidR="0068269F" w:rsidRDefault="0068269F" w:rsidP="0087581A">
      <w:pPr>
        <w:rPr>
          <w:rFonts w:asciiTheme="minorHAnsi" w:hAnsiTheme="minorHAnsi" w:cstheme="minorBidi"/>
          <w:sz w:val="15"/>
          <w:szCs w:val="15"/>
        </w:rPr>
      </w:pPr>
    </w:p>
    <w:p w14:paraId="4E69CCA0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51F5ECDB" w14:textId="77777777" w:rsidR="00452F36" w:rsidRDefault="00452F36" w:rsidP="0087581A">
      <w:pPr>
        <w:rPr>
          <w:rFonts w:asciiTheme="minorHAnsi" w:hAnsiTheme="minorHAnsi" w:cstheme="minorBidi"/>
          <w:sz w:val="15"/>
          <w:szCs w:val="15"/>
        </w:rPr>
      </w:pPr>
    </w:p>
    <w:p w14:paraId="3D3FD063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73BC150F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2955CFAD" w14:textId="77777777" w:rsidR="00D36EB3" w:rsidRDefault="00D36EB3" w:rsidP="0087581A">
      <w:pPr>
        <w:rPr>
          <w:rFonts w:asciiTheme="minorHAnsi" w:hAnsiTheme="minorHAnsi" w:cstheme="minorBidi"/>
          <w:sz w:val="15"/>
          <w:szCs w:val="15"/>
        </w:rPr>
      </w:pPr>
    </w:p>
    <w:p w14:paraId="33B2C051" w14:textId="77777777" w:rsidR="00746BF6" w:rsidRDefault="00746BF6" w:rsidP="0087581A">
      <w:pPr>
        <w:rPr>
          <w:rFonts w:asciiTheme="minorHAnsi" w:hAnsiTheme="minorHAnsi" w:cstheme="minorBidi"/>
          <w:sz w:val="15"/>
          <w:szCs w:val="15"/>
        </w:rPr>
      </w:pPr>
    </w:p>
    <w:p w14:paraId="7505EB93" w14:textId="77777777" w:rsidR="00746BF6" w:rsidRDefault="00746BF6" w:rsidP="0087581A">
      <w:pPr>
        <w:rPr>
          <w:rFonts w:asciiTheme="minorHAnsi" w:hAnsiTheme="minorHAnsi" w:cstheme="minorBidi"/>
          <w:sz w:val="15"/>
          <w:szCs w:val="15"/>
        </w:rPr>
      </w:pPr>
    </w:p>
    <w:p w14:paraId="3D8AEB63" w14:textId="77777777" w:rsidR="00746BF6" w:rsidRDefault="00746BF6" w:rsidP="0087581A">
      <w:pPr>
        <w:rPr>
          <w:rFonts w:asciiTheme="minorHAnsi" w:hAnsiTheme="minorHAnsi" w:cstheme="minorBidi"/>
          <w:sz w:val="15"/>
          <w:szCs w:val="15"/>
        </w:rPr>
      </w:pPr>
    </w:p>
    <w:p w14:paraId="4447A338" w14:textId="77777777" w:rsidR="00746BF6" w:rsidRDefault="00746BF6" w:rsidP="0087581A">
      <w:pPr>
        <w:rPr>
          <w:rFonts w:asciiTheme="minorHAnsi" w:hAnsiTheme="minorHAnsi" w:cstheme="minorBidi"/>
          <w:sz w:val="15"/>
          <w:szCs w:val="15"/>
        </w:rPr>
      </w:pPr>
    </w:p>
    <w:p w14:paraId="34A3E89C" w14:textId="77777777" w:rsidR="00746BF6" w:rsidRDefault="00746BF6" w:rsidP="0087581A">
      <w:pPr>
        <w:rPr>
          <w:rFonts w:asciiTheme="minorHAnsi" w:hAnsiTheme="minorHAnsi" w:cstheme="minorBidi"/>
          <w:sz w:val="15"/>
          <w:szCs w:val="15"/>
        </w:rPr>
      </w:pPr>
    </w:p>
    <w:p w14:paraId="140FA845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04D395BC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31FCB799" w14:textId="77777777" w:rsidR="00442C03" w:rsidRDefault="00442C03" w:rsidP="0087581A">
      <w:pPr>
        <w:rPr>
          <w:rFonts w:asciiTheme="minorHAnsi" w:hAnsiTheme="minorHAnsi" w:cstheme="minorBidi"/>
          <w:sz w:val="15"/>
          <w:szCs w:val="15"/>
        </w:rPr>
      </w:pPr>
    </w:p>
    <w:p w14:paraId="7C3DEE5E" w14:textId="77777777" w:rsidR="00F7714E" w:rsidRPr="009A1838" w:rsidRDefault="00F7714E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1505"/>
        <w:gridCol w:w="1648"/>
        <w:gridCol w:w="1516"/>
        <w:gridCol w:w="1516"/>
        <w:gridCol w:w="1469"/>
        <w:gridCol w:w="1469"/>
        <w:gridCol w:w="1469"/>
        <w:gridCol w:w="1469"/>
      </w:tblGrid>
      <w:tr w:rsidR="00C23C91" w:rsidRPr="009A1838" w14:paraId="67C307FE" w14:textId="77777777" w:rsidTr="002864F4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0AC2EA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73E48D9B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219643A" w14:textId="0DB6DCB3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26D4B8" w14:textId="40B4A125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43BB73E8" w14:textId="74A1883F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18.2.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95A55B0" w14:textId="118FAC3F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19.2.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69960293" w14:textId="6BAF5CCD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20.2.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ED9FBD" w14:textId="19E64CCB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21.2.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15E36F" w14:textId="7335899F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22.2.</w:t>
            </w:r>
          </w:p>
        </w:tc>
      </w:tr>
      <w:tr w:rsidR="00D85FCC" w:rsidRPr="009A1838" w14:paraId="421EE139" w14:textId="77777777" w:rsidTr="005D4DBF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0167FFA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A387875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371E3CB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633C9A91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70292E1" w14:textId="69D65FD9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C9924A" w14:textId="7674DD0D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7FDDE79" w14:textId="6820C4FB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14CADA3" w14:textId="3DACBC44" w:rsidR="00D85FCC" w:rsidRPr="0099693B" w:rsidRDefault="00D85FCC" w:rsidP="00D85FCC">
            <w:pPr>
              <w:spacing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5AE0C59" w14:textId="45B83525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79EB4A99" w14:textId="0CA94464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CVETAČNA JUHA, ČUFTI, PIRE KROMPIR, SOLATA (L,J,G)</w:t>
            </w:r>
          </w:p>
          <w:p w14:paraId="711C8CC5" w14:textId="5299BA94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BEA99E7" w14:textId="71994E5B" w:rsidR="00D85FCC" w:rsidRPr="007A73D9" w:rsidRDefault="00D85FCC" w:rsidP="00D85FCC">
            <w:pPr>
              <w:spacing w:line="240" w:lineRule="auto"/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PIŠČANČJE KRAČE, MLINCI, ZELJNA SOLATA (G,J)</w:t>
            </w:r>
          </w:p>
        </w:tc>
      </w:tr>
      <w:tr w:rsidR="00D85FCC" w:rsidRPr="009A1838" w14:paraId="08806E90" w14:textId="77777777" w:rsidTr="005D4DBF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5B32B4A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359078B8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2740596" w14:textId="6027FDEB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806FDB2" w14:textId="7C5142F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F3F63F7" w14:textId="4C31D090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DEAE474" w14:textId="26BF5160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74B1B5E" w14:textId="46DB9D84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5C2B8CC7" w14:textId="7589C8B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CVETAČNA JUHA, ČUFTI, KROMPIR V KOSIH, SOLATA (L,J,G)</w:t>
            </w:r>
          </w:p>
          <w:p w14:paraId="1765CE33" w14:textId="6048993C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08F70B7D" w14:textId="6932729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PIŠČANČJE KRAČE, PIRINI MLINCI, ZELJNA SOLATA (G,J)</w:t>
            </w:r>
          </w:p>
        </w:tc>
      </w:tr>
      <w:tr w:rsidR="00D85FCC" w:rsidRPr="009A1838" w14:paraId="7974BF22" w14:textId="77777777" w:rsidTr="005D4DBF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421E4DF9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8711F54" w14:textId="77777777" w:rsidR="00D85FCC" w:rsidRPr="00EA18E2" w:rsidRDefault="00D85FCC" w:rsidP="00D85FC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1FA2241F" w14:textId="4818BF56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A508ADC" w14:textId="79450466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EEBEC57" w14:textId="5482F8B0" w:rsidR="00D85FCC" w:rsidRPr="00B20DA7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D6BE50" w14:textId="2E1AF610" w:rsidR="00D85FCC" w:rsidRPr="00B20DA7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84FF4E1" w14:textId="14A1988F" w:rsidR="00D85FCC" w:rsidRPr="00B20DA7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E723248" w14:textId="723698F5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FC621" w14:textId="701CE24D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CVETAČNA JUHA, ČUFTI, KROMPIR V KOSIH, SOLATA (L,J,G)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7FB944B" w14:textId="5BC000CE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PIŠČANČJE KRAČE, PIRINI MLINCI, ZELJNA SOLATA (G,J)</w:t>
            </w:r>
          </w:p>
        </w:tc>
      </w:tr>
      <w:tr w:rsidR="00D85FCC" w:rsidRPr="009A1838" w14:paraId="504BE997" w14:textId="77777777" w:rsidTr="00AA3420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D57CE8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2F258602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D92B745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08DA2EB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4AFC479" w14:textId="58436A36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 AVOKADOM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SOLATA, KRUH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43537961" w14:textId="17B0ED27" w:rsidR="00D85FCC" w:rsidRPr="00B20DA7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JOTA S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PREKAJENIM MESOM</w:t>
            </w:r>
          </w:p>
          <w:p w14:paraId="746445A4" w14:textId="4F286A81" w:rsidR="00D85FCC" w:rsidRPr="00B20DA7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(G)</w:t>
            </w:r>
          </w:p>
          <w:p w14:paraId="45D0A8C0" w14:textId="77777777" w:rsidR="00D85FCC" w:rsidRPr="00B20DA7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3F1311D" w14:textId="77777777" w:rsidR="00D85FCC" w:rsidRPr="00B20DA7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599FBEFA" w14:textId="77777777" w:rsidR="00D85FCC" w:rsidRDefault="00D85FCC" w:rsidP="00D85FCC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386A881" w14:textId="77777777" w:rsidR="00D85FCC" w:rsidRDefault="00D85FCC" w:rsidP="00D85FCC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6112B28" w14:textId="2828E12E" w:rsidR="00D85FCC" w:rsidRPr="00B20DA7" w:rsidRDefault="00D85FCC" w:rsidP="00D85FCC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B13ECC" w14:textId="252068A0" w:rsidR="00D85FCC" w:rsidRPr="00B20DA7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FIŽOLOVA PAŠTETA Z ZELENJAVO, POLNOZRNATA ŠTRUČKA, MOTOVILEC Z JAJCEM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39C30AD3" w14:textId="16D1F904" w:rsidR="00D85FCC" w:rsidRPr="00AA6261" w:rsidRDefault="00D85FCC" w:rsidP="00D85FCC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PICA 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S TUNO,</w:t>
            </w: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ZELENA SOLATA (G,J,L)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831E04" w14:textId="185B7B49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RIČET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233F5D" w14:textId="2EB327AF" w:rsidR="00D85FCC" w:rsidRPr="009A1838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PROSENI ZDROB, KAKAV (L)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143698FD" w14:textId="0FAC1FC2" w:rsidR="00D85FCC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 S ŠUNKO, JABOLČNI KOMPOT (G,J,L)</w:t>
            </w:r>
          </w:p>
          <w:p w14:paraId="5A971590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ACECC63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A3D5165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A42D0AA" w14:textId="5D1F48BE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D85FCC" w:rsidRPr="009A1838" w14:paraId="5F17F2FD" w14:textId="77777777" w:rsidTr="00AA3420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0B4D2BE9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2A9A4C42" w14:textId="7777777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7C6C45CE" w14:textId="53A6E9EA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 Z AVOKADOM, SOLATA, 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A300FFB" w14:textId="616B14C2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JOTA S ŠUNKO,  ČRNI  KRUH</w:t>
            </w:r>
            <w:r w:rsidR="0064385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SOLATA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  <w:p w14:paraId="00E2085F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A67E579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7EDB3F4D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F822676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DEBEA0C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173DFE3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0BEFB20" w14:textId="13A14E68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9B4EE3E" w14:textId="675A91B2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FIŽOLOVA PAŠTETA Z ZELENJAVO, POLNOZRNATA ŠTRUČKA, MOTOVILEC Z JAJCEM (G,J)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467E321E" w14:textId="075DFE8F" w:rsidR="00D85FCC" w:rsidRDefault="00D85FCC" w:rsidP="00D85FCC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PICA 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S TUNO</w:t>
            </w: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>, ZELENA SOLATA (G,J,L)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polnozrnata moka</w:t>
            </w:r>
          </w:p>
          <w:p w14:paraId="725587AE" w14:textId="77777777" w:rsidR="00D85FCC" w:rsidRPr="00476926" w:rsidRDefault="00D85FCC" w:rsidP="00D85FCC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  <w:p w14:paraId="4D247E6A" w14:textId="564315CC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       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C1283B3" w14:textId="08955E17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RIČET, SOLATA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D531FAD" w14:textId="58ED0713" w:rsidR="00D85FCC" w:rsidRPr="009A1838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PROSENI ZDROB, SOLATA, KAKAV (L) 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  <w:vAlign w:val="center"/>
          </w:tcPr>
          <w:p w14:paraId="19373B6E" w14:textId="60EA3C3F" w:rsidR="00D85FCC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 S ŠUNKO, JABOLČNI NESLADKANI KOMPOT, črni kruh (G,J,L)</w:t>
            </w:r>
          </w:p>
          <w:p w14:paraId="76EFBA75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F30BC9" w14:textId="13C57571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D85FCC" w:rsidRPr="009A1838" w14:paraId="16B53F08" w14:textId="77777777" w:rsidTr="00AA3420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34D1AD00" w14:textId="77777777" w:rsidR="00D85FCC" w:rsidRPr="009A1838" w:rsidRDefault="00D85FCC" w:rsidP="00D85FCC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5411B74" w14:textId="77777777" w:rsidR="00D85FCC" w:rsidRPr="00EA18E2" w:rsidRDefault="00D85FCC" w:rsidP="00D85FCC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6AE6B1B6" w14:textId="26CBD899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F3C95B8" w14:textId="4F3EFC25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 Z AVOKADOM, SOLATA,  ČRNI KRUH (G,L,J)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AB35943" w14:textId="77777777" w:rsidR="00D85FCC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JOTA S ŠUNKO,  ČRNI  KRUH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G</w:t>
            </w: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)</w:t>
            </w:r>
          </w:p>
          <w:p w14:paraId="42487E66" w14:textId="5378C1E5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225DEA0" w14:textId="1894561F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FIŽOLOVA PAŠTETA Z ZELENJAVO, POLNOZRNATA ŠTRUČKA, MOTOVILEC Z JAJCEM (G,J)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6A8090D" w14:textId="2EA16C41" w:rsidR="00D85FCC" w:rsidRDefault="00D85FCC" w:rsidP="00D85FCC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PICA 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S TUNO</w:t>
            </w: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>, ZELENA SOLATA (G,J,L)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polnozrnata moka</w:t>
            </w:r>
          </w:p>
          <w:p w14:paraId="57701EAC" w14:textId="77777777" w:rsidR="00D85FCC" w:rsidRPr="00476926" w:rsidRDefault="00D85FCC" w:rsidP="00D85FCC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  <w:p w14:paraId="31DA9C95" w14:textId="03559C5B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       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2AB5CEBB" w14:textId="65473F2B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RIČET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BC8A42B" w14:textId="5031B1D4" w:rsidR="00D85FCC" w:rsidRPr="009A1838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PROSENI ZDROB, KAKAV (L)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53DF707E" w14:textId="57CA5F54" w:rsidR="00D85FCC" w:rsidRDefault="00D85FCC" w:rsidP="00D85FCC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 S ŠUNKO, JABOLČNI NESLADKANI KOMPOT, črni kruh (G,J,L)</w:t>
            </w:r>
          </w:p>
          <w:p w14:paraId="7B4EBCFD" w14:textId="65D10FFD" w:rsidR="00D85FCC" w:rsidRPr="009A1838" w:rsidRDefault="00D85FCC" w:rsidP="00D85FCC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3887E4B1" w14:textId="77777777" w:rsidR="0087581A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p w14:paraId="2D3832BE" w14:textId="77777777" w:rsidR="00A94FE8" w:rsidRDefault="00A94FE8" w:rsidP="0087581A">
      <w:pPr>
        <w:rPr>
          <w:rFonts w:asciiTheme="minorHAnsi" w:hAnsiTheme="minorHAnsi" w:cstheme="minorBidi"/>
          <w:sz w:val="15"/>
          <w:szCs w:val="15"/>
        </w:rPr>
      </w:pPr>
    </w:p>
    <w:p w14:paraId="5EE06947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p w14:paraId="752ECD46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p w14:paraId="33E17C7C" w14:textId="77777777" w:rsidR="00B91A50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1505"/>
        <w:gridCol w:w="1648"/>
        <w:gridCol w:w="1516"/>
        <w:gridCol w:w="1516"/>
        <w:gridCol w:w="1469"/>
        <w:gridCol w:w="1469"/>
        <w:gridCol w:w="1469"/>
        <w:gridCol w:w="1469"/>
      </w:tblGrid>
      <w:tr w:rsidR="00754D9D" w:rsidRPr="009A1838" w14:paraId="6574C75A" w14:textId="77777777" w:rsidTr="00EA7259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C716587" w14:textId="77777777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5550ECFE" w14:textId="77777777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CA0BD58" w14:textId="65389488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PONEDELJEK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16.2.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D8C901D" w14:textId="7AC71788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17.2.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74819CBF" w14:textId="3AF27B6E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18.2.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B674107" w14:textId="09033141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19.2.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333663EA" w14:textId="6B6C633C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20.2.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8A3CE97" w14:textId="37265AEE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SOBOTA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21.2.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F3954BD" w14:textId="0B7011DB" w:rsidR="00754D9D" w:rsidRPr="009A1838" w:rsidRDefault="00754D9D" w:rsidP="00754D9D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NEDELJA </w:t>
            </w:r>
            <w:r w:rsidR="00C23C91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22.2.</w:t>
            </w:r>
          </w:p>
        </w:tc>
      </w:tr>
      <w:tr w:rsidR="00AA6261" w:rsidRPr="009A1838" w14:paraId="3E2049B1" w14:textId="77777777" w:rsidTr="006D4DA1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4C10A8BA" w14:textId="77777777" w:rsidR="00AA6261" w:rsidRPr="009A1838" w:rsidRDefault="00AA6261" w:rsidP="00AA626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625CA07" w14:textId="77777777" w:rsidR="00AA6261" w:rsidRPr="009A1838" w:rsidRDefault="00AA6261" w:rsidP="00AA626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C43BF1" w14:textId="77777777" w:rsidR="00AA6261" w:rsidRPr="009A1838" w:rsidRDefault="00AA6261" w:rsidP="00AA626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D3C7EBE" w14:textId="77777777" w:rsidR="00AA6261" w:rsidRPr="009A1838" w:rsidRDefault="00AA6261" w:rsidP="00AA626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4D711F8" w14:textId="77777777" w:rsidR="00AA6261" w:rsidRPr="009A1838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D933DB" w14:textId="77777777" w:rsidR="00AA6261" w:rsidRPr="009A1838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5CA72D73" w14:textId="77777777" w:rsidR="00AA6261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14878D44" w14:textId="77777777" w:rsidR="00AA6261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2F43202D" w14:textId="77777777" w:rsidR="00AA6261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D363A36" w14:textId="77777777" w:rsidR="00AA6261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463F79E" w14:textId="77777777" w:rsidR="00AA6261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6A1F459B" w14:textId="77777777" w:rsidR="00AA6261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CBE4A03" w14:textId="77777777" w:rsidR="00AA6261" w:rsidRPr="009A1838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00CE6A3F" w14:textId="77777777" w:rsidR="00AA6261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3B2A34D9" w14:textId="466E5FE8" w:rsidR="00AA6261" w:rsidRPr="009A1838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79129716" w14:textId="77777777" w:rsidR="00AA6261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D3A47EA" w14:textId="59FADCBA" w:rsidR="00AA6261" w:rsidRPr="009A1838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  <w:vAlign w:val="center"/>
          </w:tcPr>
          <w:p w14:paraId="42030AE5" w14:textId="77777777" w:rsidR="00AA6261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CVETAČNA JUHA, ČUFTI, PIRE KROMPIR, SOLATA (L,J,G)</w:t>
            </w:r>
          </w:p>
          <w:p w14:paraId="2DF3A974" w14:textId="77777777" w:rsidR="00AA6261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</w:t>
            </w:r>
          </w:p>
          <w:p w14:paraId="7E023183" w14:textId="77777777" w:rsidR="00AA6261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708D728" w14:textId="09C5DCFE" w:rsidR="00AA6261" w:rsidRPr="009A1838" w:rsidRDefault="00AA6261" w:rsidP="00AA6261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932D4F3" w14:textId="6C0F8ADD" w:rsidR="00AA6261" w:rsidRPr="009A1838" w:rsidRDefault="00AA6261" w:rsidP="00AA6261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KOSTNA JUHA, PIŠČANČJE KRAČE, MLINCI, ZELJNA SOLATA (G,J)</w:t>
            </w:r>
          </w:p>
        </w:tc>
      </w:tr>
      <w:tr w:rsidR="000D5072" w:rsidRPr="009A1838" w14:paraId="3B9AF59C" w14:textId="77777777" w:rsidTr="000139B8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B7D5DA" w14:textId="77777777" w:rsidR="000D5072" w:rsidRPr="009A1838" w:rsidRDefault="000D5072" w:rsidP="000D50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2940221" w14:textId="77777777" w:rsidR="000D5072" w:rsidRPr="009A1838" w:rsidRDefault="000D5072" w:rsidP="000D50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322A898" w14:textId="77777777" w:rsidR="000D5072" w:rsidRPr="009A1838" w:rsidRDefault="000D5072" w:rsidP="000D50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3AAABAE" w14:textId="77777777" w:rsidR="000D5072" w:rsidRPr="009A1838" w:rsidRDefault="000D5072" w:rsidP="000D50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674D6D2" w14:textId="24ED23E2" w:rsidR="000D5072" w:rsidRPr="009A1838" w:rsidRDefault="000D5072" w:rsidP="000D50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JAJČNI NAMAZ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 Z AVOKADOM</w:t>
            </w: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, SOLATA, KRUH (G,L,J)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0876C1F7" w14:textId="77777777" w:rsidR="000D5072" w:rsidRPr="00B20DA7" w:rsidRDefault="000D5072" w:rsidP="000D50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 xml:space="preserve">JOTA S </w:t>
            </w: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PREKAJENIM MESOM</w:t>
            </w:r>
          </w:p>
          <w:p w14:paraId="4EFBD8C7" w14:textId="77777777" w:rsidR="000D5072" w:rsidRPr="00B20DA7" w:rsidRDefault="000D5072" w:rsidP="000D50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(G)</w:t>
            </w:r>
          </w:p>
          <w:p w14:paraId="2EB81F0A" w14:textId="77777777" w:rsidR="000D5072" w:rsidRPr="00B20DA7" w:rsidRDefault="000D5072" w:rsidP="000D50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88B86D1" w14:textId="77777777" w:rsidR="000D5072" w:rsidRPr="00B20DA7" w:rsidRDefault="000D5072" w:rsidP="000D50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BBFE501" w14:textId="77777777" w:rsidR="000D5072" w:rsidRPr="00B20DA7" w:rsidRDefault="000D5072" w:rsidP="000D50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BC1327B" w14:textId="77777777" w:rsidR="000D5072" w:rsidRPr="00B20DA7" w:rsidRDefault="000D5072" w:rsidP="000D50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020ACEF0" w14:textId="637B566B" w:rsidR="000D5072" w:rsidRPr="009A1838" w:rsidRDefault="000D5072" w:rsidP="000D5072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3B1818F" w14:textId="4E509AD8" w:rsidR="000D5072" w:rsidRPr="00476926" w:rsidRDefault="000D5072" w:rsidP="000D5072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B20DA7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FIŽOLOVA PAŠTETA Z ZELENJAVO, POLNOZRNATA ŠTRUČKA, MOTOVILEC Z JAJCEM (G,J)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507B36D" w14:textId="77777777" w:rsidR="000D5072" w:rsidRDefault="000D5072" w:rsidP="000D5072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PICA 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S TUNO,</w:t>
            </w: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ZELENA SOLATA (G,J,L)</w:t>
            </w:r>
          </w:p>
          <w:p w14:paraId="637B238E" w14:textId="77777777" w:rsidR="000D5072" w:rsidRPr="00476926" w:rsidRDefault="000D5072" w:rsidP="000D5072">
            <w:pPr>
              <w:rPr>
                <w:rFonts w:ascii="Times New Roman" w:hAnsi="Times New Roman"/>
                <w:sz w:val="15"/>
                <w:szCs w:val="15"/>
                <w:lang w:eastAsia="sl-SI"/>
              </w:rPr>
            </w:pPr>
          </w:p>
          <w:p w14:paraId="7BC449E0" w14:textId="060FD8F4" w:rsidR="000D5072" w:rsidRPr="009A1838" w:rsidRDefault="000D5072" w:rsidP="000D50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476926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       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453221E" w14:textId="694DD8B0" w:rsidR="000D5072" w:rsidRPr="009A1838" w:rsidRDefault="000D5072" w:rsidP="000D50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ZELENJAVNI RIČET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450A998" w14:textId="1C8938F7" w:rsidR="000D5072" w:rsidRPr="009A1838" w:rsidRDefault="000D5072" w:rsidP="000D507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PROSENI ZDROB, KAKAV mleko brez laktoze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D69FBF9" w14:textId="77777777" w:rsidR="000D5072" w:rsidRDefault="000D5072" w:rsidP="000D5072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KRUHOV NARASTEK S ŠUNKO, JABOLČNI KOMPOT (G,J,L)</w:t>
            </w:r>
          </w:p>
          <w:p w14:paraId="75F44BCE" w14:textId="77777777" w:rsidR="000D5072" w:rsidRDefault="000D5072" w:rsidP="000D50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9221BE7" w14:textId="77777777" w:rsidR="000D5072" w:rsidRDefault="000D5072" w:rsidP="000D50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26CD8D2" w14:textId="77777777" w:rsidR="000D5072" w:rsidRDefault="000D5072" w:rsidP="000D50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5871E1C" w14:textId="5ED93242" w:rsidR="000D5072" w:rsidRPr="009A1838" w:rsidRDefault="000D5072" w:rsidP="000D5072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42CD288E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5399A2FB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15AE9720" w14:textId="77777777" w:rsidR="00C55074" w:rsidRDefault="00C55074" w:rsidP="0087581A">
      <w:pPr>
        <w:rPr>
          <w:rFonts w:asciiTheme="minorHAnsi" w:hAnsiTheme="minorHAnsi" w:cstheme="minorBidi"/>
          <w:sz w:val="15"/>
          <w:szCs w:val="15"/>
        </w:rPr>
      </w:pPr>
    </w:p>
    <w:p w14:paraId="2924F6B0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A4A589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F3AA25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6C0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92B4B0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251DCC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0FD5E7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B38ADA4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2414FF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7F1DE34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0CBD53EF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5BE7DC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3F629952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5C65F6D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19E333C" w14:textId="77777777" w:rsidR="00FB5D85" w:rsidRDefault="00FB5D85" w:rsidP="0087581A">
      <w:pPr>
        <w:rPr>
          <w:rFonts w:asciiTheme="minorHAnsi" w:hAnsiTheme="minorHAnsi" w:cstheme="minorBidi"/>
          <w:sz w:val="15"/>
          <w:szCs w:val="15"/>
        </w:rPr>
      </w:pPr>
    </w:p>
    <w:p w14:paraId="505D2275" w14:textId="77777777" w:rsidR="0087581A" w:rsidRPr="009A1838" w:rsidRDefault="0087581A" w:rsidP="0087581A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"/>
        <w:gridCol w:w="1505"/>
        <w:gridCol w:w="1648"/>
        <w:gridCol w:w="1516"/>
        <w:gridCol w:w="1516"/>
        <w:gridCol w:w="1469"/>
        <w:gridCol w:w="1336"/>
        <w:gridCol w:w="1607"/>
        <w:gridCol w:w="1466"/>
      </w:tblGrid>
      <w:tr w:rsidR="00BF459F" w:rsidRPr="009A1838" w14:paraId="5965CC27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FFFB946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307372F2" w14:textId="77777777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580D7073" w14:textId="3ACF1BC0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23.2.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169FD102" w14:textId="501E5548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24.2.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C21FC6B" w14:textId="6DB0B966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25.2.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EDD3B50" w14:textId="469359D1" w:rsidR="003E014E" w:rsidRPr="009A1838" w:rsidRDefault="00C815EA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ČETRTEK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26.2.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8392681" w14:textId="384B402F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PETEK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27.2.</w:t>
            </w:r>
          </w:p>
        </w:tc>
        <w:tc>
          <w:tcPr>
            <w:tcW w:w="618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238716C8" w14:textId="614F99C8" w:rsidR="003E014E" w:rsidRPr="009A1838" w:rsidRDefault="00754D9D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SOBOTA </w:t>
            </w:r>
            <w:r w:rsidR="00C23C9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28.2.</w:t>
            </w:r>
          </w:p>
        </w:tc>
        <w:tc>
          <w:tcPr>
            <w:tcW w:w="56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081AA0F" w14:textId="391B0BA9" w:rsidR="003E014E" w:rsidRPr="009A1838" w:rsidRDefault="003E014E" w:rsidP="003E014E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EF4B16" w:rsidRPr="009A1838" w14:paraId="7F5A1EEC" w14:textId="77777777" w:rsidTr="00D36EB3">
        <w:trPr>
          <w:trHeight w:val="59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3155D1AE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59CE10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4430B16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B0D2B93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234D856A" w14:textId="47F5A7B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003F345" w14:textId="0A46A1DE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62988E02" w14:textId="1FA68B81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8CCAF4" w14:textId="4B052E64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152BF84" w14:textId="0E9FE94B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E8A12BB" w14:textId="6BB6D089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JUHA, PIŠČANČJI ZREZEK V NARAVNI OMAKI,  RIZI-BIZI, MOTOVILEC (G,L)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51FD595D" w14:textId="1D17D6F2" w:rsidR="00EF4B16" w:rsidRPr="009A1838" w:rsidRDefault="00EF4B16" w:rsidP="00EF4B1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EF4B16" w:rsidRPr="009A1838" w14:paraId="0032EA16" w14:textId="77777777" w:rsidTr="00D36EB3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F613148" w14:textId="77777777" w:rsidR="00EF4B16" w:rsidRPr="009A1838" w:rsidRDefault="00EF4B16" w:rsidP="00EF4B16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EAC6037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05F3D548" w14:textId="6638C041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7649E094" w14:textId="25FC9ABC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hideMark/>
          </w:tcPr>
          <w:p w14:paraId="0B397B2A" w14:textId="3D82216B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736B53A" w14:textId="20D17F95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48D34A09" w14:textId="27C5925A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CCC1E8C" w14:textId="5F6B03D1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JUHA, PIŠČANČJI ZREZEK V NARAVNI OMAKI,  RIZI-BIZI, MOTOVILEC (G,L), rjavi riž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6DBCD48C" w14:textId="369DB803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EF4B16" w:rsidRPr="009A1838" w14:paraId="548B63F6" w14:textId="77777777" w:rsidTr="00D36EB3">
        <w:trPr>
          <w:trHeight w:val="145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  <w:hideMark/>
          </w:tcPr>
          <w:p w14:paraId="3C4AFEC5" w14:textId="77777777" w:rsidR="00EF4B16" w:rsidRPr="009A1838" w:rsidRDefault="00EF4B16" w:rsidP="00EF4B16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3B6F894E" w14:textId="77777777" w:rsidR="00EF4B16" w:rsidRPr="00EA18E2" w:rsidRDefault="00EF4B16" w:rsidP="00EF4B1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241CAEED" w14:textId="5DC721FB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B6F7669" w14:textId="39615CE5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E1EA2CF" w14:textId="43B6ACFC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7858EB63" w14:textId="3CE0221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65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64B2F7A" w14:textId="20183506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1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D690E33" w14:textId="618C51B2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618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2527AD2" w14:textId="277E4012" w:rsidR="00EF4B16" w:rsidRPr="00FB709D" w:rsidRDefault="00EF4B16" w:rsidP="00EF4B16">
            <w:pPr>
              <w:rPr>
                <w:rFonts w:ascii="Times New Roman" w:eastAsia="Times New Roman" w:hAnsi="Times New Roman"/>
                <w:color w:val="000000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JUHA, PIŠČANČJI ZREZEK V NARAVNI OMAKI,  RIZI-BIZI, MOTOVILEC (G,L), rjavi riž</w:t>
            </w:r>
          </w:p>
        </w:tc>
        <w:tc>
          <w:tcPr>
            <w:tcW w:w="56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13E77ED" w14:textId="5BA92A79" w:rsidR="00EF4B16" w:rsidRPr="00FB5D85" w:rsidRDefault="00EF4B16" w:rsidP="00EF4B16">
            <w:pPr>
              <w:spacing w:line="240" w:lineRule="auto"/>
              <w:rPr>
                <w:rFonts w:ascii="Times New Roman" w:hAnsi="Times New Roman"/>
                <w:color w:val="000000"/>
                <w:sz w:val="14"/>
                <w:szCs w:val="14"/>
                <w:lang w:eastAsia="sl-SI"/>
              </w:rPr>
            </w:pPr>
          </w:p>
        </w:tc>
      </w:tr>
      <w:tr w:rsidR="00EF4B16" w:rsidRPr="009A1838" w14:paraId="651529DB" w14:textId="77777777" w:rsidTr="003569BC">
        <w:trPr>
          <w:trHeight w:val="540"/>
        </w:trPr>
        <w:tc>
          <w:tcPr>
            <w:tcW w:w="360" w:type="pct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86BC4C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05F26C15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40290526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00B75106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NORMALNA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3AC0FA6" w14:textId="37359BCD" w:rsidR="00EF4B16" w:rsidRPr="004E2C64" w:rsidRDefault="00EF4B16" w:rsidP="00EF4B16">
            <w:pPr>
              <w:rPr>
                <w:rFonts w:ascii="Times New Roman" w:hAnsi="Times New Roman"/>
                <w:sz w:val="15"/>
                <w:szCs w:val="15"/>
                <w:highlight w:val="yellow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(G,L)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E11D2F" w14:textId="3E2FD682" w:rsidR="00EF4B16" w:rsidRPr="00C55074" w:rsidRDefault="00EF4B16" w:rsidP="00EF4B16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PASULJ S KLOBASO 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39297D29" w14:textId="1E3A91CF" w:rsidR="00EF4B16" w:rsidRPr="004E2C64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highlight w:val="yellow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ŠPAGETI Z BOLONJSKO OMAKO, MEHKA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7B37167" w14:textId="73B57F94" w:rsidR="00EF4B16" w:rsidRPr="00C55074" w:rsidRDefault="00EF4B16" w:rsidP="00EF4B1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SOLATNI KROŽNIK S KOŠČKI POPEČENEGA PIŠČANCA</w:t>
            </w:r>
          </w:p>
        </w:tc>
        <w:tc>
          <w:tcPr>
            <w:tcW w:w="51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0A12384A" w14:textId="01EB87D0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185524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PEČEN LOSOS, STROČJI FIŽOL 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(R1)</w:t>
            </w:r>
          </w:p>
        </w:tc>
        <w:tc>
          <w:tcPr>
            <w:tcW w:w="618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78062760" w14:textId="32FE45AD" w:rsidR="00EF4B16" w:rsidRPr="00C55074" w:rsidRDefault="00EF4B16" w:rsidP="00EF4B1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KRUH (G, R1)</w:t>
            </w:r>
          </w:p>
        </w:tc>
        <w:tc>
          <w:tcPr>
            <w:tcW w:w="564" w:type="pct"/>
            <w:tcBorders>
              <w:top w:val="single" w:sz="12" w:space="0" w:color="000000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1F218C6E" w14:textId="056F3303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EF4B16" w:rsidRPr="009A1838" w14:paraId="1D1F2131" w14:textId="77777777" w:rsidTr="003569BC">
        <w:trPr>
          <w:trHeight w:val="543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77F3A4DA" w14:textId="77777777" w:rsidR="00EF4B16" w:rsidRPr="009A1838" w:rsidRDefault="00EF4B16" w:rsidP="00EF4B16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5908276B" w14:textId="7777777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SLADKORNA DIETA</w:t>
            </w: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28DD2730" w14:textId="02C84F9E" w:rsidR="00EF4B16" w:rsidRPr="00FB5D85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4"/>
                <w:szCs w:val="1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73524D1" w14:textId="0FA3AFF5" w:rsidR="00EF4B16" w:rsidRPr="00C55074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PASULJ S KLOBASO,</w:t>
            </w:r>
            <w:r w:rsidR="00643851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ČRNI KRUH,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SOLATA 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CD25199" w14:textId="47F87868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GRAHAM ŠPAGETI Z BOLONJSKO OMAKO, MEHKA SOLATA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4" w:space="0" w:color="000000"/>
            </w:tcBorders>
          </w:tcPr>
          <w:p w14:paraId="0B913519" w14:textId="20CF2164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SOLATNI KROŽNIK S KOŠČKI POPEČENEGA PIŠČANCA, ČRNI KRUH (G)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5CAEC3BE" w14:textId="43C5E8D7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185524">
              <w:rPr>
                <w:rFonts w:ascii="Times New Roman" w:hAnsi="Times New Roman"/>
                <w:sz w:val="15"/>
                <w:szCs w:val="15"/>
                <w:lang w:eastAsia="sl-SI"/>
              </w:rPr>
              <w:t>PEČEN LOSOS, STROČJI FIŽOL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, RŽENI KRUH (R1)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37982AB0" w14:textId="5FC3CC5F" w:rsidR="00EF4B16" w:rsidRPr="00C55074" w:rsidRDefault="00EF4B16" w:rsidP="00EF4B1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dashSmallGap" w:sz="4" w:space="0" w:color="auto"/>
              <w:right w:val="single" w:sz="12" w:space="0" w:color="000000"/>
            </w:tcBorders>
          </w:tcPr>
          <w:p w14:paraId="63AA7388" w14:textId="1604A4BA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EF4B16" w:rsidRPr="009A1838" w14:paraId="60543B9E" w14:textId="77777777" w:rsidTr="003569BC">
        <w:trPr>
          <w:trHeight w:val="50"/>
        </w:trPr>
        <w:tc>
          <w:tcPr>
            <w:tcW w:w="0" w:type="auto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4E492725" w14:textId="77777777" w:rsidR="00EF4B16" w:rsidRPr="009A1838" w:rsidRDefault="00EF4B16" w:rsidP="00EF4B16">
            <w:pPr>
              <w:spacing w:line="256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dashSmallGap" w:sz="4" w:space="0" w:color="auto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D968C88" w14:textId="77777777" w:rsidR="00EF4B16" w:rsidRPr="00EA18E2" w:rsidRDefault="00EF4B16" w:rsidP="00EF4B16">
            <w:pPr>
              <w:spacing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A18E2">
              <w:rPr>
                <w:rFonts w:ascii="Times New Roman" w:hAnsi="Times New Roman"/>
                <w:sz w:val="16"/>
                <w:szCs w:val="16"/>
              </w:rPr>
              <w:t>REDUKCIJSKA DIETA IN DIETA PRI BOLEZNI PREBAVIL</w:t>
            </w:r>
          </w:p>
          <w:p w14:paraId="676FA82E" w14:textId="40F33720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193E293" w14:textId="6174BC15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RŽENI KRUH (G,L)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167F086" w14:textId="03C2B02E" w:rsidR="00EF4B16" w:rsidRPr="00C55074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PASULJ S KLOBASO  (G)</w:t>
            </w:r>
          </w:p>
        </w:tc>
        <w:tc>
          <w:tcPr>
            <w:tcW w:w="583" w:type="pct"/>
            <w:tcBorders>
              <w:top w:val="dashSmallGap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B833DB0" w14:textId="22300F31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GRAHAM ŠPAGETI Z BOLONJSKO OMAKO, MEHKA SOLATA (G)</w:t>
            </w:r>
          </w:p>
        </w:tc>
        <w:tc>
          <w:tcPr>
            <w:tcW w:w="565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24E27031" w14:textId="392C0044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SOLATNI KROŽNIK S KOŠČKI POPEČENEGA PIŠČANCA</w:t>
            </w:r>
          </w:p>
        </w:tc>
        <w:tc>
          <w:tcPr>
            <w:tcW w:w="51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DF6C6F8" w14:textId="1A825561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185524">
              <w:rPr>
                <w:rFonts w:ascii="Times New Roman" w:hAnsi="Times New Roman"/>
                <w:sz w:val="15"/>
                <w:szCs w:val="15"/>
                <w:lang w:eastAsia="sl-SI"/>
              </w:rPr>
              <w:t>PEČEN LOSOS, STROČJI FIŽOL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 (R1)</w:t>
            </w:r>
          </w:p>
        </w:tc>
        <w:tc>
          <w:tcPr>
            <w:tcW w:w="618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1F3BD04B" w14:textId="75844022" w:rsidR="00EF4B16" w:rsidRPr="00C55074" w:rsidRDefault="00EF4B16" w:rsidP="00EF4B16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ČRNI KRUH (G, R1)</w:t>
            </w:r>
          </w:p>
        </w:tc>
        <w:tc>
          <w:tcPr>
            <w:tcW w:w="564" w:type="pct"/>
            <w:tcBorders>
              <w:top w:val="dashSmallGap" w:sz="4" w:space="0" w:color="auto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4B28990" w14:textId="4B30349C" w:rsidR="00EF4B16" w:rsidRPr="009A1838" w:rsidRDefault="00EF4B16" w:rsidP="00EF4B1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2C82D4DC" w14:textId="77777777" w:rsidR="00C40461" w:rsidRDefault="00C40461" w:rsidP="0087581A">
      <w:pPr>
        <w:rPr>
          <w:rFonts w:asciiTheme="minorHAnsi" w:hAnsiTheme="minorHAnsi" w:cstheme="minorBidi"/>
          <w:sz w:val="15"/>
          <w:szCs w:val="15"/>
        </w:rPr>
      </w:pPr>
    </w:p>
    <w:p w14:paraId="78EF9B1A" w14:textId="77777777" w:rsidR="00C40461" w:rsidRDefault="00C40461" w:rsidP="0087581A">
      <w:pPr>
        <w:rPr>
          <w:rFonts w:asciiTheme="minorHAnsi" w:hAnsiTheme="minorHAnsi" w:cstheme="minorBidi"/>
          <w:sz w:val="15"/>
          <w:szCs w:val="15"/>
        </w:rPr>
      </w:pPr>
    </w:p>
    <w:p w14:paraId="0B811BCB" w14:textId="77777777" w:rsidR="00EF4B16" w:rsidRDefault="00EF4B16" w:rsidP="0087581A">
      <w:pPr>
        <w:rPr>
          <w:rFonts w:asciiTheme="minorHAnsi" w:hAnsiTheme="minorHAnsi" w:cstheme="minorBidi"/>
          <w:sz w:val="15"/>
          <w:szCs w:val="15"/>
        </w:rPr>
      </w:pPr>
    </w:p>
    <w:p w14:paraId="61C02EAF" w14:textId="77777777" w:rsidR="00EF4B16" w:rsidRDefault="00EF4B16" w:rsidP="0087581A">
      <w:pPr>
        <w:rPr>
          <w:rFonts w:asciiTheme="minorHAnsi" w:hAnsiTheme="minorHAnsi" w:cstheme="minorBidi"/>
          <w:sz w:val="15"/>
          <w:szCs w:val="15"/>
        </w:rPr>
      </w:pPr>
    </w:p>
    <w:p w14:paraId="3AF4A26B" w14:textId="77777777" w:rsidR="00EF4B16" w:rsidRDefault="00EF4B16" w:rsidP="0087581A">
      <w:pPr>
        <w:rPr>
          <w:rFonts w:asciiTheme="minorHAnsi" w:hAnsiTheme="minorHAnsi" w:cstheme="minorBidi"/>
          <w:sz w:val="15"/>
          <w:szCs w:val="15"/>
        </w:rPr>
      </w:pPr>
    </w:p>
    <w:p w14:paraId="02581E5D" w14:textId="77777777" w:rsidR="00EF4B16" w:rsidRDefault="00EF4B16" w:rsidP="0087581A">
      <w:pPr>
        <w:rPr>
          <w:rFonts w:asciiTheme="minorHAnsi" w:hAnsiTheme="minorHAnsi" w:cstheme="minorBidi"/>
          <w:sz w:val="15"/>
          <w:szCs w:val="15"/>
        </w:rPr>
      </w:pPr>
    </w:p>
    <w:p w14:paraId="06BF26BB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EFAA21E" w14:textId="77777777" w:rsidR="00B91A50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7"/>
        <w:gridCol w:w="1505"/>
        <w:gridCol w:w="1648"/>
        <w:gridCol w:w="1516"/>
        <w:gridCol w:w="1516"/>
        <w:gridCol w:w="1469"/>
        <w:gridCol w:w="1469"/>
        <w:gridCol w:w="1469"/>
        <w:gridCol w:w="1469"/>
      </w:tblGrid>
      <w:tr w:rsidR="00C23C91" w:rsidRPr="009A1838" w14:paraId="232209F2" w14:textId="77777777" w:rsidTr="003409C2">
        <w:trPr>
          <w:trHeight w:val="202"/>
        </w:trPr>
        <w:tc>
          <w:tcPr>
            <w:tcW w:w="360" w:type="pct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02A1451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single" w:sz="12" w:space="0" w:color="000000"/>
              <w:right w:val="single" w:sz="4" w:space="0" w:color="000000"/>
            </w:tcBorders>
          </w:tcPr>
          <w:p w14:paraId="495A42D7" w14:textId="77777777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  <w:tc>
          <w:tcPr>
            <w:tcW w:w="634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6C2FCA9" w14:textId="1432DFC3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PONEDELJEK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 23.2.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2163AEF8" w14:textId="7CCC0539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TOREK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24.2.</w:t>
            </w:r>
          </w:p>
        </w:tc>
        <w:tc>
          <w:tcPr>
            <w:tcW w:w="583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  <w:hideMark/>
          </w:tcPr>
          <w:p w14:paraId="083C3631" w14:textId="77E4B37B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 xml:space="preserve">SREDA </w:t>
            </w: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25.2.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08F79DF7" w14:textId="249A5A30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ČETRTEK 26.2.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1E73CDFF" w14:textId="3D76FA16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PETEK 27.2.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5BB26B21" w14:textId="71B2F882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SOBOTA 28.2.</w:t>
            </w:r>
          </w:p>
        </w:tc>
        <w:tc>
          <w:tcPr>
            <w:tcW w:w="565" w:type="pc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D9D9D9"/>
          </w:tcPr>
          <w:p w14:paraId="66C4B35E" w14:textId="07EBECCB" w:rsidR="00C23C91" w:rsidRPr="009A1838" w:rsidRDefault="00C23C91" w:rsidP="00C23C91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</w:tc>
      </w:tr>
      <w:tr w:rsidR="00746BF6" w:rsidRPr="009A1838" w14:paraId="37FA7383" w14:textId="77777777" w:rsidTr="00EA7259">
        <w:trPr>
          <w:trHeight w:val="59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</w:tcPr>
          <w:p w14:paraId="6BE458DC" w14:textId="77777777" w:rsidR="00746BF6" w:rsidRPr="009A1838" w:rsidRDefault="00746BF6" w:rsidP="00746BF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231E8DB" w14:textId="77777777" w:rsidR="00746BF6" w:rsidRPr="009A1838" w:rsidRDefault="00746BF6" w:rsidP="00746BF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3FBEF9FE" w14:textId="77777777" w:rsidR="00746BF6" w:rsidRPr="009A1838" w:rsidRDefault="00746BF6" w:rsidP="00746BF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KOSILO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dashSmallGap" w:sz="4" w:space="0" w:color="auto"/>
              <w:right w:val="single" w:sz="4" w:space="0" w:color="000000"/>
            </w:tcBorders>
            <w:hideMark/>
          </w:tcPr>
          <w:p w14:paraId="1C895659" w14:textId="77777777" w:rsidR="00746BF6" w:rsidRPr="009A1838" w:rsidRDefault="00746BF6" w:rsidP="00746BF6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5BC25C56" w14:textId="77777777" w:rsidR="00746BF6" w:rsidRPr="009A1838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4A5D3E6F" w14:textId="77777777" w:rsidR="00746BF6" w:rsidRPr="009A1838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  <w:vAlign w:val="center"/>
          </w:tcPr>
          <w:p w14:paraId="76311771" w14:textId="77777777" w:rsidR="00746BF6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45D3233" w14:textId="77777777" w:rsidR="00746BF6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165BBAF4" w14:textId="77777777" w:rsidR="00746BF6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81FCFBF" w14:textId="77777777" w:rsidR="00746BF6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5771B990" w14:textId="77777777" w:rsidR="00746BF6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40E8A7B9" w14:textId="77777777" w:rsidR="00746BF6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  <w:p w14:paraId="387738F4" w14:textId="77777777" w:rsidR="00746BF6" w:rsidRPr="009A1838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4" w:space="0" w:color="000000"/>
            </w:tcBorders>
          </w:tcPr>
          <w:p w14:paraId="119BE6D6" w14:textId="77777777" w:rsidR="00746BF6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50D0ACD3" w14:textId="2AEF2EFD" w:rsidR="00746BF6" w:rsidRPr="009A1838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4F3686D" w14:textId="77777777" w:rsidR="00746BF6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VVZPP</w:t>
            </w:r>
          </w:p>
          <w:p w14:paraId="7082FFBA" w14:textId="2477D403" w:rsidR="00746BF6" w:rsidRPr="009A1838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324F708D" w14:textId="515E8AFE" w:rsidR="00746BF6" w:rsidRPr="009A1838" w:rsidRDefault="00746BF6" w:rsidP="00746BF6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POROVA JUHA, PIŠČANČJI ZREZEK V NARAVNI OMAKI,  RIZI-BIZI, MOTOVILEC (G,L)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dashSmallGap" w:sz="4" w:space="0" w:color="000000"/>
              <w:right w:val="single" w:sz="12" w:space="0" w:color="000000"/>
            </w:tcBorders>
          </w:tcPr>
          <w:p w14:paraId="2C9DACC9" w14:textId="4479552F" w:rsidR="00746BF6" w:rsidRPr="009A1838" w:rsidRDefault="00746BF6" w:rsidP="00746BF6">
            <w:pPr>
              <w:spacing w:line="240" w:lineRule="auto"/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  <w:tr w:rsidR="00185524" w:rsidRPr="009A1838" w14:paraId="2CAAE0A9" w14:textId="77777777" w:rsidTr="00EA7259">
        <w:trPr>
          <w:trHeight w:val="540"/>
        </w:trPr>
        <w:tc>
          <w:tcPr>
            <w:tcW w:w="360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E2E2FED" w14:textId="77777777" w:rsidR="00185524" w:rsidRPr="009A1838" w:rsidRDefault="00185524" w:rsidP="0018552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6CF14793" w14:textId="77777777" w:rsidR="00185524" w:rsidRPr="009A1838" w:rsidRDefault="00185524" w:rsidP="0018552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</w:p>
          <w:p w14:paraId="7F53C03E" w14:textId="77777777" w:rsidR="00185524" w:rsidRPr="009A1838" w:rsidRDefault="00185524" w:rsidP="0018552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9A1838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VEČERJA</w:t>
            </w:r>
          </w:p>
        </w:tc>
        <w:tc>
          <w:tcPr>
            <w:tcW w:w="579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hideMark/>
          </w:tcPr>
          <w:p w14:paraId="4B0315D1" w14:textId="77777777" w:rsidR="00185524" w:rsidRPr="009A1838" w:rsidRDefault="00185524" w:rsidP="0018552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DIETA BREZ LAKTOZE</w:t>
            </w:r>
          </w:p>
        </w:tc>
        <w:tc>
          <w:tcPr>
            <w:tcW w:w="634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DA1629A" w14:textId="534AE133" w:rsidR="00185524" w:rsidRPr="009A1838" w:rsidRDefault="00EF4B16" w:rsidP="0018552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  <w:t>AJDOV NAMAZ Z BUČNIMI SEMENI, KITAJSKO ZELJE, POPEČEN KRUH (G,L)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13A9B95E" w14:textId="200BCE2A" w:rsidR="00185524" w:rsidRPr="009A1838" w:rsidRDefault="00185524" w:rsidP="00185524">
            <w:pPr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PASULJ S KLOBASO  (G)</w:t>
            </w:r>
          </w:p>
        </w:tc>
        <w:tc>
          <w:tcPr>
            <w:tcW w:w="583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13900B8" w14:textId="54ED242B" w:rsidR="00185524" w:rsidRPr="00476926" w:rsidRDefault="00185524" w:rsidP="00185524">
            <w:pPr>
              <w:spacing w:line="240" w:lineRule="auto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ŠPAGETI Z BOLONJSKO OMAKO, MEHKA SOLATA (G)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2DD8E2D" w14:textId="6AF9CFB2" w:rsidR="00185524" w:rsidRPr="009A1838" w:rsidRDefault="00185524" w:rsidP="0018552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>
              <w:rPr>
                <w:rFonts w:ascii="Times New Roman" w:hAnsi="Times New Roman"/>
                <w:color w:val="000000"/>
                <w:sz w:val="15"/>
                <w:szCs w:val="15"/>
                <w:lang w:eastAsia="sl-SI"/>
              </w:rPr>
              <w:t>SOLATNI KROŽNIK S KOŠČKI POPEČENEGA PIŠČANCA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78A42D96" w14:textId="7D4AB257" w:rsidR="00185524" w:rsidRPr="009A1838" w:rsidRDefault="00EF4B16" w:rsidP="0018552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  <w:r w:rsidRPr="00185524">
              <w:rPr>
                <w:rFonts w:ascii="Times New Roman" w:hAnsi="Times New Roman"/>
                <w:sz w:val="15"/>
                <w:szCs w:val="15"/>
                <w:lang w:eastAsia="sl-SI"/>
              </w:rPr>
              <w:t xml:space="preserve">PEČEN LOSOS, STROČJI FIŽOL </w:t>
            </w:r>
            <w:r>
              <w:rPr>
                <w:rFonts w:ascii="Times New Roman" w:hAnsi="Times New Roman"/>
                <w:sz w:val="15"/>
                <w:szCs w:val="15"/>
                <w:lang w:eastAsia="sl-SI"/>
              </w:rPr>
              <w:t>(R1)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4D75BA25" w14:textId="5EF9D5EE" w:rsidR="00185524" w:rsidRPr="009A1838" w:rsidRDefault="00185524" w:rsidP="00185524">
            <w:pPr>
              <w:suppressAutoHyphens/>
              <w:autoSpaceDN w:val="0"/>
              <w:spacing w:line="240" w:lineRule="auto"/>
              <w:textAlignment w:val="baseline"/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</w:pPr>
            <w:r w:rsidRPr="00413C63">
              <w:rPr>
                <w:rFonts w:ascii="Times New Roman" w:eastAsia="Times New Roman" w:hAnsi="Times New Roman"/>
                <w:sz w:val="15"/>
                <w:szCs w:val="15"/>
                <w:lang w:eastAsia="sl-SI"/>
              </w:rPr>
              <w:t>RIBJI NAMAZ, MEŠANA SOLATA, KRUH (G, R1)</w:t>
            </w:r>
          </w:p>
        </w:tc>
        <w:tc>
          <w:tcPr>
            <w:tcW w:w="565" w:type="pc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872F196" w14:textId="2231C4AF" w:rsidR="00185524" w:rsidRPr="009A1838" w:rsidRDefault="00185524" w:rsidP="00185524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15"/>
                <w:szCs w:val="15"/>
                <w:lang w:eastAsia="sl-SI"/>
              </w:rPr>
            </w:pPr>
          </w:p>
        </w:tc>
      </w:tr>
    </w:tbl>
    <w:p w14:paraId="32796CB7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774C8098" w14:textId="77777777" w:rsidR="00B91A50" w:rsidRPr="009A1838" w:rsidRDefault="00B91A50" w:rsidP="00B91A50">
      <w:pPr>
        <w:rPr>
          <w:rFonts w:asciiTheme="minorHAnsi" w:hAnsiTheme="minorHAnsi" w:cstheme="minorBidi"/>
          <w:sz w:val="15"/>
          <w:szCs w:val="15"/>
        </w:rPr>
      </w:pPr>
    </w:p>
    <w:p w14:paraId="4C4978B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48A95AA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7CADE69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2F41BAD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0D26A496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8F4D787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7553498D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19EED28E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616C37FC" w14:textId="77777777" w:rsidR="00B91A50" w:rsidRDefault="00B91A50" w:rsidP="0087581A">
      <w:pPr>
        <w:rPr>
          <w:rFonts w:asciiTheme="minorHAnsi" w:hAnsiTheme="minorHAnsi" w:cstheme="minorBidi"/>
          <w:sz w:val="15"/>
          <w:szCs w:val="15"/>
        </w:rPr>
      </w:pPr>
    </w:p>
    <w:p w14:paraId="4CBC6E6F" w14:textId="77777777" w:rsidR="0012198F" w:rsidRDefault="0012198F" w:rsidP="0087581A">
      <w:pPr>
        <w:rPr>
          <w:rFonts w:asciiTheme="minorHAnsi" w:hAnsiTheme="minorHAnsi" w:cstheme="minorBidi"/>
        </w:rPr>
      </w:pPr>
    </w:p>
    <w:p w14:paraId="7814C8F9" w14:textId="4F75CC8C" w:rsidR="0087581A" w:rsidRPr="00423879" w:rsidRDefault="00C85112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J</w:t>
      </w:r>
      <w:r w:rsidR="0087581A" w:rsidRPr="00423879">
        <w:rPr>
          <w:rFonts w:ascii="Times New Roman" w:hAnsi="Times New Roman"/>
          <w:sz w:val="20"/>
          <w:szCs w:val="20"/>
        </w:rPr>
        <w:t xml:space="preserve">EDILNIK PRIPRAVILA: </w:t>
      </w:r>
      <w:r w:rsidR="0012198F">
        <w:rPr>
          <w:rFonts w:ascii="Times New Roman" w:hAnsi="Times New Roman"/>
          <w:sz w:val="20"/>
          <w:szCs w:val="20"/>
        </w:rPr>
        <w:t>BOJANA SKUŠEK</w:t>
      </w:r>
      <w:r w:rsidR="00CB69ED">
        <w:rPr>
          <w:rFonts w:ascii="Times New Roman" w:hAnsi="Times New Roman"/>
          <w:sz w:val="20"/>
          <w:szCs w:val="20"/>
        </w:rPr>
        <w:t xml:space="preserve">, </w:t>
      </w:r>
      <w:proofErr w:type="spellStart"/>
      <w:r w:rsidR="00CB69ED">
        <w:rPr>
          <w:rFonts w:ascii="Times New Roman" w:hAnsi="Times New Roman"/>
          <w:sz w:val="20"/>
          <w:szCs w:val="20"/>
        </w:rPr>
        <w:t>tzn</w:t>
      </w:r>
      <w:proofErr w:type="spellEnd"/>
    </w:p>
    <w:p w14:paraId="506EFF8D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JEDILNIK PREGLEDAL: JAN BREZNIK, dipl. zn.</w:t>
      </w:r>
    </w:p>
    <w:p w14:paraId="4D4EB13E" w14:textId="77777777" w:rsidR="0087581A" w:rsidRPr="00423879" w:rsidRDefault="0087581A" w:rsidP="0087581A">
      <w:pPr>
        <w:spacing w:line="360" w:lineRule="auto"/>
        <w:rPr>
          <w:rFonts w:ascii="Times New Roman" w:hAnsi="Times New Roman"/>
          <w:sz w:val="20"/>
          <w:szCs w:val="20"/>
        </w:rPr>
      </w:pPr>
      <w:r w:rsidRPr="00423879">
        <w:rPr>
          <w:rFonts w:ascii="Times New Roman" w:hAnsi="Times New Roman"/>
          <w:sz w:val="20"/>
          <w:szCs w:val="20"/>
        </w:rPr>
        <w:t>V VEDNOST: mag. JASMINA BREZNIK, direktorica</w:t>
      </w:r>
    </w:p>
    <w:p w14:paraId="5EF27C60" w14:textId="77777777" w:rsidR="0087581A" w:rsidRDefault="0087581A" w:rsidP="0087581A">
      <w:pPr>
        <w:rPr>
          <w:rFonts w:asciiTheme="minorHAnsi" w:hAnsiTheme="minorHAnsi" w:cstheme="minorBidi"/>
        </w:rPr>
      </w:pPr>
    </w:p>
    <w:p w14:paraId="74415C76" w14:textId="77777777" w:rsidR="00800CBE" w:rsidRDefault="00800CBE" w:rsidP="0087581A">
      <w:pPr>
        <w:rPr>
          <w:rFonts w:asciiTheme="minorHAnsi" w:hAnsiTheme="minorHAnsi" w:cstheme="minorBidi"/>
        </w:rPr>
      </w:pPr>
    </w:p>
    <w:p w14:paraId="2C9DB39E" w14:textId="77777777" w:rsidR="00800CBE" w:rsidRDefault="00800CBE" w:rsidP="0087581A">
      <w:pPr>
        <w:rPr>
          <w:rFonts w:asciiTheme="minorHAnsi" w:hAnsiTheme="minorHAnsi" w:cstheme="minorBidi"/>
        </w:rPr>
      </w:pPr>
    </w:p>
    <w:p w14:paraId="6582EA26" w14:textId="77777777" w:rsidR="00800CBE" w:rsidRDefault="00800CBE" w:rsidP="0087581A">
      <w:pPr>
        <w:rPr>
          <w:rFonts w:asciiTheme="minorHAnsi" w:hAnsiTheme="minorHAnsi" w:cstheme="minorBidi"/>
        </w:rPr>
      </w:pPr>
    </w:p>
    <w:p w14:paraId="2576BD6E" w14:textId="77777777" w:rsidR="00800CBE" w:rsidRDefault="00800CBE" w:rsidP="0087581A">
      <w:pPr>
        <w:rPr>
          <w:rFonts w:asciiTheme="minorHAnsi" w:hAnsiTheme="minorHAnsi" w:cstheme="minorBidi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1560"/>
        <w:gridCol w:w="9663"/>
      </w:tblGrid>
      <w:tr w:rsidR="0087581A" w14:paraId="105AF1DF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9A5B73" w14:textId="77777777" w:rsidR="0087581A" w:rsidRDefault="0087581A" w:rsidP="00B15BBC">
            <w:pPr>
              <w:rPr>
                <w:rFonts w:ascii="Times New Roman" w:eastAsia="Times New Roman" w:hAnsi="Times New Roman"/>
                <w:sz w:val="16"/>
                <w:szCs w:val="16"/>
                <w:lang w:eastAsia="sl-SI"/>
              </w:rPr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B305D3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OZNAKA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9F32839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ALERGEN</w:t>
            </w:r>
          </w:p>
        </w:tc>
      </w:tr>
      <w:tr w:rsidR="0087581A" w14:paraId="5DD77C31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BFD9F5A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D70109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24F78BC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  <w:t> </w:t>
            </w:r>
          </w:p>
        </w:tc>
      </w:tr>
      <w:tr w:rsidR="0087581A" w14:paraId="613F641E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C450F9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632CE2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BDBE6E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ARAŠIDI IN PROIZVODI IZ ARAŠIDOV</w:t>
            </w:r>
          </w:p>
        </w:tc>
      </w:tr>
      <w:tr w:rsidR="0087581A" w14:paraId="7ADB1E04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F0AACA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D4E3B2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02FF51C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ŽITA, KI VSEBUJEJO GLUTEN (pšenica, ječmen, oves, rž, pira in proizvodi iz njih)</w:t>
            </w:r>
          </w:p>
        </w:tc>
      </w:tr>
      <w:tr w:rsidR="0087581A" w14:paraId="4EC42634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1B808E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1FA03B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2A658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GORČIČNO SEME IN NJEGOVI PROIZVODI</w:t>
            </w:r>
          </w:p>
        </w:tc>
      </w:tr>
      <w:tr w:rsidR="0087581A" w14:paraId="1367596C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5FA877C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2C7DC9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0E24469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JAJCA IN PROIZVODI IZ NJIH</w:t>
            </w:r>
          </w:p>
        </w:tc>
      </w:tr>
      <w:tr w:rsidR="0087581A" w14:paraId="395C4751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DE3F93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5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39E536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1B175E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MLEKO IN MLEČNI PROIZVODI, KI VSEBUJEJO LAKTOZO</w:t>
            </w:r>
          </w:p>
        </w:tc>
      </w:tr>
      <w:tr w:rsidR="0087581A" w14:paraId="6830192A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28C3EC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6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AF0F1E0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7C009C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MEHKUŽCI IN PROIZVODI IZ NJIH (lignji, hobotnice, školjke)</w:t>
            </w:r>
          </w:p>
        </w:tc>
      </w:tr>
      <w:tr w:rsidR="0087581A" w14:paraId="6B886971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8425ED0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7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3C2362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O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264DEE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 xml:space="preserve">LUPINASTO SADJE – OREŠČKI (mandeljni, orehi, lešniki, indijski oreščki, brazilski oreščki, ameriški orehi, pistacija,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makadamija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 IN PROIZVODI IZ NJIH</w:t>
            </w:r>
          </w:p>
        </w:tc>
      </w:tr>
      <w:tr w:rsidR="0087581A" w14:paraId="6F16EE89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B4206EA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8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102A61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R1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36B052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RIBE IN PROIZVODI IZ NJIH</w:t>
            </w:r>
          </w:p>
        </w:tc>
      </w:tr>
      <w:tr w:rsidR="0087581A" w14:paraId="14F71661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C9F92D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9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869137B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1D313F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RAKI IN PROIZVODI IZ NJIH</w:t>
            </w:r>
          </w:p>
        </w:tc>
      </w:tr>
      <w:tr w:rsidR="0087581A" w14:paraId="758B5EE8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6224E91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10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2D0DE1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7A5E95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ZRNJE SOJE IN PROIZVODI IZ NJIH</w:t>
            </w:r>
          </w:p>
        </w:tc>
      </w:tr>
      <w:tr w:rsidR="0087581A" w14:paraId="289A57EA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EC4CFE1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11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67F6A1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D5D20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ŽVEPLOV DIOKSID IN SULFITI (v koncentraciji več kot 100mg/kg ali 10mg/l, izraženi kot SO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bscript"/>
                <w:lang w:eastAsia="sl-SI"/>
              </w:rPr>
              <w:t>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)</w:t>
            </w:r>
          </w:p>
        </w:tc>
      </w:tr>
      <w:tr w:rsidR="0087581A" w14:paraId="501D24C8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42B63D4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12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FA1A238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SS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D90EE5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SEZAMOVO SEME IN PROIZVODI IZ NJEGA</w:t>
            </w:r>
          </w:p>
        </w:tc>
      </w:tr>
      <w:tr w:rsidR="0087581A" w14:paraId="6F83741D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918F256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13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159361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FC3A450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VOLČJI BOB IN PROIZVODI IZ NJEGA</w:t>
            </w:r>
          </w:p>
        </w:tc>
      </w:tr>
      <w:tr w:rsidR="0087581A" w14:paraId="208F6A91" w14:textId="77777777" w:rsidTr="00B15BBC">
        <w:trPr>
          <w:tblCellSpacing w:w="0" w:type="dxa"/>
        </w:trPr>
        <w:tc>
          <w:tcPr>
            <w:tcW w:w="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A81AF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14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DE7DF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Z</w:t>
            </w:r>
          </w:p>
        </w:tc>
        <w:tc>
          <w:tcPr>
            <w:tcW w:w="9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5532EC" w14:textId="77777777" w:rsidR="0087581A" w:rsidRDefault="0087581A" w:rsidP="00B15BB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sl-SI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sl-SI"/>
              </w:rPr>
              <w:t>LISTNA ZELENA IN PROIZVODI IZ NJE</w:t>
            </w:r>
          </w:p>
        </w:tc>
      </w:tr>
    </w:tbl>
    <w:p w14:paraId="3988FD12" w14:textId="60B92EDF" w:rsidR="003B7BDD" w:rsidRPr="0012198F" w:rsidRDefault="0087581A" w:rsidP="0012198F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sl-SI"/>
        </w:rPr>
        <w:t>OPOMBA: V KOLIKOR JE V JEDILNIKIH ALERGEN OZNAČEN Z malimi črkami, POMENI, DA SO V ŽIVILU LAHKO PRISOTNE SLEDI TEGA ALERGENA.</w:t>
      </w:r>
    </w:p>
    <w:sectPr w:rsidR="003B7BDD" w:rsidRPr="0012198F" w:rsidSect="0087581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/>
      <w:pgMar w:top="1417" w:right="1417" w:bottom="1417" w:left="2268" w:header="708" w:footer="6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C3FF5A" w14:textId="77777777" w:rsidR="00B3130F" w:rsidRDefault="00B3130F" w:rsidP="00EF1279">
      <w:pPr>
        <w:spacing w:line="240" w:lineRule="auto"/>
      </w:pPr>
      <w:r>
        <w:separator/>
      </w:r>
    </w:p>
  </w:endnote>
  <w:endnote w:type="continuationSeparator" w:id="0">
    <w:p w14:paraId="7054F1AC" w14:textId="77777777" w:rsidR="00B3130F" w:rsidRDefault="00B3130F" w:rsidP="00EF1279">
      <w:pPr>
        <w:spacing w:line="240" w:lineRule="auto"/>
      </w:pPr>
      <w:r>
        <w:continuationSeparator/>
      </w:r>
    </w:p>
  </w:endnote>
  <w:endnote w:type="continuationNotice" w:id="1">
    <w:p w14:paraId="6F5F4E34" w14:textId="77777777" w:rsidR="00B3130F" w:rsidRDefault="00B3130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AECF0" w14:textId="77777777" w:rsidR="009A7E5C" w:rsidRDefault="009A7E5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10774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970"/>
      <w:gridCol w:w="1984"/>
      <w:gridCol w:w="1560"/>
      <w:gridCol w:w="1134"/>
      <w:gridCol w:w="2126"/>
    </w:tblGrid>
    <w:tr w:rsidR="00E2336E" w14:paraId="3641861C" w14:textId="77777777" w:rsidTr="00F322C0">
      <w:trPr>
        <w:trHeight w:val="709"/>
      </w:trPr>
      <w:tc>
        <w:tcPr>
          <w:tcW w:w="3970" w:type="dxa"/>
        </w:tcPr>
        <w:p w14:paraId="782F5630" w14:textId="77777777" w:rsidR="00E2336E" w:rsidRDefault="00E2336E" w:rsidP="00E2336E">
          <w:pPr>
            <w:pStyle w:val="Noga"/>
            <w:rPr>
              <w:b/>
              <w:sz w:val="20"/>
              <w:szCs w:val="20"/>
            </w:rPr>
          </w:pPr>
          <w:r w:rsidRPr="00415632">
            <w:rPr>
              <w:b/>
              <w:sz w:val="20"/>
              <w:szCs w:val="20"/>
            </w:rPr>
            <w:t>Varstveno delovni center POLŽ Maribor</w:t>
          </w:r>
        </w:p>
        <w:p w14:paraId="4B0A64A0" w14:textId="77777777" w:rsidR="00E2336E" w:rsidRDefault="00E2336E" w:rsidP="00E2336E">
          <w:pPr>
            <w:pStyle w:val="Noga"/>
            <w:rPr>
              <w:sz w:val="20"/>
              <w:szCs w:val="20"/>
            </w:rPr>
          </w:pPr>
          <w:r w:rsidRPr="00415632">
            <w:rPr>
              <w:sz w:val="20"/>
              <w:szCs w:val="20"/>
            </w:rPr>
            <w:t>Park mladih 4 • 2000 Maribor</w:t>
          </w:r>
        </w:p>
        <w:p w14:paraId="68C32B42" w14:textId="77777777" w:rsidR="00E2336E" w:rsidRPr="00415632" w:rsidRDefault="00E2336E" w:rsidP="00E2336E">
          <w:pPr>
            <w:pStyle w:val="Noga"/>
            <w:rPr>
              <w:sz w:val="20"/>
              <w:szCs w:val="20"/>
            </w:rPr>
          </w:pPr>
          <w:r>
            <w:rPr>
              <w:sz w:val="20"/>
              <w:szCs w:val="20"/>
            </w:rPr>
            <w:sym w:font="Wingdings" w:char="F028"/>
          </w:r>
          <w:r w:rsidRPr="00415632">
            <w:rPr>
              <w:sz w:val="20"/>
              <w:szCs w:val="20"/>
            </w:rPr>
            <w:t xml:space="preserve"> 02/320 86 50</w:t>
          </w:r>
          <w:r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sym w:font="Wingdings" w:char="F09F"/>
          </w:r>
          <w:r w:rsidRPr="00415632">
            <w:rPr>
              <w:sz w:val="20"/>
              <w:szCs w:val="20"/>
            </w:rPr>
            <w:t xml:space="preserve"> 041 762 806</w:t>
          </w:r>
        </w:p>
        <w:p w14:paraId="225F7AB7" w14:textId="77777777" w:rsidR="00E2336E" w:rsidRPr="00161DEE" w:rsidRDefault="00E2336E" w:rsidP="00E2336E">
          <w:pPr>
            <w:pStyle w:val="Noga"/>
            <w:rPr>
              <w:sz w:val="20"/>
              <w:szCs w:val="20"/>
            </w:rPr>
          </w:pPr>
          <w:r>
            <w:rPr>
              <w:rFonts w:ascii="Webdings" w:hAnsi="Webdings"/>
              <w:sz w:val="20"/>
              <w:szCs w:val="20"/>
            </w:rPr>
            <w:sym w:font="Wingdings" w:char="F02A"/>
          </w:r>
          <w:r w:rsidRPr="00415632">
            <w:rPr>
              <w:sz w:val="20"/>
              <w:szCs w:val="20"/>
            </w:rPr>
            <w:t xml:space="preserve"> </w:t>
          </w:r>
          <w:hyperlink r:id="rId1" w:history="1">
            <w:r w:rsidRPr="00415632">
              <w:rPr>
                <w:rStyle w:val="Hiperpovezava"/>
                <w:sz w:val="20"/>
                <w:szCs w:val="20"/>
              </w:rPr>
              <w:t>vdc.polz@vdcpolz.si</w:t>
            </w:r>
          </w:hyperlink>
          <w:r w:rsidRPr="00415632">
            <w:rPr>
              <w:sz w:val="20"/>
              <w:szCs w:val="20"/>
            </w:rPr>
            <w:t xml:space="preserve">, </w:t>
          </w:r>
          <w:r>
            <w:rPr>
              <w:sz w:val="20"/>
              <w:szCs w:val="20"/>
            </w:rPr>
            <w:sym w:font="Webdings" w:char="F0FC"/>
          </w:r>
          <w:r w:rsidRPr="00415632">
            <w:rPr>
              <w:sz w:val="20"/>
              <w:szCs w:val="20"/>
            </w:rPr>
            <w:t xml:space="preserve"> </w:t>
          </w:r>
          <w:hyperlink r:id="rId2" w:history="1">
            <w:r w:rsidRPr="00415632">
              <w:rPr>
                <w:rStyle w:val="Hiperpovezava"/>
                <w:sz w:val="20"/>
                <w:szCs w:val="20"/>
              </w:rPr>
              <w:t>www.vdcpolz.si</w:t>
            </w:r>
          </w:hyperlink>
        </w:p>
      </w:tc>
      <w:tc>
        <w:tcPr>
          <w:tcW w:w="1984" w:type="dxa"/>
        </w:tcPr>
        <w:p w14:paraId="43F37BFF" w14:textId="079FD386" w:rsidR="00E2336E" w:rsidRDefault="00F322C0" w:rsidP="00E2336E">
          <w:pPr>
            <w:pStyle w:val="Noga"/>
          </w:pPr>
          <w:r>
            <w:rPr>
              <w:noProof/>
            </w:rPr>
            <w:drawing>
              <wp:inline distT="0" distB="0" distL="0" distR="0" wp14:anchorId="198273F4" wp14:editId="3CA71AED">
                <wp:extent cx="1114425" cy="590550"/>
                <wp:effectExtent l="0" t="0" r="9525" b="0"/>
                <wp:docPr id="4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14:paraId="6EE8C458" w14:textId="6208B667" w:rsidR="00E2336E" w:rsidRDefault="003D4A96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object w:dxaOrig="6359" w:dyaOrig="8114" w14:anchorId="533B147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pt;height:57.75pt">
                <v:imagedata r:id="rId4" o:title=""/>
              </v:shape>
              <o:OLEObject Type="Embed" ProgID="PBrush" ShapeID="_x0000_i1025" DrawAspect="Content" ObjectID="_1830977692" r:id="rId5"/>
            </w:object>
          </w:r>
        </w:p>
      </w:tc>
      <w:tc>
        <w:tcPr>
          <w:tcW w:w="1134" w:type="dxa"/>
        </w:tcPr>
        <w:p w14:paraId="72C15495" w14:textId="77777777" w:rsidR="00E2336E" w:rsidRDefault="00E2336E" w:rsidP="00E2336E">
          <w:pPr>
            <w:pStyle w:val="Noga"/>
            <w:jc w:val="center"/>
          </w:pPr>
          <w:r>
            <w:rPr>
              <w:noProof/>
            </w:rPr>
            <w:drawing>
              <wp:inline distT="0" distB="0" distL="0" distR="0" wp14:anchorId="06FB36AA" wp14:editId="6E6CDAE4">
                <wp:extent cx="552450" cy="581025"/>
                <wp:effectExtent l="0" t="0" r="0" b="9525"/>
                <wp:docPr id="1809715557" name="Slika 1809715557" descr="Opis: Opis: druzini prijazno-pol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1" descr="Opis: Opis: druzini prijazno-polni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7DD6D8A1" w14:textId="2BC2173E" w:rsidR="00E2336E" w:rsidRDefault="009A7E5C" w:rsidP="00E2336E">
          <w:pPr>
            <w:pStyle w:val="Noga"/>
            <w:jc w:val="center"/>
            <w:rPr>
              <w:b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50025EC5" wp14:editId="05FA7CB8">
                <wp:extent cx="1212850" cy="521970"/>
                <wp:effectExtent l="0" t="0" r="6350" b="0"/>
                <wp:docPr id="2097291249" name="Slik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7291249" name="Slika 1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85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2CD4CDF" w14:textId="77777777" w:rsidR="00161DEE" w:rsidRDefault="00161DE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3B98D" w14:textId="77777777" w:rsidR="009A7E5C" w:rsidRDefault="009A7E5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585FEA" w14:textId="77777777" w:rsidR="00B3130F" w:rsidRDefault="00B3130F" w:rsidP="00EF1279">
      <w:pPr>
        <w:spacing w:line="240" w:lineRule="auto"/>
      </w:pPr>
      <w:r>
        <w:separator/>
      </w:r>
    </w:p>
  </w:footnote>
  <w:footnote w:type="continuationSeparator" w:id="0">
    <w:p w14:paraId="4B8BB056" w14:textId="77777777" w:rsidR="00B3130F" w:rsidRDefault="00B3130F" w:rsidP="00EF1279">
      <w:pPr>
        <w:spacing w:line="240" w:lineRule="auto"/>
      </w:pPr>
      <w:r>
        <w:continuationSeparator/>
      </w:r>
    </w:p>
  </w:footnote>
  <w:footnote w:type="continuationNotice" w:id="1">
    <w:p w14:paraId="07A769B5" w14:textId="77777777" w:rsidR="00B3130F" w:rsidRDefault="00B3130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3D520" w14:textId="77777777" w:rsidR="009A7E5C" w:rsidRDefault="009A7E5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24572" w14:textId="2EE172A5" w:rsidR="008402DA" w:rsidRDefault="00D5119B">
    <w:pPr>
      <w:pStyle w:val="Glava"/>
    </w:pPr>
    <w:r w:rsidRPr="00E77BEC">
      <w:rPr>
        <w:rFonts w:asciiTheme="minorHAnsi" w:hAnsiTheme="minorHAnsi"/>
        <w:noProof/>
        <w:sz w:val="18"/>
        <w:szCs w:val="16"/>
      </w:rPr>
      <w:drawing>
        <wp:inline distT="0" distB="0" distL="0" distR="0" wp14:anchorId="19F80354" wp14:editId="1FC5A8E1">
          <wp:extent cx="1810134" cy="702259"/>
          <wp:effectExtent l="0" t="0" r="0" b="3175"/>
          <wp:docPr id="924063986" name="Slika 924063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228" cy="71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AD2C3" w14:textId="77777777" w:rsidR="009A7E5C" w:rsidRDefault="009A7E5C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7912CA"/>
    <w:multiLevelType w:val="hybridMultilevel"/>
    <w:tmpl w:val="8E0AB69A"/>
    <w:lvl w:ilvl="0" w:tplc="11F663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21DC5"/>
    <w:multiLevelType w:val="hybridMultilevel"/>
    <w:tmpl w:val="46D832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263368">
    <w:abstractNumId w:val="1"/>
  </w:num>
  <w:num w:numId="2" w16cid:durableId="18953896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1BE0"/>
    <w:rsid w:val="00000BE9"/>
    <w:rsid w:val="00010B95"/>
    <w:rsid w:val="0001714A"/>
    <w:rsid w:val="00022526"/>
    <w:rsid w:val="00024BAA"/>
    <w:rsid w:val="000335FA"/>
    <w:rsid w:val="00036BDB"/>
    <w:rsid w:val="00056E52"/>
    <w:rsid w:val="00061AD0"/>
    <w:rsid w:val="00062DF3"/>
    <w:rsid w:val="000749D5"/>
    <w:rsid w:val="0007689A"/>
    <w:rsid w:val="00095D60"/>
    <w:rsid w:val="000968CB"/>
    <w:rsid w:val="000A2205"/>
    <w:rsid w:val="000B02A2"/>
    <w:rsid w:val="000B4CBE"/>
    <w:rsid w:val="000C0FFA"/>
    <w:rsid w:val="000D4D76"/>
    <w:rsid w:val="000D5072"/>
    <w:rsid w:val="000E30B0"/>
    <w:rsid w:val="000F6739"/>
    <w:rsid w:val="00100905"/>
    <w:rsid w:val="001024BB"/>
    <w:rsid w:val="001146ED"/>
    <w:rsid w:val="00120BB4"/>
    <w:rsid w:val="0012198F"/>
    <w:rsid w:val="00123AEB"/>
    <w:rsid w:val="00123B41"/>
    <w:rsid w:val="001244CB"/>
    <w:rsid w:val="00141C9C"/>
    <w:rsid w:val="00144065"/>
    <w:rsid w:val="0015016E"/>
    <w:rsid w:val="00161DEE"/>
    <w:rsid w:val="001671BD"/>
    <w:rsid w:val="00182562"/>
    <w:rsid w:val="00185524"/>
    <w:rsid w:val="00187AE1"/>
    <w:rsid w:val="001931D7"/>
    <w:rsid w:val="00195B95"/>
    <w:rsid w:val="001A1E97"/>
    <w:rsid w:val="001C25AE"/>
    <w:rsid w:val="001C6B84"/>
    <w:rsid w:val="001E0DEF"/>
    <w:rsid w:val="001E4FD7"/>
    <w:rsid w:val="001E682B"/>
    <w:rsid w:val="001F6869"/>
    <w:rsid w:val="00224A12"/>
    <w:rsid w:val="002278ED"/>
    <w:rsid w:val="002572C7"/>
    <w:rsid w:val="002638D6"/>
    <w:rsid w:val="00272FB6"/>
    <w:rsid w:val="002864F4"/>
    <w:rsid w:val="00290F77"/>
    <w:rsid w:val="002A53DF"/>
    <w:rsid w:val="002B217B"/>
    <w:rsid w:val="002B6846"/>
    <w:rsid w:val="002D3A73"/>
    <w:rsid w:val="002E1FBF"/>
    <w:rsid w:val="002E3024"/>
    <w:rsid w:val="002F3BF7"/>
    <w:rsid w:val="003041B2"/>
    <w:rsid w:val="003409C2"/>
    <w:rsid w:val="00396D08"/>
    <w:rsid w:val="003A3C58"/>
    <w:rsid w:val="003A668C"/>
    <w:rsid w:val="003B19FD"/>
    <w:rsid w:val="003B69DE"/>
    <w:rsid w:val="003B7BDD"/>
    <w:rsid w:val="003B7ED3"/>
    <w:rsid w:val="003D4A96"/>
    <w:rsid w:val="003D679A"/>
    <w:rsid w:val="003D78BA"/>
    <w:rsid w:val="003D7980"/>
    <w:rsid w:val="003E014E"/>
    <w:rsid w:val="003E569F"/>
    <w:rsid w:val="003F78C3"/>
    <w:rsid w:val="004033EE"/>
    <w:rsid w:val="00407FE3"/>
    <w:rsid w:val="00413C63"/>
    <w:rsid w:val="00415632"/>
    <w:rsid w:val="00422E62"/>
    <w:rsid w:val="00441BB0"/>
    <w:rsid w:val="00442C03"/>
    <w:rsid w:val="00444A04"/>
    <w:rsid w:val="00452F36"/>
    <w:rsid w:val="00461BE0"/>
    <w:rsid w:val="0047022D"/>
    <w:rsid w:val="0048078A"/>
    <w:rsid w:val="00481876"/>
    <w:rsid w:val="00483C25"/>
    <w:rsid w:val="00484970"/>
    <w:rsid w:val="00487F34"/>
    <w:rsid w:val="00492FC4"/>
    <w:rsid w:val="004B14AE"/>
    <w:rsid w:val="004B5DC1"/>
    <w:rsid w:val="004D696A"/>
    <w:rsid w:val="004E2C64"/>
    <w:rsid w:val="004E71BD"/>
    <w:rsid w:val="00511FCB"/>
    <w:rsid w:val="00513018"/>
    <w:rsid w:val="00533BA9"/>
    <w:rsid w:val="005678A0"/>
    <w:rsid w:val="00571A03"/>
    <w:rsid w:val="0058632B"/>
    <w:rsid w:val="0058692D"/>
    <w:rsid w:val="00586F92"/>
    <w:rsid w:val="00591148"/>
    <w:rsid w:val="005A204C"/>
    <w:rsid w:val="005A3743"/>
    <w:rsid w:val="005A549A"/>
    <w:rsid w:val="005B38E4"/>
    <w:rsid w:val="005B3AD5"/>
    <w:rsid w:val="005C43D6"/>
    <w:rsid w:val="005D4DBF"/>
    <w:rsid w:val="005F12D7"/>
    <w:rsid w:val="00600165"/>
    <w:rsid w:val="006022B0"/>
    <w:rsid w:val="00605E1C"/>
    <w:rsid w:val="00610C12"/>
    <w:rsid w:val="00614089"/>
    <w:rsid w:val="00616B3A"/>
    <w:rsid w:val="006361E1"/>
    <w:rsid w:val="00643368"/>
    <w:rsid w:val="00643851"/>
    <w:rsid w:val="00656EDE"/>
    <w:rsid w:val="00673F06"/>
    <w:rsid w:val="00673F7C"/>
    <w:rsid w:val="00681B33"/>
    <w:rsid w:val="0068269F"/>
    <w:rsid w:val="00684E68"/>
    <w:rsid w:val="006A28E5"/>
    <w:rsid w:val="006B0C19"/>
    <w:rsid w:val="006C6D8B"/>
    <w:rsid w:val="006D073D"/>
    <w:rsid w:val="006D2AE3"/>
    <w:rsid w:val="006D48B1"/>
    <w:rsid w:val="006E7CB6"/>
    <w:rsid w:val="006F3CAA"/>
    <w:rsid w:val="00706ED8"/>
    <w:rsid w:val="00710672"/>
    <w:rsid w:val="00725AB5"/>
    <w:rsid w:val="0072675A"/>
    <w:rsid w:val="007270A5"/>
    <w:rsid w:val="00737AE9"/>
    <w:rsid w:val="007448CE"/>
    <w:rsid w:val="00746BF6"/>
    <w:rsid w:val="00754D9D"/>
    <w:rsid w:val="00757AD5"/>
    <w:rsid w:val="00770ADC"/>
    <w:rsid w:val="007801E4"/>
    <w:rsid w:val="00783B62"/>
    <w:rsid w:val="00790358"/>
    <w:rsid w:val="007A078B"/>
    <w:rsid w:val="007A1CB0"/>
    <w:rsid w:val="007A3E9B"/>
    <w:rsid w:val="007A73D9"/>
    <w:rsid w:val="007B77F5"/>
    <w:rsid w:val="007C0526"/>
    <w:rsid w:val="007C0955"/>
    <w:rsid w:val="007C76BD"/>
    <w:rsid w:val="007D1A9D"/>
    <w:rsid w:val="007E1C00"/>
    <w:rsid w:val="007F1F1C"/>
    <w:rsid w:val="007F297A"/>
    <w:rsid w:val="007F2CDD"/>
    <w:rsid w:val="00800CBE"/>
    <w:rsid w:val="00812A6C"/>
    <w:rsid w:val="0081662F"/>
    <w:rsid w:val="0082015E"/>
    <w:rsid w:val="008302C2"/>
    <w:rsid w:val="008402DA"/>
    <w:rsid w:val="008432C6"/>
    <w:rsid w:val="0085135C"/>
    <w:rsid w:val="0085520A"/>
    <w:rsid w:val="008556F9"/>
    <w:rsid w:val="00862CC0"/>
    <w:rsid w:val="008651D8"/>
    <w:rsid w:val="00874B1C"/>
    <w:rsid w:val="0087581A"/>
    <w:rsid w:val="0088478F"/>
    <w:rsid w:val="0089630A"/>
    <w:rsid w:val="008A2F0F"/>
    <w:rsid w:val="008B10B6"/>
    <w:rsid w:val="008B2BD6"/>
    <w:rsid w:val="008C4DA2"/>
    <w:rsid w:val="008D56FD"/>
    <w:rsid w:val="008D5FC4"/>
    <w:rsid w:val="008F7816"/>
    <w:rsid w:val="0090113B"/>
    <w:rsid w:val="00931A90"/>
    <w:rsid w:val="00947A0F"/>
    <w:rsid w:val="00952693"/>
    <w:rsid w:val="00963652"/>
    <w:rsid w:val="0097474C"/>
    <w:rsid w:val="00992F96"/>
    <w:rsid w:val="0099693B"/>
    <w:rsid w:val="009A4155"/>
    <w:rsid w:val="009A7E5C"/>
    <w:rsid w:val="009B50F4"/>
    <w:rsid w:val="009C2CC3"/>
    <w:rsid w:val="009D04BF"/>
    <w:rsid w:val="009D5E16"/>
    <w:rsid w:val="009E7CBF"/>
    <w:rsid w:val="009F4BAD"/>
    <w:rsid w:val="009F61E5"/>
    <w:rsid w:val="00A117FC"/>
    <w:rsid w:val="00A14672"/>
    <w:rsid w:val="00A3210E"/>
    <w:rsid w:val="00A40824"/>
    <w:rsid w:val="00A53BE0"/>
    <w:rsid w:val="00A80579"/>
    <w:rsid w:val="00A91DC1"/>
    <w:rsid w:val="00A94FE8"/>
    <w:rsid w:val="00A977AC"/>
    <w:rsid w:val="00AA3FFE"/>
    <w:rsid w:val="00AA54BE"/>
    <w:rsid w:val="00AA6261"/>
    <w:rsid w:val="00AB2CE1"/>
    <w:rsid w:val="00AC3C35"/>
    <w:rsid w:val="00AC7F14"/>
    <w:rsid w:val="00AD2AC5"/>
    <w:rsid w:val="00AE257C"/>
    <w:rsid w:val="00AE3FD5"/>
    <w:rsid w:val="00B00A0A"/>
    <w:rsid w:val="00B019E1"/>
    <w:rsid w:val="00B208E7"/>
    <w:rsid w:val="00B20DA7"/>
    <w:rsid w:val="00B25D6F"/>
    <w:rsid w:val="00B30062"/>
    <w:rsid w:val="00B3130F"/>
    <w:rsid w:val="00B33A0D"/>
    <w:rsid w:val="00B35EAD"/>
    <w:rsid w:val="00B45B10"/>
    <w:rsid w:val="00B50CA9"/>
    <w:rsid w:val="00B626F3"/>
    <w:rsid w:val="00B64129"/>
    <w:rsid w:val="00B66FB0"/>
    <w:rsid w:val="00B737F3"/>
    <w:rsid w:val="00B900B0"/>
    <w:rsid w:val="00B91A50"/>
    <w:rsid w:val="00BA013B"/>
    <w:rsid w:val="00BC5616"/>
    <w:rsid w:val="00BE7039"/>
    <w:rsid w:val="00BF459F"/>
    <w:rsid w:val="00C05C14"/>
    <w:rsid w:val="00C05F0B"/>
    <w:rsid w:val="00C23C91"/>
    <w:rsid w:val="00C37D05"/>
    <w:rsid w:val="00C40461"/>
    <w:rsid w:val="00C55074"/>
    <w:rsid w:val="00C66675"/>
    <w:rsid w:val="00C815EA"/>
    <w:rsid w:val="00C821A6"/>
    <w:rsid w:val="00C85112"/>
    <w:rsid w:val="00C854C5"/>
    <w:rsid w:val="00C857C4"/>
    <w:rsid w:val="00C95775"/>
    <w:rsid w:val="00C97EEF"/>
    <w:rsid w:val="00CB2059"/>
    <w:rsid w:val="00CB69ED"/>
    <w:rsid w:val="00CC22C6"/>
    <w:rsid w:val="00CD660E"/>
    <w:rsid w:val="00CF2026"/>
    <w:rsid w:val="00D02106"/>
    <w:rsid w:val="00D13067"/>
    <w:rsid w:val="00D21348"/>
    <w:rsid w:val="00D36EB3"/>
    <w:rsid w:val="00D46507"/>
    <w:rsid w:val="00D50318"/>
    <w:rsid w:val="00D50D30"/>
    <w:rsid w:val="00D5119B"/>
    <w:rsid w:val="00D53097"/>
    <w:rsid w:val="00D66C4D"/>
    <w:rsid w:val="00D7181E"/>
    <w:rsid w:val="00D80B6D"/>
    <w:rsid w:val="00D85FCC"/>
    <w:rsid w:val="00D86FA3"/>
    <w:rsid w:val="00DB16A4"/>
    <w:rsid w:val="00DD4303"/>
    <w:rsid w:val="00DD4737"/>
    <w:rsid w:val="00DE1CCE"/>
    <w:rsid w:val="00E2336E"/>
    <w:rsid w:val="00ED4DDF"/>
    <w:rsid w:val="00ED70A7"/>
    <w:rsid w:val="00ED7E7D"/>
    <w:rsid w:val="00EE03AD"/>
    <w:rsid w:val="00EE267B"/>
    <w:rsid w:val="00EF1279"/>
    <w:rsid w:val="00EF4B16"/>
    <w:rsid w:val="00F05DA4"/>
    <w:rsid w:val="00F10E09"/>
    <w:rsid w:val="00F1188A"/>
    <w:rsid w:val="00F26539"/>
    <w:rsid w:val="00F27CA3"/>
    <w:rsid w:val="00F322C0"/>
    <w:rsid w:val="00F45F2E"/>
    <w:rsid w:val="00F552BE"/>
    <w:rsid w:val="00F5744C"/>
    <w:rsid w:val="00F61916"/>
    <w:rsid w:val="00F76FF6"/>
    <w:rsid w:val="00F7714E"/>
    <w:rsid w:val="00F80459"/>
    <w:rsid w:val="00F80534"/>
    <w:rsid w:val="00F832A4"/>
    <w:rsid w:val="00F86061"/>
    <w:rsid w:val="00FA7726"/>
    <w:rsid w:val="00FB17E9"/>
    <w:rsid w:val="00FB5D85"/>
    <w:rsid w:val="00FB709D"/>
    <w:rsid w:val="00FC1B18"/>
    <w:rsid w:val="00FD2D26"/>
    <w:rsid w:val="00FD3D4B"/>
    <w:rsid w:val="00FD781E"/>
    <w:rsid w:val="00FE566D"/>
    <w:rsid w:val="00FF6DC9"/>
    <w:rsid w:val="0CA71CDE"/>
    <w:rsid w:val="22B57D87"/>
    <w:rsid w:val="56263C56"/>
    <w:rsid w:val="6370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BF94F"/>
  <w15:chartTrackingRefBased/>
  <w15:docId w15:val="{8E7048F0-F5CD-431B-82E2-D8DED746F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B50F4"/>
    <w:pPr>
      <w:spacing w:after="0" w:line="276" w:lineRule="auto"/>
    </w:pPr>
    <w:rPr>
      <w:rFonts w:ascii="Calibri" w:hAnsi="Calibri" w:cs="Times New Roman"/>
    </w:rPr>
  </w:style>
  <w:style w:type="paragraph" w:styleId="Naslov2">
    <w:name w:val="heading 2"/>
    <w:basedOn w:val="Navaden"/>
    <w:next w:val="Navaden"/>
    <w:link w:val="Naslov2Znak"/>
    <w:rsid w:val="009B50F4"/>
    <w:pPr>
      <w:keepNext/>
      <w:keepLines/>
      <w:suppressAutoHyphens/>
      <w:autoSpaceDN w:val="0"/>
      <w:spacing w:before="200"/>
      <w:textAlignment w:val="baseline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basedOn w:val="Privzetapisavaodstavka"/>
    <w:link w:val="Naslov2"/>
    <w:rsid w:val="009B50F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styleId="Hiperpovezava">
    <w:name w:val="Hyperlink"/>
    <w:basedOn w:val="Privzetapisavaodstavka"/>
    <w:rsid w:val="009B50F4"/>
    <w:rPr>
      <w:color w:val="0000FF"/>
      <w:u w:val="single"/>
    </w:rPr>
  </w:style>
  <w:style w:type="table" w:styleId="Tabelamrea">
    <w:name w:val="Table Grid"/>
    <w:basedOn w:val="Navadnatabela"/>
    <w:uiPriority w:val="39"/>
    <w:rsid w:val="000F6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022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022D"/>
    <w:rPr>
      <w:rFonts w:ascii="Segoe UI" w:hAnsi="Segoe UI" w:cs="Segoe UI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F1279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EF1279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F1279"/>
    <w:rPr>
      <w:rFonts w:ascii="Calibri" w:hAnsi="Calibri" w:cs="Times New Roman"/>
    </w:rPr>
  </w:style>
  <w:style w:type="paragraph" w:styleId="Odstavekseznama">
    <w:name w:val="List Paragraph"/>
    <w:basedOn w:val="Navaden"/>
    <w:uiPriority w:val="34"/>
    <w:qFormat/>
    <w:rsid w:val="00415632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AE3F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DE" w:eastAsia="de-DE"/>
    </w:rPr>
  </w:style>
  <w:style w:type="paragraph" w:styleId="Brezrazmikov">
    <w:name w:val="No Spacing"/>
    <w:uiPriority w:val="1"/>
    <w:qFormat/>
    <w:rsid w:val="0012198F"/>
    <w:pPr>
      <w:spacing w:after="0" w:line="240" w:lineRule="auto"/>
    </w:pPr>
    <w:rPr>
      <w:rFonts w:ascii="Calibri" w:eastAsia="Times New Roman" w:hAnsi="Calibri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eg"/><Relationship Id="rId2" Type="http://schemas.openxmlformats.org/officeDocument/2006/relationships/hyperlink" Target="http://www.vdcpolz.si" TargetMode="External"/><Relationship Id="rId1" Type="http://schemas.openxmlformats.org/officeDocument/2006/relationships/hyperlink" Target="mailto:vdc.polz@vdcpolz.si" TargetMode="External"/><Relationship Id="rId6" Type="http://schemas.openxmlformats.org/officeDocument/2006/relationships/image" Target="media/image4.jpg"/><Relationship Id="rId5" Type="http://schemas.openxmlformats.org/officeDocument/2006/relationships/oleObject" Target="embeddings/oleObject1.bin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men.serjak\Documents\Officeove%20predloge%20po%20meri\Glava%20in%20noga%20-%20202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ca2e854-3c13-4a91-b0d8-be20e32d27a0">AMDYX4RZZKX5-1887501796-5595</_dlc_DocId>
    <_dlc_DocIdUrl xmlns="dca2e854-3c13-4a91-b0d8-be20e32d27a0">
      <Url>https://vdcpolz.sharepoint.com/sites/VDCpolz/_layouts/15/DocIdRedir.aspx?ID=AMDYX4RZZKX5-1887501796-5595</Url>
      <Description>AMDYX4RZZKX5-1887501796-5595</Description>
    </_dlc_DocIdUrl>
    <lcf76f155ced4ddcb4097134ff3c332f xmlns="67d72572-c605-4892-82c5-3ac48c89b21a">
      <Terms xmlns="http://schemas.microsoft.com/office/infopath/2007/PartnerControls"/>
    </lcf76f155ced4ddcb4097134ff3c332f>
    <TaxCatchAll xmlns="dca2e854-3c13-4a91-b0d8-be20e32d27a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E62F313581EE54E8603818E479BDE95" ma:contentTypeVersion="18" ma:contentTypeDescription="Ustvari nov dokument." ma:contentTypeScope="" ma:versionID="5224a6842b3dd06a83c64c61e7c8cb77">
  <xsd:schema xmlns:xsd="http://www.w3.org/2001/XMLSchema" xmlns:xs="http://www.w3.org/2001/XMLSchema" xmlns:p="http://schemas.microsoft.com/office/2006/metadata/properties" xmlns:ns2="dca2e854-3c13-4a91-b0d8-be20e32d27a0" xmlns:ns3="67d72572-c605-4892-82c5-3ac48c89b21a" targetNamespace="http://schemas.microsoft.com/office/2006/metadata/properties" ma:root="true" ma:fieldsID="6bd779d0cc8490522575d081af3b7164" ns2:_="" ns3:_="">
    <xsd:import namespace="dca2e854-3c13-4a91-b0d8-be20e32d27a0"/>
    <xsd:import namespace="67d72572-c605-4892-82c5-3ac48c89b21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2e854-3c13-4a91-b0d8-be20e32d27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ednost ID-ja dokumenta" ma:description="Vrednost ID-ja dokumenta, dodeljenega temu elementu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povezava do tega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d256ccbb-24c2-4106-812b-80808efd61a6}" ma:internalName="TaxCatchAll" ma:showField="CatchAllData" ma:web="dca2e854-3c13-4a91-b0d8-be20e32d27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72572-c605-4892-82c5-3ac48c89b2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Oznake slike" ma:readOnly="false" ma:fieldId="{5cf76f15-5ced-4ddc-b409-7134ff3c332f}" ma:taxonomyMulti="true" ma:sspId="945aee45-782f-4f91-8fef-6a0eab4f68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936BED-CEC5-468A-9E35-2A09B360505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587089-2035-41DC-B656-065B8D064FE8}">
  <ds:schemaRefs>
    <ds:schemaRef ds:uri="http://schemas.microsoft.com/office/2006/metadata/properties"/>
    <ds:schemaRef ds:uri="http://schemas.microsoft.com/office/infopath/2007/PartnerControls"/>
    <ds:schemaRef ds:uri="dca2e854-3c13-4a91-b0d8-be20e32d27a0"/>
    <ds:schemaRef ds:uri="67d72572-c605-4892-82c5-3ac48c89b21a"/>
  </ds:schemaRefs>
</ds:datastoreItem>
</file>

<file path=customXml/itemProps3.xml><?xml version="1.0" encoding="utf-8"?>
<ds:datastoreItem xmlns:ds="http://schemas.openxmlformats.org/officeDocument/2006/customXml" ds:itemID="{8B955563-9461-42BA-9C8B-80192737DDE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192254-4085-441B-99DC-D0FBDE4F778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97BD663-BB16-428C-AE3D-361F61D40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a2e854-3c13-4a91-b0d8-be20e32d27a0"/>
    <ds:schemaRef ds:uri="67d72572-c605-4892-82c5-3ac48c89b2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Glava in noga - 2021</Template>
  <TotalTime>201</TotalTime>
  <Pages>15</Pages>
  <Words>2471</Words>
  <Characters>14086</Characters>
  <Application>Microsoft Office Word</Application>
  <DocSecurity>0</DocSecurity>
  <Lines>117</Lines>
  <Paragraphs>33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16524</CharactersWithSpaces>
  <SharedDoc>false</SharedDoc>
  <HLinks>
    <vt:vector size="12" baseType="variant">
      <vt:variant>
        <vt:i4>7798895</vt:i4>
      </vt:variant>
      <vt:variant>
        <vt:i4>3</vt:i4>
      </vt:variant>
      <vt:variant>
        <vt:i4>0</vt:i4>
      </vt:variant>
      <vt:variant>
        <vt:i4>5</vt:i4>
      </vt:variant>
      <vt:variant>
        <vt:lpwstr>http://www.vdcpolz.si/</vt:lpwstr>
      </vt:variant>
      <vt:variant>
        <vt:lpwstr/>
      </vt:variant>
      <vt:variant>
        <vt:i4>1310822</vt:i4>
      </vt:variant>
      <vt:variant>
        <vt:i4>0</vt:i4>
      </vt:variant>
      <vt:variant>
        <vt:i4>0</vt:i4>
      </vt:variant>
      <vt:variant>
        <vt:i4>5</vt:i4>
      </vt:variant>
      <vt:variant>
        <vt:lpwstr>mailto:vdc.polz@vdcpolz.si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 Šerjak</dc:creator>
  <cp:keywords/>
  <dc:description/>
  <cp:lastModifiedBy>Bojana Skušek</cp:lastModifiedBy>
  <cp:revision>15</cp:revision>
  <cp:lastPrinted>2025-06-29T07:58:00Z</cp:lastPrinted>
  <dcterms:created xsi:type="dcterms:W3CDTF">2026-01-08T22:16:00Z</dcterms:created>
  <dcterms:modified xsi:type="dcterms:W3CDTF">2026-01-26T23:08:00Z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0x0101003E62F313581EE54E8603818E479BDE95</vt:lpwstr>
  </property>
  <property fmtid="{D5CDD505-2E9C-101B-9397-08002B2CF9AE}" pid="3" name="_dlc_DocIdItemGuid">
    <vt:lpwstr>92a406e0-e7c3-444a-9271-71c173ee5f35</vt:lpwstr>
  </property>
  <property fmtid="{D5CDD505-2E9C-101B-9397-08002B2CF9AE}" pid="4" name="MediaServiceImageTags">
    <vt:lpwstr/>
  </property>
</Properties>
</file>