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242FE6" w14:textId="049EC0A3" w:rsidR="00706ED8" w:rsidRDefault="0087581A" w:rsidP="0087581A">
      <w:pPr>
        <w:spacing w:line="240" w:lineRule="auto"/>
        <w:rPr>
          <w:rFonts w:ascii="Times New Roman" w:eastAsia="Times New Roman" w:hAnsi="Times New Roman"/>
          <w:b/>
          <w:sz w:val="16"/>
          <w:szCs w:val="16"/>
          <w:lang w:eastAsia="sl-SI"/>
        </w:rPr>
      </w:pPr>
      <w:r>
        <w:rPr>
          <w:rFonts w:ascii="Times New Roman" w:eastAsia="Times New Roman" w:hAnsi="Times New Roman"/>
          <w:b/>
          <w:sz w:val="16"/>
          <w:szCs w:val="16"/>
          <w:lang w:eastAsia="sl-SI"/>
        </w:rPr>
        <w:t xml:space="preserve">JEDILNIK:  BIVALNA ENOTA MARIBOR H1 IN H2 – </w:t>
      </w:r>
      <w:r w:rsidR="007520BE">
        <w:rPr>
          <w:rFonts w:ascii="Times New Roman" w:eastAsia="Times New Roman" w:hAnsi="Times New Roman"/>
          <w:b/>
          <w:sz w:val="16"/>
          <w:szCs w:val="16"/>
          <w:lang w:eastAsia="sl-SI"/>
        </w:rPr>
        <w:t>APRIL</w:t>
      </w:r>
      <w:r w:rsidR="009D5E16">
        <w:rPr>
          <w:rFonts w:ascii="Times New Roman" w:eastAsia="Times New Roman" w:hAnsi="Times New Roman"/>
          <w:b/>
          <w:sz w:val="16"/>
          <w:szCs w:val="16"/>
          <w:lang w:eastAsia="sl-SI"/>
        </w:rPr>
        <w:t xml:space="preserve"> 2026 </w:t>
      </w:r>
      <w:r w:rsidR="002278ED">
        <w:rPr>
          <w:rFonts w:ascii="Times New Roman" w:eastAsia="Times New Roman" w:hAnsi="Times New Roman"/>
          <w:b/>
          <w:sz w:val="16"/>
          <w:szCs w:val="16"/>
          <w:lang w:eastAsia="sl-SI"/>
        </w:rPr>
        <w:t>–</w:t>
      </w:r>
      <w:r w:rsidR="009D5E16">
        <w:rPr>
          <w:rFonts w:ascii="Times New Roman" w:eastAsia="Times New Roman" w:hAnsi="Times New Roman"/>
          <w:b/>
          <w:sz w:val="16"/>
          <w:szCs w:val="16"/>
          <w:lang w:eastAsia="sl-SI"/>
        </w:rPr>
        <w:t xml:space="preserve"> </w:t>
      </w:r>
      <w:r w:rsidR="002278ED">
        <w:rPr>
          <w:rFonts w:ascii="Times New Roman" w:eastAsia="Times New Roman" w:hAnsi="Times New Roman"/>
          <w:b/>
          <w:sz w:val="16"/>
          <w:szCs w:val="16"/>
          <w:lang w:eastAsia="sl-SI"/>
        </w:rPr>
        <w:t>12261-1/2026-</w:t>
      </w:r>
      <w:r w:rsidR="007520BE">
        <w:rPr>
          <w:rFonts w:ascii="Times New Roman" w:eastAsia="Times New Roman" w:hAnsi="Times New Roman"/>
          <w:b/>
          <w:sz w:val="16"/>
          <w:szCs w:val="16"/>
          <w:lang w:eastAsia="sl-SI"/>
        </w:rPr>
        <w:t>6</w:t>
      </w:r>
    </w:p>
    <w:p w14:paraId="3BB1A4BE" w14:textId="66EE5448" w:rsidR="0087581A" w:rsidRDefault="0087581A" w:rsidP="0087581A">
      <w:pPr>
        <w:spacing w:line="240" w:lineRule="auto"/>
        <w:rPr>
          <w:rFonts w:ascii="Times New Roman" w:eastAsia="Times New Roman" w:hAnsi="Times New Roman"/>
          <w:sz w:val="16"/>
          <w:szCs w:val="16"/>
          <w:lang w:eastAsia="sl-SI"/>
        </w:rPr>
      </w:pPr>
      <w:r>
        <w:rPr>
          <w:rFonts w:ascii="Times New Roman" w:eastAsia="Times New Roman" w:hAnsi="Times New Roman"/>
          <w:sz w:val="16"/>
          <w:szCs w:val="16"/>
          <w:lang w:eastAsia="sl-SI"/>
        </w:rPr>
        <w:t xml:space="preserve">ZAJTRK IN VEČERJA VKLJUČUJETA TOPLI NAPITEK PO IZBIRI IN V SKLADU Z DIETO. </w:t>
      </w:r>
    </w:p>
    <w:p w14:paraId="2909D721" w14:textId="77777777" w:rsidR="0087581A" w:rsidRDefault="0087581A" w:rsidP="0087581A">
      <w:pPr>
        <w:spacing w:line="240" w:lineRule="auto"/>
        <w:rPr>
          <w:rFonts w:ascii="Times New Roman" w:eastAsia="Times New Roman" w:hAnsi="Times New Roman"/>
          <w:sz w:val="16"/>
          <w:szCs w:val="16"/>
          <w:lang w:eastAsia="sl-SI"/>
        </w:rPr>
      </w:pPr>
      <w:r>
        <w:rPr>
          <w:rFonts w:ascii="Times New Roman" w:eastAsia="Times New Roman" w:hAnsi="Times New Roman"/>
          <w:sz w:val="16"/>
          <w:szCs w:val="16"/>
          <w:lang w:eastAsia="sl-SI"/>
        </w:rPr>
        <w:t>SADJE, KRUH , NAPITEK SO VES DAN NA RAZPOLAGO (PRI DIETNI PREHRANI JE USKLAJEN Z DIETO).</w:t>
      </w:r>
    </w:p>
    <w:p w14:paraId="798ED91D" w14:textId="77777777" w:rsidR="0087581A" w:rsidRDefault="0087581A" w:rsidP="0087581A">
      <w:pPr>
        <w:spacing w:line="240" w:lineRule="auto"/>
        <w:rPr>
          <w:rFonts w:ascii="Times New Roman" w:eastAsia="Times New Roman" w:hAnsi="Times New Roman"/>
          <w:sz w:val="16"/>
          <w:szCs w:val="16"/>
          <w:lang w:eastAsia="sl-SI"/>
        </w:rPr>
      </w:pPr>
      <w:r>
        <w:rPr>
          <w:rFonts w:ascii="Times New Roman" w:eastAsia="Times New Roman" w:hAnsi="Times New Roman"/>
          <w:sz w:val="16"/>
          <w:szCs w:val="16"/>
          <w:lang w:eastAsia="sl-SI"/>
        </w:rPr>
        <w:t>ZAJTRK JE VSAK DAN PO IZBIRI GLEDE NA DNEVNE MENIJE  IN DIETO.</w:t>
      </w:r>
    </w:p>
    <w:p w14:paraId="1ACFA341" w14:textId="3A2FD4A7" w:rsidR="0087581A" w:rsidRPr="0012198F" w:rsidRDefault="0087581A" w:rsidP="0012198F">
      <w:pPr>
        <w:spacing w:line="240" w:lineRule="auto"/>
        <w:rPr>
          <w:rFonts w:ascii="Times New Roman" w:eastAsia="Times New Roman" w:hAnsi="Times New Roman"/>
          <w:color w:val="FF0000"/>
          <w:sz w:val="16"/>
          <w:szCs w:val="16"/>
          <w:lang w:eastAsia="sl-SI"/>
        </w:rPr>
      </w:pPr>
      <w:r>
        <w:rPr>
          <w:rFonts w:ascii="Times New Roman" w:eastAsia="Times New Roman" w:hAnsi="Times New Roman"/>
          <w:sz w:val="16"/>
          <w:szCs w:val="16"/>
          <w:lang w:eastAsia="sl-SI"/>
        </w:rPr>
        <w:t>PRIDRUŽUJEMO SI PRAVICO SPREMEMBE JEDILNIKA.</w:t>
      </w:r>
      <w:r>
        <w:rPr>
          <w:rFonts w:ascii="Times New Roman" w:eastAsia="Times New Roman" w:hAnsi="Times New Roman"/>
          <w:color w:val="FF0000"/>
          <w:sz w:val="16"/>
          <w:szCs w:val="16"/>
          <w:lang w:eastAsia="sl-SI"/>
        </w:rPr>
        <w:t xml:space="preserve"> TABELA ALERGENOV JE V PRILOGI.</w:t>
      </w:r>
    </w:p>
    <w:tbl>
      <w:tblPr>
        <w:tblpPr w:leftFromText="141" w:rightFromText="141" w:bottomFromText="160" w:vertAnchor="text" w:horzAnchor="margin" w:tblpXSpec="center" w:tblpY="463"/>
        <w:tblW w:w="5265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36"/>
        <w:gridCol w:w="1541"/>
        <w:gridCol w:w="1651"/>
        <w:gridCol w:w="1682"/>
        <w:gridCol w:w="1730"/>
        <w:gridCol w:w="1585"/>
        <w:gridCol w:w="1586"/>
        <w:gridCol w:w="1622"/>
        <w:gridCol w:w="1645"/>
      </w:tblGrid>
      <w:tr w:rsidR="004B14AE" w:rsidRPr="002D285F" w14:paraId="54E795F3" w14:textId="77777777" w:rsidTr="004B14AE">
        <w:trPr>
          <w:trHeight w:val="263"/>
        </w:trPr>
        <w:tc>
          <w:tcPr>
            <w:tcW w:w="1019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F3333C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bookmarkStart w:id="0" w:name="_Hlk211808623"/>
          </w:p>
        </w:tc>
        <w:tc>
          <w:tcPr>
            <w:tcW w:w="1516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13A39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252363B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59B62AF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9C2A3D" w14:textId="6687D724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PONEDELJEK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0D4971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TOREK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C74160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SREDA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23EB18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ČETRTEK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FEF53A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PETEK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126F22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SOBOTA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3E6CFA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NEDELJA </w:t>
            </w:r>
          </w:p>
        </w:tc>
      </w:tr>
      <w:tr w:rsidR="004B14AE" w:rsidRPr="002D285F" w14:paraId="20C6FD02" w14:textId="77777777" w:rsidTr="004B14AE">
        <w:trPr>
          <w:trHeight w:val="1713"/>
        </w:trPr>
        <w:tc>
          <w:tcPr>
            <w:tcW w:w="101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0711B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1BAFECE1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471F45EF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ZAJTRK</w:t>
            </w:r>
          </w:p>
        </w:tc>
        <w:tc>
          <w:tcPr>
            <w:tcW w:w="1516" w:type="dxa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CAC5A2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NORMALNA</w:t>
            </w:r>
          </w:p>
        </w:tc>
        <w:tc>
          <w:tcPr>
            <w:tcW w:w="1624" w:type="dxa"/>
            <w:tcBorders>
              <w:top w:val="single" w:sz="12" w:space="0" w:color="000000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C893B" w14:textId="5A7E317F" w:rsidR="004B14AE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MASLO, MARMELADA, KRUH (G)</w:t>
            </w:r>
          </w:p>
          <w:p w14:paraId="2E82689D" w14:textId="77777777" w:rsidR="009D5E16" w:rsidRPr="002D285F" w:rsidRDefault="009D5E16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3EF96ACF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018360E4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SUHA SALAMA, SIR, KRUH (G,L)</w:t>
            </w:r>
          </w:p>
          <w:p w14:paraId="2828CE91" w14:textId="77777777" w:rsidR="004B14AE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4143F2B8" w14:textId="77777777" w:rsidR="009D5E16" w:rsidRPr="002D285F" w:rsidRDefault="009D5E16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40894BF2" w14:textId="2AD76F36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MLEČNI GRIS, KAKAV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(G,L)</w:t>
            </w:r>
          </w:p>
          <w:p w14:paraId="43591B3C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C76ABBB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 xml:space="preserve">+ SEZONSKO SADJE </w:t>
            </w:r>
          </w:p>
        </w:tc>
        <w:tc>
          <w:tcPr>
            <w:tcW w:w="1654" w:type="dxa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70417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PAŠTETA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KRUH (G,R1)</w:t>
            </w:r>
          </w:p>
          <w:p w14:paraId="4554DA6B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3C338033" w14:textId="77777777" w:rsidR="009D5E16" w:rsidRPr="002D285F" w:rsidRDefault="009D5E16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085BECB9" w14:textId="77777777" w:rsidR="00FF6DC9" w:rsidRDefault="00FF6DC9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7ADA03BB" w14:textId="4C24C943" w:rsidR="004B14AE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SIROVA ŠTRUČKA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  (L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,G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)</w:t>
            </w:r>
          </w:p>
          <w:p w14:paraId="464FBF3B" w14:textId="77777777" w:rsidR="00AA3FFE" w:rsidRDefault="00AA3FF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6DADB715" w14:textId="77777777" w:rsidR="009D5E16" w:rsidRPr="002D285F" w:rsidRDefault="009D5E16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18CE1D70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ČOKOLINO Z MLEKOM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(G,L)</w:t>
            </w:r>
          </w:p>
          <w:p w14:paraId="7C47CFFB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6A02DAF3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68568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MASLO, MED, KRUH (G,L)</w:t>
            </w:r>
          </w:p>
          <w:p w14:paraId="46FC44A3" w14:textId="77777777" w:rsidR="009D5E16" w:rsidRPr="002D285F" w:rsidRDefault="009D5E1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B889430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BD481CD" w14:textId="60AE71F8" w:rsidR="004B14AE" w:rsidRPr="002D285F" w:rsidRDefault="008C2471" w:rsidP="00C55074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PROSEN</w:t>
            </w:r>
            <w:r w:rsidR="00FF6DC9"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A KAŠA S KAKAVOM IN MANDLJI</w:t>
            </w:r>
            <w:r w:rsidR="00FF6DC9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(O)</w:t>
            </w:r>
          </w:p>
          <w:p w14:paraId="7AEEE38C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99C6E77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ZELENJAVNI NAMAZ, KRUH (G,L)</w:t>
            </w:r>
          </w:p>
          <w:p w14:paraId="4E9EF08E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27F5612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59" w:type="dxa"/>
            <w:tcBorders>
              <w:top w:val="single" w:sz="12" w:space="0" w:color="000000"/>
              <w:left w:val="nil"/>
              <w:bottom w:val="dashSmallGap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5CC41" w14:textId="71885354" w:rsidR="004B14AE" w:rsidRDefault="00FF6DC9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NADROBLJEN KRUH V MLEKU (G,L)</w:t>
            </w:r>
          </w:p>
          <w:p w14:paraId="214999AE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387CE1D5" w14:textId="77777777" w:rsidR="009D5E16" w:rsidRDefault="009D5E16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1F99674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MLEČNI NAMAZ, KRUH (G,L)</w:t>
            </w:r>
          </w:p>
          <w:p w14:paraId="5B1CCC90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90E1F79" w14:textId="77777777" w:rsidR="009D5E16" w:rsidRPr="002D285F" w:rsidRDefault="009D5E1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5121578" w14:textId="7D2BFF49" w:rsidR="004B14AE" w:rsidRPr="009D5E16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HUMUS (namaz iz 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leče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), KRUH (G)</w:t>
            </w:r>
          </w:p>
          <w:p w14:paraId="2F9D73DF" w14:textId="77777777" w:rsidR="00AA3FFE" w:rsidRDefault="00AA3FF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15387950" w14:textId="62FD6F23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92BE6A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RIBE V KONZERVI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(z zelenjavo ali brez)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KRUH (G,R1)</w:t>
            </w:r>
          </w:p>
          <w:p w14:paraId="429FC5D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950B2E6" w14:textId="7F4963DE" w:rsidR="003E014E" w:rsidRPr="002D285F" w:rsidRDefault="00FF6DC9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OVSENI KOSMIČI Z MLEKOM IN OREŠKI (O)</w:t>
            </w:r>
          </w:p>
          <w:p w14:paraId="14144A9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97F48DE" w14:textId="77777777" w:rsidR="004B14AE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TOPLJENI  SIR, KRUH (G,L)</w:t>
            </w:r>
          </w:p>
          <w:p w14:paraId="7BD901D8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531B52B3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08600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PAŠTETA, KRUH (G)</w:t>
            </w:r>
          </w:p>
          <w:p w14:paraId="56D807D2" w14:textId="77777777" w:rsidR="004B14AE" w:rsidRDefault="004B14AE" w:rsidP="00A117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7772E660" w14:textId="77777777" w:rsidR="004B14AE" w:rsidRDefault="004B14AE" w:rsidP="00A117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B6A0864" w14:textId="77777777" w:rsidR="009D5E16" w:rsidRDefault="009D5E16" w:rsidP="00A117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67E5E87" w14:textId="482EA6BD" w:rsidR="004B14AE" w:rsidRPr="002D285F" w:rsidRDefault="004B14AE" w:rsidP="00A117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HRENOVKA (par), KRUH (G)</w:t>
            </w:r>
          </w:p>
          <w:p w14:paraId="5D244062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C1F0DB0" w14:textId="77777777" w:rsidR="00FF6DC9" w:rsidRDefault="00FF6DC9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4757C5A" w14:textId="1B0D02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NAMAZ S PAPRIKO, KRUH (G,L)</w:t>
            </w:r>
          </w:p>
          <w:p w14:paraId="5579C78C" w14:textId="77777777" w:rsidR="00FF6DC9" w:rsidRDefault="00FF6DC9" w:rsidP="00810D88">
            <w:pPr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0748D62" w14:textId="77777777" w:rsidR="004B14AE" w:rsidRPr="002D285F" w:rsidRDefault="004B14AE" w:rsidP="00810D88">
            <w:pPr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618" w:type="dxa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0CC41" w14:textId="4D1EC943" w:rsidR="004B14AE" w:rsidRPr="00B20DA7" w:rsidRDefault="00980041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OCVRTE KRUHOVE REZINE</w:t>
            </w:r>
            <w:r w:rsidR="004B14AE"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(G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,J,L</w:t>
            </w:r>
            <w:r w:rsidR="004B14AE"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)</w:t>
            </w:r>
          </w:p>
          <w:p w14:paraId="6688C9C7" w14:textId="77777777" w:rsidR="004B14AE" w:rsidRPr="00B20DA7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45A02A8" w14:textId="77777777" w:rsidR="009D5E16" w:rsidRPr="00B20DA7" w:rsidRDefault="009D5E1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8B1D446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KUHANA ALI PEČENA JAJCA,  KRUH (G,J)</w:t>
            </w:r>
          </w:p>
          <w:p w14:paraId="49295A5F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679C95CE" w14:textId="77777777" w:rsidR="009D5E16" w:rsidRPr="002D285F" w:rsidRDefault="009D5E16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527CB94A" w14:textId="3D44F4E8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LOSOSOV NAMAZ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KRUH  (G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,R1)</w:t>
            </w:r>
          </w:p>
          <w:p w14:paraId="7BDBEBE4" w14:textId="77777777" w:rsidR="00FF6DC9" w:rsidRPr="002D285F" w:rsidRDefault="00FF6DC9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32667C9A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</w:tr>
      <w:tr w:rsidR="004B14AE" w:rsidRPr="002D285F" w14:paraId="132EB219" w14:textId="77777777" w:rsidTr="004B14AE">
        <w:trPr>
          <w:trHeight w:val="53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0CE50022" w14:textId="77777777" w:rsidR="004B14AE" w:rsidRPr="002D285F" w:rsidRDefault="004B14AE" w:rsidP="00810D88">
            <w:pPr>
              <w:spacing w:line="256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516" w:type="dxa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42D9FD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SLADKORNA DIETA</w:t>
            </w:r>
          </w:p>
        </w:tc>
        <w:tc>
          <w:tcPr>
            <w:tcW w:w="162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19D3F" w14:textId="7AB2F8DB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MASLO, DIETNA  MARMELADA, ČRNI KRUH (G)</w:t>
            </w:r>
          </w:p>
          <w:p w14:paraId="03EA47AB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4DCC0D10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PIŠČANČJA KLOBASA, SIR, ČRNI KRUH (G,L)</w:t>
            </w:r>
          </w:p>
          <w:p w14:paraId="281E0385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041DD3D3" w14:textId="77777777" w:rsidR="009D5E16" w:rsidRDefault="009D5E16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4DB91A71" w14:textId="4BECB933" w:rsidR="003E014E" w:rsidRPr="009D5E16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MLEČNI GRIS</w:t>
            </w:r>
            <w:r w:rsidR="00FF6DC9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S CIMETOM 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(pirin zdrob) (G,L)</w:t>
            </w:r>
          </w:p>
          <w:p w14:paraId="41517C8B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6E23B10B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654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BD6F3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PAŠTETA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ČRNI KRUH (G,R1)</w:t>
            </w:r>
          </w:p>
          <w:p w14:paraId="497B9BB5" w14:textId="77777777" w:rsidR="003E014E" w:rsidRPr="002D285F" w:rsidRDefault="003E014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7A820E1A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6A63F5E0" w14:textId="4BB4D87D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POLNOZRNATA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ŠTRUČKA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(L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,G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)</w:t>
            </w:r>
          </w:p>
          <w:p w14:paraId="17DC8B16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93BF32C" w14:textId="77777777" w:rsidR="009D5E16" w:rsidRDefault="009D5E1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2D09660" w14:textId="0753E9C6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POLNOZRNATI ČOKOLINO Z MLEKOM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(L)</w:t>
            </w:r>
          </w:p>
          <w:p w14:paraId="788C8DA7" w14:textId="77777777" w:rsidR="00FF6DC9" w:rsidRDefault="00FF6DC9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00D7BA1" w14:textId="1F2F66EE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701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CADAC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MASLO, DIAB. MED, ČRNI KRUH (G,L)</w:t>
            </w:r>
          </w:p>
          <w:p w14:paraId="5AA72C86" w14:textId="77777777" w:rsidR="003E014E" w:rsidRPr="002D285F" w:rsidRDefault="003E014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78AF85AF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F09761B" w14:textId="496A40E9" w:rsidR="00FF6DC9" w:rsidRPr="002D285F" w:rsidRDefault="008C2471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PROSEN</w:t>
            </w:r>
            <w:r w:rsidR="00FF6DC9">
              <w:rPr>
                <w:rFonts w:ascii="Times New Roman" w:hAnsi="Times New Roman"/>
                <w:color w:val="000000"/>
                <w:sz w:val="13"/>
                <w:szCs w:val="13"/>
              </w:rPr>
              <w:t>A KAŠA S KAKAVOM IN MANDLJI (O)</w:t>
            </w:r>
          </w:p>
          <w:p w14:paraId="5B7C5613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BFF038D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ZELENJAVNI NAMAZ, ČRNI KRUH (G,L)</w:t>
            </w:r>
          </w:p>
          <w:p w14:paraId="113805B4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B067D74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76BE4B79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59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19FADA" w14:textId="6D339C0F" w:rsidR="00FF6DC9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NADROBLJEN ČRNI KRUH V MLEKU (G,L)</w:t>
            </w:r>
          </w:p>
          <w:p w14:paraId="2AF8B4C3" w14:textId="77777777" w:rsidR="003E014E" w:rsidRDefault="003E014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7DAA65F" w14:textId="77777777" w:rsidR="003E014E" w:rsidRPr="002D285F" w:rsidRDefault="003E014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8822E34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MLEČNI NAMAZ, ČRNI KRUH (G,L)</w:t>
            </w:r>
          </w:p>
          <w:p w14:paraId="25333C16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401F2C1" w14:textId="77777777" w:rsidR="00FF6DC9" w:rsidRPr="002D285F" w:rsidRDefault="00FF6DC9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994DE80" w14:textId="61BA0F3C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HUMUS (namaz iz 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leče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), ČRNI KRUH (G)</w:t>
            </w:r>
          </w:p>
          <w:p w14:paraId="1F28AB6B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7644F651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EAA8872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60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1638A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RIBE V KONZERV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I (z zelenjavo ali brez)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ČRNI KRUH (G,R1)</w:t>
            </w:r>
          </w:p>
          <w:p w14:paraId="0A949514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845C27A" w14:textId="77777777" w:rsidR="00FF6DC9" w:rsidRPr="002D285F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OVSENI KOSMIČI Z MLEKOM IN OREŠKI (O)</w:t>
            </w:r>
          </w:p>
          <w:p w14:paraId="3EF048B9" w14:textId="77777777" w:rsidR="004B14AE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0AFE7E11" w14:textId="6A32EE63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TOPLJENI  SIR, ČRNI KRUH (G,L)</w:t>
            </w:r>
          </w:p>
          <w:p w14:paraId="538E8617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74D932C4" w14:textId="77777777" w:rsidR="003E014E" w:rsidRPr="002D285F" w:rsidRDefault="003E014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6932CEF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95" w:type="dxa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3BC2E2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PAŠTETA, ČRNI KRUH (G)</w:t>
            </w:r>
          </w:p>
          <w:p w14:paraId="58B0456C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C5799D2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045D3BAC" w14:textId="515E4619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HRENOVKA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(par)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KRUH (G)</w:t>
            </w:r>
          </w:p>
          <w:p w14:paraId="4B3C2303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011F236" w14:textId="77777777" w:rsidR="00FF6DC9" w:rsidRPr="002D285F" w:rsidRDefault="00FF6DC9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7C6F21B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NAMAZ S PAPRIKO, ČRNI KRUH (G,L)</w:t>
            </w:r>
          </w:p>
          <w:p w14:paraId="232117D5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1DF88B1C" w14:textId="77777777" w:rsidR="00AA3FFE" w:rsidRDefault="00AA3FF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53DCFC7F" w14:textId="5027B285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618" w:type="dxa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19CDC" w14:textId="151E2EC9" w:rsidR="00980041" w:rsidRPr="00B20DA7" w:rsidRDefault="00980041" w:rsidP="00980041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OCVRTE KRUHOVE REZINE</w:t>
            </w: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(G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,J,L</w:t>
            </w: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)</w:t>
            </w:r>
          </w:p>
          <w:p w14:paraId="34CC0398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BF8D62A" w14:textId="77777777" w:rsidR="003E014E" w:rsidRPr="002D285F" w:rsidRDefault="003E014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1B2AAF3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KUHANA ALI PEČENA JAJCA, ČRNI KRUH (G,J)</w:t>
            </w:r>
          </w:p>
          <w:p w14:paraId="0E54DFC2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6918C0C8" w14:textId="19D932B1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LOSOSOV NAMAZ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ČRNI KRUH  (G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,R1)</w:t>
            </w:r>
          </w:p>
          <w:p w14:paraId="6A45A243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05DCD03C" w14:textId="77777777" w:rsidR="00FF6DC9" w:rsidRPr="002D285F" w:rsidRDefault="00FF6DC9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0C6ED6AF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</w:tr>
      <w:tr w:rsidR="004B14AE" w:rsidRPr="002D285F" w14:paraId="75B09E6F" w14:textId="77777777" w:rsidTr="004B14AE">
        <w:trPr>
          <w:trHeight w:val="186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0173173E" w14:textId="77777777" w:rsidR="004B14AE" w:rsidRPr="002D285F" w:rsidRDefault="004B14AE" w:rsidP="00810D88">
            <w:pPr>
              <w:spacing w:line="256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516" w:type="dxa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4F54C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REDUKCIJSKA DIETA IN DIETA PRI BOLEZNI PREBAVIL</w:t>
            </w:r>
          </w:p>
        </w:tc>
        <w:tc>
          <w:tcPr>
            <w:tcW w:w="1624" w:type="dxa"/>
            <w:tcBorders>
              <w:top w:val="dashSmallGap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52DE9" w14:textId="45E2217D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MASLO, DIETNA  MARMELADA, ČRNI KRUH (G)</w:t>
            </w:r>
          </w:p>
          <w:p w14:paraId="1F6F4F77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0C48399D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PIŠČANČJA KLOBASA, SIR, ČRNI KRUH (G,L)</w:t>
            </w:r>
          </w:p>
          <w:p w14:paraId="49D6E40C" w14:textId="77777777" w:rsidR="004B14AE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62F282FE" w14:textId="77777777" w:rsidR="009D5E16" w:rsidRPr="002D285F" w:rsidRDefault="009D5E16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66EAD630" w14:textId="134A7AC9" w:rsidR="004B14AE" w:rsidRPr="00FF6DC9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MLEČNI GRIS</w:t>
            </w:r>
            <w:r w:rsidR="00FF6DC9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S CIMETOM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(pirin zdrob) (G,L)</w:t>
            </w:r>
          </w:p>
          <w:p w14:paraId="11179123" w14:textId="77777777" w:rsidR="00AA3FFE" w:rsidRDefault="00AA3FF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8130468" w14:textId="697328DB" w:rsidR="004B14AE" w:rsidRPr="009D5E16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654" w:type="dxa"/>
            <w:tcBorders>
              <w:top w:val="dashSmallGap" w:sz="4" w:space="0" w:color="auto"/>
              <w:left w:val="nil"/>
              <w:bottom w:val="single" w:sz="1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CE6EB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PAŠTETA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ČRNI KRUH (G,R1)</w:t>
            </w:r>
          </w:p>
          <w:p w14:paraId="4A5396BE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3FE59D10" w14:textId="77777777" w:rsidR="00AA3FFE" w:rsidRPr="002D285F" w:rsidRDefault="00AA3FF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2DFDB58E" w14:textId="77777777" w:rsidR="004B14AE" w:rsidRPr="002D285F" w:rsidRDefault="004B14AE" w:rsidP="00C5507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POLNOZRNATA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ŠTRUČKA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(L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,G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)</w:t>
            </w:r>
          </w:p>
          <w:p w14:paraId="183CAEA1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7F84CCE" w14:textId="77777777" w:rsidR="009D5E16" w:rsidRPr="002D285F" w:rsidRDefault="009D5E1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D95D2E2" w14:textId="2BFE9863" w:rsidR="00FF6DC9" w:rsidRPr="002D285F" w:rsidRDefault="004B14AE" w:rsidP="00C55074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POLNOZRNATI ČOKOLINO Z MLEKOM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(L</w:t>
            </w:r>
            <w:r w:rsidR="00FF6DC9">
              <w:rPr>
                <w:rFonts w:ascii="Times New Roman" w:hAnsi="Times New Roman"/>
                <w:color w:val="000000"/>
                <w:sz w:val="13"/>
                <w:szCs w:val="13"/>
              </w:rPr>
              <w:t>)</w:t>
            </w:r>
          </w:p>
          <w:p w14:paraId="0D4279B9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A4462C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701" w:type="dxa"/>
            <w:tcBorders>
              <w:top w:val="dashSmallGap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F664F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MASLO, DIAB.MED, ČRNI KRUH (G,L)</w:t>
            </w:r>
          </w:p>
          <w:p w14:paraId="6454A6A2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4F62EF5" w14:textId="77777777" w:rsidR="00AA3FFE" w:rsidRPr="002D285F" w:rsidRDefault="00AA3FF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904A5E7" w14:textId="18E77D8A" w:rsidR="00FF6DC9" w:rsidRPr="002D285F" w:rsidRDefault="001D6B3F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PROSENA</w:t>
            </w:r>
            <w:r w:rsidR="00FF6DC9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KAŠA S KAKAVOM IN MANDLJI (O)</w:t>
            </w:r>
          </w:p>
          <w:p w14:paraId="1E42161B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856D39C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ZELENJAVNI NAMAZ, ČRNI KRUH (G,L)</w:t>
            </w:r>
          </w:p>
          <w:p w14:paraId="7D23459F" w14:textId="77777777" w:rsidR="009D5E16" w:rsidRPr="002D285F" w:rsidRDefault="009D5E1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2F681B4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1227EA42" w14:textId="01F35711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59" w:type="dxa"/>
            <w:tcBorders>
              <w:top w:val="dashSmallGap" w:sz="4" w:space="0" w:color="auto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BD4E6" w14:textId="77777777" w:rsidR="00FF6DC9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NADROBLJEN ČRNI KRUH V MLEKU (G,L)</w:t>
            </w:r>
          </w:p>
          <w:p w14:paraId="1F2B8268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49C9B7F3" w14:textId="77777777" w:rsidR="00AA3FFE" w:rsidRDefault="00AA3FF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6336867A" w14:textId="73742559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MLEČNI NAMAZ, ČRNI KRUH (G,L)</w:t>
            </w:r>
          </w:p>
          <w:p w14:paraId="3DD1E716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7CA64FA5" w14:textId="77777777" w:rsidR="00FF6DC9" w:rsidRPr="002D285F" w:rsidRDefault="00FF6DC9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BA992A1" w14:textId="6128E362" w:rsidR="00FF6DC9" w:rsidRPr="00FF6DC9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HUMUS (namaz iz 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leče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), ČRNI KRUH (G)</w:t>
            </w:r>
          </w:p>
          <w:p w14:paraId="50D6E438" w14:textId="77777777" w:rsidR="00AA3FFE" w:rsidRDefault="00AA3FF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78BA894C" w14:textId="77777777" w:rsidR="009D5E16" w:rsidRDefault="009D5E16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1C91C056" w14:textId="6F5FE42A" w:rsidR="004B14AE" w:rsidRPr="009D5E16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60" w:type="dxa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C5B84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RIBE V KONZERVI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(z zelenjavo ali brez)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ČRNI KRUH (G,R1)</w:t>
            </w:r>
          </w:p>
          <w:p w14:paraId="099F9A3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74278DE" w14:textId="77777777" w:rsidR="00FF6DC9" w:rsidRPr="002D285F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OVSENI KOSMIČI Z MLEKOM IN OREŠKI (O)</w:t>
            </w:r>
          </w:p>
          <w:p w14:paraId="7F66BA2B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3FD8B52" w14:textId="608D3C11" w:rsidR="004B14AE" w:rsidRPr="00FF6DC9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TOPLJENI SIR, ČRNI KRUH (G,L</w:t>
            </w:r>
          </w:p>
          <w:p w14:paraId="5FE912F1" w14:textId="77777777" w:rsidR="00AA3FFE" w:rsidRDefault="00AA3FF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2E4ECDAD" w14:textId="77777777" w:rsidR="009D5E16" w:rsidRDefault="009D5E16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A7423F6" w14:textId="4CC119EB" w:rsidR="009D5E16" w:rsidRPr="002D285F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  <w:p w14:paraId="15FC1127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</w:tc>
        <w:tc>
          <w:tcPr>
            <w:tcW w:w="1595" w:type="dxa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AB61A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PAŠTETA, ČRNI KRUH (G)</w:t>
            </w:r>
          </w:p>
          <w:p w14:paraId="6EA21720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B98A803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0B14CBA" w14:textId="69C21BEB" w:rsidR="004B14AE" w:rsidRPr="002D285F" w:rsidRDefault="004B14AE" w:rsidP="00A117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HRENOVKA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, (par)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KRUH (G)</w:t>
            </w:r>
          </w:p>
          <w:p w14:paraId="4A921727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5DF0F53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0B38116" w14:textId="254636D0" w:rsidR="00FF6DC9" w:rsidRPr="00FF6DC9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NAMAZ S PAPRIKO, ČRNI KRUH (G,L)</w:t>
            </w:r>
          </w:p>
          <w:p w14:paraId="775AC5AA" w14:textId="77777777" w:rsidR="00AA3FFE" w:rsidRDefault="00AA3FF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33CB0C47" w14:textId="77777777" w:rsidR="009D5E16" w:rsidRDefault="009D5E16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1924BC80" w14:textId="203531FA" w:rsidR="004B14AE" w:rsidRPr="00AA3FFE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618" w:type="dxa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ECC3ED" w14:textId="0F747175" w:rsidR="00980041" w:rsidRPr="00B20DA7" w:rsidRDefault="00980041" w:rsidP="00980041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OCVRTE KRUHOVE REZINE</w:t>
            </w: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(G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,J,L</w:t>
            </w: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)</w:t>
            </w:r>
          </w:p>
          <w:p w14:paraId="5285B958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096330E" w14:textId="77777777" w:rsidR="00AA3FFE" w:rsidRDefault="00AA3FF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F244746" w14:textId="5AA2BF6A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KUHANA ALI PEČENA JAJCA, ČRNI KRUH (G,J)</w:t>
            </w:r>
          </w:p>
          <w:p w14:paraId="5DCF2E41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702E6E1E" w14:textId="5877A644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LOSOSOV NAMAZ 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</w:t>
            </w:r>
            <w:r>
              <w:rPr>
                <w:rFonts w:ascii="Times New Roman" w:hAnsi="Times New Roman"/>
                <w:sz w:val="13"/>
                <w:szCs w:val="13"/>
              </w:rPr>
              <w:t xml:space="preserve"> 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ČRNI  KRUH  (G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,R1)</w:t>
            </w:r>
          </w:p>
          <w:p w14:paraId="471D1DE8" w14:textId="77777777" w:rsidR="00FF6DC9" w:rsidRPr="002D285F" w:rsidRDefault="00FF6DC9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737BA4EE" w14:textId="77777777" w:rsidR="009D5E16" w:rsidRDefault="009D5E16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646D737" w14:textId="0FA2CC13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  <w:p w14:paraId="26BB2CC1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</w:tc>
      </w:tr>
      <w:bookmarkEnd w:id="0"/>
    </w:tbl>
    <w:p w14:paraId="0779E948" w14:textId="77777777" w:rsidR="0012198F" w:rsidRDefault="0012198F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3FE11BAB" w14:textId="77777777" w:rsidR="0012198F" w:rsidRDefault="0012198F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6AF72541" w14:textId="77777777" w:rsidR="0012198F" w:rsidRDefault="0012198F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632007DB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tbl>
      <w:tblPr>
        <w:tblpPr w:leftFromText="141" w:rightFromText="141" w:bottomFromText="160" w:vertAnchor="text" w:horzAnchor="margin" w:tblpXSpec="center" w:tblpY="463"/>
        <w:tblW w:w="5265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35"/>
        <w:gridCol w:w="1542"/>
        <w:gridCol w:w="1651"/>
        <w:gridCol w:w="1682"/>
        <w:gridCol w:w="1730"/>
        <w:gridCol w:w="1585"/>
        <w:gridCol w:w="1586"/>
        <w:gridCol w:w="1622"/>
        <w:gridCol w:w="1645"/>
      </w:tblGrid>
      <w:tr w:rsidR="00452F36" w:rsidRPr="002D285F" w14:paraId="61049B6B" w14:textId="77777777" w:rsidTr="00D46507">
        <w:trPr>
          <w:trHeight w:val="263"/>
        </w:trPr>
        <w:tc>
          <w:tcPr>
            <w:tcW w:w="1018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0E073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F4463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2B8F750A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3989C9C3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0E2277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PONEDELJEK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4D2D43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TOREK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CE2AE6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SREDA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507EF1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ČETRTEK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29EAB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PETEK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2DEC07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SOBOTA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C47D37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NEDELJA </w:t>
            </w:r>
          </w:p>
        </w:tc>
      </w:tr>
      <w:tr w:rsidR="003E014E" w:rsidRPr="002D285F" w14:paraId="5F45E69D" w14:textId="77777777" w:rsidTr="00D46507">
        <w:trPr>
          <w:trHeight w:val="1713"/>
        </w:trPr>
        <w:tc>
          <w:tcPr>
            <w:tcW w:w="10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B3C0E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77CB92F0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57D107AF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ZAJTRK</w:t>
            </w:r>
          </w:p>
        </w:tc>
        <w:tc>
          <w:tcPr>
            <w:tcW w:w="1516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20A037" w14:textId="2072A2A6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DIETA BREZ LAKTOZE</w:t>
            </w:r>
          </w:p>
        </w:tc>
        <w:tc>
          <w:tcPr>
            <w:tcW w:w="1624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0E95D" w14:textId="77777777" w:rsidR="003E014E" w:rsidRPr="002D285F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MASLO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brez laktoze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 MARMELADA, KRUH (G)</w:t>
            </w:r>
          </w:p>
          <w:p w14:paraId="3DC54138" w14:textId="77777777" w:rsidR="003E014E" w:rsidRPr="002D285F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5363E72A" w14:textId="77777777" w:rsidR="003E014E" w:rsidRPr="002D285F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SUHA SALAMA, SIR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brez laktoze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 KRUH (G)</w:t>
            </w:r>
          </w:p>
          <w:p w14:paraId="3AA8290C" w14:textId="77777777" w:rsidR="003E014E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65893A0B" w14:textId="77777777" w:rsidR="009D5E16" w:rsidRPr="002D285F" w:rsidRDefault="009D5E16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603B95B0" w14:textId="77777777" w:rsidR="003E014E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MLEČNI GRIS, KAKAV</w:t>
            </w:r>
          </w:p>
          <w:p w14:paraId="68EA6317" w14:textId="77777777" w:rsidR="003E014E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mleko brez laktoze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(G)</w:t>
            </w:r>
          </w:p>
          <w:p w14:paraId="4BDB66D8" w14:textId="77777777" w:rsidR="00FF6DC9" w:rsidRPr="002D285F" w:rsidRDefault="00FF6DC9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2E8679D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62C7603C" w14:textId="28DBA7FC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 xml:space="preserve">+ SEZONSKO SADJE </w:t>
            </w:r>
          </w:p>
        </w:tc>
        <w:tc>
          <w:tcPr>
            <w:tcW w:w="1654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BF520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PAŠTETA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KRUH (G,R1)</w:t>
            </w:r>
          </w:p>
          <w:p w14:paraId="3B079E26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26B0A2A1" w14:textId="77777777" w:rsidR="00D46507" w:rsidRDefault="00D46507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196C3D85" w14:textId="77777777" w:rsidR="00D46507" w:rsidRDefault="00D46507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2E4AE342" w14:textId="615BCA49" w:rsidR="003E014E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POLNOZRNATA ŠTRUČKA 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 (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G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)</w:t>
            </w:r>
          </w:p>
          <w:p w14:paraId="69567CD0" w14:textId="77777777" w:rsidR="009D5E16" w:rsidRDefault="009D5E16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09FD3173" w14:textId="77777777" w:rsidR="003E014E" w:rsidRPr="002D285F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515EAD6B" w14:textId="77777777" w:rsidR="003E014E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Č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OKOLINO Z MLEKOM 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brez laktoze 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(G)</w:t>
            </w:r>
          </w:p>
          <w:p w14:paraId="5410DA40" w14:textId="77777777" w:rsidR="00FF6DC9" w:rsidRPr="002D285F" w:rsidRDefault="00FF6DC9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18A6A8BA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643254B2" w14:textId="4CA393B4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09C02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MASLO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brez laktoze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MED, KRUH (G)</w:t>
            </w:r>
          </w:p>
          <w:p w14:paraId="3E2DEEF7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CC7AC74" w14:textId="77777777" w:rsidR="009D5E16" w:rsidRDefault="009D5E16" w:rsidP="009D5E16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335457D" w14:textId="7D990461" w:rsidR="003E014E" w:rsidRPr="002D285F" w:rsidRDefault="001D6B3F" w:rsidP="009D5E16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PROSENA</w:t>
            </w:r>
            <w:r w:rsidR="009D5E16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KAŠA S KAKAVOM IN MANDLJI (O)</w:t>
            </w:r>
          </w:p>
          <w:p w14:paraId="2DB77207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719E3110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SADNA SKUTA brez laktoze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KRUH (G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)</w:t>
            </w:r>
          </w:p>
          <w:p w14:paraId="6060ED0F" w14:textId="77777777" w:rsidR="00FF6DC9" w:rsidRPr="002D285F" w:rsidRDefault="00FF6DC9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CCD1E55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60357B56" w14:textId="441195E5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59" w:type="dxa"/>
            <w:tcBorders>
              <w:top w:val="single" w:sz="12" w:space="0" w:color="000000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12977" w14:textId="2426EED7" w:rsidR="00FF6DC9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NADROBLJEN KRUH V MLEKU </w:t>
            </w:r>
            <w:r w:rsidR="009D5E16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brez laktoze 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(G)</w:t>
            </w:r>
          </w:p>
          <w:p w14:paraId="21E6B4C6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2AB1C5CE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NAVADNI JOGURT brez laktoze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KRUH (G)</w:t>
            </w:r>
          </w:p>
          <w:p w14:paraId="00FE3A52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60645B0" w14:textId="77777777" w:rsidR="009D5E16" w:rsidRPr="002D285F" w:rsidRDefault="009D5E16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40FFE08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HUMUS (namaz iz 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leče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), KRUH (G)</w:t>
            </w:r>
          </w:p>
          <w:p w14:paraId="3D9638F3" w14:textId="77777777" w:rsidR="00FF6DC9" w:rsidRDefault="00FF6DC9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491531F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17F449E" w14:textId="362EA5EA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D9080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RIBE V KONZERVI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(z zelenjavo ali brez)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KRUH (G,R1)</w:t>
            </w:r>
          </w:p>
          <w:p w14:paraId="652D368B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157A1DA" w14:textId="7FE871A2" w:rsidR="003E014E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OVSENI KOSMIČI Z MLEKOM IN OREŠKI (O)</w:t>
            </w:r>
          </w:p>
          <w:p w14:paraId="55962B7D" w14:textId="77777777" w:rsidR="00FF6DC9" w:rsidRPr="002D285F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9E9034F" w14:textId="77777777" w:rsidR="003E014E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SIR brez laktoze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 KRUH (G)</w:t>
            </w:r>
          </w:p>
          <w:p w14:paraId="6B30C2BE" w14:textId="77777777" w:rsidR="003E014E" w:rsidRPr="002D285F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5CA248FE" w14:textId="77777777" w:rsidR="009D5E16" w:rsidRDefault="009D5E16" w:rsidP="003E014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3B08719" w14:textId="04A58314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4A410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PAŠTETA, KRUH (G)</w:t>
            </w:r>
          </w:p>
          <w:p w14:paraId="1E06B888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2E2052A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0AE1681" w14:textId="77777777" w:rsidR="009D5E16" w:rsidRDefault="009D5E16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3ECC1DF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HRENOVKA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(par), 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KRUH (G)</w:t>
            </w:r>
          </w:p>
          <w:p w14:paraId="7C7FFA1F" w14:textId="77777777" w:rsidR="009D5E16" w:rsidRDefault="009D5E16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30CCB37" w14:textId="77777777" w:rsidR="009D5E16" w:rsidRDefault="009D5E16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558AD10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SADNA SKUTA brez laktoze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KRUH (G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)</w:t>
            </w:r>
          </w:p>
          <w:p w14:paraId="62A5C913" w14:textId="77777777" w:rsidR="009D5E16" w:rsidRPr="002D285F" w:rsidRDefault="009D5E16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4BB1AA8" w14:textId="77777777" w:rsidR="00FF6DC9" w:rsidRDefault="00FF6DC9" w:rsidP="003E014E">
            <w:pPr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1009C793" w14:textId="688C2A9B" w:rsidR="003E014E" w:rsidRPr="002D285F" w:rsidRDefault="003E014E" w:rsidP="003E014E">
            <w:pPr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618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25366F" w14:textId="5EB09346" w:rsidR="00980041" w:rsidRPr="00B20DA7" w:rsidRDefault="00980041" w:rsidP="00980041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OCVRTE KRUHOVE REZINE</w:t>
            </w: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(G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,J</w:t>
            </w: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)</w:t>
            </w:r>
          </w:p>
          <w:p w14:paraId="605C687A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63A55CB" w14:textId="77777777" w:rsidR="009D5E16" w:rsidRPr="002D285F" w:rsidRDefault="009D5E16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420FEEA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KUHANA ALI PEČENA JAJCA,  KRUH (G,J)</w:t>
            </w:r>
          </w:p>
          <w:p w14:paraId="10E034BF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32240612" w14:textId="77777777" w:rsidR="00D46507" w:rsidRPr="002D285F" w:rsidRDefault="00D46507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2F1F9E92" w14:textId="2B09B7D5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LOSOSOV NAMAZ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KRUH  (G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,R1)</w:t>
            </w:r>
          </w:p>
          <w:p w14:paraId="6B130261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2D68E443" w14:textId="77777777" w:rsidR="00FF6DC9" w:rsidRPr="002D285F" w:rsidRDefault="00FF6DC9" w:rsidP="003E014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795C26B5" w14:textId="534F3E0B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</w:tr>
    </w:tbl>
    <w:p w14:paraId="771799AF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608D2C54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1ACC5CE0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66F312AF" w14:textId="77777777" w:rsidR="004B14AE" w:rsidRDefault="004B14AE" w:rsidP="00452F36"/>
    <w:p w14:paraId="00FDE6BD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62A90409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4718CBDC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5E170FE8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2508180A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00799BDD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14D29E1A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08DEA323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0DE08082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62AA2774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25754D44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50CFA11F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644DCCF2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2BE0A8B3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014C9431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625D8B62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0C34D554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353CAC39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0D7B2FE9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27DD65AC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tbl>
      <w:tblPr>
        <w:tblpPr w:leftFromText="141" w:rightFromText="141" w:bottomFromText="160" w:vertAnchor="text" w:horzAnchor="margin" w:tblpXSpec="center" w:tblpY="463"/>
        <w:tblW w:w="5218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32"/>
        <w:gridCol w:w="1421"/>
        <w:gridCol w:w="1635"/>
        <w:gridCol w:w="1589"/>
        <w:gridCol w:w="1654"/>
        <w:gridCol w:w="1579"/>
        <w:gridCol w:w="1659"/>
        <w:gridCol w:w="1596"/>
        <w:gridCol w:w="1487"/>
      </w:tblGrid>
      <w:tr w:rsidR="0012198F" w:rsidRPr="00EA18E2" w14:paraId="27BEA680" w14:textId="77777777" w:rsidTr="0053796A">
        <w:trPr>
          <w:trHeight w:val="255"/>
        </w:trPr>
        <w:tc>
          <w:tcPr>
            <w:tcW w:w="1332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D0E00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ED251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074FBC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PONEDELJEK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8A9EC4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TOREK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F972E8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SREDA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BA26D7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ČETRTEK 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70E9FC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PETEK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CD4742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SOBOTA 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33793B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NEDELJA </w:t>
            </w:r>
          </w:p>
        </w:tc>
      </w:tr>
      <w:tr w:rsidR="0053796A" w:rsidRPr="00EA18E2" w14:paraId="09A7A5A0" w14:textId="77777777" w:rsidTr="0053796A">
        <w:trPr>
          <w:trHeight w:val="1410"/>
        </w:trPr>
        <w:tc>
          <w:tcPr>
            <w:tcW w:w="133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63CB6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2540583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C641B93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MALICA</w:t>
            </w:r>
          </w:p>
        </w:tc>
        <w:tc>
          <w:tcPr>
            <w:tcW w:w="1421" w:type="dxa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82BDF4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NORMALNA</w:t>
            </w:r>
          </w:p>
          <w:p w14:paraId="4DBE2B9B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DIETA</w:t>
            </w:r>
          </w:p>
        </w:tc>
        <w:tc>
          <w:tcPr>
            <w:tcW w:w="1635" w:type="dxa"/>
            <w:tcBorders>
              <w:top w:val="single" w:sz="12" w:space="0" w:color="000000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747B14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3BA2621E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JABOLČNA ČEŽANA</w:t>
            </w:r>
          </w:p>
          <w:p w14:paraId="5F9AE70C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49EA282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64CD2553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SADNI JOGURT (L)</w:t>
            </w:r>
          </w:p>
          <w:p w14:paraId="02A3B78E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89" w:type="dxa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B486F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536B494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SADNA KUPA S SMETANO (L)</w:t>
            </w:r>
          </w:p>
          <w:p w14:paraId="1EBA349C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88109E7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47506D0" w14:textId="3965DCD4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PUDING (L)</w:t>
            </w:r>
          </w:p>
        </w:tc>
        <w:tc>
          <w:tcPr>
            <w:tcW w:w="1654" w:type="dxa"/>
            <w:tcBorders>
              <w:top w:val="single" w:sz="12" w:space="0" w:color="000000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880465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201D922D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LEDENA KAVA S SLADOLEDOM (L) </w:t>
            </w:r>
          </w:p>
          <w:p w14:paraId="297D8903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FFE0890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0D83DFAB" w14:textId="5F9B594C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SLADOLED 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L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579" w:type="dxa"/>
            <w:tcBorders>
              <w:top w:val="single" w:sz="12" w:space="0" w:color="000000"/>
              <w:left w:val="nil"/>
              <w:bottom w:val="dashSmallGap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C5BE7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702E8AE0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GRŠKI JOGURT (L)</w:t>
            </w:r>
          </w:p>
          <w:p w14:paraId="4492AB09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9B85541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56C1B85" w14:textId="3FAB886A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SLANO PECIVO (G)</w:t>
            </w:r>
          </w:p>
        </w:tc>
        <w:tc>
          <w:tcPr>
            <w:tcW w:w="1659" w:type="dxa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5DEAA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0BBF10F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SEZONSKO SADJE</w:t>
            </w:r>
          </w:p>
          <w:p w14:paraId="451B82FF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B7D5378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07DE689" w14:textId="21F7F7F0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KEKSI ALI NAPOLITANKE (G,L)</w:t>
            </w:r>
          </w:p>
        </w:tc>
        <w:tc>
          <w:tcPr>
            <w:tcW w:w="1596" w:type="dxa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F0EC5" w14:textId="77777777" w:rsidR="0053796A" w:rsidRDefault="0053796A" w:rsidP="0053796A">
            <w:pPr>
              <w:rPr>
                <w:rFonts w:ascii="Times New Roman" w:hAnsi="Times New Roman"/>
                <w:sz w:val="16"/>
                <w:szCs w:val="16"/>
              </w:rPr>
            </w:pPr>
          </w:p>
          <w:p w14:paraId="68C1CCE4" w14:textId="1B766D9E" w:rsidR="0053796A" w:rsidRPr="00EA18E2" w:rsidRDefault="0053796A" w:rsidP="0053796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BABIČINE DOBROTE (G,L,J)</w:t>
            </w:r>
          </w:p>
        </w:tc>
        <w:tc>
          <w:tcPr>
            <w:tcW w:w="1487" w:type="dxa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17EE7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2E082607" w14:textId="38EE318B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DOMAČE PECIVO (G, L,J)</w:t>
            </w:r>
          </w:p>
        </w:tc>
      </w:tr>
      <w:tr w:rsidR="0053796A" w:rsidRPr="00EA18E2" w14:paraId="0291A5C2" w14:textId="77777777" w:rsidTr="0053796A">
        <w:trPr>
          <w:trHeight w:val="1370"/>
        </w:trPr>
        <w:tc>
          <w:tcPr>
            <w:tcW w:w="133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7F899EBF" w14:textId="77777777" w:rsidR="0053796A" w:rsidRPr="00EA18E2" w:rsidRDefault="0053796A" w:rsidP="0053796A">
            <w:pPr>
              <w:spacing w:line="256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21" w:type="dxa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9C0B5B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SLADKORNA DIETA</w:t>
            </w:r>
          </w:p>
        </w:tc>
        <w:tc>
          <w:tcPr>
            <w:tcW w:w="163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7E196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3AD6159A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JABOLČNA ČEŽANA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brez sladkorja</w:t>
            </w:r>
          </w:p>
          <w:p w14:paraId="4207942E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77B56762" w14:textId="37CC7D61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NAVADNI JOGURT (L)</w:t>
            </w:r>
          </w:p>
        </w:tc>
        <w:tc>
          <w:tcPr>
            <w:tcW w:w="158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19C21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5CF525E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SADNA KUPA S SMETANO (L)</w:t>
            </w:r>
          </w:p>
          <w:p w14:paraId="7D979259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AD654FF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0C48837" w14:textId="4B878D6F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 xml:space="preserve">PUDING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brez sladkorja </w:t>
            </w:r>
            <w:r w:rsidRPr="00EA18E2">
              <w:rPr>
                <w:rFonts w:ascii="Times New Roman" w:hAnsi="Times New Roman"/>
                <w:sz w:val="16"/>
                <w:szCs w:val="16"/>
              </w:rPr>
              <w:t xml:space="preserve">(L) </w:t>
            </w:r>
          </w:p>
        </w:tc>
        <w:tc>
          <w:tcPr>
            <w:tcW w:w="165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1150F0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1E5AFEED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LEDENA KAVA S SLADOLEDOM (brez sladkorja) (L) </w:t>
            </w:r>
          </w:p>
          <w:p w14:paraId="23F2879E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3418794D" w14:textId="2A4970BF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SLADOLED brez sladkorja 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L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579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7719A4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1A1F82A5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GRŠKI JOGURT (L)</w:t>
            </w:r>
          </w:p>
          <w:p w14:paraId="45E3B428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B832F8F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 xml:space="preserve">DIAB. </w:t>
            </w:r>
            <w:r>
              <w:rPr>
                <w:rFonts w:ascii="Times New Roman" w:hAnsi="Times New Roman"/>
                <w:sz w:val="16"/>
                <w:szCs w:val="16"/>
              </w:rPr>
              <w:t>SLANO PECIVO (G)</w:t>
            </w:r>
          </w:p>
          <w:p w14:paraId="3833D981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59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95B29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593B0EC9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SEZONSKO SADJE</w:t>
            </w:r>
          </w:p>
          <w:p w14:paraId="49B30C29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74E6643F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5DAFED45" w14:textId="45A0BF8B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DIAB. KEKSI ALI DIAB. NAPOLITANKE (G,L)</w:t>
            </w:r>
          </w:p>
        </w:tc>
        <w:tc>
          <w:tcPr>
            <w:tcW w:w="1596" w:type="dxa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C0109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132B04AD" w14:textId="66709E1E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BABIČINE DOBROTE brez sladkorja (G,L,J)</w:t>
            </w:r>
          </w:p>
        </w:tc>
        <w:tc>
          <w:tcPr>
            <w:tcW w:w="1487" w:type="dxa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DB869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13753AB" w14:textId="46C88210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DOMAČE PECIVO (G, L,J) </w:t>
            </w:r>
            <w:r w:rsidRPr="00EA18E2">
              <w:rPr>
                <w:rFonts w:ascii="Times New Roman" w:hAnsi="Times New Roman"/>
                <w:sz w:val="16"/>
                <w:szCs w:val="16"/>
              </w:rPr>
              <w:t>(brez sladkorja)</w:t>
            </w:r>
          </w:p>
        </w:tc>
      </w:tr>
      <w:tr w:rsidR="0053796A" w:rsidRPr="00EA18E2" w14:paraId="30C71354" w14:textId="77777777" w:rsidTr="0053796A">
        <w:trPr>
          <w:trHeight w:val="2226"/>
        </w:trPr>
        <w:tc>
          <w:tcPr>
            <w:tcW w:w="133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2890C6C4" w14:textId="77777777" w:rsidR="0053796A" w:rsidRPr="00EA18E2" w:rsidRDefault="0053796A" w:rsidP="0053796A">
            <w:pPr>
              <w:spacing w:line="256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21" w:type="dxa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260507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2E9BB463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6640173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5985731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055D868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185BCCF3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14D23E7A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0B38AA3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2DA7185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SmallGap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11EAC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1628AE5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JABOLČNA ČEŽANA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brez sladkorja</w:t>
            </w:r>
          </w:p>
          <w:p w14:paraId="4C7747EF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170F8660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9A2CF97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NAVADNI JOGURT (L)</w:t>
            </w:r>
          </w:p>
          <w:p w14:paraId="576CB28A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89" w:type="dxa"/>
            <w:tcBorders>
              <w:top w:val="dashSmallGap" w:sz="4" w:space="0" w:color="auto"/>
              <w:left w:val="nil"/>
              <w:bottom w:val="single" w:sz="1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02AEF9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FFF3523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SADNA KUPA S SMETANO (L)</w:t>
            </w:r>
          </w:p>
          <w:p w14:paraId="6CA65FC5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5B50386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C55085E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752ECC12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 xml:space="preserve">PUDING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brez sladkorja </w:t>
            </w:r>
            <w:r w:rsidRPr="00EA18E2">
              <w:rPr>
                <w:rFonts w:ascii="Times New Roman" w:hAnsi="Times New Roman"/>
                <w:sz w:val="16"/>
                <w:szCs w:val="16"/>
              </w:rPr>
              <w:t>(L)</w:t>
            </w:r>
          </w:p>
          <w:p w14:paraId="31A6FADB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54" w:type="dxa"/>
            <w:tcBorders>
              <w:top w:val="dashSmallGap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926FB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DF92B2D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LEDENA KAVA S SLADOLEDOM (brez sladkorja) (L) </w:t>
            </w:r>
          </w:p>
          <w:p w14:paraId="2AFA1578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716784E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14122EC4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SLADOLED brez sladkorja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L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741A30EE" w14:textId="1F57CB26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79" w:type="dxa"/>
            <w:tcBorders>
              <w:top w:val="dashSmallGap" w:sz="4" w:space="0" w:color="auto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8D44C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A1518D7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GRŠKI JOGURT (L)</w:t>
            </w:r>
          </w:p>
          <w:p w14:paraId="5666B08B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3C8FA66E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DF08CF2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05C0897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 xml:space="preserve">DIAB. </w:t>
            </w:r>
            <w:r>
              <w:rPr>
                <w:rFonts w:ascii="Times New Roman" w:hAnsi="Times New Roman"/>
                <w:sz w:val="16"/>
                <w:szCs w:val="16"/>
              </w:rPr>
              <w:t>SLANO PECIVO (G)</w:t>
            </w:r>
          </w:p>
          <w:p w14:paraId="25C25941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2BE6E8A2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4775668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1A4676B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59" w:type="dxa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3ABF88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5D27F86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SEZONSKO SADJE</w:t>
            </w:r>
          </w:p>
          <w:p w14:paraId="37731D96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642C3A1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5A57E3E9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78CF351D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03580B6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DIAB. KEKSI ALI DIAB. NAPOLITANKE (G,L)</w:t>
            </w:r>
          </w:p>
          <w:p w14:paraId="5F97A49A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79283A8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2AD1AA76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B4D4ED6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23980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A59AD21" w14:textId="7F24C31B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BABIČINE DOBROTE brez sladkorja (G,L,J)</w:t>
            </w:r>
          </w:p>
        </w:tc>
        <w:tc>
          <w:tcPr>
            <w:tcW w:w="1487" w:type="dxa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DDA52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6B8D4AD6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DOMAČE PECIVO (G, L,J) </w:t>
            </w:r>
            <w:r w:rsidRPr="00EA18E2">
              <w:rPr>
                <w:rFonts w:ascii="Times New Roman" w:hAnsi="Times New Roman"/>
                <w:sz w:val="16"/>
                <w:szCs w:val="16"/>
              </w:rPr>
              <w:t>(brez sladkorja)</w:t>
            </w:r>
          </w:p>
          <w:p w14:paraId="146639E0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</w:tbl>
    <w:p w14:paraId="603D45E5" w14:textId="77777777" w:rsidR="0012198F" w:rsidRDefault="0012198F" w:rsidP="0012198F">
      <w:pPr>
        <w:rPr>
          <w:b/>
          <w:bCs/>
          <w:sz w:val="16"/>
          <w:szCs w:val="16"/>
          <w:u w:val="single"/>
        </w:rPr>
      </w:pPr>
    </w:p>
    <w:p w14:paraId="0E2C911B" w14:textId="77777777" w:rsidR="004B14AE" w:rsidRDefault="004B14AE" w:rsidP="0012198F">
      <w:pPr>
        <w:rPr>
          <w:b/>
          <w:bCs/>
          <w:sz w:val="16"/>
          <w:szCs w:val="16"/>
          <w:u w:val="single"/>
        </w:rPr>
      </w:pPr>
    </w:p>
    <w:p w14:paraId="259A46C9" w14:textId="77777777" w:rsidR="004B14AE" w:rsidRDefault="004B14AE" w:rsidP="0012198F">
      <w:pPr>
        <w:rPr>
          <w:b/>
          <w:bCs/>
          <w:sz w:val="16"/>
          <w:szCs w:val="16"/>
          <w:u w:val="single"/>
        </w:rPr>
      </w:pPr>
    </w:p>
    <w:p w14:paraId="7DCB15B9" w14:textId="77777777" w:rsidR="004B14AE" w:rsidRDefault="004B14AE" w:rsidP="0012198F">
      <w:pPr>
        <w:rPr>
          <w:b/>
          <w:bCs/>
          <w:sz w:val="16"/>
          <w:szCs w:val="16"/>
          <w:u w:val="single"/>
        </w:rPr>
      </w:pPr>
    </w:p>
    <w:p w14:paraId="626C1EA7" w14:textId="77777777" w:rsidR="004B14AE" w:rsidRDefault="004B14AE" w:rsidP="0012198F">
      <w:pPr>
        <w:rPr>
          <w:b/>
          <w:bCs/>
          <w:sz w:val="16"/>
          <w:szCs w:val="16"/>
          <w:u w:val="single"/>
        </w:rPr>
      </w:pPr>
    </w:p>
    <w:p w14:paraId="29AF4DDD" w14:textId="77777777" w:rsidR="0012198F" w:rsidRPr="00EA18E2" w:rsidRDefault="0012198F" w:rsidP="0012198F">
      <w:pPr>
        <w:rPr>
          <w:b/>
          <w:bCs/>
          <w:sz w:val="16"/>
          <w:szCs w:val="16"/>
          <w:u w:val="single"/>
        </w:rPr>
      </w:pPr>
    </w:p>
    <w:p w14:paraId="4BCB77CC" w14:textId="77777777" w:rsidR="009E7CBF" w:rsidRDefault="009E7CBF" w:rsidP="009E7CBF">
      <w:pPr>
        <w:jc w:val="both"/>
        <w:rPr>
          <w:b/>
          <w:bCs/>
          <w:sz w:val="16"/>
          <w:szCs w:val="16"/>
          <w:u w:val="single"/>
        </w:rPr>
      </w:pPr>
      <w:r w:rsidRPr="00EA18E2">
        <w:rPr>
          <w:b/>
          <w:bCs/>
          <w:sz w:val="16"/>
          <w:szCs w:val="16"/>
          <w:u w:val="single"/>
        </w:rPr>
        <w:t xml:space="preserve">OB PRAZNOVANJU ROJSTNIH DNI JE ZA MALICO TORTA (V H1 IN H2). </w:t>
      </w:r>
    </w:p>
    <w:p w14:paraId="57BFB482" w14:textId="77777777" w:rsidR="009E7CBF" w:rsidRPr="00EA18E2" w:rsidRDefault="009E7CBF" w:rsidP="009E7CBF">
      <w:pPr>
        <w:jc w:val="both"/>
        <w:rPr>
          <w:b/>
          <w:bCs/>
          <w:sz w:val="16"/>
          <w:szCs w:val="16"/>
          <w:u w:val="single"/>
        </w:rPr>
      </w:pPr>
      <w:r>
        <w:rPr>
          <w:b/>
          <w:bCs/>
          <w:sz w:val="16"/>
          <w:szCs w:val="16"/>
          <w:u w:val="single"/>
        </w:rPr>
        <w:t>BABIČINE DOBROTE IN DOMAČE PECIVO – SLADICE, PECIVA, IZDELKI IZ KVAŠENEGA, VLEČENEGA IN LISTNATEGA TESTA PO IZBORU UPORABNIKOV.</w:t>
      </w:r>
    </w:p>
    <w:p w14:paraId="22A0EEBB" w14:textId="77777777" w:rsidR="0012198F" w:rsidRDefault="0012198F" w:rsidP="0087581A">
      <w:pPr>
        <w:rPr>
          <w:rFonts w:asciiTheme="minorHAnsi" w:hAnsiTheme="minorHAnsi" w:cstheme="minorBidi"/>
        </w:rPr>
      </w:pPr>
    </w:p>
    <w:p w14:paraId="7E03F179" w14:textId="77777777" w:rsidR="0087581A" w:rsidRDefault="0087581A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tbl>
      <w:tblPr>
        <w:tblpPr w:leftFromText="141" w:rightFromText="141" w:bottomFromText="160" w:vertAnchor="text" w:horzAnchor="margin" w:tblpXSpec="center" w:tblpY="463"/>
        <w:tblW w:w="5218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37"/>
        <w:gridCol w:w="1389"/>
        <w:gridCol w:w="1639"/>
        <w:gridCol w:w="1595"/>
        <w:gridCol w:w="1658"/>
        <w:gridCol w:w="1585"/>
        <w:gridCol w:w="1663"/>
        <w:gridCol w:w="1595"/>
        <w:gridCol w:w="1491"/>
      </w:tblGrid>
      <w:tr w:rsidR="00452F36" w:rsidRPr="00EA18E2" w14:paraId="6A6A5FE7" w14:textId="77777777" w:rsidTr="004D50B2">
        <w:trPr>
          <w:trHeight w:val="255"/>
        </w:trPr>
        <w:tc>
          <w:tcPr>
            <w:tcW w:w="1337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B1486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F15BF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C21BA7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PONEDELJEK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AB9248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TOREK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17D255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SREDA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ED0296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ČETRTEK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890A23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PETEK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56ABCB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SOBOTA 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0964BD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NEDELJA </w:t>
            </w:r>
          </w:p>
        </w:tc>
      </w:tr>
      <w:tr w:rsidR="004D50B2" w:rsidRPr="00EA18E2" w14:paraId="0F23A131" w14:textId="77777777" w:rsidTr="004D50B2">
        <w:trPr>
          <w:trHeight w:val="1410"/>
        </w:trPr>
        <w:tc>
          <w:tcPr>
            <w:tcW w:w="13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E186F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22C02F1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D7975E5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MALICA</w:t>
            </w:r>
          </w:p>
        </w:tc>
        <w:tc>
          <w:tcPr>
            <w:tcW w:w="1389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8F5247" w14:textId="7CB4CA7A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DIETA BREZ LAKTOZE</w:t>
            </w:r>
          </w:p>
        </w:tc>
        <w:tc>
          <w:tcPr>
            <w:tcW w:w="1639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CFBDC" w14:textId="1873B178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JABOLČNA ČEŽANA</w:t>
            </w:r>
          </w:p>
          <w:p w14:paraId="2E772387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2CAD7622" w14:textId="77777777" w:rsidR="00AD1D2F" w:rsidRDefault="00AD1D2F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40390F4" w14:textId="77777777" w:rsidR="00AD1D2F" w:rsidRDefault="00AD1D2F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41DB3E9" w14:textId="1599B00D" w:rsidR="00AD1D2F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SADNI JOGURT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brez laktoze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D0E64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KOMPOT </w:t>
            </w:r>
          </w:p>
          <w:p w14:paraId="0D9DD95D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7BA87FC0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D5C168E" w14:textId="77777777" w:rsidR="00AD1D2F" w:rsidRDefault="00AD1D2F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7B5AFA4" w14:textId="77777777" w:rsidR="00AD1D2F" w:rsidRDefault="00AD1D2F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89E7B51" w14:textId="20DA09C6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PUDING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mleko brez laktoze</w:t>
            </w:r>
          </w:p>
        </w:tc>
        <w:tc>
          <w:tcPr>
            <w:tcW w:w="1658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04315" w14:textId="79CBB334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LEDENA KAVA S SLADOLEDOM brez laktoze </w:t>
            </w:r>
          </w:p>
          <w:p w14:paraId="4A4A2E9B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1AEAD012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3D9331CC" w14:textId="7AF2BB2B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SLADOLED brez laktoze</w:t>
            </w:r>
          </w:p>
        </w:tc>
        <w:tc>
          <w:tcPr>
            <w:tcW w:w="1585" w:type="dxa"/>
            <w:tcBorders>
              <w:top w:val="single" w:sz="12" w:space="0" w:color="000000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5E625" w14:textId="51C9B3E4" w:rsidR="004D50B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NAVADNI JOGURT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brez laktoze</w:t>
            </w:r>
          </w:p>
          <w:p w14:paraId="14DB0A70" w14:textId="77777777" w:rsidR="004D50B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22C1ADE" w14:textId="77777777" w:rsidR="004D50B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53654914" w14:textId="610F889E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SLANO PECIVO (G)</w:t>
            </w:r>
          </w:p>
        </w:tc>
        <w:tc>
          <w:tcPr>
            <w:tcW w:w="1663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6D0BF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SEZONSKO SADJE</w:t>
            </w:r>
          </w:p>
          <w:p w14:paraId="6F533A00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66E513B3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9A1AEDD" w14:textId="77777777" w:rsidR="00AD1D2F" w:rsidRDefault="00AD1D2F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B8C6F5B" w14:textId="77777777" w:rsidR="00AD1D2F" w:rsidRDefault="00AD1D2F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5A53407" w14:textId="3ABE2489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KEKSI  (G)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61FF1" w14:textId="140DFA8E" w:rsidR="004D50B2" w:rsidRPr="00EA18E2" w:rsidRDefault="004D50B2" w:rsidP="004D50B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BABIČINE DOBROTE (G,J) brez laktoze</w:t>
            </w:r>
          </w:p>
        </w:tc>
        <w:tc>
          <w:tcPr>
            <w:tcW w:w="1491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F3225" w14:textId="407B6345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DOMAČE PECIVO brez laktoze (G,J)</w:t>
            </w:r>
          </w:p>
        </w:tc>
      </w:tr>
    </w:tbl>
    <w:p w14:paraId="092BAA48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37F159E6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03E23E3B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707CD28A" w14:textId="77777777" w:rsidR="009E7CBF" w:rsidRDefault="009E7CBF" w:rsidP="009E7CBF">
      <w:pPr>
        <w:jc w:val="both"/>
        <w:rPr>
          <w:b/>
          <w:bCs/>
          <w:sz w:val="16"/>
          <w:szCs w:val="16"/>
          <w:u w:val="single"/>
        </w:rPr>
      </w:pPr>
      <w:r w:rsidRPr="00EA18E2">
        <w:rPr>
          <w:b/>
          <w:bCs/>
          <w:sz w:val="16"/>
          <w:szCs w:val="16"/>
          <w:u w:val="single"/>
        </w:rPr>
        <w:t xml:space="preserve">OB PRAZNOVANJU ROJSTNIH DNI JE ZA MALICO TORTA (V H1 IN H2). </w:t>
      </w:r>
    </w:p>
    <w:p w14:paraId="7FA5E6E0" w14:textId="77777777" w:rsidR="009E7CBF" w:rsidRPr="00EA18E2" w:rsidRDefault="009E7CBF" w:rsidP="009E7CBF">
      <w:pPr>
        <w:jc w:val="both"/>
        <w:rPr>
          <w:b/>
          <w:bCs/>
          <w:sz w:val="16"/>
          <w:szCs w:val="16"/>
          <w:u w:val="single"/>
        </w:rPr>
      </w:pPr>
      <w:r>
        <w:rPr>
          <w:b/>
          <w:bCs/>
          <w:sz w:val="16"/>
          <w:szCs w:val="16"/>
          <w:u w:val="single"/>
        </w:rPr>
        <w:t>BABIČINE DOBROTE IN DOMAČE PECIVO – SLADICE, PECIVA, IZDELKI IZ KVAŠENEGA, VLEČENEGA IN LISTNATEGA TESTA PO IZBORU UPORABNIKOV.</w:t>
      </w:r>
    </w:p>
    <w:p w14:paraId="78526A0F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18408998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218D0620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7839D271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296D4989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144D03A7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1BE0154B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01E8A9F9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64DEE966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4112649C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1D8EFBC2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38336F09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732108DC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18FEB925" w14:textId="77777777" w:rsidR="00FF444F" w:rsidRDefault="00FF444F" w:rsidP="00452F36">
      <w:pPr>
        <w:rPr>
          <w:rFonts w:asciiTheme="minorHAnsi" w:hAnsiTheme="minorHAnsi" w:cstheme="minorBidi"/>
          <w:sz w:val="15"/>
          <w:szCs w:val="15"/>
        </w:rPr>
      </w:pPr>
    </w:p>
    <w:p w14:paraId="294D66EA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5A397741" w14:textId="77777777" w:rsidR="00452F36" w:rsidRDefault="00452F36" w:rsidP="00452F36">
      <w:pPr>
        <w:rPr>
          <w:rFonts w:asciiTheme="minorHAnsi" w:hAnsiTheme="minorHAnsi" w:cstheme="minorBidi"/>
        </w:rPr>
      </w:pPr>
    </w:p>
    <w:tbl>
      <w:tblPr>
        <w:tblW w:w="474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1"/>
        <w:gridCol w:w="1333"/>
        <w:gridCol w:w="1570"/>
        <w:gridCol w:w="1433"/>
        <w:gridCol w:w="1433"/>
        <w:gridCol w:w="1433"/>
        <w:gridCol w:w="1436"/>
        <w:gridCol w:w="1578"/>
        <w:gridCol w:w="1578"/>
      </w:tblGrid>
      <w:tr w:rsidR="00706ED8" w:rsidRPr="009A1838" w14:paraId="26245438" w14:textId="77777777" w:rsidTr="007A3E9B">
        <w:trPr>
          <w:trHeight w:val="202"/>
        </w:trPr>
        <w:tc>
          <w:tcPr>
            <w:tcW w:w="351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9A0E076" w14:textId="77777777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5BD005A1" w14:textId="77777777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5674C781" w14:textId="0C89D1D7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59168DC8" w14:textId="5950D1B4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514A1D67" w14:textId="302FE20C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 w:rsidR="007520BE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1.4.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356D9E7" w14:textId="4D3832BF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 w:rsidR="007520BE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2.4.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55F23275" w14:textId="2963032D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 w:rsidR="007520BE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3.4.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7868D8B" w14:textId="19C2C475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SOBOTA </w:t>
            </w:r>
            <w:r w:rsidR="007520BE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4.4.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FF0DB93" w14:textId="44ADD8C3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 w:rsidR="007520BE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5.4.</w:t>
            </w:r>
          </w:p>
        </w:tc>
      </w:tr>
      <w:tr w:rsidR="0053796A" w:rsidRPr="009A1838" w14:paraId="482ADEA3" w14:textId="77777777" w:rsidTr="00907510">
        <w:trPr>
          <w:trHeight w:val="590"/>
        </w:trPr>
        <w:tc>
          <w:tcPr>
            <w:tcW w:w="351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ABFBC90" w14:textId="77777777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8B1C073" w14:textId="77777777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630B0FA" w14:textId="77777777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25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35023F50" w14:textId="77777777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19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3243A765" w14:textId="743E66DF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6879A488" w14:textId="121130DE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56D75D2E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1F1E9650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379446A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E42900B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A9CC173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DA9E341" w14:textId="2C8FCCE0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4A67524B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78CCD34C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4D2F275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BAC696B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054EB76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97FF308" w14:textId="578C1235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6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5C9B3925" w14:textId="42AF0E4E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5BC03398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POROVA JUHA,</w:t>
            </w:r>
          </w:p>
          <w:p w14:paraId="037979A8" w14:textId="7422737D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ČUFTI, PIRE KROMPIR, ZELENA SOLATA (G,L,J)</w:t>
            </w: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663CDE59" w14:textId="07C96978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GOVEJA JUHA,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GOVEDINA, PRAŽEN KROMPIR, HREN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 MEHKA ZELENA SOLATA (G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,J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)</w:t>
            </w:r>
          </w:p>
        </w:tc>
      </w:tr>
      <w:tr w:rsidR="0053796A" w:rsidRPr="009A1838" w14:paraId="29A31D7C" w14:textId="77777777" w:rsidTr="00907510">
        <w:trPr>
          <w:trHeight w:val="145"/>
        </w:trPr>
        <w:tc>
          <w:tcPr>
            <w:tcW w:w="351" w:type="pct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2FABF90B" w14:textId="77777777" w:rsidR="0053796A" w:rsidRPr="009A1838" w:rsidRDefault="0053796A" w:rsidP="0053796A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25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737DEF10" w14:textId="77777777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19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4149315F" w14:textId="18FD686F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2FF7ED64" w14:textId="508F613C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5AB62F3E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1A3F4EE4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9C253DA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F178F8F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5EB5816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09F16A3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55AF409" w14:textId="23B3803F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04D9F38C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38610811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D7F5594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9031411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625890C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9076608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D50EDE4" w14:textId="33A365F4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6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44C2F787" w14:textId="50C4A0C6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22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16DA4E35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POROVA JUHA,</w:t>
            </w:r>
          </w:p>
          <w:p w14:paraId="17828CCA" w14:textId="13303783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ČUFTI, KROMPIR V KOSIH, ZELENA SOLATA (G,L,J)</w:t>
            </w:r>
          </w:p>
        </w:tc>
        <w:tc>
          <w:tcPr>
            <w:tcW w:w="622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65FF0BC" w14:textId="288A1737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GOVEJA JUHA,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GOVEDINA, PRAŽEN KROMPIR, HREN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 MEHKA ZELENA SOLATA (G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,J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)</w:t>
            </w:r>
          </w:p>
        </w:tc>
      </w:tr>
      <w:tr w:rsidR="0053796A" w:rsidRPr="009A1838" w14:paraId="5CA0429A" w14:textId="77777777" w:rsidTr="00907510">
        <w:trPr>
          <w:trHeight w:val="145"/>
        </w:trPr>
        <w:tc>
          <w:tcPr>
            <w:tcW w:w="351" w:type="pct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71AEF8EF" w14:textId="77777777" w:rsidR="0053796A" w:rsidRPr="009A1838" w:rsidRDefault="0053796A" w:rsidP="0053796A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25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6090CF53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2E6E8F93" w14:textId="77777777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19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286CDDF" w14:textId="4C9C21B2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894CB30" w14:textId="16CF4635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2345278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4C4C84C2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E8DE50A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4986CF4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6988896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4BCA1F6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F43CED9" w14:textId="384BC6AE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BE1FE1F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27DED476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A898D9B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A0A4BDF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80D9EAC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D8D25A5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7632F93" w14:textId="1E8B0E4B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6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32504F4" w14:textId="2258AEFD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22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D24D109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POROVA JUHA,</w:t>
            </w:r>
          </w:p>
          <w:p w14:paraId="25C2552C" w14:textId="78C7E0F8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ČUFTI, KROMPIR V KOSIH, ZELENA SOLATA (G,L,J)</w:t>
            </w:r>
          </w:p>
        </w:tc>
        <w:tc>
          <w:tcPr>
            <w:tcW w:w="622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2B4A4E08" w14:textId="007C186F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GOVEJA JUHA,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GOVEDINA, PRAŽEN KROMPIR, HREN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 MEHKA ZELENA SOLATA (G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,J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)</w:t>
            </w:r>
          </w:p>
        </w:tc>
      </w:tr>
      <w:tr w:rsidR="0053796A" w:rsidRPr="009A1838" w14:paraId="6F22F231" w14:textId="77777777" w:rsidTr="006555AC">
        <w:trPr>
          <w:trHeight w:val="540"/>
        </w:trPr>
        <w:tc>
          <w:tcPr>
            <w:tcW w:w="351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27E28B" w14:textId="77777777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42AA4BF" w14:textId="77777777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2FEFA58" w14:textId="77777777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25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4AD6DC55" w14:textId="77777777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19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2FCF84F8" w14:textId="2D229136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472CDAA3" w14:textId="6AE9F9D7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1ECC7011" w14:textId="469F9FD3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TESTENINSKA SOLATA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S TUNO</w:t>
            </w: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(G,L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,R1</w:t>
            </w: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vAlign w:val="center"/>
          </w:tcPr>
          <w:p w14:paraId="56B317E8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KROMPIRJEV GOLAŽ, PEČENA HRENOVKA (1/2)</w:t>
            </w:r>
          </w:p>
          <w:p w14:paraId="2FA8F3A7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F98155F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3F3EF47" w14:textId="0039E99B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6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602F4BFC" w14:textId="3EB9BEA7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PALAČINKE Z MARMELADO, KOMPOT (L,G,J)</w:t>
            </w: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1182F08B" w14:textId="5A903362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MINEŠTRA S CMOČKI (G,L,J)</w:t>
            </w: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00F33F0C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AJDOVI ŽGANCI, GOBOVA JUHA (L)</w:t>
            </w:r>
          </w:p>
          <w:p w14:paraId="0EC65C18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AC7C90D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58DB178" w14:textId="77777777" w:rsidR="0075019E" w:rsidRDefault="0075019E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752D0D9" w14:textId="2DBD3A03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53796A" w:rsidRPr="009A1838" w14:paraId="0F6EB079" w14:textId="77777777" w:rsidTr="006555AC">
        <w:trPr>
          <w:trHeight w:val="543"/>
        </w:trPr>
        <w:tc>
          <w:tcPr>
            <w:tcW w:w="351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2AB22814" w14:textId="77777777" w:rsidR="0053796A" w:rsidRPr="009A1838" w:rsidRDefault="0053796A" w:rsidP="0053796A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25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0FB85EDC" w14:textId="77777777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19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2F1BDE5D" w14:textId="2FCDD5E7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5B2E515A" w14:textId="222991DF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1AF3D30C" w14:textId="74C338CB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TESTENINSKA SOLATA S TUNO graham testenine (G,L,R1)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vAlign w:val="center"/>
          </w:tcPr>
          <w:p w14:paraId="0878D733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KROMPIRJEV GOLAŽ, PEČENA HRENOVKA (1/2), SOLATA, RŽENI KRUH (G)</w:t>
            </w:r>
          </w:p>
          <w:p w14:paraId="1EE47268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D05C012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6F435AC" w14:textId="48C388E5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6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31BBD7CF" w14:textId="76D3D2CC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PALAČINKE Z MARMELADO, NESLADKAN KOMPOT, SOLATA (L,G,J), polnozrnata moka</w:t>
            </w:r>
          </w:p>
        </w:tc>
        <w:tc>
          <w:tcPr>
            <w:tcW w:w="622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69101755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MINEŠTRA S CMOČKI (G,L,J)</w:t>
            </w:r>
          </w:p>
          <w:p w14:paraId="0E52EF40" w14:textId="295C04D4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Polnozrnata moka</w:t>
            </w:r>
          </w:p>
        </w:tc>
        <w:tc>
          <w:tcPr>
            <w:tcW w:w="622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0D78F63E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AJDOVI ŽGANCI, GOBOVA JUHA, SOLATA (L)</w:t>
            </w:r>
          </w:p>
          <w:p w14:paraId="748B63CA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2803039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AC6CDA7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7CC5C6E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EB135EE" w14:textId="4F675257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53796A" w:rsidRPr="009A1838" w14:paraId="0BBB7048" w14:textId="77777777" w:rsidTr="006555AC">
        <w:trPr>
          <w:trHeight w:val="50"/>
        </w:trPr>
        <w:tc>
          <w:tcPr>
            <w:tcW w:w="351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2474D099" w14:textId="77777777" w:rsidR="0053796A" w:rsidRPr="009A1838" w:rsidRDefault="0053796A" w:rsidP="0053796A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25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307351BA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531325BC" w14:textId="77777777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19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09B7CFC" w14:textId="712319D1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816814E" w14:textId="0693DA1C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26B31D3" w14:textId="0066A71B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TESTENINSKA SOLATA S TUNO graham testenine (G,L,R1)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0A64689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KROMPIRJEV GOLAŽ, PEČENA HRENOVKA (1/2)</w:t>
            </w:r>
          </w:p>
          <w:p w14:paraId="42F18BBD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E917749" w14:textId="77777777" w:rsidR="0075019E" w:rsidRDefault="0075019E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5635719" w14:textId="10678BC4" w:rsidR="0075019E" w:rsidRPr="009A1838" w:rsidRDefault="0075019E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6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0F11460F" w14:textId="374ADCE9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PALAČINKE Z MARMELADO, NESLADKAN KOMPOT (L,G,J), polnozrnata moka</w:t>
            </w:r>
          </w:p>
        </w:tc>
        <w:tc>
          <w:tcPr>
            <w:tcW w:w="622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4A31F08A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MINEŠTRA S CMOČKI (G,L,J)</w:t>
            </w:r>
          </w:p>
          <w:p w14:paraId="24B9571D" w14:textId="78E5A875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Polnozrnata moka</w:t>
            </w:r>
          </w:p>
        </w:tc>
        <w:tc>
          <w:tcPr>
            <w:tcW w:w="622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602BCDA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AJDOVI ŽGANCI, GOBOVA JUHA</w:t>
            </w:r>
          </w:p>
          <w:p w14:paraId="1213EFAF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(L)</w:t>
            </w:r>
          </w:p>
          <w:p w14:paraId="21DEC30D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9ED7F38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54FA6B5" w14:textId="49CEB7DC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</w:tbl>
    <w:p w14:paraId="30CF3DD1" w14:textId="77777777" w:rsidR="00452F36" w:rsidRPr="009A1838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741DB6AC" w14:textId="77777777" w:rsidR="005F12D7" w:rsidRDefault="005F12D7" w:rsidP="0087581A">
      <w:pPr>
        <w:rPr>
          <w:rFonts w:asciiTheme="minorHAnsi" w:hAnsiTheme="minorHAnsi" w:cstheme="minorBidi"/>
          <w:sz w:val="15"/>
          <w:szCs w:val="15"/>
        </w:rPr>
      </w:pPr>
    </w:p>
    <w:p w14:paraId="72D83A0A" w14:textId="77777777" w:rsidR="00483C25" w:rsidRDefault="00483C25" w:rsidP="0087581A">
      <w:pPr>
        <w:rPr>
          <w:rFonts w:asciiTheme="minorHAnsi" w:hAnsiTheme="minorHAnsi" w:cstheme="minorBidi"/>
          <w:sz w:val="15"/>
          <w:szCs w:val="15"/>
        </w:rPr>
      </w:pPr>
    </w:p>
    <w:p w14:paraId="6BA17563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2"/>
        <w:gridCol w:w="1531"/>
        <w:gridCol w:w="1676"/>
        <w:gridCol w:w="1541"/>
        <w:gridCol w:w="1541"/>
        <w:gridCol w:w="1494"/>
        <w:gridCol w:w="1494"/>
        <w:gridCol w:w="1494"/>
        <w:gridCol w:w="1494"/>
      </w:tblGrid>
      <w:tr w:rsidR="007520BE" w:rsidRPr="009A1838" w14:paraId="48410597" w14:textId="77777777" w:rsidTr="007520BE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7568CF63" w14:textId="77777777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50E9057F" w14:textId="77777777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1684AEC8" w14:textId="1F1EA4C4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7B31F9BB" w14:textId="49D58365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47467B49" w14:textId="7A2989F3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1.4.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75F47F33" w14:textId="1E0ECDBE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2.4.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3FC0C602" w14:textId="122173D1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3.4.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1790594" w14:textId="417A9521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SOBOTA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4.4.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AD7EA36" w14:textId="27D78045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5.4.</w:t>
            </w:r>
          </w:p>
        </w:tc>
      </w:tr>
      <w:tr w:rsidR="001850E8" w:rsidRPr="009A1838" w14:paraId="079DA614" w14:textId="77777777" w:rsidTr="00810D88">
        <w:trPr>
          <w:trHeight w:val="59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018041F5" w14:textId="77777777" w:rsidR="001850E8" w:rsidRPr="009A1838" w:rsidRDefault="001850E8" w:rsidP="001850E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06F0E26" w14:textId="77777777" w:rsidR="001850E8" w:rsidRPr="009A1838" w:rsidRDefault="001850E8" w:rsidP="001850E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F7E9FD9" w14:textId="77777777" w:rsidR="001850E8" w:rsidRPr="009A1838" w:rsidRDefault="001850E8" w:rsidP="001850E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27C71738" w14:textId="77777777" w:rsidR="001850E8" w:rsidRPr="009A1838" w:rsidRDefault="001850E8" w:rsidP="001850E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BD29733" w14:textId="174D601A" w:rsidR="001850E8" w:rsidRPr="009A1838" w:rsidRDefault="001850E8" w:rsidP="001850E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8FF452C" w14:textId="23BFFCAE" w:rsidR="001850E8" w:rsidRPr="009A1838" w:rsidRDefault="001850E8" w:rsidP="001850E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740D8FAC" w14:textId="77777777" w:rsidR="001850E8" w:rsidRDefault="001850E8" w:rsidP="001850E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474DA442" w14:textId="77777777" w:rsidR="001850E8" w:rsidRDefault="001850E8" w:rsidP="001850E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8A34BAD" w14:textId="77777777" w:rsidR="001850E8" w:rsidRDefault="001850E8" w:rsidP="001850E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B9ADB33" w14:textId="77777777" w:rsidR="001850E8" w:rsidRDefault="001850E8" w:rsidP="001850E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ED82BEF" w14:textId="77777777" w:rsidR="001850E8" w:rsidRDefault="001850E8" w:rsidP="001850E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61A6C21" w14:textId="77777777" w:rsidR="001850E8" w:rsidRDefault="001850E8" w:rsidP="001850E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EB31503" w14:textId="77777777" w:rsidR="001850E8" w:rsidRPr="009A1838" w:rsidRDefault="001850E8" w:rsidP="001850E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73A0AED" w14:textId="77777777" w:rsidR="001850E8" w:rsidRPr="009A1838" w:rsidRDefault="001850E8" w:rsidP="001850E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48C2033C" w14:textId="77777777" w:rsidR="001850E8" w:rsidRPr="009A1838" w:rsidRDefault="001850E8" w:rsidP="001850E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DF0EFA8" w14:textId="77777777" w:rsidR="001850E8" w:rsidRDefault="001850E8" w:rsidP="001850E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POROVA JUHA,</w:t>
            </w:r>
          </w:p>
          <w:p w14:paraId="15D88436" w14:textId="6E1BCB01" w:rsidR="001850E8" w:rsidRPr="009A1838" w:rsidRDefault="001850E8" w:rsidP="001850E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ČUFTI, PIRE KROMPIR, ZELENA SOLATA (G,L,J)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2E54D5DF" w14:textId="3A5942A2" w:rsidR="001850E8" w:rsidRPr="009A1838" w:rsidRDefault="001850E8" w:rsidP="001850E8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GOVEJA JUHA,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GOVEDINA, PRAŽEN KROMPIR, HREN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 MEHKA ZELENA SOLATA (G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,J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)</w:t>
            </w:r>
          </w:p>
        </w:tc>
      </w:tr>
      <w:tr w:rsidR="001850E8" w:rsidRPr="009A1838" w14:paraId="4E4984E0" w14:textId="77777777" w:rsidTr="000B3083">
        <w:trPr>
          <w:trHeight w:val="54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5F90D7B" w14:textId="77777777" w:rsidR="001850E8" w:rsidRPr="009A1838" w:rsidRDefault="001850E8" w:rsidP="001850E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E86F4B5" w14:textId="77777777" w:rsidR="001850E8" w:rsidRPr="009A1838" w:rsidRDefault="001850E8" w:rsidP="001850E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A66B978" w14:textId="77777777" w:rsidR="001850E8" w:rsidRPr="009A1838" w:rsidRDefault="001850E8" w:rsidP="001850E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1E5F1DB" w14:textId="77777777" w:rsidR="001850E8" w:rsidRPr="009A1838" w:rsidRDefault="001850E8" w:rsidP="001850E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2C0050A" w14:textId="4F5E8782" w:rsidR="001850E8" w:rsidRPr="009A1838" w:rsidRDefault="001850E8" w:rsidP="001850E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72E5F11" w14:textId="3B47DFB9" w:rsidR="001850E8" w:rsidRPr="009A1838" w:rsidRDefault="001850E8" w:rsidP="001850E8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90208DC" w14:textId="07C821A9" w:rsidR="001850E8" w:rsidRPr="00476926" w:rsidRDefault="001850E8" w:rsidP="001850E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TESTENINSKA SOLATA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S TUNO</w:t>
            </w: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(G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,R1</w:t>
            </w: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1E238CE2" w14:textId="77777777" w:rsidR="001850E8" w:rsidRDefault="001850E8" w:rsidP="001850E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KROMPIRJEV GOLAŽ, PEČENA HRENOVKA (1/2)</w:t>
            </w:r>
          </w:p>
          <w:p w14:paraId="54E077B1" w14:textId="77777777" w:rsidR="001850E8" w:rsidRDefault="001850E8" w:rsidP="001850E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25CA6FB" w14:textId="77777777" w:rsidR="001850E8" w:rsidRDefault="001850E8" w:rsidP="001850E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E1AB929" w14:textId="2B0C9E59" w:rsidR="001850E8" w:rsidRPr="009A1838" w:rsidRDefault="001850E8" w:rsidP="001850E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23E408D" w14:textId="5C8B4CC7" w:rsidR="001850E8" w:rsidRPr="009A1838" w:rsidRDefault="001850E8" w:rsidP="001850E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PALAČINKE Z MARMELADO, KOMPOT (G,J)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93F0F00" w14:textId="1976F982" w:rsidR="001850E8" w:rsidRPr="005B3AD5" w:rsidRDefault="001850E8" w:rsidP="001850E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MINEŠTRA S CMOČKI (G,J)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8BA5772" w14:textId="77777777" w:rsidR="001850E8" w:rsidRDefault="001850E8" w:rsidP="001850E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AJDOVI ŽGANCI, GOBOVA JUHA (L)</w:t>
            </w:r>
          </w:p>
          <w:p w14:paraId="0FB97474" w14:textId="77777777" w:rsidR="001850E8" w:rsidRDefault="001850E8" w:rsidP="001850E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8B54DEC" w14:textId="77777777" w:rsidR="001850E8" w:rsidRDefault="001850E8" w:rsidP="001850E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32F7288" w14:textId="02E1BA72" w:rsidR="001850E8" w:rsidRPr="009A1838" w:rsidRDefault="001850E8" w:rsidP="001850E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</w:tbl>
    <w:p w14:paraId="757B6B6D" w14:textId="77777777" w:rsidR="00706ED8" w:rsidRPr="009A1838" w:rsidRDefault="00706ED8" w:rsidP="00706ED8">
      <w:pPr>
        <w:rPr>
          <w:rFonts w:asciiTheme="minorHAnsi" w:hAnsiTheme="minorHAnsi" w:cstheme="minorBidi"/>
          <w:sz w:val="15"/>
          <w:szCs w:val="15"/>
        </w:rPr>
      </w:pPr>
    </w:p>
    <w:p w14:paraId="7D880948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2DC7E9D9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11B9C6E6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4943A691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6B760690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0FCD6CD0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2088D28B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2DA76635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0E0D7B75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350C3D12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6E9BD986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2B5ED010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5B96F3E9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3CB0CC5F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6B82AB83" w14:textId="77777777" w:rsidR="00CD660E" w:rsidRDefault="00CD660E" w:rsidP="0087581A">
      <w:pPr>
        <w:rPr>
          <w:rFonts w:asciiTheme="minorHAnsi" w:hAnsiTheme="minorHAnsi" w:cstheme="minorBidi"/>
          <w:sz w:val="15"/>
          <w:szCs w:val="15"/>
        </w:rPr>
      </w:pPr>
    </w:p>
    <w:p w14:paraId="00914FC9" w14:textId="77777777" w:rsidR="004E2C64" w:rsidRDefault="004E2C64" w:rsidP="0087581A">
      <w:pPr>
        <w:rPr>
          <w:rFonts w:asciiTheme="minorHAnsi" w:hAnsiTheme="minorHAnsi" w:cstheme="minorBidi"/>
          <w:sz w:val="15"/>
          <w:szCs w:val="15"/>
        </w:rPr>
      </w:pPr>
    </w:p>
    <w:p w14:paraId="5A3FBCC3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5A98FB8D" w14:textId="77777777" w:rsidR="00FF444F" w:rsidRDefault="00FF444F" w:rsidP="0087581A">
      <w:pPr>
        <w:rPr>
          <w:rFonts w:asciiTheme="minorHAnsi" w:hAnsiTheme="minorHAnsi" w:cstheme="minorBidi"/>
          <w:sz w:val="15"/>
          <w:szCs w:val="15"/>
        </w:rPr>
      </w:pPr>
    </w:p>
    <w:p w14:paraId="5D401503" w14:textId="77777777" w:rsidR="00FF444F" w:rsidRDefault="00FF444F" w:rsidP="0087581A">
      <w:pPr>
        <w:rPr>
          <w:rFonts w:asciiTheme="minorHAnsi" w:hAnsiTheme="minorHAnsi" w:cstheme="minorBidi"/>
          <w:sz w:val="15"/>
          <w:szCs w:val="15"/>
        </w:rPr>
      </w:pPr>
    </w:p>
    <w:p w14:paraId="1E1DE718" w14:textId="77777777" w:rsidR="00FF444F" w:rsidRDefault="00FF444F" w:rsidP="0087581A">
      <w:pPr>
        <w:rPr>
          <w:rFonts w:asciiTheme="minorHAnsi" w:hAnsiTheme="minorHAnsi" w:cstheme="minorBidi"/>
          <w:sz w:val="15"/>
          <w:szCs w:val="15"/>
        </w:rPr>
      </w:pPr>
    </w:p>
    <w:p w14:paraId="719D192C" w14:textId="77777777" w:rsidR="00FF444F" w:rsidRDefault="00FF444F" w:rsidP="0087581A">
      <w:pPr>
        <w:rPr>
          <w:rFonts w:asciiTheme="minorHAnsi" w:hAnsiTheme="minorHAnsi" w:cstheme="minorBidi"/>
          <w:sz w:val="15"/>
          <w:szCs w:val="15"/>
        </w:rPr>
      </w:pPr>
    </w:p>
    <w:p w14:paraId="56F69953" w14:textId="77777777" w:rsidR="00452F36" w:rsidRPr="009A1838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2B994CD8" w14:textId="77777777" w:rsidR="0087581A" w:rsidRPr="009A1838" w:rsidRDefault="0087581A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2"/>
        <w:gridCol w:w="1531"/>
        <w:gridCol w:w="1676"/>
        <w:gridCol w:w="1541"/>
        <w:gridCol w:w="1541"/>
        <w:gridCol w:w="1494"/>
        <w:gridCol w:w="1494"/>
        <w:gridCol w:w="1494"/>
        <w:gridCol w:w="1494"/>
      </w:tblGrid>
      <w:tr w:rsidR="00E32C8B" w:rsidRPr="009A1838" w14:paraId="2729FA1F" w14:textId="77777777" w:rsidTr="001671BD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325D416" w14:textId="77777777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4D460CC2" w14:textId="77777777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1364543B" w14:textId="1A5A4056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PONEDELJEK </w:t>
            </w:r>
            <w:r w:rsidR="007520BE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6.4.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B00288A" w14:textId="0BE4A6D0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 w:rsidR="007520BE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7.4.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01FE617" w14:textId="2BCF2A97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 w:rsidR="007520BE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8.4.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2CABD6D" w14:textId="67F02E1F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 w:rsidR="007520BE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9.4.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36D1B37F" w14:textId="0CDEACB8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 w:rsidR="007520BE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10.4.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5DFF21F" w14:textId="068E78F1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SOBOTA </w:t>
            </w:r>
            <w:r w:rsidR="007520BE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11.4.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B5857B8" w14:textId="305C4C69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 w:rsidR="007520BE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12.4.</w:t>
            </w:r>
          </w:p>
        </w:tc>
      </w:tr>
      <w:tr w:rsidR="0053796A" w:rsidRPr="009A1838" w14:paraId="72C97881" w14:textId="77777777" w:rsidTr="002F7DA7">
        <w:trPr>
          <w:trHeight w:val="590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106D4DA8" w14:textId="77777777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C48EA11" w14:textId="77777777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4486552" w14:textId="77777777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0863B7C9" w14:textId="77777777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19B6FB08" w14:textId="75EF960F" w:rsidR="0053796A" w:rsidRDefault="00E71323" w:rsidP="0053796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E71323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JOTA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S KISLIM ZELJEM IN ŠUNKO, RŽENI KRUH </w:t>
            </w:r>
            <w:r w:rsidR="00F96E30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(G)</w:t>
            </w:r>
          </w:p>
          <w:p w14:paraId="0B910A6D" w14:textId="77777777" w:rsidR="00E71323" w:rsidRDefault="00E71323" w:rsidP="0053796A">
            <w:pPr>
              <w:spacing w:line="240" w:lineRule="auto"/>
              <w:rPr>
                <w:rFonts w:ascii="Times New Roman" w:eastAsia="Times New Roman" w:hAnsi="Times New Roman"/>
                <w:color w:val="EE0000"/>
                <w:sz w:val="15"/>
                <w:szCs w:val="15"/>
                <w:lang w:eastAsia="sl-SI"/>
              </w:rPr>
            </w:pPr>
          </w:p>
          <w:p w14:paraId="61CD79BD" w14:textId="77777777" w:rsidR="00E71323" w:rsidRDefault="00E71323" w:rsidP="0053796A">
            <w:pPr>
              <w:spacing w:line="240" w:lineRule="auto"/>
              <w:rPr>
                <w:rFonts w:ascii="Times New Roman" w:eastAsia="Times New Roman" w:hAnsi="Times New Roman"/>
                <w:color w:val="EE0000"/>
                <w:sz w:val="15"/>
                <w:szCs w:val="15"/>
                <w:lang w:eastAsia="sl-SI"/>
              </w:rPr>
            </w:pPr>
          </w:p>
          <w:p w14:paraId="5BAA41A0" w14:textId="77777777" w:rsidR="00E71323" w:rsidRDefault="00E71323" w:rsidP="0053796A">
            <w:pPr>
              <w:spacing w:line="240" w:lineRule="auto"/>
              <w:rPr>
                <w:rFonts w:ascii="Times New Roman" w:eastAsia="Times New Roman" w:hAnsi="Times New Roman"/>
                <w:color w:val="EE0000"/>
                <w:sz w:val="15"/>
                <w:szCs w:val="15"/>
                <w:lang w:eastAsia="sl-SI"/>
              </w:rPr>
            </w:pPr>
          </w:p>
          <w:p w14:paraId="748E47F3" w14:textId="184EDAED" w:rsidR="00E71323" w:rsidRPr="007520BE" w:rsidRDefault="00E71323" w:rsidP="0053796A">
            <w:pPr>
              <w:spacing w:line="240" w:lineRule="auto"/>
              <w:rPr>
                <w:rFonts w:ascii="Times New Roman" w:eastAsia="Times New Roman" w:hAnsi="Times New Roman"/>
                <w:color w:val="EE0000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2E2BE8A9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66158873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262D257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341C1D3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F769A73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16B1C62" w14:textId="07B4973B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448629A5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69F87A94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C835F39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6E8F748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2635C73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52C8CAE" w14:textId="7AAC715E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71607905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1D0F9686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A0E671F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597054D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DB32A52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91DC814" w14:textId="341A8588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  <w:vAlign w:val="center"/>
          </w:tcPr>
          <w:p w14:paraId="6B5D5309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76476079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B4D0ADA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5A621A4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1655F42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6916B13" w14:textId="365EBBF4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A0F56BC" w14:textId="77777777" w:rsidR="0053796A" w:rsidRDefault="0053796A" w:rsidP="0053796A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KOSTNA JUHA,</w:t>
            </w:r>
          </w:p>
          <w:p w14:paraId="0FAB3E39" w14:textId="6F6026D5" w:rsidR="0053796A" w:rsidRPr="009A1838" w:rsidRDefault="0053796A" w:rsidP="0053796A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LAZANJA, RADIČ (G,J,L)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14393C42" w14:textId="172D7468" w:rsidR="0053796A" w:rsidRPr="009A1838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POROVA JUHA, PEČEN LOSOS, KUS KUS Z ZELENJAVO, SOLATA (G,L)</w:t>
            </w:r>
          </w:p>
        </w:tc>
      </w:tr>
      <w:tr w:rsidR="0053796A" w:rsidRPr="009A1838" w14:paraId="56EF5BE4" w14:textId="77777777" w:rsidTr="002F7DA7">
        <w:trPr>
          <w:trHeight w:val="14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620E679" w14:textId="77777777" w:rsidR="0053796A" w:rsidRPr="009A1838" w:rsidRDefault="0053796A" w:rsidP="0053796A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2736824E" w14:textId="77777777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53226E58" w14:textId="4E060198" w:rsidR="00E71323" w:rsidRDefault="00E71323" w:rsidP="00E7132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E71323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JOTA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S KISLIM ZELJEM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IN ŠUNKO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 RŽENI KRUH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(G)</w:t>
            </w:r>
          </w:p>
          <w:p w14:paraId="71B62175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ABDE339" w14:textId="77777777" w:rsidR="00E71323" w:rsidRDefault="00E71323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ACC62C5" w14:textId="77777777" w:rsidR="00E71323" w:rsidRDefault="00E71323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131B5B6" w14:textId="49DFE388" w:rsidR="00E71323" w:rsidRPr="009A1838" w:rsidRDefault="00E71323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42C7E57A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6F5E8100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EEB0BEB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08ADB7D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A516935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4500D75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B14FCFB" w14:textId="341016D4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08E355CF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145FA7C4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4B3BB35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E21B226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DBC4A1A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B73894E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F39F863" w14:textId="78DE72B4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3D6B7357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5E34AB7E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5A3E747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BEC54DA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48002AA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DF31AEF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DFAA137" w14:textId="163905DC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  <w:vAlign w:val="center"/>
          </w:tcPr>
          <w:p w14:paraId="2BDF782E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3712397B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133E312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E9B1D01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FB485AF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B7947A4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3079E1C" w14:textId="79040FCF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CE23813" w14:textId="77777777" w:rsidR="0053796A" w:rsidRDefault="0053796A" w:rsidP="0053796A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KOSTNA JUHA,</w:t>
            </w:r>
          </w:p>
          <w:p w14:paraId="2C70BA33" w14:textId="761B5949" w:rsidR="0053796A" w:rsidRPr="009A1838" w:rsidRDefault="0053796A" w:rsidP="0053796A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LAZANJA, RADIČ (G,J,L) pirine testenine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5F8D9DE6" w14:textId="6BD3990B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POROVA JUHA, PEČEN LOSOS, POLNOZRNAT KUS KUS Z ZELENJAVO, SOLATA (G,L)</w:t>
            </w:r>
          </w:p>
        </w:tc>
      </w:tr>
      <w:tr w:rsidR="0053796A" w:rsidRPr="009A1838" w14:paraId="468CB747" w14:textId="77777777" w:rsidTr="002F7DA7">
        <w:trPr>
          <w:trHeight w:val="14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7A523C7" w14:textId="77777777" w:rsidR="0053796A" w:rsidRPr="009A1838" w:rsidRDefault="0053796A" w:rsidP="0053796A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9995A07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555A5CFD" w14:textId="4C9B36FD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AEFF6BE" w14:textId="163B7D8A" w:rsidR="00E71323" w:rsidRDefault="00E71323" w:rsidP="00E7132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E71323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JOTA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S KISLIM ZELJEM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IN ŠUNKO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 RŽENI KRUH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(G)</w:t>
            </w:r>
          </w:p>
          <w:p w14:paraId="457113E0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D0D34DF" w14:textId="77777777" w:rsidR="00E71323" w:rsidRDefault="00E71323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E2A662E" w14:textId="77777777" w:rsidR="00E71323" w:rsidRDefault="00E71323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6AE2BA2" w14:textId="398AAA49" w:rsidR="00E71323" w:rsidRPr="009A1838" w:rsidRDefault="00E71323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54531B31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2588E9E8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F811780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FA69447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E07EF84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1F1FAE1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2CC9188" w14:textId="1E2124C9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C23B72D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31372938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C35042A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8ED894A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BB8A10B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506EF93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CF80AA3" w14:textId="7A676893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25D213D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49D0CF8A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AB6CBAE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1B0CE4C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6E6E54A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2F7441F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2BCEF33" w14:textId="2E1536D0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ABDD016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1EE4B3CF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6D2E18B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3236711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035BB4A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85EBDA1" w14:textId="77777777" w:rsidR="0053796A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5314528" w14:textId="36BE39D7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2DB9FE7C" w14:textId="77777777" w:rsidR="0053796A" w:rsidRDefault="0053796A" w:rsidP="0053796A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KOSTNA JUHA,</w:t>
            </w:r>
          </w:p>
          <w:p w14:paraId="36EC6980" w14:textId="5364A6E0" w:rsidR="0053796A" w:rsidRPr="00C55074" w:rsidRDefault="0053796A" w:rsidP="0053796A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LAZANJA, RADIČ (G,J,L) pirine testenine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7AB6D4B" w14:textId="21710451" w:rsidR="0053796A" w:rsidRPr="009A1838" w:rsidRDefault="0053796A" w:rsidP="0053796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POROVA JUHA, PEČEN LOSOS, POLNOZRNAT KUS KUS Z ZELENJAVO, SOLATA (G,L)</w:t>
            </w:r>
          </w:p>
        </w:tc>
      </w:tr>
      <w:tr w:rsidR="00B77E23" w:rsidRPr="009A1838" w14:paraId="4299708F" w14:textId="77777777" w:rsidTr="00606BCE">
        <w:trPr>
          <w:trHeight w:val="540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F600140" w14:textId="77777777" w:rsidR="00B77E23" w:rsidRPr="009A1838" w:rsidRDefault="00B77E23" w:rsidP="00B77E2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11CC1A7" w14:textId="77777777" w:rsidR="00B77E23" w:rsidRPr="009A1838" w:rsidRDefault="00B77E23" w:rsidP="00B77E2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73DEF80" w14:textId="77777777" w:rsidR="00B77E23" w:rsidRPr="009A1838" w:rsidRDefault="00B77E23" w:rsidP="00B77E2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6E19AE14" w14:textId="77777777" w:rsidR="00B77E23" w:rsidRPr="009A1838" w:rsidRDefault="00B77E23" w:rsidP="00B77E2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A383863" w14:textId="250E9DF4" w:rsidR="00B77E23" w:rsidRPr="00B20DA7" w:rsidRDefault="00B77E23" w:rsidP="00B77E2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FIŽOLOVA PAŠTETA, POLNOZRNATA ŠTRUČKA, KITAJSKO ZELJE (G)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9D82960" w14:textId="2F146D42" w:rsidR="00B77E23" w:rsidRPr="009A1838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TORTILJE Z MEHIŠKO ZELENJAVO, ZELJNA SOLATA (G</w:t>
            </w:r>
            <w:r w:rsidR="00FF444F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,L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4B80192" w14:textId="124DDC29" w:rsidR="00B77E23" w:rsidRPr="009A1838" w:rsidRDefault="00B77E23" w:rsidP="00B77E2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ŽELODČKOVA JUHA, SOLATA (G</w:t>
            </w:r>
            <w:r w:rsidR="00FF444F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622112A2" w14:textId="08EC2BE1" w:rsidR="00B77E23" w:rsidRPr="00B20DA7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HOT DOG, SOLATA (G</w:t>
            </w:r>
            <w:r w:rsidR="00FF444F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,GS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404A5394" w14:textId="77777777" w:rsidR="00B77E23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CARSKI PRAŽENEC KOMPOT (G, L, J)</w:t>
            </w:r>
          </w:p>
          <w:p w14:paraId="7E753AAA" w14:textId="77777777" w:rsidR="00B77E23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2588D28" w14:textId="77777777" w:rsidR="00B77E23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9D4AD77" w14:textId="33580C76" w:rsidR="00B77E23" w:rsidRPr="009A1838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5F0F7530" w14:textId="0679855A" w:rsidR="00B77E23" w:rsidRPr="009A1838" w:rsidRDefault="00B77E23" w:rsidP="00B77E23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CHILI CON CARNE (G)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08D5BC7E" w14:textId="77777777" w:rsidR="00B77E23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CEZARJEVA SOLATA S PIŠČANCEM (G,J,L)</w:t>
            </w:r>
          </w:p>
          <w:p w14:paraId="23F9D50E" w14:textId="77777777" w:rsidR="00B77E23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F0F8CCC" w14:textId="5E271CAD" w:rsidR="00B77E23" w:rsidRPr="009A1838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B77E23" w:rsidRPr="009A1838" w14:paraId="576161B1" w14:textId="77777777" w:rsidTr="00373406">
        <w:trPr>
          <w:trHeight w:val="54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138000EF" w14:textId="77777777" w:rsidR="00B77E23" w:rsidRPr="009A1838" w:rsidRDefault="00B77E23" w:rsidP="00B77E23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30B08247" w14:textId="77777777" w:rsidR="00B77E23" w:rsidRPr="009A1838" w:rsidRDefault="00B77E23" w:rsidP="00B77E2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E82B322" w14:textId="3CCE7068" w:rsidR="00B77E23" w:rsidRPr="009A1838" w:rsidRDefault="00B77E23" w:rsidP="00B77E2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FIŽOLOVA PAŠTETA, POLNOZRNATA ŠTRUČKA, KITAJSKO ZELJE (G)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71F1B48" w14:textId="2D422CAA" w:rsidR="00B77E23" w:rsidRPr="005B3AD5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POLNOZRNATE TORTILJE Z MEHIŠKO ZELENJAVO, ZELJNA SOLATA (G</w:t>
            </w:r>
            <w:r w:rsidR="00FF444F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,L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F6683C7" w14:textId="3C96D66A" w:rsidR="00B77E23" w:rsidRPr="009A1838" w:rsidRDefault="00B77E23" w:rsidP="00B77E2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ŽELODČKOVA JUHA, SOLATA, RŽENI KRUH (G)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1ADA556B" w14:textId="0CE6949C" w:rsidR="00B77E23" w:rsidRPr="009A1838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HOT DOG S POLNOZRNATO ŠTRUČKO, SOLATA (G</w:t>
            </w:r>
            <w:r w:rsidR="00FF444F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,GS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4A2C2C0B" w14:textId="77777777" w:rsidR="00B77E23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CARSKI PRAŽENEC KOMPOT (G, L, J)</w:t>
            </w:r>
          </w:p>
          <w:p w14:paraId="1BA28D39" w14:textId="77777777" w:rsidR="00B77E23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Polnozrnata pirina moka</w:t>
            </w:r>
          </w:p>
          <w:p w14:paraId="46107469" w14:textId="77777777" w:rsidR="00B77E23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04EBC89" w14:textId="77777777" w:rsidR="00B77E23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50BA18B" w14:textId="53E2D951" w:rsidR="00B77E23" w:rsidRPr="009A1838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6A4129C2" w14:textId="1E4F7BEA" w:rsidR="00B77E23" w:rsidRPr="009A1838" w:rsidRDefault="00B77E23" w:rsidP="00B77E23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CHILI CON CARNE, SOLATA (G)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4B0E16B6" w14:textId="77777777" w:rsidR="00B77E23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CEZARJEVA SOLATA S PIŠČANCEM, ČRNI KRUH (G,J,L)</w:t>
            </w:r>
          </w:p>
          <w:p w14:paraId="2B3636FB" w14:textId="77777777" w:rsidR="00B77E23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40040F2" w14:textId="77777777" w:rsidR="00B77E23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0EBF6A1" w14:textId="29546CCD" w:rsidR="00B77E23" w:rsidRPr="009A1838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B77E23" w:rsidRPr="009A1838" w14:paraId="4647DEA1" w14:textId="77777777" w:rsidTr="00FF0840">
        <w:trPr>
          <w:trHeight w:val="5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4DEDB005" w14:textId="77777777" w:rsidR="00B77E23" w:rsidRPr="009A1838" w:rsidRDefault="00B77E23" w:rsidP="00B77E23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5C5871F6" w14:textId="77777777" w:rsidR="00B77E23" w:rsidRPr="00EA18E2" w:rsidRDefault="00B77E23" w:rsidP="00B77E23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32869F29" w14:textId="0B1FC1BF" w:rsidR="00B77E23" w:rsidRPr="009A1838" w:rsidRDefault="00B77E23" w:rsidP="00B77E2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194BE95" w14:textId="56BB2CA8" w:rsidR="00B77E23" w:rsidRPr="009A1838" w:rsidRDefault="00B77E23" w:rsidP="00B77E2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FIŽOLOVA PAŠTETA, POLNOZRNATA ŠTRUČKA, KITAJSKO ZELJE (G)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2606066" w14:textId="5E70E229" w:rsidR="00B77E23" w:rsidRPr="005B3AD5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POLNOZRNATE TORTILJE Z MEHIŠKO ZELENJAVO, ZELJNA SOLATA (G</w:t>
            </w:r>
            <w:r w:rsidR="00FF444F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,L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65F1613" w14:textId="5217CBE8" w:rsidR="00B77E23" w:rsidRPr="009A1838" w:rsidRDefault="00B77E23" w:rsidP="00B77E2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ŽELODČKOVA JUHA, SOLATA, (G)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8DEBBD5" w14:textId="72C0D761" w:rsidR="00B77E23" w:rsidRPr="009A1838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HOT DOG S POLNOZRNATO ŠTRUČKO, SOLATA (G</w:t>
            </w:r>
            <w:r w:rsidR="00FF444F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,GS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7A385D2" w14:textId="77777777" w:rsidR="00B77E23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CARSKI PRAŽENEC KOMPOT (G, L, J)</w:t>
            </w:r>
          </w:p>
          <w:p w14:paraId="0751B005" w14:textId="77777777" w:rsidR="00B77E23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Polnozrnata pirina moka</w:t>
            </w:r>
          </w:p>
          <w:p w14:paraId="53D8A7A1" w14:textId="40B7D915" w:rsidR="00B77E23" w:rsidRPr="009A1838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9A3AFBE" w14:textId="2DC9817E" w:rsidR="00B77E23" w:rsidRPr="00931A90" w:rsidRDefault="00B77E23" w:rsidP="00B77E23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CHILI CON CARNE (G)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A1F48FA" w14:textId="77777777" w:rsidR="00B77E23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CEZARJEVA SOLATA S PIŠČANCEM (G,J,L)</w:t>
            </w:r>
          </w:p>
          <w:p w14:paraId="7D3F8744" w14:textId="77777777" w:rsidR="00B77E23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799E736" w14:textId="27779127" w:rsidR="00B77E23" w:rsidRPr="009A1838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</w:tbl>
    <w:p w14:paraId="65A063BB" w14:textId="77777777" w:rsidR="00483C25" w:rsidRDefault="00483C25" w:rsidP="0087581A">
      <w:pPr>
        <w:rPr>
          <w:rFonts w:asciiTheme="minorHAnsi" w:hAnsiTheme="minorHAnsi" w:cstheme="minorBidi"/>
          <w:sz w:val="15"/>
          <w:szCs w:val="15"/>
        </w:rPr>
      </w:pPr>
    </w:p>
    <w:p w14:paraId="2057FF99" w14:textId="77777777" w:rsidR="00483C25" w:rsidRDefault="00483C25" w:rsidP="0087581A">
      <w:pPr>
        <w:rPr>
          <w:rFonts w:asciiTheme="minorHAnsi" w:hAnsiTheme="minorHAnsi" w:cstheme="minorBidi"/>
          <w:sz w:val="15"/>
          <w:szCs w:val="15"/>
        </w:rPr>
      </w:pPr>
    </w:p>
    <w:p w14:paraId="54388047" w14:textId="77777777" w:rsidR="00483C25" w:rsidRDefault="00483C25" w:rsidP="0087581A">
      <w:pPr>
        <w:rPr>
          <w:rFonts w:asciiTheme="minorHAnsi" w:hAnsiTheme="minorHAnsi" w:cstheme="minorBidi"/>
          <w:sz w:val="15"/>
          <w:szCs w:val="15"/>
        </w:rPr>
      </w:pPr>
    </w:p>
    <w:p w14:paraId="390C4A20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3F5C3566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2"/>
        <w:gridCol w:w="1531"/>
        <w:gridCol w:w="1676"/>
        <w:gridCol w:w="1541"/>
        <w:gridCol w:w="1541"/>
        <w:gridCol w:w="1494"/>
        <w:gridCol w:w="1494"/>
        <w:gridCol w:w="1494"/>
        <w:gridCol w:w="1494"/>
      </w:tblGrid>
      <w:tr w:rsidR="007520BE" w:rsidRPr="009A1838" w14:paraId="1F6409F4" w14:textId="77777777" w:rsidTr="00810D88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DC8D324" w14:textId="77777777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5C58D19C" w14:textId="77777777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566E3D17" w14:textId="5CB3EF75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PONEDELJEK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6.4.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5E2A7904" w14:textId="6E378B49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7.4.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1E716A3E" w14:textId="40CCDCEB" w:rsidR="007520BE" w:rsidRPr="00925938" w:rsidRDefault="007520BE" w:rsidP="007520BE">
            <w:pPr>
              <w:spacing w:line="240" w:lineRule="auto"/>
              <w:rPr>
                <w:rFonts w:ascii="Times New Roman" w:eastAsia="Times New Roman" w:hAnsi="Times New Roman"/>
                <w:i/>
                <w:iCs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8.4.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005938F" w14:textId="631EDDB9" w:rsidR="007520BE" w:rsidRPr="00925938" w:rsidRDefault="007520BE" w:rsidP="007520BE">
            <w:pPr>
              <w:spacing w:line="240" w:lineRule="auto"/>
              <w:rPr>
                <w:rFonts w:ascii="Times New Roman" w:eastAsia="Times New Roman" w:hAnsi="Times New Roman"/>
                <w:i/>
                <w:iCs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9.4.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70FA8FEA" w14:textId="033B2DE6" w:rsidR="007520BE" w:rsidRPr="00925938" w:rsidRDefault="007520BE" w:rsidP="007520BE">
            <w:pPr>
              <w:spacing w:line="240" w:lineRule="auto"/>
              <w:rPr>
                <w:rFonts w:ascii="Times New Roman" w:eastAsia="Times New Roman" w:hAnsi="Times New Roman"/>
                <w:i/>
                <w:iCs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10.4.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7700256" w14:textId="48789620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SOBOTA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11.4.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F168E75" w14:textId="63D67BE7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12.4.</w:t>
            </w:r>
          </w:p>
        </w:tc>
      </w:tr>
      <w:tr w:rsidR="00B77E23" w:rsidRPr="009A1838" w14:paraId="11204468" w14:textId="77777777" w:rsidTr="00810D88">
        <w:trPr>
          <w:trHeight w:val="59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BDE9B66" w14:textId="77777777" w:rsidR="00B77E23" w:rsidRPr="009A1838" w:rsidRDefault="00B77E23" w:rsidP="00B77E2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5FC7605" w14:textId="77777777" w:rsidR="00B77E23" w:rsidRPr="009A1838" w:rsidRDefault="00B77E23" w:rsidP="00B77E2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14848C0" w14:textId="77777777" w:rsidR="00B77E23" w:rsidRPr="009A1838" w:rsidRDefault="00B77E23" w:rsidP="00B77E2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0D1BCAAA" w14:textId="77777777" w:rsidR="00B77E23" w:rsidRPr="009A1838" w:rsidRDefault="00B77E23" w:rsidP="00B77E2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DDF6791" w14:textId="3DE856C8" w:rsidR="00E71323" w:rsidRDefault="00E71323" w:rsidP="00E7132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E71323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JOTA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S KISLIM ZELJEM IN ŠUNKO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 RŽENI KRUH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(G)</w:t>
            </w:r>
          </w:p>
          <w:p w14:paraId="7E3A9839" w14:textId="20BA8079" w:rsidR="00B77E23" w:rsidRPr="009A1838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8EEB2F4" w14:textId="77777777" w:rsidR="00B77E23" w:rsidRPr="009A1838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6853F203" w14:textId="77777777" w:rsidR="00B77E23" w:rsidRPr="00635215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63521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77783FD8" w14:textId="77777777" w:rsidR="00B77E23" w:rsidRPr="00635215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B362ABE" w14:textId="77777777" w:rsidR="00B77E23" w:rsidRPr="00635215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8129CCE" w14:textId="77777777" w:rsidR="00B77E23" w:rsidRPr="00635215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D166640" w14:textId="77777777" w:rsidR="00B77E23" w:rsidRPr="00635215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F5D6FCE" w14:textId="77777777" w:rsidR="00B77E23" w:rsidRPr="00635215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E970169" w14:textId="77777777" w:rsidR="00B77E23" w:rsidRPr="00635215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21DEF3C" w14:textId="77777777" w:rsidR="00B77E23" w:rsidRPr="00635215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63521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16FC5B0" w14:textId="77777777" w:rsidR="00B77E23" w:rsidRPr="00635215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63521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783B2EE" w14:textId="77777777" w:rsidR="00B77E23" w:rsidRDefault="00B77E23" w:rsidP="00B77E23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KOSTNA JUHA,</w:t>
            </w:r>
          </w:p>
          <w:p w14:paraId="09A10D73" w14:textId="12745A36" w:rsidR="00B77E23" w:rsidRPr="009A1838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LAZANJA, RADIČ (G,J,L)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28DB332" w14:textId="12E00422" w:rsidR="00B77E23" w:rsidRPr="009A1838" w:rsidRDefault="00B77E23" w:rsidP="00B77E23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POROVA JUHA, PEČEN LOSOS, KUS KUS Z ZELENJAVO, SOLATA (G,L)</w:t>
            </w:r>
          </w:p>
        </w:tc>
      </w:tr>
      <w:tr w:rsidR="00B77E23" w:rsidRPr="009A1838" w14:paraId="36A9CA10" w14:textId="77777777" w:rsidTr="00F33BA2">
        <w:trPr>
          <w:trHeight w:val="54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DED08F3" w14:textId="77777777" w:rsidR="00B77E23" w:rsidRPr="009A1838" w:rsidRDefault="00B77E23" w:rsidP="00B77E2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97D217A" w14:textId="77777777" w:rsidR="00B77E23" w:rsidRPr="009A1838" w:rsidRDefault="00B77E23" w:rsidP="00B77E2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07A1EEF" w14:textId="77777777" w:rsidR="00B77E23" w:rsidRPr="009A1838" w:rsidRDefault="00B77E23" w:rsidP="00B77E2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280199F5" w14:textId="77777777" w:rsidR="00B77E23" w:rsidRPr="009A1838" w:rsidRDefault="00B77E23" w:rsidP="00B77E2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1CDEECC" w14:textId="719864F5" w:rsidR="00B77E23" w:rsidRPr="009A1838" w:rsidRDefault="00B77E23" w:rsidP="00B77E2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FIŽOLOVA PAŠTETA, POLNOZRNATA ŠTRUČKA, KITAJSKO ZELJE (G)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AF8213D" w14:textId="2847EA5A" w:rsidR="00B77E23" w:rsidRPr="009A1838" w:rsidRDefault="00B77E23" w:rsidP="00B77E23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TORTILJE Z MEHIŠKO ZELENJAVO, ZELJNA SOLATA (G)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C2022CA" w14:textId="64F64C15" w:rsidR="00B77E23" w:rsidRPr="00925938" w:rsidRDefault="00B77E23" w:rsidP="00B77E23">
            <w:pPr>
              <w:spacing w:line="240" w:lineRule="auto"/>
              <w:rPr>
                <w:rFonts w:ascii="Times New Roman" w:eastAsia="Times New Roman" w:hAnsi="Times New Roman"/>
                <w:i/>
                <w:iCs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ŽELODČKOVA JUHA, SOLATA (G)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7E35C27" w14:textId="0998F394" w:rsidR="00B77E23" w:rsidRPr="00925938" w:rsidRDefault="00B77E23" w:rsidP="00B77E23">
            <w:pPr>
              <w:spacing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HOT DOG, SOLATA (G</w:t>
            </w:r>
            <w:r w:rsidR="00FF444F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,GS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92B1A82" w14:textId="33C0A3B9" w:rsidR="00B77E23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CARSKI PRAŽENEC KOMPOT (G,J) mleko brez laktoze</w:t>
            </w:r>
          </w:p>
          <w:p w14:paraId="6B05E4E9" w14:textId="77777777" w:rsidR="00B77E23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E27E7C5" w14:textId="77777777" w:rsidR="00B77E23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8530390" w14:textId="73291734" w:rsidR="00B77E23" w:rsidRPr="00925938" w:rsidRDefault="00B77E23" w:rsidP="00B77E23">
            <w:pPr>
              <w:spacing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3BC520C" w14:textId="5C2BA3F2" w:rsidR="00B77E23" w:rsidRPr="009A1838" w:rsidRDefault="00B77E23" w:rsidP="00B77E23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CHILI CON CARNE (G)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13D6AEF" w14:textId="4DE66777" w:rsidR="00B77E23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CEZARJEVA SOLATA S PIŠČANCEM (G,J)</w:t>
            </w:r>
          </w:p>
          <w:p w14:paraId="7C3C1B80" w14:textId="77777777" w:rsidR="00B77E23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2FEE504" w14:textId="77777777" w:rsidR="00B77E23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656024E" w14:textId="77777777" w:rsidR="00B77E23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AA4930B" w14:textId="370A2AED" w:rsidR="00B77E23" w:rsidRPr="009A1838" w:rsidRDefault="00B77E23" w:rsidP="00B77E2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</w:tbl>
    <w:p w14:paraId="2AB9A314" w14:textId="77777777" w:rsidR="00706ED8" w:rsidRPr="009A1838" w:rsidRDefault="00706ED8" w:rsidP="00706ED8">
      <w:pPr>
        <w:rPr>
          <w:rFonts w:asciiTheme="minorHAnsi" w:hAnsiTheme="minorHAnsi" w:cstheme="minorBidi"/>
          <w:sz w:val="15"/>
          <w:szCs w:val="15"/>
        </w:rPr>
      </w:pPr>
    </w:p>
    <w:p w14:paraId="3E96E8A0" w14:textId="77777777" w:rsidR="00452F36" w:rsidRPr="009A1838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7C03598A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135E1347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4156B81B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0E4C2E6F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1C7C0383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6F31C99B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5DEB7BB6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432BB177" w14:textId="77777777" w:rsidR="0068269F" w:rsidRDefault="0068269F" w:rsidP="0087581A">
      <w:pPr>
        <w:rPr>
          <w:rFonts w:asciiTheme="minorHAnsi" w:hAnsiTheme="minorHAnsi" w:cstheme="minorBidi"/>
          <w:sz w:val="15"/>
          <w:szCs w:val="15"/>
        </w:rPr>
      </w:pPr>
    </w:p>
    <w:p w14:paraId="0E36123A" w14:textId="77777777" w:rsidR="0068269F" w:rsidRDefault="0068269F" w:rsidP="0087581A">
      <w:pPr>
        <w:rPr>
          <w:rFonts w:asciiTheme="minorHAnsi" w:hAnsiTheme="minorHAnsi" w:cstheme="minorBidi"/>
          <w:sz w:val="15"/>
          <w:szCs w:val="15"/>
        </w:rPr>
      </w:pPr>
    </w:p>
    <w:p w14:paraId="4E69CCA0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51F5ECDB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3D3FD063" w14:textId="77777777" w:rsidR="00442C03" w:rsidRDefault="00442C03" w:rsidP="0087581A">
      <w:pPr>
        <w:rPr>
          <w:rFonts w:asciiTheme="minorHAnsi" w:hAnsiTheme="minorHAnsi" w:cstheme="minorBidi"/>
          <w:sz w:val="15"/>
          <w:szCs w:val="15"/>
        </w:rPr>
      </w:pPr>
    </w:p>
    <w:p w14:paraId="73BC150F" w14:textId="77777777" w:rsidR="00442C03" w:rsidRDefault="00442C03" w:rsidP="0087581A">
      <w:pPr>
        <w:rPr>
          <w:rFonts w:asciiTheme="minorHAnsi" w:hAnsiTheme="minorHAnsi" w:cstheme="minorBidi"/>
          <w:sz w:val="15"/>
          <w:szCs w:val="15"/>
        </w:rPr>
      </w:pPr>
    </w:p>
    <w:p w14:paraId="2955CFAD" w14:textId="77777777" w:rsidR="00D36EB3" w:rsidRDefault="00D36EB3" w:rsidP="0087581A">
      <w:pPr>
        <w:rPr>
          <w:rFonts w:asciiTheme="minorHAnsi" w:hAnsiTheme="minorHAnsi" w:cstheme="minorBidi"/>
          <w:sz w:val="15"/>
          <w:szCs w:val="15"/>
        </w:rPr>
      </w:pPr>
    </w:p>
    <w:p w14:paraId="33B2C051" w14:textId="77777777" w:rsidR="00746BF6" w:rsidRDefault="00746BF6" w:rsidP="0087581A">
      <w:pPr>
        <w:rPr>
          <w:rFonts w:asciiTheme="minorHAnsi" w:hAnsiTheme="minorHAnsi" w:cstheme="minorBidi"/>
          <w:sz w:val="15"/>
          <w:szCs w:val="15"/>
        </w:rPr>
      </w:pPr>
    </w:p>
    <w:p w14:paraId="7505EB93" w14:textId="77777777" w:rsidR="00746BF6" w:rsidRDefault="00746BF6" w:rsidP="0087581A">
      <w:pPr>
        <w:rPr>
          <w:rFonts w:asciiTheme="minorHAnsi" w:hAnsiTheme="minorHAnsi" w:cstheme="minorBidi"/>
          <w:sz w:val="15"/>
          <w:szCs w:val="15"/>
        </w:rPr>
      </w:pPr>
    </w:p>
    <w:p w14:paraId="22625872" w14:textId="77777777" w:rsidR="00FF444F" w:rsidRDefault="00FF444F" w:rsidP="0087581A">
      <w:pPr>
        <w:rPr>
          <w:rFonts w:asciiTheme="minorHAnsi" w:hAnsiTheme="minorHAnsi" w:cstheme="minorBidi"/>
          <w:sz w:val="15"/>
          <w:szCs w:val="15"/>
        </w:rPr>
      </w:pPr>
    </w:p>
    <w:p w14:paraId="2435CD1D" w14:textId="77777777" w:rsidR="00FF444F" w:rsidRDefault="00FF444F" w:rsidP="0087581A">
      <w:pPr>
        <w:rPr>
          <w:rFonts w:asciiTheme="minorHAnsi" w:hAnsiTheme="minorHAnsi" w:cstheme="minorBidi"/>
          <w:sz w:val="15"/>
          <w:szCs w:val="15"/>
        </w:rPr>
      </w:pPr>
    </w:p>
    <w:p w14:paraId="04D395BC" w14:textId="77777777" w:rsidR="00442C03" w:rsidRDefault="00442C03" w:rsidP="0087581A">
      <w:pPr>
        <w:rPr>
          <w:rFonts w:asciiTheme="minorHAnsi" w:hAnsiTheme="minorHAnsi" w:cstheme="minorBidi"/>
          <w:sz w:val="15"/>
          <w:szCs w:val="15"/>
        </w:rPr>
      </w:pPr>
    </w:p>
    <w:p w14:paraId="7C3DEE5E" w14:textId="77777777" w:rsidR="00F7714E" w:rsidRDefault="00F7714E" w:rsidP="0087581A">
      <w:pPr>
        <w:rPr>
          <w:rFonts w:asciiTheme="minorHAnsi" w:hAnsiTheme="minorHAnsi" w:cstheme="minorBidi"/>
          <w:sz w:val="15"/>
          <w:szCs w:val="15"/>
        </w:rPr>
      </w:pPr>
    </w:p>
    <w:p w14:paraId="410CDC04" w14:textId="77777777" w:rsidR="00810D88" w:rsidRPr="009A1838" w:rsidRDefault="00810D88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4"/>
        <w:gridCol w:w="1533"/>
        <w:gridCol w:w="1678"/>
        <w:gridCol w:w="1543"/>
        <w:gridCol w:w="1543"/>
        <w:gridCol w:w="1496"/>
        <w:gridCol w:w="1496"/>
        <w:gridCol w:w="1496"/>
        <w:gridCol w:w="1496"/>
      </w:tblGrid>
      <w:tr w:rsidR="00C23C91" w:rsidRPr="009A1838" w14:paraId="67C307FE" w14:textId="77777777" w:rsidTr="00810D88">
        <w:trPr>
          <w:trHeight w:val="201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C0AC2EA" w14:textId="77777777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73E48D9B" w14:textId="77777777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219643A" w14:textId="4129D8D3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PONEDELJEK </w:t>
            </w:r>
            <w:r w:rsidR="007520BE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13.4.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4326D4B8" w14:textId="06BBF36C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 w:rsidR="007520BE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14.4.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43BB73E8" w14:textId="3ED0215B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 w:rsidR="007520BE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15.4.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95A55B0" w14:textId="3CDDC35A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 w:rsidR="007520BE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16.4.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69960293" w14:textId="5B73A706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 w:rsidR="007520BE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17.4.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AED9FBD" w14:textId="4B2A2513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SOBOTA </w:t>
            </w:r>
            <w:r w:rsidR="007520BE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18.4.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915E36F" w14:textId="3EBF5442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 w:rsidR="007520BE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19.4.</w:t>
            </w:r>
          </w:p>
        </w:tc>
      </w:tr>
      <w:tr w:rsidR="004070E3" w:rsidRPr="009A1838" w14:paraId="421EE139" w14:textId="77777777" w:rsidTr="009A1C36">
        <w:trPr>
          <w:trHeight w:val="587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0167FFA" w14:textId="77777777" w:rsidR="004070E3" w:rsidRPr="009A1838" w:rsidRDefault="004070E3" w:rsidP="004070E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A387875" w14:textId="77777777" w:rsidR="004070E3" w:rsidRPr="009A1838" w:rsidRDefault="004070E3" w:rsidP="004070E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371E3CB" w14:textId="77777777" w:rsidR="004070E3" w:rsidRPr="009A1838" w:rsidRDefault="004070E3" w:rsidP="004070E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633C9A91" w14:textId="77777777" w:rsidR="004070E3" w:rsidRPr="009A1838" w:rsidRDefault="004070E3" w:rsidP="004070E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70292E1" w14:textId="0593D75B" w:rsidR="004070E3" w:rsidRPr="009A1838" w:rsidRDefault="004070E3" w:rsidP="004070E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8C9924A" w14:textId="0AEB0EB0" w:rsidR="004070E3" w:rsidRPr="009A1838" w:rsidRDefault="004070E3" w:rsidP="004070E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7FDDE79" w14:textId="2469FD5E" w:rsidR="004070E3" w:rsidRPr="009A1838" w:rsidRDefault="004070E3" w:rsidP="004070E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14CADA3" w14:textId="00EAD812" w:rsidR="004070E3" w:rsidRPr="0099693B" w:rsidRDefault="004070E3" w:rsidP="004070E3">
            <w:pPr>
              <w:spacing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35AE0C59" w14:textId="568AB1D1" w:rsidR="004070E3" w:rsidRPr="009A1838" w:rsidRDefault="004070E3" w:rsidP="004070E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11C8CC5" w14:textId="3B4C612B" w:rsidR="004070E3" w:rsidRPr="009A1838" w:rsidRDefault="004070E3" w:rsidP="004070E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GOVEJI GOLAŽ, PIRE KROMPIR, MOTOVILEC V SOLATI 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BEA99E7" w14:textId="0439783C" w:rsidR="004070E3" w:rsidRPr="007A73D9" w:rsidRDefault="004070E3" w:rsidP="004070E3">
            <w:pPr>
              <w:spacing w:line="240" w:lineRule="auto"/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PIŠČANČJI PAPRIKAŠ, PROSENA KAŠA, ZELJNA SOLATA (G)</w:t>
            </w:r>
          </w:p>
        </w:tc>
      </w:tr>
      <w:tr w:rsidR="004070E3" w:rsidRPr="009A1838" w14:paraId="08806E90" w14:textId="77777777" w:rsidTr="009A1C36">
        <w:trPr>
          <w:trHeight w:val="144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5B32B4A" w14:textId="77777777" w:rsidR="004070E3" w:rsidRPr="009A1838" w:rsidRDefault="004070E3" w:rsidP="004070E3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359078B8" w14:textId="77777777" w:rsidR="004070E3" w:rsidRPr="009A1838" w:rsidRDefault="004070E3" w:rsidP="004070E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2740596" w14:textId="13B9718A" w:rsidR="004070E3" w:rsidRPr="009A1838" w:rsidRDefault="004070E3" w:rsidP="004070E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806FDB2" w14:textId="769F3061" w:rsidR="004070E3" w:rsidRPr="009A1838" w:rsidRDefault="004070E3" w:rsidP="004070E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F3F63F7" w14:textId="1129C2D0" w:rsidR="004070E3" w:rsidRPr="009A1838" w:rsidRDefault="004070E3" w:rsidP="004070E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DEAE474" w14:textId="4C6FD83F" w:rsidR="004070E3" w:rsidRPr="0086033F" w:rsidRDefault="004070E3" w:rsidP="004070E3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74B1B5E" w14:textId="21D48235" w:rsidR="004070E3" w:rsidRPr="009A1838" w:rsidRDefault="004070E3" w:rsidP="004070E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1765CE33" w14:textId="2C5D8B1C" w:rsidR="004070E3" w:rsidRPr="009A1838" w:rsidRDefault="004070E3" w:rsidP="004070E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GOVEJI GOLAŽ, KROMPIR V KOSIH, MOTOVILEC V SOLATI 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8F70B7D" w14:textId="42EE3261" w:rsidR="004070E3" w:rsidRPr="009A1838" w:rsidRDefault="004070E3" w:rsidP="004070E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PIŠČANČJI PAPRIKAŠ, PROSENA KAŠA, ZELJNA SOLATA (G)</w:t>
            </w:r>
          </w:p>
        </w:tc>
      </w:tr>
      <w:tr w:rsidR="004070E3" w:rsidRPr="009A1838" w14:paraId="7974BF22" w14:textId="77777777" w:rsidTr="00810D88">
        <w:trPr>
          <w:trHeight w:val="144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421E4DF9" w14:textId="77777777" w:rsidR="004070E3" w:rsidRPr="009A1838" w:rsidRDefault="004070E3" w:rsidP="004070E3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8711F54" w14:textId="77777777" w:rsidR="004070E3" w:rsidRPr="00EA18E2" w:rsidRDefault="004070E3" w:rsidP="004070E3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1FA2241F" w14:textId="4818BF56" w:rsidR="004070E3" w:rsidRPr="009A1838" w:rsidRDefault="004070E3" w:rsidP="004070E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A508ADC" w14:textId="4C456671" w:rsidR="004070E3" w:rsidRPr="009A1838" w:rsidRDefault="004070E3" w:rsidP="004070E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EEBEC57" w14:textId="540FED27" w:rsidR="004070E3" w:rsidRPr="00B20DA7" w:rsidRDefault="004070E3" w:rsidP="004070E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BD6BE50" w14:textId="0A2359DE" w:rsidR="004070E3" w:rsidRPr="00B20DA7" w:rsidRDefault="004070E3" w:rsidP="004070E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84FF4E1" w14:textId="79C7BB15" w:rsidR="004070E3" w:rsidRPr="00B20DA7" w:rsidRDefault="004070E3" w:rsidP="004070E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E723248" w14:textId="7093F894" w:rsidR="004070E3" w:rsidRPr="009A1838" w:rsidRDefault="004070E3" w:rsidP="004070E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DFFC621" w14:textId="36E939DC" w:rsidR="004070E3" w:rsidRPr="009A1838" w:rsidRDefault="004070E3" w:rsidP="004070E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GOVEJI GOLAŽ, KROMPIR V KOSIH, MOTOVILEC V SOLATI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27FB944B" w14:textId="31513629" w:rsidR="004070E3" w:rsidRPr="009A1838" w:rsidRDefault="004070E3" w:rsidP="004070E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PIŠČANČJI PAPRIKAŠ, PROSENA KAŠA, ZELJNA SOLATA (G)</w:t>
            </w:r>
          </w:p>
        </w:tc>
      </w:tr>
      <w:tr w:rsidR="004070E3" w:rsidRPr="009A1838" w14:paraId="504BE997" w14:textId="77777777" w:rsidTr="00DC3BB7">
        <w:trPr>
          <w:trHeight w:val="537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D57CE8" w14:textId="77777777" w:rsidR="004070E3" w:rsidRPr="009A1838" w:rsidRDefault="004070E3" w:rsidP="004070E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F258602" w14:textId="77777777" w:rsidR="004070E3" w:rsidRPr="009A1838" w:rsidRDefault="004070E3" w:rsidP="004070E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D92B745" w14:textId="77777777" w:rsidR="004070E3" w:rsidRPr="009A1838" w:rsidRDefault="004070E3" w:rsidP="004070E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108DA2EB" w14:textId="77777777" w:rsidR="004070E3" w:rsidRPr="009A1838" w:rsidRDefault="004070E3" w:rsidP="004070E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4AFC479" w14:textId="003960FD" w:rsidR="004070E3" w:rsidRPr="009A1838" w:rsidRDefault="004070E3" w:rsidP="004070E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HAMBURGER (G,GS)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6112B28" w14:textId="236B1032" w:rsidR="004070E3" w:rsidRPr="00B20DA7" w:rsidRDefault="004070E3" w:rsidP="004070E3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NAREZEK, VLOŽENA ZELENJAVA, KRUH (G,L,J)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BB13ECC" w14:textId="210FFA90" w:rsidR="004070E3" w:rsidRPr="00F07F20" w:rsidRDefault="004070E3" w:rsidP="004070E3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PRAŽEN RIŽ S PIŠČANCEM, SOLATA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39C30AD3" w14:textId="346BD105" w:rsidR="004070E3" w:rsidRPr="00AA6261" w:rsidRDefault="004070E3" w:rsidP="004070E3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TESTENINE CARBONARA, MEHKA SOLATA (G,J,L)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0A831E04" w14:textId="1BE71737" w:rsidR="004070E3" w:rsidRPr="009A1838" w:rsidRDefault="004070E3" w:rsidP="004070E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PEČEN KROMPIR Z ZELENJAVO, KITAJSKO ZELJE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63233F5D" w14:textId="595F0EE1" w:rsidR="004070E3" w:rsidRPr="009A1838" w:rsidRDefault="004070E3" w:rsidP="004070E3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ČIČERIKIN NAMAZ, POLNOZRNATA ŠTRUČKA (G)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17C46A53" w14:textId="367C3D75" w:rsidR="004070E3" w:rsidRDefault="004070E3" w:rsidP="004070E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PEČENA HRENOVKA (par), KRUH, ZELENJAVA(G)</w:t>
            </w:r>
          </w:p>
          <w:p w14:paraId="1EB90784" w14:textId="77777777" w:rsidR="004070E3" w:rsidRDefault="004070E3" w:rsidP="004070E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B620621" w14:textId="77777777" w:rsidR="004070E3" w:rsidRDefault="004070E3" w:rsidP="004070E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A91FC27" w14:textId="77777777" w:rsidR="004070E3" w:rsidRDefault="004070E3" w:rsidP="004070E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A42D0AA" w14:textId="5D1F48BE" w:rsidR="004070E3" w:rsidRPr="009A1838" w:rsidRDefault="004070E3" w:rsidP="004070E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4070E3" w:rsidRPr="009A1838" w14:paraId="5F17F2FD" w14:textId="77777777" w:rsidTr="00DC3BB7">
        <w:trPr>
          <w:trHeight w:val="54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0B4D2BE9" w14:textId="77777777" w:rsidR="004070E3" w:rsidRPr="009A1838" w:rsidRDefault="004070E3" w:rsidP="004070E3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2A9A4C42" w14:textId="77777777" w:rsidR="004070E3" w:rsidRPr="009A1838" w:rsidRDefault="004070E3" w:rsidP="004070E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C6C45CE" w14:textId="742C66BF" w:rsidR="004070E3" w:rsidRPr="009A1838" w:rsidRDefault="004070E3" w:rsidP="004070E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HAMBURGER </w:t>
            </w:r>
            <w:r w:rsidR="004D2EC3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 </w:t>
            </w:r>
            <w:r w:rsidR="004D2EC3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POLNOZRNAT</w:t>
            </w:r>
            <w:r w:rsidR="004D2EC3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O</w:t>
            </w:r>
            <w:r w:rsidR="004D2EC3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ŠTRUČK</w:t>
            </w:r>
            <w:r w:rsidR="004D2EC3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O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 SOLATA, (G,GS)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0BEFB20" w14:textId="5D591771" w:rsidR="004070E3" w:rsidRPr="009A1838" w:rsidRDefault="004070E3" w:rsidP="004070E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NAREZEK, VLOŽENA ZELENJAVA, ČRNI KRUH (G,L,J)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9B4EE3E" w14:textId="2B4C9806" w:rsidR="004070E3" w:rsidRPr="00F07F20" w:rsidRDefault="004070E3" w:rsidP="004070E3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PRAŽEN RJAVI RIŽ S PIŠČANCEM, SOLATA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4D247E6A" w14:textId="49B9937D" w:rsidR="004070E3" w:rsidRPr="00793D6A" w:rsidRDefault="004070E3" w:rsidP="004070E3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TESTENINE CARBONARA, MEHKA SOLATA (G,J,L) polnozrnate testenine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0C1283B3" w14:textId="2247C4C9" w:rsidR="004070E3" w:rsidRPr="009A1838" w:rsidRDefault="004070E3" w:rsidP="004070E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PEČEN KROMPIR Z ZELENJAVO, KITAJSKO ZELJE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3D531FAD" w14:textId="646E4943" w:rsidR="004070E3" w:rsidRPr="009A1838" w:rsidRDefault="004070E3" w:rsidP="004070E3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ČIČERIKIN NAMAZ, POLNOZRNATA ŠTRUČKA, SOLATA (G)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395F271B" w14:textId="73C13AAD" w:rsidR="004070E3" w:rsidRDefault="004070E3" w:rsidP="004070E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PEČENA HRENOVKA (par), ČRNI KRUH, ZELENJAVA (G)</w:t>
            </w:r>
          </w:p>
          <w:p w14:paraId="5FA441EE" w14:textId="77777777" w:rsidR="004070E3" w:rsidRDefault="004070E3" w:rsidP="004070E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CCB1B8D" w14:textId="77777777" w:rsidR="004070E3" w:rsidRDefault="004070E3" w:rsidP="004070E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AE8449B" w14:textId="77777777" w:rsidR="004070E3" w:rsidRDefault="004070E3" w:rsidP="004070E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C1534E0" w14:textId="77777777" w:rsidR="004070E3" w:rsidRDefault="004070E3" w:rsidP="004070E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49A368F" w14:textId="77777777" w:rsidR="004070E3" w:rsidRDefault="004070E3" w:rsidP="004070E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8F30BC9" w14:textId="13C57571" w:rsidR="004070E3" w:rsidRPr="009A1838" w:rsidRDefault="004070E3" w:rsidP="004070E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4070E3" w:rsidRPr="00FE3074" w14:paraId="16B53F08" w14:textId="77777777" w:rsidTr="00810D88">
        <w:trPr>
          <w:trHeight w:val="5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34D1AD00" w14:textId="77777777" w:rsidR="004070E3" w:rsidRPr="00FE3074" w:rsidRDefault="004070E3" w:rsidP="004070E3">
            <w:pPr>
              <w:spacing w:line="256" w:lineRule="auto"/>
              <w:rPr>
                <w:rFonts w:ascii="Times New Roman" w:eastAsia="Times New Roman" w:hAnsi="Times New Roman"/>
                <w:i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5411B74" w14:textId="77777777" w:rsidR="004070E3" w:rsidRPr="00FE3074" w:rsidRDefault="004070E3" w:rsidP="004070E3">
            <w:pPr>
              <w:spacing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FE3074">
              <w:rPr>
                <w:rFonts w:ascii="Times New Roman" w:hAnsi="Times New Roman"/>
                <w:sz w:val="14"/>
                <w:szCs w:val="14"/>
              </w:rPr>
              <w:t>REDUKCIJSKA DIETA IN DIETA PRI BOLEZNI PREBAVIL</w:t>
            </w:r>
          </w:p>
          <w:p w14:paraId="6AE6B1B6" w14:textId="26CBD899" w:rsidR="004070E3" w:rsidRPr="00FE3074" w:rsidRDefault="004070E3" w:rsidP="004070E3">
            <w:pPr>
              <w:spacing w:line="240" w:lineRule="auto"/>
              <w:rPr>
                <w:rFonts w:ascii="Times New Roman" w:eastAsia="Times New Roman" w:hAnsi="Times New Roman"/>
                <w:sz w:val="14"/>
                <w:szCs w:val="14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F3C95B8" w14:textId="43E6C12D" w:rsidR="004070E3" w:rsidRPr="00FE3074" w:rsidRDefault="004070E3" w:rsidP="004070E3">
            <w:pPr>
              <w:spacing w:line="240" w:lineRule="auto"/>
              <w:rPr>
                <w:rFonts w:ascii="Times New Roman" w:eastAsia="Times New Roman" w:hAnsi="Times New Roman"/>
                <w:sz w:val="14"/>
                <w:szCs w:val="14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HAMBURGER </w:t>
            </w:r>
            <w:r w:rsidR="004D2EC3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POLNOZRNAT</w:t>
            </w:r>
            <w:r w:rsidR="004D2EC3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O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ŠTRUČK</w:t>
            </w:r>
            <w:r w:rsidR="004D2EC3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O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(G,GS)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2487E66" w14:textId="691211F2" w:rsidR="004070E3" w:rsidRPr="00FE3074" w:rsidRDefault="00FF444F" w:rsidP="004070E3">
            <w:pPr>
              <w:spacing w:line="240" w:lineRule="auto"/>
              <w:rPr>
                <w:rFonts w:ascii="Times New Roman" w:eastAsia="Times New Roman" w:hAnsi="Times New Roman"/>
                <w:sz w:val="14"/>
                <w:szCs w:val="1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NAREZEK, VLOŽENA ZELENJAVA, ČRNI KRUH (G,L,J)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225DEA0" w14:textId="24239241" w:rsidR="004070E3" w:rsidRPr="00FE3074" w:rsidRDefault="004070E3" w:rsidP="004070E3">
            <w:pPr>
              <w:rPr>
                <w:rFonts w:ascii="Times New Roman" w:hAnsi="Times New Roman"/>
                <w:sz w:val="14"/>
                <w:szCs w:val="14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PRAŽEN RJAVI RIŽ S PIŠČANCEM, SOLATA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1DA9C95" w14:textId="646A5C26" w:rsidR="004070E3" w:rsidRPr="00FF444F" w:rsidRDefault="004070E3" w:rsidP="00FF444F">
            <w:pPr>
              <w:rPr>
                <w:rFonts w:ascii="Times New Roman" w:hAnsi="Times New Roman"/>
                <w:sz w:val="14"/>
                <w:szCs w:val="14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TESTENINE CARBONARA, MEHKA SOLATA (G,J,L) polnozrnate testenine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2AB5CEBB" w14:textId="3655066C" w:rsidR="004070E3" w:rsidRPr="00FE3074" w:rsidRDefault="004070E3" w:rsidP="004070E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PEČEN KROMPIR Z ZELENJAVO, KITAJSKO ZELJE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BC8A42B" w14:textId="14BDCA5B" w:rsidR="004070E3" w:rsidRPr="00FE3074" w:rsidRDefault="004070E3" w:rsidP="004070E3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ČIČERIKIN NAMAZ, POLNOZRNATA ŠTRUČKA (G)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0C2BDF5" w14:textId="77777777" w:rsidR="004070E3" w:rsidRDefault="004070E3" w:rsidP="004070E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</w:pPr>
            <w:r w:rsidRPr="00FE307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  <w:t xml:space="preserve">PEČENA HRENOVKA (par), ČRNI KRUH, </w:t>
            </w:r>
            <w:r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  <w:t>ZELENJAVA</w:t>
            </w:r>
            <w:r w:rsidRPr="00FE307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  <w:t xml:space="preserve"> (G)</w:t>
            </w:r>
          </w:p>
          <w:p w14:paraId="0AC9D074" w14:textId="77777777" w:rsidR="00FF444F" w:rsidRDefault="00FF444F" w:rsidP="004070E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</w:pPr>
          </w:p>
          <w:p w14:paraId="120F3D44" w14:textId="77777777" w:rsidR="00FF444F" w:rsidRDefault="00FF444F" w:rsidP="004070E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</w:pPr>
          </w:p>
          <w:p w14:paraId="7B4EBCFD" w14:textId="2A127879" w:rsidR="00FF444F" w:rsidRPr="00FE3074" w:rsidRDefault="00FF444F" w:rsidP="004070E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</w:pPr>
          </w:p>
        </w:tc>
      </w:tr>
    </w:tbl>
    <w:p w14:paraId="3887E4B1" w14:textId="77777777" w:rsidR="0087581A" w:rsidRPr="00FE3074" w:rsidRDefault="0087581A" w:rsidP="0087581A">
      <w:pPr>
        <w:rPr>
          <w:rFonts w:asciiTheme="minorHAnsi" w:hAnsiTheme="minorHAnsi" w:cstheme="minorBidi"/>
          <w:i/>
          <w:sz w:val="15"/>
          <w:szCs w:val="15"/>
        </w:rPr>
      </w:pPr>
    </w:p>
    <w:p w14:paraId="752ECD46" w14:textId="77777777" w:rsidR="00FB5D85" w:rsidRDefault="00FB5D85" w:rsidP="0087581A">
      <w:pPr>
        <w:rPr>
          <w:rFonts w:asciiTheme="minorHAnsi" w:hAnsiTheme="minorHAnsi" w:cstheme="minorBidi"/>
          <w:sz w:val="15"/>
          <w:szCs w:val="15"/>
        </w:rPr>
      </w:pPr>
    </w:p>
    <w:p w14:paraId="33E17C7C" w14:textId="77777777" w:rsidR="00B91A50" w:rsidRDefault="00B91A50" w:rsidP="00B91A50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2"/>
        <w:gridCol w:w="1531"/>
        <w:gridCol w:w="1676"/>
        <w:gridCol w:w="1541"/>
        <w:gridCol w:w="1541"/>
        <w:gridCol w:w="1494"/>
        <w:gridCol w:w="1494"/>
        <w:gridCol w:w="1494"/>
        <w:gridCol w:w="1494"/>
      </w:tblGrid>
      <w:tr w:rsidR="007520BE" w:rsidRPr="009A1838" w14:paraId="6574C75A" w14:textId="77777777" w:rsidTr="00810D88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C716587" w14:textId="77777777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5550ECFE" w14:textId="77777777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1CA0BD58" w14:textId="0453D847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PONEDELJEK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13.4.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5D8C901D" w14:textId="5F29EBD4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14.4.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74819CBF" w14:textId="1DB4B8E4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15.4.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B674107" w14:textId="78C6A95F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16.4.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333663EA" w14:textId="15CB8E9C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17.4.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8A3CE97" w14:textId="2C159FB7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SOBOTA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18.4.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F3954BD" w14:textId="254DB98D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19.4.</w:t>
            </w:r>
          </w:p>
        </w:tc>
      </w:tr>
      <w:tr w:rsidR="00DE0E86" w:rsidRPr="009A1838" w14:paraId="3E2049B1" w14:textId="77777777" w:rsidTr="00D6557C">
        <w:trPr>
          <w:trHeight w:val="59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C10A8BA" w14:textId="77777777" w:rsidR="00DE0E86" w:rsidRPr="009A1838" w:rsidRDefault="00DE0E86" w:rsidP="00DE0E8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625CA07" w14:textId="77777777" w:rsidR="00DE0E86" w:rsidRPr="009A1838" w:rsidRDefault="00DE0E86" w:rsidP="00DE0E8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2C43BF1" w14:textId="77777777" w:rsidR="00DE0E86" w:rsidRPr="009A1838" w:rsidRDefault="00DE0E86" w:rsidP="00DE0E8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1D3C7EBE" w14:textId="77777777" w:rsidR="00DE0E86" w:rsidRPr="009A1838" w:rsidRDefault="00DE0E86" w:rsidP="00DE0E8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4D711F8" w14:textId="77777777" w:rsidR="00DE0E86" w:rsidRPr="009A1838" w:rsidRDefault="00DE0E86" w:rsidP="00DE0E8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9D933DB" w14:textId="77777777" w:rsidR="00DE0E86" w:rsidRPr="009A1838" w:rsidRDefault="00DE0E86" w:rsidP="00DE0E8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5CA72D73" w14:textId="77777777" w:rsidR="00DE0E86" w:rsidRDefault="00DE0E86" w:rsidP="00DE0E8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14878D44" w14:textId="77777777" w:rsidR="00DE0E86" w:rsidRDefault="00DE0E86" w:rsidP="00DE0E8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F43202D" w14:textId="77777777" w:rsidR="00DE0E86" w:rsidRDefault="00DE0E86" w:rsidP="00DE0E8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D363A36" w14:textId="77777777" w:rsidR="00DE0E86" w:rsidRDefault="00DE0E86" w:rsidP="00DE0E8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463F79E" w14:textId="77777777" w:rsidR="00DE0E86" w:rsidRDefault="00DE0E86" w:rsidP="00DE0E8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A1F459B" w14:textId="77777777" w:rsidR="00DE0E86" w:rsidRDefault="00DE0E86" w:rsidP="00DE0E8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CBE4A03" w14:textId="77777777" w:rsidR="00DE0E86" w:rsidRPr="009A1838" w:rsidRDefault="00DE0E86" w:rsidP="00DE0E8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0CE6A3F" w14:textId="77777777" w:rsidR="00DE0E86" w:rsidRDefault="00DE0E86" w:rsidP="00DE0E8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3B2A34D9" w14:textId="466E5FE8" w:rsidR="00DE0E86" w:rsidRPr="009A1838" w:rsidRDefault="00DE0E86" w:rsidP="00DE0E8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9129716" w14:textId="77777777" w:rsidR="00DE0E86" w:rsidRDefault="00DE0E86" w:rsidP="00DE0E8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5D3A47EA" w14:textId="59FADCBA" w:rsidR="00DE0E86" w:rsidRPr="009A1838" w:rsidRDefault="00DE0E86" w:rsidP="00DE0E8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1708D728" w14:textId="3DA138C7" w:rsidR="00DE0E86" w:rsidRPr="00DE0E86" w:rsidRDefault="00DE0E86" w:rsidP="00DE0E8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DE0E86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GOVEJI GOLAŽ, PIRE KROMPIR, MOTOVILEC V SOLATI 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4932D4F3" w14:textId="00BCA164" w:rsidR="00DE0E86" w:rsidRPr="00DE0E86" w:rsidRDefault="00DE0E86" w:rsidP="00DE0E86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DE0E86"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PIŠČANČJI PAPRIKAŠ, PROSENA KAŠA, ZELJNA SOLATA (G)</w:t>
            </w:r>
          </w:p>
        </w:tc>
      </w:tr>
      <w:tr w:rsidR="00DE0E86" w:rsidRPr="009A1838" w14:paraId="3B9AF59C" w14:textId="77777777" w:rsidTr="002E34B0">
        <w:trPr>
          <w:trHeight w:val="54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7B7D5DA" w14:textId="77777777" w:rsidR="00DE0E86" w:rsidRPr="009A1838" w:rsidRDefault="00DE0E86" w:rsidP="00DE0E8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2940221" w14:textId="77777777" w:rsidR="00DE0E86" w:rsidRPr="009A1838" w:rsidRDefault="00DE0E86" w:rsidP="00DE0E8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322A898" w14:textId="77777777" w:rsidR="00DE0E86" w:rsidRPr="009A1838" w:rsidRDefault="00DE0E86" w:rsidP="00DE0E8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43AAABAE" w14:textId="77777777" w:rsidR="00DE0E86" w:rsidRPr="009A1838" w:rsidRDefault="00DE0E86" w:rsidP="00DE0E8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674D6D2" w14:textId="3C6EA96F" w:rsidR="00DE0E86" w:rsidRPr="009A1838" w:rsidRDefault="00DE0E86" w:rsidP="00DE0E8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HAMBURGER (G,GS)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20ACEF0" w14:textId="7C66E5CE" w:rsidR="00DE0E86" w:rsidRPr="009A1838" w:rsidRDefault="00DE0E86" w:rsidP="00DE0E86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NAREZEK, VLOŽENA ZELENJAVA, KRUH (G,L,J)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3B1818F" w14:textId="7C3AFE11" w:rsidR="00DE0E86" w:rsidRPr="00476926" w:rsidRDefault="00DE0E86" w:rsidP="00DE0E8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PRAŽEN RIŽ S PIŠČANCEM, SOLATA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BC449E0" w14:textId="5A1E3103" w:rsidR="00DE0E86" w:rsidRPr="009A1838" w:rsidRDefault="00DE0E86" w:rsidP="00DE0E8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TESTENINE CARBONARA, MEHKA SOLATA (G,J,L)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453221E" w14:textId="07396294" w:rsidR="00DE0E86" w:rsidRPr="009A1838" w:rsidRDefault="00DE0E86" w:rsidP="00DE0E8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PEČEN KROMPIR Z ZELENJAVO, KITAJSKO ZELJE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450A998" w14:textId="4D61763E" w:rsidR="00DE0E86" w:rsidRPr="009A1838" w:rsidRDefault="00DE0E86" w:rsidP="00DE0E86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ČIČERIKIN NAMAZ, POLNOZRNATA ŠTRUČKA (G)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F0218D8" w14:textId="77777777" w:rsidR="00DE0E86" w:rsidRDefault="00DE0E86" w:rsidP="00DE0E8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PEČENA HRENOVKA (par), KRUH, ZELENJAVA(G)</w:t>
            </w:r>
          </w:p>
          <w:p w14:paraId="7E7FD4A8" w14:textId="77777777" w:rsidR="00DE0E86" w:rsidRDefault="00DE0E86" w:rsidP="00DE0E8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90E2819" w14:textId="77777777" w:rsidR="00DE0E86" w:rsidRDefault="00DE0E86" w:rsidP="00DE0E8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F24EC51" w14:textId="77777777" w:rsidR="00DE0E86" w:rsidRDefault="00DE0E86" w:rsidP="00DE0E8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5871E1C" w14:textId="5ED93242" w:rsidR="00DE0E86" w:rsidRPr="009A1838" w:rsidRDefault="00DE0E86" w:rsidP="00DE0E8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</w:tbl>
    <w:p w14:paraId="42CD288E" w14:textId="77777777" w:rsidR="00B91A50" w:rsidRPr="009A1838" w:rsidRDefault="00B91A50" w:rsidP="00B91A50">
      <w:pPr>
        <w:rPr>
          <w:rFonts w:asciiTheme="minorHAnsi" w:hAnsiTheme="minorHAnsi" w:cstheme="minorBidi"/>
          <w:sz w:val="15"/>
          <w:szCs w:val="15"/>
        </w:rPr>
      </w:pPr>
    </w:p>
    <w:p w14:paraId="5399A2FB" w14:textId="77777777" w:rsidR="00B91A50" w:rsidRPr="009A1838" w:rsidRDefault="00B91A50" w:rsidP="00B91A50">
      <w:pPr>
        <w:rPr>
          <w:rFonts w:asciiTheme="minorHAnsi" w:hAnsiTheme="minorHAnsi" w:cstheme="minorBidi"/>
          <w:sz w:val="15"/>
          <w:szCs w:val="15"/>
        </w:rPr>
      </w:pPr>
    </w:p>
    <w:p w14:paraId="15AE9720" w14:textId="77777777" w:rsidR="00C55074" w:rsidRDefault="00C55074" w:rsidP="0087581A">
      <w:pPr>
        <w:rPr>
          <w:rFonts w:asciiTheme="minorHAnsi" w:hAnsiTheme="minorHAnsi" w:cstheme="minorBidi"/>
          <w:sz w:val="15"/>
          <w:szCs w:val="15"/>
        </w:rPr>
      </w:pPr>
    </w:p>
    <w:p w14:paraId="2924F6B0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6A4A5892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1F3AA257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76C0DCC2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792B4B07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1251DCC2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20FD5E72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7B38ADA4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32414FFE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27F1DE34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0CBD53EF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65BE7DCE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3F629952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65C65F6D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719E333C" w14:textId="77777777" w:rsidR="00FB5D85" w:rsidRDefault="00FB5D85" w:rsidP="0087581A">
      <w:pPr>
        <w:rPr>
          <w:rFonts w:asciiTheme="minorHAnsi" w:hAnsiTheme="minorHAnsi" w:cstheme="minorBidi"/>
          <w:sz w:val="15"/>
          <w:szCs w:val="15"/>
        </w:rPr>
      </w:pPr>
    </w:p>
    <w:p w14:paraId="3347B2DE" w14:textId="77777777" w:rsidR="007520BE" w:rsidRDefault="007520BE" w:rsidP="0087581A">
      <w:pPr>
        <w:rPr>
          <w:rFonts w:asciiTheme="minorHAnsi" w:hAnsiTheme="minorHAnsi" w:cstheme="minorBidi"/>
          <w:sz w:val="15"/>
          <w:szCs w:val="15"/>
        </w:rPr>
      </w:pPr>
    </w:p>
    <w:p w14:paraId="3FF0D3C8" w14:textId="77777777" w:rsidR="004070E3" w:rsidRDefault="004070E3" w:rsidP="0087581A">
      <w:pPr>
        <w:rPr>
          <w:rFonts w:asciiTheme="minorHAnsi" w:hAnsiTheme="minorHAnsi" w:cstheme="minorBidi"/>
          <w:sz w:val="15"/>
          <w:szCs w:val="15"/>
        </w:rPr>
      </w:pPr>
    </w:p>
    <w:p w14:paraId="4263470D" w14:textId="77777777" w:rsidR="004070E3" w:rsidRDefault="004070E3" w:rsidP="0087581A">
      <w:pPr>
        <w:rPr>
          <w:rFonts w:asciiTheme="minorHAnsi" w:hAnsiTheme="minorHAnsi" w:cstheme="minorBidi"/>
          <w:sz w:val="15"/>
          <w:szCs w:val="15"/>
        </w:rPr>
      </w:pPr>
    </w:p>
    <w:p w14:paraId="03879F40" w14:textId="77777777" w:rsidR="004070E3" w:rsidRDefault="004070E3" w:rsidP="0087581A">
      <w:pPr>
        <w:rPr>
          <w:rFonts w:asciiTheme="minorHAnsi" w:hAnsiTheme="minorHAnsi" w:cstheme="minorBidi"/>
          <w:sz w:val="15"/>
          <w:szCs w:val="15"/>
        </w:rPr>
      </w:pPr>
    </w:p>
    <w:p w14:paraId="505D2275" w14:textId="77777777" w:rsidR="0087581A" w:rsidRPr="009A1838" w:rsidRDefault="0087581A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1"/>
        <w:gridCol w:w="1530"/>
        <w:gridCol w:w="1676"/>
        <w:gridCol w:w="1541"/>
        <w:gridCol w:w="1541"/>
        <w:gridCol w:w="1494"/>
        <w:gridCol w:w="1359"/>
        <w:gridCol w:w="1634"/>
        <w:gridCol w:w="1491"/>
      </w:tblGrid>
      <w:tr w:rsidR="00AC7557" w:rsidRPr="009A1838" w14:paraId="5965CC27" w14:textId="77777777" w:rsidTr="003409C2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1FFFB946" w14:textId="77777777" w:rsidR="003E014E" w:rsidRPr="009A1838" w:rsidRDefault="003E014E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307372F2" w14:textId="77777777" w:rsidR="003E014E" w:rsidRPr="009A1838" w:rsidRDefault="003E014E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580D7073" w14:textId="35CF5D3A" w:rsidR="003E014E" w:rsidRPr="009A1838" w:rsidRDefault="003E014E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PONEDELJEK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</w:t>
            </w:r>
            <w:r w:rsidR="007520BE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20.4.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169FD102" w14:textId="744B4586" w:rsidR="003E014E" w:rsidRPr="009A1838" w:rsidRDefault="003E014E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 w:rsidR="007520BE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21.4.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C21FC6B" w14:textId="29FB88E7" w:rsidR="003E014E" w:rsidRPr="009A1838" w:rsidRDefault="003E014E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 w:rsidR="007520BE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22.4.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0EDD3B50" w14:textId="744B1430" w:rsidR="003E014E" w:rsidRPr="009A1838" w:rsidRDefault="00C815EA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 w:rsidR="007520BE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23.4.</w:t>
            </w:r>
          </w:p>
        </w:tc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58392681" w14:textId="0C3DB62A" w:rsidR="003E014E" w:rsidRPr="009A1838" w:rsidRDefault="00754D9D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 w:rsidR="007520BE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24.4.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238716C8" w14:textId="0D558CE0" w:rsidR="003E014E" w:rsidRPr="009A1838" w:rsidRDefault="00754D9D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SOBOTA </w:t>
            </w:r>
            <w:r w:rsidR="007520BE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25.4.</w:t>
            </w: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1081AA0F" w14:textId="2E5A3EA6" w:rsidR="003E014E" w:rsidRPr="009A1838" w:rsidRDefault="00925938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NEDELJA </w:t>
            </w:r>
            <w:r w:rsidR="007520BE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26.4.</w:t>
            </w:r>
          </w:p>
        </w:tc>
      </w:tr>
      <w:tr w:rsidR="003D3D88" w:rsidRPr="009A1838" w14:paraId="7F5A1EEC" w14:textId="77777777" w:rsidTr="00DE0E86">
        <w:trPr>
          <w:trHeight w:val="590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3155D1AE" w14:textId="77777777" w:rsidR="003D3D88" w:rsidRPr="009A1838" w:rsidRDefault="003D3D88" w:rsidP="003D3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459CE10" w14:textId="77777777" w:rsidR="003D3D88" w:rsidRPr="009A1838" w:rsidRDefault="003D3D88" w:rsidP="003D3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4430B16" w14:textId="77777777" w:rsidR="003D3D88" w:rsidRPr="009A1838" w:rsidRDefault="003D3D88" w:rsidP="003D3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5B0D2B93" w14:textId="77777777" w:rsidR="003D3D88" w:rsidRPr="009A1838" w:rsidRDefault="003D3D88" w:rsidP="003D3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34D856A" w14:textId="5F68C55E" w:rsidR="003D3D88" w:rsidRPr="009A1838" w:rsidRDefault="003D3D88" w:rsidP="003D3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003F345" w14:textId="6AE0F4D0" w:rsidR="003D3D88" w:rsidRPr="009A1838" w:rsidRDefault="003D3D88" w:rsidP="003D3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2988E02" w14:textId="0D375465" w:rsidR="003D3D88" w:rsidRPr="009A1838" w:rsidRDefault="003D3D88" w:rsidP="003D3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18CCAF4" w14:textId="5A14D684" w:rsidR="003D3D88" w:rsidRPr="009A1838" w:rsidRDefault="003D3D88" w:rsidP="003D3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1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6152BF84" w14:textId="7849E3B5" w:rsidR="003D3D88" w:rsidRPr="009A1838" w:rsidRDefault="003D3D88" w:rsidP="003D3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18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5F5412A8" w14:textId="77777777" w:rsidR="003D3D88" w:rsidRDefault="003D3D88" w:rsidP="003D3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ŠPINAČNA JUHA, </w:t>
            </w:r>
          </w:p>
          <w:p w14:paraId="375CA268" w14:textId="77777777" w:rsidR="003D3D88" w:rsidRDefault="003D3D88" w:rsidP="003D3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MESNA MUSAKA,</w:t>
            </w:r>
          </w:p>
          <w:p w14:paraId="3E8A12BB" w14:textId="351C5FA9" w:rsidR="003D3D88" w:rsidRPr="00DE0E86" w:rsidRDefault="003D3D88" w:rsidP="003D3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MEŠANA SOLATA (J,L</w:t>
            </w:r>
            <w:r w:rsidR="004D2EC3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,G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)</w:t>
            </w:r>
          </w:p>
        </w:tc>
        <w:tc>
          <w:tcPr>
            <w:tcW w:w="56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51FD595D" w14:textId="440195C9" w:rsidR="003D3D88" w:rsidRPr="009A1838" w:rsidRDefault="003D3D88" w:rsidP="003D3D88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KOSTNA JUHA, PIŠČANČJI TRAKCI V SMETANOVI OMAKI,  GRAHAM PERESNIKI, SOLATA (G,L,J)</w:t>
            </w:r>
          </w:p>
        </w:tc>
      </w:tr>
      <w:tr w:rsidR="003D3D88" w:rsidRPr="009A1838" w14:paraId="0032EA16" w14:textId="77777777" w:rsidTr="00DE0E86">
        <w:trPr>
          <w:trHeight w:val="14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F613148" w14:textId="77777777" w:rsidR="003D3D88" w:rsidRPr="009A1838" w:rsidRDefault="003D3D88" w:rsidP="003D3D88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0EAC6037" w14:textId="77777777" w:rsidR="003D3D88" w:rsidRPr="009A1838" w:rsidRDefault="003D3D88" w:rsidP="003D3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5F3D548" w14:textId="4ED86A09" w:rsidR="003D3D88" w:rsidRPr="009A1838" w:rsidRDefault="003D3D88" w:rsidP="003D3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649E094" w14:textId="531CADF9" w:rsidR="003D3D88" w:rsidRPr="009A1838" w:rsidRDefault="003D3D88" w:rsidP="003D3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B397B2A" w14:textId="1EAD71EC" w:rsidR="003D3D88" w:rsidRPr="009A1838" w:rsidRDefault="003D3D88" w:rsidP="003D3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736B53A" w14:textId="6C766004" w:rsidR="003D3D88" w:rsidRPr="009A1838" w:rsidRDefault="003D3D88" w:rsidP="003D3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1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48D34A09" w14:textId="45B19D7A" w:rsidR="003D3D88" w:rsidRPr="009A1838" w:rsidRDefault="003D3D88" w:rsidP="003D3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18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6234B961" w14:textId="77777777" w:rsidR="003D3D88" w:rsidRDefault="003D3D88" w:rsidP="003D3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ŠPINAČNA JUHA, </w:t>
            </w:r>
          </w:p>
          <w:p w14:paraId="1BB8977B" w14:textId="77777777" w:rsidR="003D3D88" w:rsidRDefault="003D3D88" w:rsidP="003D3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MESNA MUSAKA,</w:t>
            </w:r>
          </w:p>
          <w:p w14:paraId="6CCC1E8C" w14:textId="50499FEE" w:rsidR="003D3D88" w:rsidRPr="009A1838" w:rsidRDefault="003D3D88" w:rsidP="003D3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MEŠANA SOLATA (J,L</w:t>
            </w:r>
            <w:r w:rsidR="004D2EC3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,G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)</w:t>
            </w:r>
          </w:p>
        </w:tc>
        <w:tc>
          <w:tcPr>
            <w:tcW w:w="56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6DBCD48C" w14:textId="11005292" w:rsidR="003D3D88" w:rsidRPr="009A1838" w:rsidRDefault="003D3D88" w:rsidP="003D3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KOSTNA JUHA, PIŠČANČJI TRAKCI V SMETANOVI OMAKI,  GRAHAM PERESNIKI, SOLATA (G,L,J)</w:t>
            </w:r>
          </w:p>
        </w:tc>
      </w:tr>
      <w:tr w:rsidR="003D3D88" w:rsidRPr="009A1838" w14:paraId="548B63F6" w14:textId="77777777" w:rsidTr="00DE0E86">
        <w:trPr>
          <w:trHeight w:val="14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C4AFEC5" w14:textId="77777777" w:rsidR="003D3D88" w:rsidRPr="009A1838" w:rsidRDefault="003D3D88" w:rsidP="003D3D88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3B6F894E" w14:textId="77777777" w:rsidR="003D3D88" w:rsidRPr="00EA18E2" w:rsidRDefault="003D3D88" w:rsidP="003D3D88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241CAEED" w14:textId="5DC721FB" w:rsidR="003D3D88" w:rsidRPr="009A1838" w:rsidRDefault="003D3D88" w:rsidP="003D3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B6F7669" w14:textId="06A6FA2E" w:rsidR="003D3D88" w:rsidRPr="009A1838" w:rsidRDefault="003D3D88" w:rsidP="003D3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E1EA2CF" w14:textId="0E4AFE34" w:rsidR="003D3D88" w:rsidRPr="009A1838" w:rsidRDefault="003D3D88" w:rsidP="003D3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858EB63" w14:textId="7EF82C4B" w:rsidR="003D3D88" w:rsidRPr="009A1838" w:rsidRDefault="003D3D88" w:rsidP="003D3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64B2F7A" w14:textId="144E6008" w:rsidR="003D3D88" w:rsidRPr="009A1838" w:rsidRDefault="003D3D88" w:rsidP="003D3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1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0D690E33" w14:textId="49F31B93" w:rsidR="003D3D88" w:rsidRPr="009A1838" w:rsidRDefault="003D3D88" w:rsidP="003D3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18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4AC36974" w14:textId="77777777" w:rsidR="003D3D88" w:rsidRDefault="003D3D88" w:rsidP="003D3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ŠPINAČNA JUHA, </w:t>
            </w:r>
          </w:p>
          <w:p w14:paraId="45B1525E" w14:textId="77777777" w:rsidR="003D3D88" w:rsidRDefault="003D3D88" w:rsidP="003D3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MESNA MUSAKA,</w:t>
            </w:r>
          </w:p>
          <w:p w14:paraId="12527AD2" w14:textId="09996726" w:rsidR="003D3D88" w:rsidRPr="00FB709D" w:rsidRDefault="003D3D88" w:rsidP="003D3D88">
            <w:pPr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MEŠANA SOLATA (J,L</w:t>
            </w:r>
            <w:r w:rsidR="004D2EC3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,G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)</w:t>
            </w:r>
          </w:p>
        </w:tc>
        <w:tc>
          <w:tcPr>
            <w:tcW w:w="56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013E77ED" w14:textId="170FE0CF" w:rsidR="003D3D88" w:rsidRPr="00FB5D85" w:rsidRDefault="003D3D88" w:rsidP="003D3D88">
            <w:pPr>
              <w:spacing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KOSTNA JUHA, PIŠČANČJI TRAKCI V SMETANOVI OMAKI,  GRAHAM PERESNIKI, SOLATA (G,L,J)</w:t>
            </w:r>
          </w:p>
        </w:tc>
      </w:tr>
      <w:tr w:rsidR="003D3D88" w:rsidRPr="009A1838" w14:paraId="651529DB" w14:textId="77777777" w:rsidTr="00810D88">
        <w:trPr>
          <w:trHeight w:val="540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86BC4C" w14:textId="77777777" w:rsidR="003D3D88" w:rsidRPr="009A1838" w:rsidRDefault="003D3D88" w:rsidP="003D3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5F26C15" w14:textId="77777777" w:rsidR="003D3D88" w:rsidRPr="009A1838" w:rsidRDefault="003D3D88" w:rsidP="003D3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0290526" w14:textId="77777777" w:rsidR="003D3D88" w:rsidRPr="009A1838" w:rsidRDefault="003D3D88" w:rsidP="003D3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00B75106" w14:textId="77777777" w:rsidR="003D3D88" w:rsidRPr="009A1838" w:rsidRDefault="003D3D88" w:rsidP="003D3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3AC0FA6" w14:textId="703C0DF4" w:rsidR="003D3D88" w:rsidRPr="004E2C64" w:rsidRDefault="003D3D88" w:rsidP="003D3D88">
            <w:pPr>
              <w:rPr>
                <w:rFonts w:ascii="Times New Roman" w:hAnsi="Times New Roman"/>
                <w:sz w:val="15"/>
                <w:szCs w:val="15"/>
                <w:highlight w:val="yellow"/>
                <w:lang w:eastAsia="sl-SI"/>
              </w:rPr>
            </w:pPr>
            <w:r w:rsidRPr="00413C63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 NAMAZ Z BUČNIMI SEMENI, KITAJSKO ZELJE, POPEČEN KRUH (G,L)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AE11D2F" w14:textId="286BC958" w:rsidR="003D3D88" w:rsidRPr="00C55074" w:rsidRDefault="003D3D88" w:rsidP="003D3D88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NAREZEK, VLOŽENA ZELENJAVA, KRUH (G,L,J)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9297D29" w14:textId="109FE5CE" w:rsidR="003D3D88" w:rsidRPr="00AC6EF9" w:rsidRDefault="003D3D88" w:rsidP="003D3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ŠIROKI REZANCI Z BOLONJSKO OMAKO, SOLATA (G)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07B37167" w14:textId="3B1692DC" w:rsidR="003D3D88" w:rsidRPr="00C55074" w:rsidRDefault="003D3D88" w:rsidP="003D3D88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PROSENI ZDROB, KAKAV</w:t>
            </w:r>
          </w:p>
        </w:tc>
        <w:tc>
          <w:tcPr>
            <w:tcW w:w="514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0A12384A" w14:textId="0150061F" w:rsidR="003D3D88" w:rsidRPr="009A1838" w:rsidRDefault="003D3D88" w:rsidP="003D3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AJDOVE SKUTNE PALAČINKE, JABOLČNI KOMPOT (G,J,L)</w:t>
            </w:r>
          </w:p>
        </w:tc>
        <w:tc>
          <w:tcPr>
            <w:tcW w:w="618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78062760" w14:textId="7C84B5C6" w:rsidR="003D3D88" w:rsidRPr="00C55074" w:rsidRDefault="003D3D88" w:rsidP="003D3D88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NAREZEK V KONZERVI, ŽEMLJA, VLOŽENA ZELENJAVA, KRUH (G)</w:t>
            </w:r>
          </w:p>
        </w:tc>
        <w:tc>
          <w:tcPr>
            <w:tcW w:w="564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1F218C6E" w14:textId="3EA27704" w:rsidR="003D3D88" w:rsidRPr="009A1838" w:rsidRDefault="003D3D88" w:rsidP="003D3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413C63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RIBJI NAMAZ, MEŠANA SOLATA, KRUH (G, R1)</w:t>
            </w:r>
          </w:p>
        </w:tc>
      </w:tr>
      <w:tr w:rsidR="003D3D88" w:rsidRPr="009A1838" w14:paraId="1D1F2131" w14:textId="77777777" w:rsidTr="00810D88">
        <w:trPr>
          <w:trHeight w:val="54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77F3A4DA" w14:textId="77777777" w:rsidR="003D3D88" w:rsidRPr="009A1838" w:rsidRDefault="003D3D88" w:rsidP="003D3D88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5908276B" w14:textId="77777777" w:rsidR="003D3D88" w:rsidRPr="009A1838" w:rsidRDefault="003D3D88" w:rsidP="003D3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8DD2730" w14:textId="4AF04C3E" w:rsidR="003D3D88" w:rsidRPr="00FB5D85" w:rsidRDefault="003D3D88" w:rsidP="003D3D88">
            <w:pPr>
              <w:spacing w:line="240" w:lineRule="auto"/>
              <w:rPr>
                <w:rFonts w:ascii="Times New Roman" w:eastAsia="Times New Roman" w:hAnsi="Times New Roman"/>
                <w:sz w:val="14"/>
                <w:szCs w:val="1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 NAMAZ Z BUČNIMI SEMENI, KITAJSKO ZELJE, POPEČEN RŽENI KRUH (G,L)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73524D1" w14:textId="168A1D8F" w:rsidR="003D3D88" w:rsidRPr="00C55074" w:rsidRDefault="003D3D88" w:rsidP="003D3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NAREZEK, VLOŽENA ZELENJAVA, ČRNI KRUH (G,L,J)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CD25199" w14:textId="3BA59B69" w:rsidR="003D3D88" w:rsidRPr="00AC6EF9" w:rsidRDefault="003D3D88" w:rsidP="003D3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GRAHAM ŠIROKI REZANCI Z BOLONJSKO OMAKO, SOLATA (G)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0B913519" w14:textId="49127FAC" w:rsidR="003D3D88" w:rsidRPr="009A1838" w:rsidRDefault="003D3D88" w:rsidP="003D3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PROSENI ZDROB, KAKAV brez sladkorja, SOLATA</w:t>
            </w:r>
          </w:p>
        </w:tc>
        <w:tc>
          <w:tcPr>
            <w:tcW w:w="514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5CAEC3BE" w14:textId="760794F9" w:rsidR="003D3D88" w:rsidRPr="009A1838" w:rsidRDefault="003D3D88" w:rsidP="003D3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AJDOVE SKUTNE PALAČINKE, NESLADKAN JABOLČNI KOMPOT (G,J,L)</w:t>
            </w:r>
          </w:p>
        </w:tc>
        <w:tc>
          <w:tcPr>
            <w:tcW w:w="618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37982AB0" w14:textId="3E159D8B" w:rsidR="003D3D88" w:rsidRPr="00C55074" w:rsidRDefault="003D3D88" w:rsidP="003D3D88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NAREZEK V KONZERVI, POLNOZRNATA ŽEMLJA, VLOŽENA ZELENJAVA, RŽENI KRUH (G)</w:t>
            </w:r>
          </w:p>
        </w:tc>
        <w:tc>
          <w:tcPr>
            <w:tcW w:w="564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63AA7388" w14:textId="79BCB721" w:rsidR="003D3D88" w:rsidRPr="009A1838" w:rsidRDefault="003D3D88" w:rsidP="003D3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RIBJI NAMAZ, MEŠANA SOLATA, ČRNI KRUH (G, R1)</w:t>
            </w:r>
          </w:p>
        </w:tc>
      </w:tr>
      <w:tr w:rsidR="003D3D88" w:rsidRPr="009A1838" w14:paraId="60543B9E" w14:textId="77777777" w:rsidTr="00810D88">
        <w:trPr>
          <w:trHeight w:val="5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4E492725" w14:textId="77777777" w:rsidR="003D3D88" w:rsidRPr="009A1838" w:rsidRDefault="003D3D88" w:rsidP="003D3D88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4D968C88" w14:textId="77777777" w:rsidR="003D3D88" w:rsidRPr="00EA18E2" w:rsidRDefault="003D3D88" w:rsidP="003D3D88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676FA82E" w14:textId="40F33720" w:rsidR="003D3D88" w:rsidRPr="009A1838" w:rsidRDefault="003D3D88" w:rsidP="003D3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193E293" w14:textId="7FA9B113" w:rsidR="003D3D88" w:rsidRPr="009A1838" w:rsidRDefault="003D3D88" w:rsidP="003D3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 NAMAZ Z BUČNIMI SEMENI, KITAJSKO ZELJE, POPEČEN RŽENI KRUH (G,L)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167F086" w14:textId="535FD37C" w:rsidR="003D3D88" w:rsidRPr="00C55074" w:rsidRDefault="003D3D88" w:rsidP="003D3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NAREZEK, VLOŽENA ZELENJAVA, ČRNI KRUH (G,L,J)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B833DB0" w14:textId="6CF9DCE7" w:rsidR="003D3D88" w:rsidRPr="00AC6EF9" w:rsidRDefault="003D3D88" w:rsidP="003D3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GRAHAM ŠIROKI REZANCI Z BOLONJSKO OMAKO, SOLATA (G)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4E27031" w14:textId="43FA53B0" w:rsidR="003D3D88" w:rsidRPr="009A1838" w:rsidRDefault="003D3D88" w:rsidP="003D3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PROSENI ZDROB, KAKAV brez sladkorja</w:t>
            </w:r>
          </w:p>
        </w:tc>
        <w:tc>
          <w:tcPr>
            <w:tcW w:w="514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DF6C6F8" w14:textId="1BEAF9C4" w:rsidR="003D3D88" w:rsidRPr="009A1838" w:rsidRDefault="003D3D88" w:rsidP="003D3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AJDOVE SKUTNE PALAČINKE, NESLADKAN JABOLČNI KOMPOT (G,J,L)</w:t>
            </w:r>
          </w:p>
        </w:tc>
        <w:tc>
          <w:tcPr>
            <w:tcW w:w="618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F3BD04B" w14:textId="3D30CAC0" w:rsidR="003D3D88" w:rsidRPr="00C55074" w:rsidRDefault="003D3D88" w:rsidP="003D3D88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NAREZEK V KONZERVI, POLNOZRNATA ŽEMLJA, VLOŽENA ZELENJAVA, RŽENI KRUH (G)</w:t>
            </w:r>
          </w:p>
        </w:tc>
        <w:tc>
          <w:tcPr>
            <w:tcW w:w="564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54B28990" w14:textId="57CA75A8" w:rsidR="003D3D88" w:rsidRPr="009A1838" w:rsidRDefault="003D3D88" w:rsidP="003D3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RIBJI NAMAZ, MEŠANA SOLATA, ČRNI KRUH (G, R1)</w:t>
            </w:r>
          </w:p>
        </w:tc>
      </w:tr>
    </w:tbl>
    <w:p w14:paraId="06BF26BB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2EFAA21E" w14:textId="77777777" w:rsidR="00B91A50" w:rsidRDefault="00B91A50" w:rsidP="00B91A50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2"/>
        <w:gridCol w:w="1531"/>
        <w:gridCol w:w="1676"/>
        <w:gridCol w:w="1541"/>
        <w:gridCol w:w="1541"/>
        <w:gridCol w:w="1494"/>
        <w:gridCol w:w="1494"/>
        <w:gridCol w:w="1494"/>
        <w:gridCol w:w="1494"/>
      </w:tblGrid>
      <w:tr w:rsidR="007520BE" w:rsidRPr="009A1838" w14:paraId="232209F2" w14:textId="77777777" w:rsidTr="003409C2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02A1451" w14:textId="77777777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495A42D7" w14:textId="77777777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6C2FCA9" w14:textId="04A4C2E6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PONEDELJEK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20.4.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163AEF8" w14:textId="03BE4359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21.4.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83C3631" w14:textId="34E7E159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22.4.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08F79DF7" w14:textId="6F1A7737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ČETRTEK 23.4.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1E73CDFF" w14:textId="28066D5F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PETEK 24.4.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5BB26B21" w14:textId="75611C65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SOBOTA 25.4.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66C4B35E" w14:textId="5D257DFA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NEDELJA 26.4.</w:t>
            </w:r>
          </w:p>
        </w:tc>
      </w:tr>
      <w:tr w:rsidR="00AC6EF9" w:rsidRPr="009A1838" w14:paraId="37FA7383" w14:textId="77777777" w:rsidTr="00810D88">
        <w:trPr>
          <w:trHeight w:val="59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BE458DC" w14:textId="77777777" w:rsidR="00AC6EF9" w:rsidRPr="009A1838" w:rsidRDefault="00AC6EF9" w:rsidP="00AC6EF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231E8DB" w14:textId="77777777" w:rsidR="00AC6EF9" w:rsidRPr="009A1838" w:rsidRDefault="00AC6EF9" w:rsidP="00AC6EF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FBEF9FE" w14:textId="77777777" w:rsidR="00AC6EF9" w:rsidRPr="009A1838" w:rsidRDefault="00AC6EF9" w:rsidP="00AC6EF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1C895659" w14:textId="77777777" w:rsidR="00AC6EF9" w:rsidRPr="009A1838" w:rsidRDefault="00AC6EF9" w:rsidP="00AC6EF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BC25C56" w14:textId="77777777" w:rsidR="00AC6EF9" w:rsidRPr="009A1838" w:rsidRDefault="00AC6EF9" w:rsidP="00AC6EF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A5D3E6F" w14:textId="77777777" w:rsidR="00AC6EF9" w:rsidRPr="009A1838" w:rsidRDefault="00AC6EF9" w:rsidP="00AC6EF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76311771" w14:textId="77777777" w:rsidR="00AC6EF9" w:rsidRDefault="00AC6EF9" w:rsidP="00AC6EF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545D3233" w14:textId="77777777" w:rsidR="00AC6EF9" w:rsidRDefault="00AC6EF9" w:rsidP="00AC6EF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65BBAF4" w14:textId="77777777" w:rsidR="00AC6EF9" w:rsidRDefault="00AC6EF9" w:rsidP="00AC6EF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D8985E4" w14:textId="77777777" w:rsidR="006B2E84" w:rsidRDefault="006B2E84" w:rsidP="00AC6EF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81FCFBF" w14:textId="77777777" w:rsidR="00AC6EF9" w:rsidRDefault="00AC6EF9" w:rsidP="00AC6EF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771B990" w14:textId="77777777" w:rsidR="00AC6EF9" w:rsidRDefault="00AC6EF9" w:rsidP="00AC6EF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0E8A7B9" w14:textId="77777777" w:rsidR="00AC6EF9" w:rsidRDefault="00AC6EF9" w:rsidP="00AC6EF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87738F4" w14:textId="77777777" w:rsidR="00AC6EF9" w:rsidRPr="009A1838" w:rsidRDefault="00AC6EF9" w:rsidP="00AC6EF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19BE6D6" w14:textId="77777777" w:rsidR="00AC6EF9" w:rsidRDefault="00AC6EF9" w:rsidP="00AC6EF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50D0ACD3" w14:textId="2AEF2EFD" w:rsidR="00AC6EF9" w:rsidRPr="009A1838" w:rsidRDefault="00AC6EF9" w:rsidP="00AC6EF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24F3686D" w14:textId="77777777" w:rsidR="00AC6EF9" w:rsidRDefault="00AC6EF9" w:rsidP="00AC6EF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7082FFBA" w14:textId="2477D403" w:rsidR="00AC6EF9" w:rsidRPr="009A1838" w:rsidRDefault="00AC6EF9" w:rsidP="00AC6EF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1C09A963" w14:textId="77777777" w:rsidR="00AC6EF9" w:rsidRDefault="00AC6EF9" w:rsidP="00AC6EF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ŠPINAČNA JUHA, </w:t>
            </w:r>
          </w:p>
          <w:p w14:paraId="39B3F3A6" w14:textId="77777777" w:rsidR="00AC6EF9" w:rsidRDefault="00AC6EF9" w:rsidP="00AC6EF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MESNA MUSAKA,</w:t>
            </w:r>
          </w:p>
          <w:p w14:paraId="324F708D" w14:textId="475243B1" w:rsidR="00AC6EF9" w:rsidRPr="009A1838" w:rsidRDefault="00AC6EF9" w:rsidP="00AC6EF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MEŠANA SOLATA (J</w:t>
            </w:r>
            <w:r w:rsidR="004D2EC3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,G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2C9DACC9" w14:textId="015281F8" w:rsidR="00AC6EF9" w:rsidRPr="009A1838" w:rsidRDefault="00AC6EF9" w:rsidP="00AC6EF9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KOSTNA JUHA, PIŠČANČJI TRAKCI V SMETANOVI OMAKI,  GRAHAM PERESNIKI, SOLATA (G,L,J)</w:t>
            </w:r>
          </w:p>
        </w:tc>
      </w:tr>
      <w:tr w:rsidR="006B19B4" w:rsidRPr="009A1838" w14:paraId="2CAAE0A9" w14:textId="77777777" w:rsidTr="00810D88">
        <w:trPr>
          <w:trHeight w:val="54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E2E2FED" w14:textId="77777777" w:rsidR="006B19B4" w:rsidRPr="009A1838" w:rsidRDefault="006B19B4" w:rsidP="006B19B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CF14793" w14:textId="77777777" w:rsidR="006B19B4" w:rsidRPr="009A1838" w:rsidRDefault="006B19B4" w:rsidP="006B19B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F53C03E" w14:textId="77777777" w:rsidR="006B19B4" w:rsidRPr="009A1838" w:rsidRDefault="006B19B4" w:rsidP="006B19B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4B0315D1" w14:textId="77777777" w:rsidR="006B19B4" w:rsidRPr="009A1838" w:rsidRDefault="006B19B4" w:rsidP="006B19B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DA1629A" w14:textId="3EDCBBE8" w:rsidR="006B19B4" w:rsidRPr="009A1838" w:rsidRDefault="006B19B4" w:rsidP="006B19B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413C63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 NAMAZ Z BUČNIMI SEMENI, KITAJSKO ZELJE, POPEČEN KRUH (G)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3A9B95E" w14:textId="77692A57" w:rsidR="006B19B4" w:rsidRPr="009A1838" w:rsidRDefault="003D3D88" w:rsidP="006B19B4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NAREZEK, VLOŽENA ZELENJAVA, KRUH (G,J)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13900B8" w14:textId="2D11AE1B" w:rsidR="006B19B4" w:rsidRPr="00476926" w:rsidRDefault="006B19B4" w:rsidP="006B19B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ŠIROKI REZANCI Z BOLONJSKO OMAKO, SOLATA (G)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2DD8E2D" w14:textId="29BAC248" w:rsidR="006B19B4" w:rsidRPr="009A1838" w:rsidRDefault="006B19B4" w:rsidP="006B19B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PROSENI ZDROB, KAKAV mleko brez lakttoze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8A42D96" w14:textId="22C7CDB6" w:rsidR="006B19B4" w:rsidRPr="009A1838" w:rsidRDefault="006B19B4" w:rsidP="006B19B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AJDOVE PALAČINKE Z MARMELADO, JABOLČNI KOMPOT (G) mleko brez laktoze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4D75BA25" w14:textId="22107F46" w:rsidR="006B19B4" w:rsidRPr="009A1838" w:rsidRDefault="006B19B4" w:rsidP="006B19B4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NAREZEK V KONZERVI, ŽEMLJA, VLOŽENA ZELENJAVA, KRUH (G)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872F196" w14:textId="1A72700E" w:rsidR="006B19B4" w:rsidRPr="009A1838" w:rsidRDefault="006B19B4" w:rsidP="006B19B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RIBJI NAMAZ, MEŠANA SOLATA, ČRNI KRUH (G, R1)</w:t>
            </w:r>
          </w:p>
        </w:tc>
      </w:tr>
    </w:tbl>
    <w:p w14:paraId="32796CB7" w14:textId="77777777" w:rsidR="00B91A50" w:rsidRPr="009A1838" w:rsidRDefault="00B91A50" w:rsidP="00B91A50">
      <w:pPr>
        <w:rPr>
          <w:rFonts w:asciiTheme="minorHAnsi" w:hAnsiTheme="minorHAnsi" w:cstheme="minorBidi"/>
          <w:sz w:val="15"/>
          <w:szCs w:val="15"/>
        </w:rPr>
      </w:pPr>
    </w:p>
    <w:p w14:paraId="774C8098" w14:textId="77777777" w:rsidR="00B91A50" w:rsidRPr="009A1838" w:rsidRDefault="00B91A50" w:rsidP="00B91A50">
      <w:pPr>
        <w:rPr>
          <w:rFonts w:asciiTheme="minorHAnsi" w:hAnsiTheme="minorHAnsi" w:cstheme="minorBidi"/>
          <w:sz w:val="15"/>
          <w:szCs w:val="15"/>
        </w:rPr>
      </w:pPr>
    </w:p>
    <w:p w14:paraId="4C4978BE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48A95AAE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77CADE69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1CCCA30A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5C2CDF0B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7B8FEAB7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51ECC957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648C1A56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0E959430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3689018E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3CBAF8A7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53D149E2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37A10C26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382BBE1D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26A67E10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788977AF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4D512C91" w14:textId="77777777" w:rsidR="0092074B" w:rsidRDefault="0092074B" w:rsidP="0087581A">
      <w:pPr>
        <w:rPr>
          <w:rFonts w:asciiTheme="minorHAnsi" w:hAnsiTheme="minorHAnsi" w:cstheme="minorBidi"/>
          <w:sz w:val="15"/>
          <w:szCs w:val="15"/>
        </w:rPr>
      </w:pPr>
    </w:p>
    <w:p w14:paraId="331FF9D5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750203B7" w14:textId="77777777" w:rsidR="00FE3074" w:rsidRDefault="00FE3074" w:rsidP="0087581A">
      <w:pPr>
        <w:rPr>
          <w:rFonts w:asciiTheme="minorHAnsi" w:hAnsiTheme="minorHAnsi" w:cstheme="minorBidi"/>
          <w:sz w:val="15"/>
          <w:szCs w:val="15"/>
        </w:rPr>
      </w:pPr>
    </w:p>
    <w:p w14:paraId="696A70C6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64C05409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1"/>
        <w:gridCol w:w="1530"/>
        <w:gridCol w:w="1676"/>
        <w:gridCol w:w="1541"/>
        <w:gridCol w:w="1541"/>
        <w:gridCol w:w="1494"/>
        <w:gridCol w:w="1359"/>
        <w:gridCol w:w="1634"/>
        <w:gridCol w:w="1491"/>
      </w:tblGrid>
      <w:tr w:rsidR="007520BE" w:rsidRPr="009A1838" w14:paraId="39A40AB6" w14:textId="77777777" w:rsidTr="00925938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1E81B7F0" w14:textId="77777777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717A444E" w14:textId="77777777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7A9B6788" w14:textId="2DC6260A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PONEDELJEK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27.4.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36DFCEB5" w14:textId="17F8DFB1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28.4.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4309CACC" w14:textId="161BBE4E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29.4.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69B5D42A" w14:textId="66963E63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ČETRTEK 30.4.</w:t>
            </w:r>
          </w:p>
        </w:tc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7F994A36" w14:textId="0C035331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36C0FC98" w14:textId="03812209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24A71A2E" w14:textId="4EC55600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</w:tr>
      <w:tr w:rsidR="007520BE" w:rsidRPr="009A1838" w14:paraId="37587985" w14:textId="77777777" w:rsidTr="00AC6EF9">
        <w:trPr>
          <w:trHeight w:val="590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53BC434" w14:textId="77777777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0E2E1CC" w14:textId="77777777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5AFD1FF5" w14:textId="77777777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3BBFD378" w14:textId="77777777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92077C9" w14:textId="326F4C90" w:rsidR="007520BE" w:rsidRPr="009A1838" w:rsidRDefault="00AC6EF9" w:rsidP="007520B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KORENČKOVA JUHA, MESO NA ŽARU, LEPINJA, SOLATA (G)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14:paraId="7DA04803" w14:textId="77777777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8F78DCF" w14:textId="56201022" w:rsidR="007520BE" w:rsidRPr="009A1838" w:rsidRDefault="006B2E84" w:rsidP="007520B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C07F546" w14:textId="5F6A4999" w:rsidR="007520BE" w:rsidRPr="009A1838" w:rsidRDefault="006B2E84" w:rsidP="007520B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1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859454F" w14:textId="32611779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18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13C4E176" w14:textId="57B4139B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30A25CA" w14:textId="77777777" w:rsidR="007520BE" w:rsidRPr="009A1838" w:rsidRDefault="007520BE" w:rsidP="007520BE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7520BE" w:rsidRPr="009A1838" w14:paraId="5358A828" w14:textId="77777777" w:rsidTr="003C5895">
        <w:trPr>
          <w:trHeight w:val="14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583AB391" w14:textId="77777777" w:rsidR="007520BE" w:rsidRPr="009A1838" w:rsidRDefault="007520BE" w:rsidP="007520BE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5F07A0C2" w14:textId="77777777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14:paraId="42AF1F93" w14:textId="28BB3DE4" w:rsidR="007520BE" w:rsidRPr="009A1838" w:rsidRDefault="00AC6EF9" w:rsidP="007520B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KORENČKOVA JUHA, MESO NA ŽARU, POLNOZRNATA ŠTRUČKA, SOLATA (G)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14:paraId="535B0FDC" w14:textId="77777777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77C535F" w14:textId="2717C830" w:rsidR="007520BE" w:rsidRPr="009A1838" w:rsidRDefault="006B2E84" w:rsidP="007520B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797454C" w14:textId="0B965EC8" w:rsidR="007520BE" w:rsidRPr="009A1838" w:rsidRDefault="006B2E84" w:rsidP="007520B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1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14A29A8" w14:textId="17CBA45B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18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452D02F3" w14:textId="3D483FFD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6AD6F3ED" w14:textId="77777777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7520BE" w:rsidRPr="009A1838" w14:paraId="1D5FE206" w14:textId="77777777" w:rsidTr="003C5895">
        <w:trPr>
          <w:trHeight w:val="14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0B37F774" w14:textId="77777777" w:rsidR="007520BE" w:rsidRPr="009A1838" w:rsidRDefault="007520BE" w:rsidP="007520BE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D1CC659" w14:textId="77777777" w:rsidR="007520BE" w:rsidRPr="00EA18E2" w:rsidRDefault="007520BE" w:rsidP="007520BE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53F240C9" w14:textId="77777777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0FAC53FC" w14:textId="1BAF2871" w:rsidR="007520BE" w:rsidRPr="009A1838" w:rsidRDefault="00AC6EF9" w:rsidP="007520B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KORENČKOVA JUHA, MESO NA ŽARU, POLNOZRNATA ŠTRUČKA, SOLATA (G)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611EB2C7" w14:textId="77777777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1BD5A07" w14:textId="56679920" w:rsidR="007520BE" w:rsidRPr="009A1838" w:rsidRDefault="006B2E84" w:rsidP="007520B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833A14D" w14:textId="22BEDD39" w:rsidR="007520BE" w:rsidRPr="009A1838" w:rsidRDefault="006B2E84" w:rsidP="007520B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1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FBFCA09" w14:textId="6196A582" w:rsidR="007520BE" w:rsidRPr="009A1838" w:rsidRDefault="007520BE" w:rsidP="007520B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18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BB6848D" w14:textId="6E2376EF" w:rsidR="007520BE" w:rsidRPr="00FB709D" w:rsidRDefault="007520BE" w:rsidP="007520BE">
            <w:pPr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56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407E16C" w14:textId="77777777" w:rsidR="007520BE" w:rsidRPr="00FB5D85" w:rsidRDefault="007520BE" w:rsidP="007520BE">
            <w:pPr>
              <w:spacing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sl-SI"/>
              </w:rPr>
            </w:pPr>
          </w:p>
        </w:tc>
      </w:tr>
      <w:tr w:rsidR="00DB24E6" w:rsidRPr="009A1838" w14:paraId="56AE0221" w14:textId="77777777" w:rsidTr="00CE4689">
        <w:trPr>
          <w:trHeight w:val="540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6EC857" w14:textId="77777777" w:rsidR="00DB24E6" w:rsidRPr="009A1838" w:rsidRDefault="00DB24E6" w:rsidP="00DB24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F086202" w14:textId="77777777" w:rsidR="00DB24E6" w:rsidRPr="009A1838" w:rsidRDefault="00DB24E6" w:rsidP="00DB24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FA4CD9B" w14:textId="77777777" w:rsidR="00DB24E6" w:rsidRPr="009A1838" w:rsidRDefault="00DB24E6" w:rsidP="00DB24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60708CD9" w14:textId="77777777" w:rsidR="00DB24E6" w:rsidRPr="009A1838" w:rsidRDefault="00DB24E6" w:rsidP="00DB24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8D83CFE" w14:textId="1B6C2246" w:rsidR="00DB24E6" w:rsidRPr="003C5895" w:rsidRDefault="00DB24E6" w:rsidP="00DB24E6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JAJČNI NAMAZ, SOLATA, KRUH (G,L,J)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AA8C625" w14:textId="491EE8D6" w:rsidR="00DB24E6" w:rsidRPr="00C55074" w:rsidRDefault="00DB24E6" w:rsidP="00DB24E6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LIGNJI NA TRŽAŠKI NAČIN, KROMPIR Z BLITVO (M)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5A87F52B" w14:textId="77777777" w:rsidR="00DB24E6" w:rsidRDefault="00DB24E6" w:rsidP="00DB24E6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JUHA Z ŽLIČNIKI (G,J)</w:t>
            </w:r>
          </w:p>
          <w:p w14:paraId="37C66C88" w14:textId="63C81017" w:rsidR="00DB24E6" w:rsidRPr="00DB24E6" w:rsidRDefault="00DB24E6" w:rsidP="00DB24E6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523E773F" w14:textId="6BD2F189" w:rsidR="00DB24E6" w:rsidRPr="00C55074" w:rsidRDefault="00DB24E6" w:rsidP="00DB24E6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PERESNIKI Z JAJCI, SOLATA (G,J)</w:t>
            </w:r>
          </w:p>
        </w:tc>
        <w:tc>
          <w:tcPr>
            <w:tcW w:w="514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41717D8F" w14:textId="227CB5E5" w:rsidR="00DB24E6" w:rsidRPr="009A1838" w:rsidRDefault="00DB24E6" w:rsidP="00DB2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18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39EAB057" w14:textId="0DFC48AC" w:rsidR="00DB24E6" w:rsidRPr="00C55074" w:rsidRDefault="00DB24E6" w:rsidP="00DB24E6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4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7B7BC7D4" w14:textId="77777777" w:rsidR="00DB24E6" w:rsidRPr="009A1838" w:rsidRDefault="00DB24E6" w:rsidP="00DB2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DB24E6" w:rsidRPr="009A1838" w14:paraId="4393BA57" w14:textId="77777777" w:rsidTr="00CE4689">
        <w:trPr>
          <w:trHeight w:val="54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6C949E67" w14:textId="77777777" w:rsidR="00DB24E6" w:rsidRPr="009A1838" w:rsidRDefault="00DB24E6" w:rsidP="00DB24E6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1C8DBD45" w14:textId="77777777" w:rsidR="00DB24E6" w:rsidRPr="009A1838" w:rsidRDefault="00DB24E6" w:rsidP="00DB24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4A2D09E" w14:textId="238B009B" w:rsidR="00DB24E6" w:rsidRPr="00FB5D85" w:rsidRDefault="00DB24E6" w:rsidP="00DB24E6">
            <w:pPr>
              <w:spacing w:line="240" w:lineRule="auto"/>
              <w:rPr>
                <w:rFonts w:ascii="Times New Roman" w:eastAsia="Times New Roman" w:hAnsi="Times New Roman"/>
                <w:sz w:val="14"/>
                <w:szCs w:val="1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JAJČNI NAMAZ, SOLATA,  ČRNI KRUH (G,L,J)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529FAFD" w14:textId="2D30C120" w:rsidR="00DB24E6" w:rsidRPr="00C55074" w:rsidRDefault="00DB24E6" w:rsidP="00DB24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LIGNJI NA TRŽAŠKI NAČIN, KROMPIR Z BLITVO (M)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668EA196" w14:textId="0A5CEC53" w:rsidR="00DB24E6" w:rsidRPr="00DB24E6" w:rsidRDefault="00DB24E6" w:rsidP="00DB24E6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JUHA Z ŽLIČNIKI, SOLATA (G,J) graham moka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08D9E411" w14:textId="16891786" w:rsidR="00DB24E6" w:rsidRPr="009A1838" w:rsidRDefault="00DB24E6" w:rsidP="00DB2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GRAHAM PERESNIKI Z JAJCI, SOLATA (G,J)</w:t>
            </w:r>
          </w:p>
        </w:tc>
        <w:tc>
          <w:tcPr>
            <w:tcW w:w="514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2A0F1B39" w14:textId="5DF4625A" w:rsidR="00DB24E6" w:rsidRPr="009A1838" w:rsidRDefault="00DB24E6" w:rsidP="00DB2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18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20941248" w14:textId="172412DD" w:rsidR="00DB24E6" w:rsidRPr="00C55074" w:rsidRDefault="00DB24E6" w:rsidP="00DB24E6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4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6B8E0CF3" w14:textId="77777777" w:rsidR="00DB24E6" w:rsidRPr="009A1838" w:rsidRDefault="00DB24E6" w:rsidP="00DB2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DB24E6" w:rsidRPr="009A1838" w14:paraId="423A2B85" w14:textId="77777777" w:rsidTr="00810D88">
        <w:trPr>
          <w:trHeight w:val="5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15608362" w14:textId="77777777" w:rsidR="00DB24E6" w:rsidRPr="009A1838" w:rsidRDefault="00DB24E6" w:rsidP="00DB24E6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329D1008" w14:textId="77777777" w:rsidR="00DB24E6" w:rsidRPr="00EA18E2" w:rsidRDefault="00DB24E6" w:rsidP="00DB24E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4E7CDD0B" w14:textId="77777777" w:rsidR="00DB24E6" w:rsidRPr="009A1838" w:rsidRDefault="00DB24E6" w:rsidP="00DB24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738DC8B" w14:textId="539A48EA" w:rsidR="00DB24E6" w:rsidRPr="009A1838" w:rsidRDefault="00DB24E6" w:rsidP="00DB24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JAJČNI NAMAZ, SOLATA,  ČRNI KRUH (G,L,J)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B718967" w14:textId="34B319C4" w:rsidR="00DB24E6" w:rsidRPr="00C55074" w:rsidRDefault="00DB24E6" w:rsidP="00DB24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LIGNJI NA TRŽAŠKI NAČIN, KROMPIR Z BLITVO (M)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479CAE4" w14:textId="77777777" w:rsidR="00DB24E6" w:rsidRPr="00FE3074" w:rsidRDefault="00DB24E6" w:rsidP="00DB24E6">
            <w:pPr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</w:pPr>
            <w:r w:rsidRPr="00FE307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  <w:t>ZELENJAVNA JUHA Z ŽLIČNIKI, (G,J) graham moka)</w:t>
            </w:r>
          </w:p>
          <w:p w14:paraId="5DB10424" w14:textId="192B507A" w:rsidR="00DB24E6" w:rsidRPr="009A1838" w:rsidRDefault="00DB24E6" w:rsidP="00DB24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AF8BD1B" w14:textId="245821CF" w:rsidR="00DB24E6" w:rsidRPr="009A1838" w:rsidRDefault="00DB24E6" w:rsidP="00DB2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FE307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  <w:t>GRAHAM PERESNIKI Z JAJCI, SOLATA (G,J)</w:t>
            </w:r>
          </w:p>
        </w:tc>
        <w:tc>
          <w:tcPr>
            <w:tcW w:w="514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37BA174" w14:textId="42B25BC0" w:rsidR="00DB24E6" w:rsidRPr="009A1838" w:rsidRDefault="00DB24E6" w:rsidP="00DB2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18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8EDC7AB" w14:textId="10A91C60" w:rsidR="00DB24E6" w:rsidRPr="00C55074" w:rsidRDefault="00DB24E6" w:rsidP="00DB24E6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4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511AD81" w14:textId="77777777" w:rsidR="00DB24E6" w:rsidRPr="009A1838" w:rsidRDefault="00DB24E6" w:rsidP="00DB2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</w:tbl>
    <w:p w14:paraId="171D9186" w14:textId="77777777" w:rsidR="006B19B4" w:rsidRDefault="006B19B4" w:rsidP="00925938">
      <w:pPr>
        <w:rPr>
          <w:rFonts w:asciiTheme="minorHAnsi" w:hAnsiTheme="minorHAnsi" w:cstheme="minorBidi"/>
          <w:sz w:val="15"/>
          <w:szCs w:val="15"/>
        </w:rPr>
      </w:pPr>
    </w:p>
    <w:p w14:paraId="640E15DB" w14:textId="77777777" w:rsidR="00925938" w:rsidRDefault="00925938" w:rsidP="00925938">
      <w:pPr>
        <w:rPr>
          <w:rFonts w:asciiTheme="minorHAnsi" w:hAnsiTheme="minorHAnsi" w:cstheme="minorBidi"/>
          <w:sz w:val="15"/>
          <w:szCs w:val="15"/>
        </w:rPr>
      </w:pPr>
    </w:p>
    <w:p w14:paraId="147AA8BC" w14:textId="77777777" w:rsidR="00B3763F" w:rsidRDefault="00B3763F" w:rsidP="00925938">
      <w:pPr>
        <w:rPr>
          <w:rFonts w:asciiTheme="minorHAnsi" w:hAnsiTheme="minorHAnsi" w:cstheme="minorBidi"/>
          <w:sz w:val="15"/>
          <w:szCs w:val="15"/>
        </w:rPr>
      </w:pPr>
    </w:p>
    <w:p w14:paraId="0373941E" w14:textId="77777777" w:rsidR="00B3763F" w:rsidRDefault="00B3763F" w:rsidP="00925938">
      <w:pPr>
        <w:rPr>
          <w:rFonts w:asciiTheme="minorHAnsi" w:hAnsiTheme="minorHAnsi" w:cstheme="minorBidi"/>
          <w:sz w:val="15"/>
          <w:szCs w:val="15"/>
        </w:rPr>
      </w:pPr>
    </w:p>
    <w:p w14:paraId="7131906B" w14:textId="77777777" w:rsidR="00B3763F" w:rsidRDefault="00B3763F" w:rsidP="00925938">
      <w:pPr>
        <w:rPr>
          <w:rFonts w:asciiTheme="minorHAnsi" w:hAnsiTheme="minorHAnsi" w:cstheme="minorBidi"/>
          <w:sz w:val="15"/>
          <w:szCs w:val="15"/>
        </w:rPr>
      </w:pPr>
    </w:p>
    <w:p w14:paraId="2A09ACCA" w14:textId="77777777" w:rsidR="00B3763F" w:rsidRDefault="00B3763F" w:rsidP="00925938">
      <w:pPr>
        <w:rPr>
          <w:rFonts w:asciiTheme="minorHAnsi" w:hAnsiTheme="minorHAnsi" w:cstheme="minorBidi"/>
          <w:sz w:val="15"/>
          <w:szCs w:val="15"/>
        </w:rPr>
      </w:pPr>
    </w:p>
    <w:p w14:paraId="55560046" w14:textId="77777777" w:rsidR="00B3763F" w:rsidRDefault="00B3763F" w:rsidP="00925938">
      <w:pPr>
        <w:rPr>
          <w:rFonts w:asciiTheme="minorHAnsi" w:hAnsiTheme="minorHAnsi" w:cstheme="minorBidi"/>
          <w:sz w:val="15"/>
          <w:szCs w:val="15"/>
        </w:rPr>
      </w:pPr>
    </w:p>
    <w:p w14:paraId="6791A8C8" w14:textId="77777777" w:rsidR="00B3763F" w:rsidRDefault="00B3763F" w:rsidP="00925938">
      <w:pPr>
        <w:rPr>
          <w:rFonts w:asciiTheme="minorHAnsi" w:hAnsiTheme="minorHAnsi" w:cstheme="minorBidi"/>
          <w:sz w:val="15"/>
          <w:szCs w:val="15"/>
        </w:rPr>
      </w:pPr>
    </w:p>
    <w:p w14:paraId="0844A00B" w14:textId="77777777" w:rsidR="00B3763F" w:rsidRDefault="00B3763F" w:rsidP="00925938">
      <w:pPr>
        <w:rPr>
          <w:rFonts w:asciiTheme="minorHAnsi" w:hAnsiTheme="minorHAnsi" w:cstheme="minorBidi"/>
          <w:sz w:val="15"/>
          <w:szCs w:val="15"/>
        </w:rPr>
      </w:pPr>
    </w:p>
    <w:p w14:paraId="19C63A89" w14:textId="77777777" w:rsidR="00B3763F" w:rsidRDefault="00B3763F" w:rsidP="00925938">
      <w:pPr>
        <w:rPr>
          <w:rFonts w:asciiTheme="minorHAnsi" w:hAnsiTheme="minorHAnsi" w:cstheme="minorBidi"/>
          <w:sz w:val="15"/>
          <w:szCs w:val="15"/>
        </w:rPr>
      </w:pPr>
    </w:p>
    <w:p w14:paraId="41FB4911" w14:textId="77777777" w:rsidR="00B3763F" w:rsidRDefault="00B3763F" w:rsidP="00925938">
      <w:pPr>
        <w:rPr>
          <w:rFonts w:asciiTheme="minorHAnsi" w:hAnsiTheme="minorHAnsi" w:cstheme="minorBidi"/>
          <w:sz w:val="15"/>
          <w:szCs w:val="15"/>
        </w:rPr>
      </w:pPr>
    </w:p>
    <w:p w14:paraId="186839A4" w14:textId="77777777" w:rsidR="00B3763F" w:rsidRDefault="00B3763F" w:rsidP="00925938">
      <w:pPr>
        <w:rPr>
          <w:rFonts w:asciiTheme="minorHAnsi" w:hAnsiTheme="minorHAnsi" w:cstheme="minorBidi"/>
          <w:sz w:val="15"/>
          <w:szCs w:val="15"/>
        </w:rPr>
      </w:pPr>
    </w:p>
    <w:p w14:paraId="27716431" w14:textId="77777777" w:rsidR="00B3763F" w:rsidRDefault="00B3763F" w:rsidP="00925938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2"/>
        <w:gridCol w:w="1531"/>
        <w:gridCol w:w="1676"/>
        <w:gridCol w:w="1541"/>
        <w:gridCol w:w="1541"/>
        <w:gridCol w:w="1494"/>
        <w:gridCol w:w="1494"/>
        <w:gridCol w:w="1494"/>
        <w:gridCol w:w="1494"/>
      </w:tblGrid>
      <w:tr w:rsidR="00DB24E6" w:rsidRPr="009A1838" w14:paraId="13B056DD" w14:textId="77777777" w:rsidTr="00925938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B696CC5" w14:textId="77777777" w:rsidR="00DB24E6" w:rsidRPr="009A1838" w:rsidRDefault="00DB24E6" w:rsidP="00DB24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667E7EDB" w14:textId="77777777" w:rsidR="00DB24E6" w:rsidRPr="009A1838" w:rsidRDefault="00DB24E6" w:rsidP="00DB24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1DD587BB" w14:textId="68B7A28A" w:rsidR="00DB24E6" w:rsidRPr="009A1838" w:rsidRDefault="00DB24E6" w:rsidP="00DB24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PONEDELJEK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27.4.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3C4C131" w14:textId="1BD02100" w:rsidR="00DB24E6" w:rsidRPr="009A1838" w:rsidRDefault="00DB24E6" w:rsidP="00DB24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28.4.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4E342760" w14:textId="1A8EAEE8" w:rsidR="00DB24E6" w:rsidRPr="009A1838" w:rsidRDefault="00DB24E6" w:rsidP="00DB24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29.4.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41D77F04" w14:textId="6ED8ACB5" w:rsidR="00DB24E6" w:rsidRPr="009A1838" w:rsidRDefault="00DB24E6" w:rsidP="00DB24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ČETRTEK 30.4.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0330A0F0" w14:textId="29C52ADD" w:rsidR="00DB24E6" w:rsidRPr="009A1838" w:rsidRDefault="00DB24E6" w:rsidP="00DB24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7B9ABA8D" w14:textId="70528BAC" w:rsidR="00DB24E6" w:rsidRPr="009A1838" w:rsidRDefault="00DB24E6" w:rsidP="00DB24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79F3A93C" w14:textId="4183975C" w:rsidR="00DB24E6" w:rsidRPr="009A1838" w:rsidRDefault="00DB24E6" w:rsidP="00DB24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</w:tr>
      <w:tr w:rsidR="00DB24E6" w:rsidRPr="009A1838" w14:paraId="01397194" w14:textId="77777777" w:rsidTr="00810D88">
        <w:trPr>
          <w:trHeight w:val="59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F011DB2" w14:textId="77777777" w:rsidR="00DB24E6" w:rsidRPr="009A1838" w:rsidRDefault="00DB24E6" w:rsidP="00DB24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8DD2576" w14:textId="77777777" w:rsidR="00DB24E6" w:rsidRPr="009A1838" w:rsidRDefault="00DB24E6" w:rsidP="00DB24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6F2D3A4" w14:textId="77777777" w:rsidR="00DB24E6" w:rsidRPr="009A1838" w:rsidRDefault="00DB24E6" w:rsidP="00DB24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5CAE281F" w14:textId="77777777" w:rsidR="00DB24E6" w:rsidRPr="009A1838" w:rsidRDefault="00DB24E6" w:rsidP="00DB24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0461CAF" w14:textId="594CB263" w:rsidR="00DB24E6" w:rsidRPr="009A1838" w:rsidRDefault="00DB24E6" w:rsidP="00DB2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KORENČKOVA JUHA, MESO NA ŽARU, LEPINJA, SOLATA (G)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CC71CDF" w14:textId="77777777" w:rsidR="00DB24E6" w:rsidRPr="009A1838" w:rsidRDefault="00DB24E6" w:rsidP="00DB2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4A364446" w14:textId="77777777" w:rsidR="00DB24E6" w:rsidRDefault="006B2E84" w:rsidP="00DB2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7A9024A2" w14:textId="77777777" w:rsidR="006B2E84" w:rsidRDefault="006B2E84" w:rsidP="00DB2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E7FE0E3" w14:textId="77777777" w:rsidR="006B2E84" w:rsidRDefault="006B2E84" w:rsidP="00DB2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8326BA5" w14:textId="0F39A0E3" w:rsidR="006B2E84" w:rsidRPr="009A1838" w:rsidRDefault="006B2E84" w:rsidP="00DB2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8551E8B" w14:textId="0AE355C3" w:rsidR="00DB24E6" w:rsidRPr="009A1838" w:rsidRDefault="006B2E84" w:rsidP="00DB2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CDEF97C" w14:textId="77777777" w:rsidR="00DB24E6" w:rsidRPr="009A1838" w:rsidRDefault="00DB24E6" w:rsidP="00DB2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111605D5" w14:textId="1EE46A47" w:rsidR="00DB24E6" w:rsidRPr="009A1838" w:rsidRDefault="00DB24E6" w:rsidP="00DB2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14EA728E" w14:textId="77777777" w:rsidR="00DB24E6" w:rsidRPr="009A1838" w:rsidRDefault="00DB24E6" w:rsidP="00DB24E6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DB24E6" w:rsidRPr="009A1838" w14:paraId="5BDD5C43" w14:textId="77777777" w:rsidTr="00F41A6D">
        <w:trPr>
          <w:trHeight w:val="54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3C6F2E4" w14:textId="77777777" w:rsidR="00DB24E6" w:rsidRPr="009A1838" w:rsidRDefault="00DB24E6" w:rsidP="00DB24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5260CA2D" w14:textId="77777777" w:rsidR="00DB24E6" w:rsidRPr="009A1838" w:rsidRDefault="00DB24E6" w:rsidP="00DB24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6391246" w14:textId="77777777" w:rsidR="00DB24E6" w:rsidRPr="009A1838" w:rsidRDefault="00DB24E6" w:rsidP="00DB24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367EFB92" w14:textId="77777777" w:rsidR="00DB24E6" w:rsidRPr="009A1838" w:rsidRDefault="00DB24E6" w:rsidP="00DB24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085D858" w14:textId="03DB50AD" w:rsidR="00DB24E6" w:rsidRPr="009A1838" w:rsidRDefault="00DB24E6" w:rsidP="00DB24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JAJČNI NAMAZ, SOLATA, KRUH (G,J)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9C98CAC" w14:textId="70117FF3" w:rsidR="00DB24E6" w:rsidRPr="009A1838" w:rsidRDefault="00DB24E6" w:rsidP="00DB24E6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LIGNJI NA TRŽAŠKI NAČIN, KROMPIR Z BLITVO (M)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A66725A" w14:textId="77777777" w:rsidR="00DB24E6" w:rsidRDefault="00DB24E6" w:rsidP="00DB24E6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JUHA Z ŽLIČNIKI (G,J)</w:t>
            </w:r>
          </w:p>
          <w:p w14:paraId="7426811E" w14:textId="4E333715" w:rsidR="00DB24E6" w:rsidRPr="00476926" w:rsidRDefault="00DB24E6" w:rsidP="00DB24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434458D" w14:textId="773DE83E" w:rsidR="00DB24E6" w:rsidRPr="009A1838" w:rsidRDefault="00DB24E6" w:rsidP="00DB2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PERESNIKI Z JAJCI, SOLATA (G,J)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45CEA31" w14:textId="2DC196BC" w:rsidR="00DB24E6" w:rsidRPr="009A1838" w:rsidRDefault="00DB24E6" w:rsidP="00DB2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5B914DF0" w14:textId="52F21FFA" w:rsidR="00DB24E6" w:rsidRPr="009A1838" w:rsidRDefault="00DB24E6" w:rsidP="00DB24E6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067DEDB" w14:textId="77777777" w:rsidR="00DB24E6" w:rsidRPr="009A1838" w:rsidRDefault="00DB24E6" w:rsidP="00DB2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</w:tbl>
    <w:p w14:paraId="19EED28E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14E633C2" w14:textId="77777777" w:rsidR="00B3763F" w:rsidRDefault="00B3763F" w:rsidP="0087581A">
      <w:pPr>
        <w:rPr>
          <w:rFonts w:asciiTheme="minorHAnsi" w:hAnsiTheme="minorHAnsi" w:cstheme="minorBidi"/>
          <w:sz w:val="15"/>
          <w:szCs w:val="15"/>
        </w:rPr>
      </w:pPr>
    </w:p>
    <w:p w14:paraId="4CBC6E6F" w14:textId="77777777" w:rsidR="0012198F" w:rsidRDefault="0012198F" w:rsidP="0087581A">
      <w:pPr>
        <w:rPr>
          <w:rFonts w:asciiTheme="minorHAnsi" w:hAnsiTheme="minorHAnsi" w:cstheme="minorBidi"/>
        </w:rPr>
      </w:pPr>
    </w:p>
    <w:p w14:paraId="7814C8F9" w14:textId="4F75CC8C" w:rsidR="0087581A" w:rsidRPr="00423879" w:rsidRDefault="00C85112" w:rsidP="0087581A">
      <w:pPr>
        <w:spacing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J</w:t>
      </w:r>
      <w:r w:rsidR="0087581A" w:rsidRPr="00423879">
        <w:rPr>
          <w:rFonts w:ascii="Times New Roman" w:hAnsi="Times New Roman"/>
          <w:sz w:val="20"/>
          <w:szCs w:val="20"/>
        </w:rPr>
        <w:t xml:space="preserve">EDILNIK PRIPRAVILA: </w:t>
      </w:r>
      <w:r w:rsidR="0012198F">
        <w:rPr>
          <w:rFonts w:ascii="Times New Roman" w:hAnsi="Times New Roman"/>
          <w:sz w:val="20"/>
          <w:szCs w:val="20"/>
        </w:rPr>
        <w:t>BOJANA SKUŠEK</w:t>
      </w:r>
      <w:r w:rsidR="00CB69ED">
        <w:rPr>
          <w:rFonts w:ascii="Times New Roman" w:hAnsi="Times New Roman"/>
          <w:sz w:val="20"/>
          <w:szCs w:val="20"/>
        </w:rPr>
        <w:t>, tzn</w:t>
      </w:r>
    </w:p>
    <w:p w14:paraId="506EFF8D" w14:textId="77777777" w:rsidR="0087581A" w:rsidRPr="00423879" w:rsidRDefault="0087581A" w:rsidP="0087581A">
      <w:pPr>
        <w:spacing w:line="360" w:lineRule="auto"/>
        <w:rPr>
          <w:rFonts w:ascii="Times New Roman" w:hAnsi="Times New Roman"/>
          <w:sz w:val="20"/>
          <w:szCs w:val="20"/>
        </w:rPr>
      </w:pPr>
      <w:r w:rsidRPr="00423879">
        <w:rPr>
          <w:rFonts w:ascii="Times New Roman" w:hAnsi="Times New Roman"/>
          <w:sz w:val="20"/>
          <w:szCs w:val="20"/>
        </w:rPr>
        <w:t>JEDILNIK PREGLEDAL: JAN BREZNIK, dipl. zn.</w:t>
      </w:r>
    </w:p>
    <w:p w14:paraId="4D4EB13E" w14:textId="77777777" w:rsidR="0087581A" w:rsidRPr="00423879" w:rsidRDefault="0087581A" w:rsidP="0087581A">
      <w:pPr>
        <w:spacing w:line="360" w:lineRule="auto"/>
        <w:rPr>
          <w:rFonts w:ascii="Times New Roman" w:hAnsi="Times New Roman"/>
          <w:sz w:val="20"/>
          <w:szCs w:val="20"/>
        </w:rPr>
      </w:pPr>
      <w:r w:rsidRPr="00423879">
        <w:rPr>
          <w:rFonts w:ascii="Times New Roman" w:hAnsi="Times New Roman"/>
          <w:sz w:val="20"/>
          <w:szCs w:val="20"/>
        </w:rPr>
        <w:t>V VEDNOST: mag. JASMINA BREZNIK, direktorica</w:t>
      </w:r>
    </w:p>
    <w:p w14:paraId="5EF27C60" w14:textId="77777777" w:rsidR="0087581A" w:rsidRDefault="0087581A" w:rsidP="0087581A">
      <w:pPr>
        <w:rPr>
          <w:rFonts w:asciiTheme="minorHAnsi" w:hAnsiTheme="minorHAnsi" w:cstheme="minorBidi"/>
        </w:rPr>
      </w:pPr>
    </w:p>
    <w:p w14:paraId="00D5C2D5" w14:textId="77777777" w:rsidR="00B3763F" w:rsidRDefault="00B3763F" w:rsidP="0087581A">
      <w:pPr>
        <w:rPr>
          <w:rFonts w:asciiTheme="minorHAnsi" w:hAnsiTheme="minorHAnsi" w:cstheme="minorBidi"/>
        </w:rPr>
      </w:pPr>
    </w:p>
    <w:p w14:paraId="4D0F1BF3" w14:textId="77777777" w:rsidR="00B3763F" w:rsidRDefault="00B3763F" w:rsidP="0087581A">
      <w:pPr>
        <w:rPr>
          <w:rFonts w:asciiTheme="minorHAnsi" w:hAnsiTheme="minorHAnsi" w:cstheme="minorBidi"/>
        </w:rPr>
      </w:pPr>
    </w:p>
    <w:p w14:paraId="1B87C8B1" w14:textId="77777777" w:rsidR="00B3763F" w:rsidRDefault="00B3763F" w:rsidP="0087581A">
      <w:pPr>
        <w:rPr>
          <w:rFonts w:asciiTheme="minorHAnsi" w:hAnsiTheme="minorHAnsi" w:cstheme="minorBidi"/>
        </w:rPr>
      </w:pPr>
    </w:p>
    <w:p w14:paraId="60BC8E99" w14:textId="77777777" w:rsidR="00B3763F" w:rsidRDefault="00B3763F" w:rsidP="0087581A">
      <w:pPr>
        <w:rPr>
          <w:rFonts w:asciiTheme="minorHAnsi" w:hAnsiTheme="minorHAnsi" w:cstheme="minorBidi"/>
        </w:rPr>
      </w:pPr>
    </w:p>
    <w:p w14:paraId="65C09947" w14:textId="77777777" w:rsidR="00B3763F" w:rsidRDefault="00B3763F" w:rsidP="0087581A">
      <w:pPr>
        <w:rPr>
          <w:rFonts w:asciiTheme="minorHAnsi" w:hAnsiTheme="minorHAnsi" w:cstheme="minorBidi"/>
        </w:rPr>
      </w:pPr>
    </w:p>
    <w:p w14:paraId="2ED83AF3" w14:textId="77777777" w:rsidR="00B3763F" w:rsidRDefault="00B3763F" w:rsidP="0087581A">
      <w:pPr>
        <w:rPr>
          <w:rFonts w:asciiTheme="minorHAnsi" w:hAnsiTheme="minorHAnsi" w:cstheme="minorBidi"/>
        </w:rPr>
      </w:pPr>
    </w:p>
    <w:p w14:paraId="7D5306CF" w14:textId="77777777" w:rsidR="00B3763F" w:rsidRDefault="00B3763F" w:rsidP="0087581A">
      <w:pPr>
        <w:rPr>
          <w:rFonts w:asciiTheme="minorHAnsi" w:hAnsiTheme="minorHAnsi" w:cstheme="minorBidi"/>
        </w:rPr>
      </w:pPr>
    </w:p>
    <w:p w14:paraId="2BD5266E" w14:textId="77777777" w:rsidR="00B3763F" w:rsidRDefault="00B3763F" w:rsidP="0087581A">
      <w:pPr>
        <w:rPr>
          <w:rFonts w:asciiTheme="minorHAnsi" w:hAnsiTheme="minorHAnsi" w:cstheme="minorBidi"/>
        </w:rPr>
      </w:pPr>
    </w:p>
    <w:p w14:paraId="6CE0AEEC" w14:textId="77777777" w:rsidR="00B3763F" w:rsidRDefault="00B3763F" w:rsidP="0087581A">
      <w:pPr>
        <w:rPr>
          <w:rFonts w:asciiTheme="minorHAnsi" w:hAnsiTheme="minorHAnsi" w:cstheme="minorBidi"/>
        </w:rPr>
      </w:pPr>
    </w:p>
    <w:p w14:paraId="58862EE6" w14:textId="77777777" w:rsidR="00B3763F" w:rsidRDefault="00B3763F" w:rsidP="0087581A">
      <w:pPr>
        <w:rPr>
          <w:rFonts w:asciiTheme="minorHAnsi" w:hAnsiTheme="minorHAnsi" w:cstheme="minorBidi"/>
        </w:rPr>
      </w:pPr>
    </w:p>
    <w:p w14:paraId="666BA1CD" w14:textId="77777777" w:rsidR="00B3763F" w:rsidRDefault="00B3763F" w:rsidP="0087581A">
      <w:pPr>
        <w:rPr>
          <w:rFonts w:asciiTheme="minorHAnsi" w:hAnsiTheme="minorHAnsi" w:cstheme="minorBidi"/>
        </w:rPr>
      </w:pPr>
    </w:p>
    <w:p w14:paraId="74D4153E" w14:textId="77777777" w:rsidR="00B3763F" w:rsidRDefault="00B3763F" w:rsidP="0087581A">
      <w:pPr>
        <w:rPr>
          <w:rFonts w:asciiTheme="minorHAnsi" w:hAnsiTheme="minorHAnsi" w:cstheme="minorBidi"/>
        </w:rPr>
      </w:pPr>
    </w:p>
    <w:p w14:paraId="3A76CDFD" w14:textId="77777777" w:rsidR="00B3763F" w:rsidRDefault="00B3763F" w:rsidP="0087581A">
      <w:pPr>
        <w:rPr>
          <w:rFonts w:asciiTheme="minorHAnsi" w:hAnsiTheme="minorHAnsi" w:cstheme="minorBidi"/>
        </w:rPr>
      </w:pPr>
    </w:p>
    <w:p w14:paraId="168833C7" w14:textId="77777777" w:rsidR="00B3763F" w:rsidRDefault="00B3763F" w:rsidP="0087581A">
      <w:pPr>
        <w:rPr>
          <w:rFonts w:asciiTheme="minorHAnsi" w:hAnsiTheme="minorHAnsi" w:cstheme="minorBidi"/>
        </w:rPr>
      </w:pPr>
    </w:p>
    <w:p w14:paraId="2576BD6E" w14:textId="20727F27" w:rsidR="00800CBE" w:rsidRDefault="00800CBE" w:rsidP="0087581A">
      <w:pPr>
        <w:rPr>
          <w:rFonts w:asciiTheme="minorHAnsi" w:hAnsiTheme="minorHAnsi" w:cstheme="minorBidi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1560"/>
        <w:gridCol w:w="9663"/>
      </w:tblGrid>
      <w:tr w:rsidR="0087581A" w14:paraId="105AF1DF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9A5B73" w14:textId="77777777" w:rsidR="0087581A" w:rsidRDefault="0087581A" w:rsidP="00810D88">
            <w:pPr>
              <w:rPr>
                <w:rFonts w:ascii="Times New Roman" w:eastAsia="Times New Roman" w:hAnsi="Times New Roman"/>
                <w:sz w:val="16"/>
                <w:szCs w:val="16"/>
                <w:lang w:eastAsia="sl-SI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B305D3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OZNAKA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F32839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ALERGEN</w:t>
            </w:r>
          </w:p>
        </w:tc>
      </w:tr>
      <w:tr w:rsidR="0087581A" w14:paraId="5DD77C31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FD9F5A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D70109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 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4F78BC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 </w:t>
            </w:r>
          </w:p>
        </w:tc>
      </w:tr>
      <w:tr w:rsidR="0087581A" w14:paraId="613F641E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C450F9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1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632CE2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A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BDBE6E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ARAŠIDI IN PROIZVODI IZ ARAŠIDOV</w:t>
            </w:r>
          </w:p>
        </w:tc>
      </w:tr>
      <w:tr w:rsidR="0087581A" w14:paraId="7ADB1E04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F0AACA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2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D4E3B2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G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2FF51C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ŽITA, KI VSEBUJEJO GLUTEN (pšenica, ječmen, oves, rž, pira in proizvodi iz njih)</w:t>
            </w:r>
          </w:p>
        </w:tc>
      </w:tr>
      <w:tr w:rsidR="0087581A" w14:paraId="4EC42634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1B808E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1FA03B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GS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52A658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GORČIČNO SEME IN NJEGOVI PROIZVODI</w:t>
            </w:r>
          </w:p>
        </w:tc>
      </w:tr>
      <w:tr w:rsidR="0087581A" w14:paraId="1367596C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FA877C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2C7DC9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J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E24469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JAJCA IN PROIZVODI IZ NJIH</w:t>
            </w:r>
          </w:p>
        </w:tc>
      </w:tr>
      <w:tr w:rsidR="0087581A" w14:paraId="395C4751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DE3F93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39E536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L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1B175E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MLEKO IN MLEČNI PROIZVODI, KI VSEBUJEJO LAKTOZO</w:t>
            </w:r>
          </w:p>
        </w:tc>
      </w:tr>
      <w:tr w:rsidR="0087581A" w14:paraId="6830192A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28C3EC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6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F0F1E0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M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7C009C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MEHKUŽCI IN PROIZVODI IZ NJIH (lignji, hobotnice, školjke)</w:t>
            </w:r>
          </w:p>
        </w:tc>
      </w:tr>
      <w:tr w:rsidR="0087581A" w14:paraId="6B886971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425ED0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7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3C2362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O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264DEE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LUPINASTO SADJE – OREŠČKI (mandeljni, orehi, lešniki, indijski oreščki, brazilski oreščki, ameriški orehi, pistacija, makadamija) IN PROIZVODI IZ NJIH</w:t>
            </w:r>
          </w:p>
        </w:tc>
      </w:tr>
      <w:tr w:rsidR="0087581A" w14:paraId="6F16EE89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4206EA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8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102A61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R1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36B052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RIBE IN PROIZVODI IZ NJIH</w:t>
            </w:r>
          </w:p>
        </w:tc>
      </w:tr>
      <w:tr w:rsidR="0087581A" w14:paraId="14F71661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C9F92D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9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69137B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R2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1D313F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RAKI IN PROIZVODI IZ NJIH</w:t>
            </w:r>
          </w:p>
        </w:tc>
      </w:tr>
      <w:tr w:rsidR="0087581A" w14:paraId="758B5EE8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224E91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10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2D0DE1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S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7A5E95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ZRNJE SOJE IN PROIZVODI IZ NJIH</w:t>
            </w:r>
          </w:p>
        </w:tc>
      </w:tr>
      <w:tr w:rsidR="0087581A" w14:paraId="289A57EA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C4CFE1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11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67F6A1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SO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sl-SI"/>
              </w:rPr>
              <w:t>2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6D5D20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ŽVEPLOV DIOKSID IN SULFITI (v koncentraciji več kot 100mg/kg ali 10mg/l, izraženi kot SO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sl-SI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)</w:t>
            </w:r>
          </w:p>
        </w:tc>
      </w:tr>
      <w:tr w:rsidR="0087581A" w14:paraId="501D24C8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2B63D4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12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A1A238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SS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D90EE5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SEZAMOVO SEME IN PROIZVODI IZ NJEGA</w:t>
            </w:r>
          </w:p>
        </w:tc>
      </w:tr>
      <w:tr w:rsidR="0087581A" w14:paraId="6F83741D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18F256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13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159361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V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C3A450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VOLČJI BOB IN PROIZVODI IZ NJEGA</w:t>
            </w:r>
          </w:p>
        </w:tc>
      </w:tr>
      <w:tr w:rsidR="0087581A" w14:paraId="208F6A91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0A81AF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14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1DE7DF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Z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5532EC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LISTNA ZELENA IN PROIZVODI IZ NJE</w:t>
            </w:r>
          </w:p>
        </w:tc>
      </w:tr>
    </w:tbl>
    <w:p w14:paraId="3988FD12" w14:textId="60B92EDF" w:rsidR="003B7BDD" w:rsidRPr="0012198F" w:rsidRDefault="0087581A" w:rsidP="0012198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sl-SI"/>
        </w:rPr>
        <w:t>OPOMBA: V KOLIKOR JE V JEDILNIKIH ALERGEN OZNAČEN Z malimi črkami, POMENI, DA SO V ŽIVILU LAHKO PRISOTNE SLEDI TEGA ALERGENA.</w:t>
      </w:r>
    </w:p>
    <w:sectPr w:rsidR="003B7BDD" w:rsidRPr="0012198F" w:rsidSect="0087581A">
      <w:headerReference w:type="default" r:id="rId12"/>
      <w:footerReference w:type="default" r:id="rId13"/>
      <w:pgSz w:w="16838" w:h="11906" w:orient="landscape"/>
      <w:pgMar w:top="1417" w:right="1417" w:bottom="1417" w:left="2268" w:header="708" w:footer="6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C998E0" w14:textId="77777777" w:rsidR="000535D3" w:rsidRDefault="000535D3" w:rsidP="00EF1279">
      <w:pPr>
        <w:spacing w:line="240" w:lineRule="auto"/>
      </w:pPr>
      <w:r>
        <w:separator/>
      </w:r>
    </w:p>
  </w:endnote>
  <w:endnote w:type="continuationSeparator" w:id="0">
    <w:p w14:paraId="1BBB1409" w14:textId="77777777" w:rsidR="000535D3" w:rsidRDefault="000535D3" w:rsidP="00EF1279">
      <w:pPr>
        <w:spacing w:line="240" w:lineRule="auto"/>
      </w:pPr>
      <w:r>
        <w:continuationSeparator/>
      </w:r>
    </w:p>
  </w:endnote>
  <w:endnote w:type="continuationNotice" w:id="1">
    <w:p w14:paraId="550B9D0C" w14:textId="77777777" w:rsidR="000535D3" w:rsidRDefault="000535D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10774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70"/>
      <w:gridCol w:w="1984"/>
      <w:gridCol w:w="1560"/>
      <w:gridCol w:w="1134"/>
      <w:gridCol w:w="2126"/>
    </w:tblGrid>
    <w:tr w:rsidR="00810D88" w14:paraId="3641861C" w14:textId="77777777" w:rsidTr="00F322C0">
      <w:trPr>
        <w:trHeight w:val="709"/>
      </w:trPr>
      <w:tc>
        <w:tcPr>
          <w:tcW w:w="3970" w:type="dxa"/>
        </w:tcPr>
        <w:p w14:paraId="782F5630" w14:textId="77777777" w:rsidR="00810D88" w:rsidRDefault="00810D88" w:rsidP="00E2336E">
          <w:pPr>
            <w:pStyle w:val="Noga"/>
            <w:rPr>
              <w:b/>
              <w:sz w:val="20"/>
              <w:szCs w:val="20"/>
            </w:rPr>
          </w:pPr>
          <w:r w:rsidRPr="00415632">
            <w:rPr>
              <w:b/>
              <w:sz w:val="20"/>
              <w:szCs w:val="20"/>
            </w:rPr>
            <w:t>Varstveno delovni center POLŽ Maribor</w:t>
          </w:r>
        </w:p>
        <w:p w14:paraId="4B0A64A0" w14:textId="77777777" w:rsidR="00810D88" w:rsidRDefault="00810D88" w:rsidP="00E2336E">
          <w:pPr>
            <w:pStyle w:val="Noga"/>
            <w:rPr>
              <w:sz w:val="20"/>
              <w:szCs w:val="20"/>
            </w:rPr>
          </w:pPr>
          <w:r w:rsidRPr="00415632">
            <w:rPr>
              <w:sz w:val="20"/>
              <w:szCs w:val="20"/>
            </w:rPr>
            <w:t>Park mladih 4 • 2000 Maribor</w:t>
          </w:r>
        </w:p>
        <w:p w14:paraId="68C32B42" w14:textId="77777777" w:rsidR="00810D88" w:rsidRPr="00415632" w:rsidRDefault="00810D88" w:rsidP="00E2336E">
          <w:pPr>
            <w:pStyle w:val="Noga"/>
            <w:rPr>
              <w:sz w:val="20"/>
              <w:szCs w:val="20"/>
            </w:rPr>
          </w:pPr>
          <w:r>
            <w:rPr>
              <w:sz w:val="20"/>
              <w:szCs w:val="20"/>
            </w:rPr>
            <w:sym w:font="Wingdings" w:char="F028"/>
          </w:r>
          <w:r w:rsidRPr="00415632">
            <w:rPr>
              <w:sz w:val="20"/>
              <w:szCs w:val="20"/>
            </w:rPr>
            <w:t xml:space="preserve"> 02/320 86 50</w:t>
          </w:r>
          <w:r>
            <w:rPr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sym w:font="Wingdings" w:char="F09F"/>
          </w:r>
          <w:r w:rsidRPr="00415632">
            <w:rPr>
              <w:sz w:val="20"/>
              <w:szCs w:val="20"/>
            </w:rPr>
            <w:t xml:space="preserve"> 041 762 806</w:t>
          </w:r>
        </w:p>
        <w:p w14:paraId="225F7AB7" w14:textId="77777777" w:rsidR="00810D88" w:rsidRPr="00161DEE" w:rsidRDefault="00810D88" w:rsidP="00E2336E">
          <w:pPr>
            <w:pStyle w:val="Noga"/>
            <w:rPr>
              <w:sz w:val="20"/>
              <w:szCs w:val="20"/>
            </w:rPr>
          </w:pPr>
          <w:r>
            <w:rPr>
              <w:rFonts w:ascii="Webdings" w:hAnsi="Webdings"/>
              <w:sz w:val="20"/>
              <w:szCs w:val="20"/>
            </w:rPr>
            <w:sym w:font="Wingdings" w:char="F02A"/>
          </w:r>
          <w:r w:rsidRPr="00415632">
            <w:rPr>
              <w:sz w:val="20"/>
              <w:szCs w:val="20"/>
            </w:rPr>
            <w:t xml:space="preserve"> </w:t>
          </w:r>
          <w:hyperlink r:id="rId1" w:history="1">
            <w:r w:rsidRPr="00415632">
              <w:rPr>
                <w:rStyle w:val="Hiperpovezava"/>
                <w:sz w:val="20"/>
                <w:szCs w:val="20"/>
              </w:rPr>
              <w:t>vdc.polz@vdcpolz.si</w:t>
            </w:r>
          </w:hyperlink>
          <w:r w:rsidRPr="00415632">
            <w:rPr>
              <w:sz w:val="20"/>
              <w:szCs w:val="20"/>
            </w:rPr>
            <w:t xml:space="preserve">, </w:t>
          </w:r>
          <w:r>
            <w:rPr>
              <w:sz w:val="20"/>
              <w:szCs w:val="20"/>
            </w:rPr>
            <w:sym w:font="Webdings" w:char="F0FC"/>
          </w:r>
          <w:r w:rsidRPr="00415632">
            <w:rPr>
              <w:sz w:val="20"/>
              <w:szCs w:val="20"/>
            </w:rPr>
            <w:t xml:space="preserve"> </w:t>
          </w:r>
          <w:hyperlink r:id="rId2" w:history="1">
            <w:r w:rsidRPr="00415632">
              <w:rPr>
                <w:rStyle w:val="Hiperpovezava"/>
                <w:sz w:val="20"/>
                <w:szCs w:val="20"/>
              </w:rPr>
              <w:t>www.vdcpolz.si</w:t>
            </w:r>
          </w:hyperlink>
        </w:p>
      </w:tc>
      <w:tc>
        <w:tcPr>
          <w:tcW w:w="1984" w:type="dxa"/>
        </w:tcPr>
        <w:p w14:paraId="43F37BFF" w14:textId="079FD386" w:rsidR="00810D88" w:rsidRDefault="00810D88" w:rsidP="00E2336E">
          <w:pPr>
            <w:pStyle w:val="Noga"/>
          </w:pPr>
          <w:r>
            <w:rPr>
              <w:noProof/>
              <w:lang w:eastAsia="sl-SI"/>
            </w:rPr>
            <w:drawing>
              <wp:inline distT="0" distB="0" distL="0" distR="0" wp14:anchorId="198273F4" wp14:editId="3CA71AED">
                <wp:extent cx="1114425" cy="590550"/>
                <wp:effectExtent l="0" t="0" r="9525" b="0"/>
                <wp:docPr id="4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Slika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0" w:type="dxa"/>
        </w:tcPr>
        <w:p w14:paraId="6EE8C458" w14:textId="59787595" w:rsidR="00810D88" w:rsidRDefault="00E71323" w:rsidP="00E2336E">
          <w:pPr>
            <w:pStyle w:val="Noga"/>
            <w:jc w:val="center"/>
            <w:rPr>
              <w:b/>
              <w:sz w:val="20"/>
              <w:szCs w:val="20"/>
            </w:rPr>
          </w:pPr>
          <w:r>
            <w:pict w14:anchorId="400D4E0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5pt;height:57.75pt">
                <v:imagedata r:id="rId4" o:title=""/>
              </v:shape>
            </w:pict>
          </w:r>
        </w:p>
      </w:tc>
      <w:tc>
        <w:tcPr>
          <w:tcW w:w="1134" w:type="dxa"/>
        </w:tcPr>
        <w:p w14:paraId="72C15495" w14:textId="77777777" w:rsidR="00810D88" w:rsidRDefault="00810D88" w:rsidP="00E2336E">
          <w:pPr>
            <w:pStyle w:val="Noga"/>
            <w:jc w:val="center"/>
          </w:pPr>
          <w:r>
            <w:rPr>
              <w:noProof/>
              <w:lang w:eastAsia="sl-SI"/>
            </w:rPr>
            <w:drawing>
              <wp:inline distT="0" distB="0" distL="0" distR="0" wp14:anchorId="06FB36AA" wp14:editId="6E6CDAE4">
                <wp:extent cx="552450" cy="581025"/>
                <wp:effectExtent l="0" t="0" r="0" b="9525"/>
                <wp:docPr id="1809715557" name="Slika 1809715557" descr="Opis: Opis: druzini prijazno-pol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Slika 1" descr="Opis: Opis: druzini prijazno-polni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</w:tcPr>
        <w:p w14:paraId="7DD6D8A1" w14:textId="2BC2173E" w:rsidR="00810D88" w:rsidRDefault="00810D88" w:rsidP="00E2336E">
          <w:pPr>
            <w:pStyle w:val="Noga"/>
            <w:jc w:val="center"/>
            <w:rPr>
              <w:b/>
              <w:sz w:val="20"/>
              <w:szCs w:val="20"/>
            </w:rPr>
          </w:pPr>
          <w:r>
            <w:rPr>
              <w:noProof/>
              <w:lang w:eastAsia="sl-SI"/>
            </w:rPr>
            <w:drawing>
              <wp:inline distT="0" distB="0" distL="0" distR="0" wp14:anchorId="50025EC5" wp14:editId="05FA7CB8">
                <wp:extent cx="1212850" cy="521970"/>
                <wp:effectExtent l="0" t="0" r="6350" b="0"/>
                <wp:docPr id="2097291249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7291249" name="Slika 1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285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2CD4CDF" w14:textId="77777777" w:rsidR="00810D88" w:rsidRDefault="00810D8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35879C" w14:textId="77777777" w:rsidR="000535D3" w:rsidRDefault="000535D3" w:rsidP="00EF1279">
      <w:pPr>
        <w:spacing w:line="240" w:lineRule="auto"/>
      </w:pPr>
      <w:r>
        <w:separator/>
      </w:r>
    </w:p>
  </w:footnote>
  <w:footnote w:type="continuationSeparator" w:id="0">
    <w:p w14:paraId="1116AC9D" w14:textId="77777777" w:rsidR="000535D3" w:rsidRDefault="000535D3" w:rsidP="00EF1279">
      <w:pPr>
        <w:spacing w:line="240" w:lineRule="auto"/>
      </w:pPr>
      <w:r>
        <w:continuationSeparator/>
      </w:r>
    </w:p>
  </w:footnote>
  <w:footnote w:type="continuationNotice" w:id="1">
    <w:p w14:paraId="5699EFA3" w14:textId="77777777" w:rsidR="000535D3" w:rsidRDefault="000535D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24572" w14:textId="2EE172A5" w:rsidR="00810D88" w:rsidRDefault="00810D88">
    <w:pPr>
      <w:pStyle w:val="Glava"/>
    </w:pPr>
    <w:r w:rsidRPr="00E77BEC">
      <w:rPr>
        <w:rFonts w:asciiTheme="minorHAnsi" w:hAnsiTheme="minorHAnsi"/>
        <w:noProof/>
        <w:sz w:val="18"/>
        <w:szCs w:val="16"/>
        <w:lang w:eastAsia="sl-SI"/>
      </w:rPr>
      <w:drawing>
        <wp:inline distT="0" distB="0" distL="0" distR="0" wp14:anchorId="19F80354" wp14:editId="1FC5A8E1">
          <wp:extent cx="1810134" cy="702259"/>
          <wp:effectExtent l="0" t="0" r="0" b="3175"/>
          <wp:docPr id="924063986" name="Slika 9240639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6228" cy="712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7912CA"/>
    <w:multiLevelType w:val="hybridMultilevel"/>
    <w:tmpl w:val="8E0AB69A"/>
    <w:lvl w:ilvl="0" w:tplc="11F663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721DC5"/>
    <w:multiLevelType w:val="hybridMultilevel"/>
    <w:tmpl w:val="46D832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9266322">
    <w:abstractNumId w:val="1"/>
  </w:num>
  <w:num w:numId="2" w16cid:durableId="10077118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1BE0"/>
    <w:rsid w:val="00000BE9"/>
    <w:rsid w:val="00010B95"/>
    <w:rsid w:val="0001714A"/>
    <w:rsid w:val="00022526"/>
    <w:rsid w:val="00023C5C"/>
    <w:rsid w:val="00024BAA"/>
    <w:rsid w:val="00030FFF"/>
    <w:rsid w:val="000335FA"/>
    <w:rsid w:val="00034BB2"/>
    <w:rsid w:val="00036BDB"/>
    <w:rsid w:val="000413F0"/>
    <w:rsid w:val="000535D3"/>
    <w:rsid w:val="0005651C"/>
    <w:rsid w:val="00056E52"/>
    <w:rsid w:val="00061AD0"/>
    <w:rsid w:val="00062DF3"/>
    <w:rsid w:val="000749D5"/>
    <w:rsid w:val="0007689A"/>
    <w:rsid w:val="00084528"/>
    <w:rsid w:val="00095D60"/>
    <w:rsid w:val="000968CB"/>
    <w:rsid w:val="000A2205"/>
    <w:rsid w:val="000B02A2"/>
    <w:rsid w:val="000B4CBE"/>
    <w:rsid w:val="000C09DB"/>
    <w:rsid w:val="000C0FFA"/>
    <w:rsid w:val="000D4D76"/>
    <w:rsid w:val="000D5072"/>
    <w:rsid w:val="000E30B0"/>
    <w:rsid w:val="000F3514"/>
    <w:rsid w:val="000F5838"/>
    <w:rsid w:val="000F6739"/>
    <w:rsid w:val="00100905"/>
    <w:rsid w:val="001024BB"/>
    <w:rsid w:val="001146ED"/>
    <w:rsid w:val="00120BB4"/>
    <w:rsid w:val="0012198F"/>
    <w:rsid w:val="00123AEB"/>
    <w:rsid w:val="00123B41"/>
    <w:rsid w:val="001244CB"/>
    <w:rsid w:val="00124F38"/>
    <w:rsid w:val="001377D3"/>
    <w:rsid w:val="00141C9C"/>
    <w:rsid w:val="00144065"/>
    <w:rsid w:val="0015016E"/>
    <w:rsid w:val="00161DEE"/>
    <w:rsid w:val="001671BD"/>
    <w:rsid w:val="00182562"/>
    <w:rsid w:val="001850E8"/>
    <w:rsid w:val="00185524"/>
    <w:rsid w:val="00187AE1"/>
    <w:rsid w:val="001931D7"/>
    <w:rsid w:val="00195B95"/>
    <w:rsid w:val="001A1E97"/>
    <w:rsid w:val="001C25AE"/>
    <w:rsid w:val="001C6B84"/>
    <w:rsid w:val="001D6B3F"/>
    <w:rsid w:val="001E0DEF"/>
    <w:rsid w:val="001E4FD7"/>
    <w:rsid w:val="001E682B"/>
    <w:rsid w:val="001F6869"/>
    <w:rsid w:val="00224A12"/>
    <w:rsid w:val="002278ED"/>
    <w:rsid w:val="002572C7"/>
    <w:rsid w:val="002638D6"/>
    <w:rsid w:val="00272FB6"/>
    <w:rsid w:val="00281AD2"/>
    <w:rsid w:val="002864F4"/>
    <w:rsid w:val="00290F77"/>
    <w:rsid w:val="002A53DF"/>
    <w:rsid w:val="002B217B"/>
    <w:rsid w:val="002B6846"/>
    <w:rsid w:val="002D3A73"/>
    <w:rsid w:val="002E1FBF"/>
    <w:rsid w:val="002E3024"/>
    <w:rsid w:val="002F3BF7"/>
    <w:rsid w:val="003041B2"/>
    <w:rsid w:val="003409C2"/>
    <w:rsid w:val="0037381B"/>
    <w:rsid w:val="00396D08"/>
    <w:rsid w:val="003A3C58"/>
    <w:rsid w:val="003A668C"/>
    <w:rsid w:val="003B19FD"/>
    <w:rsid w:val="003B69DE"/>
    <w:rsid w:val="003B7BDD"/>
    <w:rsid w:val="003B7ED3"/>
    <w:rsid w:val="003C5895"/>
    <w:rsid w:val="003D3D88"/>
    <w:rsid w:val="003D4A96"/>
    <w:rsid w:val="003D679A"/>
    <w:rsid w:val="003D78BA"/>
    <w:rsid w:val="003D7980"/>
    <w:rsid w:val="003E014E"/>
    <w:rsid w:val="003E569F"/>
    <w:rsid w:val="003F78C3"/>
    <w:rsid w:val="004033EE"/>
    <w:rsid w:val="004070E3"/>
    <w:rsid w:val="00407FE3"/>
    <w:rsid w:val="00413C63"/>
    <w:rsid w:val="00415632"/>
    <w:rsid w:val="00422E62"/>
    <w:rsid w:val="00426430"/>
    <w:rsid w:val="004330B8"/>
    <w:rsid w:val="00441BB0"/>
    <w:rsid w:val="00442C03"/>
    <w:rsid w:val="00444A04"/>
    <w:rsid w:val="00452F36"/>
    <w:rsid w:val="004616BC"/>
    <w:rsid w:val="00461BE0"/>
    <w:rsid w:val="0047022D"/>
    <w:rsid w:val="0048078A"/>
    <w:rsid w:val="00481876"/>
    <w:rsid w:val="00483C25"/>
    <w:rsid w:val="00484970"/>
    <w:rsid w:val="00487F34"/>
    <w:rsid w:val="00492FC4"/>
    <w:rsid w:val="004B14AE"/>
    <w:rsid w:val="004B5DC1"/>
    <w:rsid w:val="004B675C"/>
    <w:rsid w:val="004D2EC3"/>
    <w:rsid w:val="004D50B2"/>
    <w:rsid w:val="004D696A"/>
    <w:rsid w:val="004E2C64"/>
    <w:rsid w:val="004E71BD"/>
    <w:rsid w:val="00511FCB"/>
    <w:rsid w:val="00513018"/>
    <w:rsid w:val="00533BA9"/>
    <w:rsid w:val="0053796A"/>
    <w:rsid w:val="005678A0"/>
    <w:rsid w:val="00571A03"/>
    <w:rsid w:val="0058453B"/>
    <w:rsid w:val="0058632B"/>
    <w:rsid w:val="0058692D"/>
    <w:rsid w:val="00586F92"/>
    <w:rsid w:val="00591148"/>
    <w:rsid w:val="00595B3D"/>
    <w:rsid w:val="005A204C"/>
    <w:rsid w:val="005A3743"/>
    <w:rsid w:val="005A549A"/>
    <w:rsid w:val="005B38E4"/>
    <w:rsid w:val="005B3AD5"/>
    <w:rsid w:val="005C43D6"/>
    <w:rsid w:val="005D4DBF"/>
    <w:rsid w:val="005F12D7"/>
    <w:rsid w:val="00600165"/>
    <w:rsid w:val="006022B0"/>
    <w:rsid w:val="00605E1C"/>
    <w:rsid w:val="00610C12"/>
    <w:rsid w:val="00614089"/>
    <w:rsid w:val="006154FC"/>
    <w:rsid w:val="00616B3A"/>
    <w:rsid w:val="006204CC"/>
    <w:rsid w:val="00635215"/>
    <w:rsid w:val="006361E1"/>
    <w:rsid w:val="00643368"/>
    <w:rsid w:val="00643851"/>
    <w:rsid w:val="00646DB2"/>
    <w:rsid w:val="00656EDE"/>
    <w:rsid w:val="00673F06"/>
    <w:rsid w:val="00673F7C"/>
    <w:rsid w:val="00681B33"/>
    <w:rsid w:val="0068269F"/>
    <w:rsid w:val="00684E68"/>
    <w:rsid w:val="006A28E5"/>
    <w:rsid w:val="006B0C19"/>
    <w:rsid w:val="006B19B4"/>
    <w:rsid w:val="006B2E84"/>
    <w:rsid w:val="006B4F74"/>
    <w:rsid w:val="006C6D8B"/>
    <w:rsid w:val="006D073D"/>
    <w:rsid w:val="006D2AE3"/>
    <w:rsid w:val="006D48B1"/>
    <w:rsid w:val="006E7CB6"/>
    <w:rsid w:val="006F3CAA"/>
    <w:rsid w:val="00701AD5"/>
    <w:rsid w:val="00706ED8"/>
    <w:rsid w:val="00710672"/>
    <w:rsid w:val="00725AB5"/>
    <w:rsid w:val="0072675A"/>
    <w:rsid w:val="007270A5"/>
    <w:rsid w:val="00737AE9"/>
    <w:rsid w:val="007448CE"/>
    <w:rsid w:val="00746BF6"/>
    <w:rsid w:val="0075019E"/>
    <w:rsid w:val="007520BE"/>
    <w:rsid w:val="00753861"/>
    <w:rsid w:val="00754D9D"/>
    <w:rsid w:val="00757AD5"/>
    <w:rsid w:val="00763489"/>
    <w:rsid w:val="00770ADC"/>
    <w:rsid w:val="007751D7"/>
    <w:rsid w:val="007801E4"/>
    <w:rsid w:val="00783B62"/>
    <w:rsid w:val="00790358"/>
    <w:rsid w:val="00793D6A"/>
    <w:rsid w:val="007A078B"/>
    <w:rsid w:val="007A1CB0"/>
    <w:rsid w:val="007A3E9B"/>
    <w:rsid w:val="007A60DD"/>
    <w:rsid w:val="007A73D9"/>
    <w:rsid w:val="007B77F5"/>
    <w:rsid w:val="007C0526"/>
    <w:rsid w:val="007C0955"/>
    <w:rsid w:val="007C6E19"/>
    <w:rsid w:val="007C76BD"/>
    <w:rsid w:val="007D1A9D"/>
    <w:rsid w:val="007E1C00"/>
    <w:rsid w:val="007F1F1C"/>
    <w:rsid w:val="007F297A"/>
    <w:rsid w:val="007F2CDD"/>
    <w:rsid w:val="00800CBE"/>
    <w:rsid w:val="00810D88"/>
    <w:rsid w:val="00812A6C"/>
    <w:rsid w:val="0081662F"/>
    <w:rsid w:val="0082015E"/>
    <w:rsid w:val="008302C2"/>
    <w:rsid w:val="008402DA"/>
    <w:rsid w:val="008432C6"/>
    <w:rsid w:val="008434A7"/>
    <w:rsid w:val="008450C8"/>
    <w:rsid w:val="0085135C"/>
    <w:rsid w:val="0085520A"/>
    <w:rsid w:val="008556F9"/>
    <w:rsid w:val="0086033F"/>
    <w:rsid w:val="00862CC0"/>
    <w:rsid w:val="008651D8"/>
    <w:rsid w:val="00874B1C"/>
    <w:rsid w:val="0087581A"/>
    <w:rsid w:val="0088478F"/>
    <w:rsid w:val="0089630A"/>
    <w:rsid w:val="008A2F0F"/>
    <w:rsid w:val="008B10B6"/>
    <w:rsid w:val="008B2BD6"/>
    <w:rsid w:val="008C2471"/>
    <w:rsid w:val="008C4DA2"/>
    <w:rsid w:val="008D56FD"/>
    <w:rsid w:val="008D5FC4"/>
    <w:rsid w:val="008F7816"/>
    <w:rsid w:val="00900C0A"/>
    <w:rsid w:val="0090113B"/>
    <w:rsid w:val="0092074B"/>
    <w:rsid w:val="00925938"/>
    <w:rsid w:val="00931A90"/>
    <w:rsid w:val="00944C59"/>
    <w:rsid w:val="00947A0F"/>
    <w:rsid w:val="00952693"/>
    <w:rsid w:val="00963652"/>
    <w:rsid w:val="0097474C"/>
    <w:rsid w:val="00980041"/>
    <w:rsid w:val="009848D0"/>
    <w:rsid w:val="00992F96"/>
    <w:rsid w:val="0099693B"/>
    <w:rsid w:val="009A4155"/>
    <w:rsid w:val="009A7E5C"/>
    <w:rsid w:val="009B50F4"/>
    <w:rsid w:val="009C2CC3"/>
    <w:rsid w:val="009C4D42"/>
    <w:rsid w:val="009D04BF"/>
    <w:rsid w:val="009D5E16"/>
    <w:rsid w:val="009E7CBF"/>
    <w:rsid w:val="009F4BAD"/>
    <w:rsid w:val="009F61E5"/>
    <w:rsid w:val="00A117FC"/>
    <w:rsid w:val="00A14672"/>
    <w:rsid w:val="00A21585"/>
    <w:rsid w:val="00A3210E"/>
    <w:rsid w:val="00A40824"/>
    <w:rsid w:val="00A50249"/>
    <w:rsid w:val="00A53BE0"/>
    <w:rsid w:val="00A80579"/>
    <w:rsid w:val="00A91DC1"/>
    <w:rsid w:val="00A94FE8"/>
    <w:rsid w:val="00A977AC"/>
    <w:rsid w:val="00AA3FFE"/>
    <w:rsid w:val="00AA54BE"/>
    <w:rsid w:val="00AA6261"/>
    <w:rsid w:val="00AB2CE1"/>
    <w:rsid w:val="00AC3C35"/>
    <w:rsid w:val="00AC6EF9"/>
    <w:rsid w:val="00AC7557"/>
    <w:rsid w:val="00AC7F14"/>
    <w:rsid w:val="00AD1D2F"/>
    <w:rsid w:val="00AD2AC5"/>
    <w:rsid w:val="00AD364D"/>
    <w:rsid w:val="00AE257C"/>
    <w:rsid w:val="00AE3FD5"/>
    <w:rsid w:val="00AE7119"/>
    <w:rsid w:val="00B00A0A"/>
    <w:rsid w:val="00B019E1"/>
    <w:rsid w:val="00B208E7"/>
    <w:rsid w:val="00B20DA7"/>
    <w:rsid w:val="00B25D6F"/>
    <w:rsid w:val="00B30062"/>
    <w:rsid w:val="00B3130F"/>
    <w:rsid w:val="00B33A0D"/>
    <w:rsid w:val="00B35EAD"/>
    <w:rsid w:val="00B3763F"/>
    <w:rsid w:val="00B45B10"/>
    <w:rsid w:val="00B50CA9"/>
    <w:rsid w:val="00B626F3"/>
    <w:rsid w:val="00B64129"/>
    <w:rsid w:val="00B66FB0"/>
    <w:rsid w:val="00B737F3"/>
    <w:rsid w:val="00B77E23"/>
    <w:rsid w:val="00B900B0"/>
    <w:rsid w:val="00B91A50"/>
    <w:rsid w:val="00BA013B"/>
    <w:rsid w:val="00BA6830"/>
    <w:rsid w:val="00BC5616"/>
    <w:rsid w:val="00BE08BA"/>
    <w:rsid w:val="00BE7039"/>
    <w:rsid w:val="00BF459F"/>
    <w:rsid w:val="00C05C14"/>
    <w:rsid w:val="00C05F0B"/>
    <w:rsid w:val="00C072E5"/>
    <w:rsid w:val="00C23C91"/>
    <w:rsid w:val="00C37D05"/>
    <w:rsid w:val="00C40461"/>
    <w:rsid w:val="00C41273"/>
    <w:rsid w:val="00C55074"/>
    <w:rsid w:val="00C65F35"/>
    <w:rsid w:val="00C66675"/>
    <w:rsid w:val="00C815EA"/>
    <w:rsid w:val="00C821A6"/>
    <w:rsid w:val="00C85112"/>
    <w:rsid w:val="00C854C5"/>
    <w:rsid w:val="00C857C4"/>
    <w:rsid w:val="00C95775"/>
    <w:rsid w:val="00C97EEF"/>
    <w:rsid w:val="00CB2059"/>
    <w:rsid w:val="00CB69ED"/>
    <w:rsid w:val="00CC22C6"/>
    <w:rsid w:val="00CC7ADB"/>
    <w:rsid w:val="00CD660E"/>
    <w:rsid w:val="00CF2026"/>
    <w:rsid w:val="00D02106"/>
    <w:rsid w:val="00D05444"/>
    <w:rsid w:val="00D13067"/>
    <w:rsid w:val="00D21348"/>
    <w:rsid w:val="00D36EB3"/>
    <w:rsid w:val="00D46507"/>
    <w:rsid w:val="00D50318"/>
    <w:rsid w:val="00D50D30"/>
    <w:rsid w:val="00D5119B"/>
    <w:rsid w:val="00D53097"/>
    <w:rsid w:val="00D66C4D"/>
    <w:rsid w:val="00D7181E"/>
    <w:rsid w:val="00D7567F"/>
    <w:rsid w:val="00D80B6D"/>
    <w:rsid w:val="00D85FCC"/>
    <w:rsid w:val="00D86FA3"/>
    <w:rsid w:val="00DB16A4"/>
    <w:rsid w:val="00DB24E6"/>
    <w:rsid w:val="00DB5334"/>
    <w:rsid w:val="00DD4303"/>
    <w:rsid w:val="00DD4737"/>
    <w:rsid w:val="00DE0E86"/>
    <w:rsid w:val="00DE1CCE"/>
    <w:rsid w:val="00E2336E"/>
    <w:rsid w:val="00E32C8B"/>
    <w:rsid w:val="00E71323"/>
    <w:rsid w:val="00EC0524"/>
    <w:rsid w:val="00ED4DDF"/>
    <w:rsid w:val="00ED70A7"/>
    <w:rsid w:val="00ED7E7D"/>
    <w:rsid w:val="00EE03AD"/>
    <w:rsid w:val="00EE267B"/>
    <w:rsid w:val="00EF1279"/>
    <w:rsid w:val="00EF4B16"/>
    <w:rsid w:val="00F05DA4"/>
    <w:rsid w:val="00F07F20"/>
    <w:rsid w:val="00F10E09"/>
    <w:rsid w:val="00F1188A"/>
    <w:rsid w:val="00F22A7F"/>
    <w:rsid w:val="00F26539"/>
    <w:rsid w:val="00F27CA3"/>
    <w:rsid w:val="00F322C0"/>
    <w:rsid w:val="00F44F17"/>
    <w:rsid w:val="00F45F2E"/>
    <w:rsid w:val="00F552BE"/>
    <w:rsid w:val="00F5744C"/>
    <w:rsid w:val="00F61916"/>
    <w:rsid w:val="00F7105D"/>
    <w:rsid w:val="00F76FF6"/>
    <w:rsid w:val="00F7714E"/>
    <w:rsid w:val="00F80459"/>
    <w:rsid w:val="00F80534"/>
    <w:rsid w:val="00F832A4"/>
    <w:rsid w:val="00F86061"/>
    <w:rsid w:val="00F96E30"/>
    <w:rsid w:val="00F97E49"/>
    <w:rsid w:val="00FA7726"/>
    <w:rsid w:val="00FB17E9"/>
    <w:rsid w:val="00FB441E"/>
    <w:rsid w:val="00FB5D85"/>
    <w:rsid w:val="00FB709D"/>
    <w:rsid w:val="00FC1B18"/>
    <w:rsid w:val="00FC67C6"/>
    <w:rsid w:val="00FD2D26"/>
    <w:rsid w:val="00FD3D4B"/>
    <w:rsid w:val="00FD781E"/>
    <w:rsid w:val="00FE3074"/>
    <w:rsid w:val="00FE566D"/>
    <w:rsid w:val="00FF444F"/>
    <w:rsid w:val="00FF6DC9"/>
    <w:rsid w:val="0CA71CDE"/>
    <w:rsid w:val="22B57D87"/>
    <w:rsid w:val="56263C56"/>
    <w:rsid w:val="63700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BF94F"/>
  <w15:docId w15:val="{4710CE1A-A5F9-4C78-BE3E-11151A7D4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Calibr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B50F4"/>
    <w:pPr>
      <w:spacing w:after="0" w:line="276" w:lineRule="auto"/>
    </w:pPr>
    <w:rPr>
      <w:rFonts w:ascii="Calibri" w:hAnsi="Calibri" w:cs="Times New Roman"/>
    </w:rPr>
  </w:style>
  <w:style w:type="paragraph" w:styleId="Naslov2">
    <w:name w:val="heading 2"/>
    <w:basedOn w:val="Navaden"/>
    <w:next w:val="Navaden"/>
    <w:link w:val="Naslov2Znak"/>
    <w:rsid w:val="009B50F4"/>
    <w:pPr>
      <w:keepNext/>
      <w:keepLines/>
      <w:suppressAutoHyphens/>
      <w:autoSpaceDN w:val="0"/>
      <w:spacing w:before="200"/>
      <w:textAlignment w:val="baseline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rsid w:val="009B50F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Hiperpovezava">
    <w:name w:val="Hyperlink"/>
    <w:basedOn w:val="Privzetapisavaodstavka"/>
    <w:rsid w:val="009B50F4"/>
    <w:rPr>
      <w:color w:val="0000FF"/>
      <w:u w:val="single"/>
    </w:rPr>
  </w:style>
  <w:style w:type="table" w:styleId="Tabelamrea">
    <w:name w:val="Table Grid"/>
    <w:basedOn w:val="Navadnatabela"/>
    <w:uiPriority w:val="39"/>
    <w:rsid w:val="000F67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7022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7022D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EF1279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F1279"/>
    <w:rPr>
      <w:rFonts w:ascii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EF1279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F1279"/>
    <w:rPr>
      <w:rFonts w:ascii="Calibri" w:hAnsi="Calibri" w:cs="Times New Roman"/>
    </w:rPr>
  </w:style>
  <w:style w:type="paragraph" w:styleId="Odstavekseznama">
    <w:name w:val="List Paragraph"/>
    <w:basedOn w:val="Navaden"/>
    <w:uiPriority w:val="34"/>
    <w:qFormat/>
    <w:rsid w:val="00415632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AE3F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de-DE" w:eastAsia="de-DE"/>
    </w:rPr>
  </w:style>
  <w:style w:type="paragraph" w:styleId="Brezrazmikov">
    <w:name w:val="No Spacing"/>
    <w:uiPriority w:val="1"/>
    <w:qFormat/>
    <w:rsid w:val="0012198F"/>
    <w:pPr>
      <w:spacing w:after="0" w:line="240" w:lineRule="auto"/>
    </w:pPr>
    <w:rPr>
      <w:rFonts w:ascii="Calibri" w:eastAsia="Times New Roman" w:hAnsi="Calibri" w:cs="Times New Roman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24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vdcpolz.si" TargetMode="External"/><Relationship Id="rId1" Type="http://schemas.openxmlformats.org/officeDocument/2006/relationships/hyperlink" Target="mailto:vdc.polz@vdcpolz.si" TargetMode="External"/><Relationship Id="rId6" Type="http://schemas.openxmlformats.org/officeDocument/2006/relationships/image" Target="media/image5.jpeg"/><Relationship Id="rId5" Type="http://schemas.openxmlformats.org/officeDocument/2006/relationships/image" Target="media/image4.jpg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men.serjak\Documents\Officeove%20predloge%20po%20meri\Glava%20in%20noga%20-%202021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E62F313581EE54E8603818E479BDE95" ma:contentTypeVersion="20" ma:contentTypeDescription="Ustvari nov dokument." ma:contentTypeScope="" ma:versionID="52966418fad2dce07c49223cfc7db1cf">
  <xsd:schema xmlns:xsd="http://www.w3.org/2001/XMLSchema" xmlns:xs="http://www.w3.org/2001/XMLSchema" xmlns:p="http://schemas.microsoft.com/office/2006/metadata/properties" xmlns:ns2="dca2e854-3c13-4a91-b0d8-be20e32d27a0" xmlns:ns3="67d72572-c605-4892-82c5-3ac48c89b21a" targetNamespace="http://schemas.microsoft.com/office/2006/metadata/properties" ma:root="true" ma:fieldsID="746eb38b0d7232ca8c2aafb8c587309a" ns2:_="" ns3:_="">
    <xsd:import namespace="dca2e854-3c13-4a91-b0d8-be20e32d27a0"/>
    <xsd:import namespace="67d72572-c605-4892-82c5-3ac48c89b21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  <xsd:element ref="ns3:Datu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a2e854-3c13-4a91-b0d8-be20e32d27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rednost ID-ja dokumenta" ma:description="Vrednost ID-ja dokumenta, dodeljenega temu elementu." ma:internalName="_dlc_DocId" ma:readOnly="true">
      <xsd:simpleType>
        <xsd:restriction base="dms:Text"/>
      </xsd:simpleType>
    </xsd:element>
    <xsd:element name="_dlc_DocIdUrl" ma:index="9" nillable="true" ma:displayName="ID dokumenta" ma:description="Trajna povezava do tega dokumenta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d256ccbb-24c2-4106-812b-80808efd61a6}" ma:internalName="TaxCatchAll" ma:showField="CatchAllData" ma:web="dca2e854-3c13-4a91-b0d8-be20e32d27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72572-c605-4892-82c5-3ac48c89b2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Oznake slike" ma:readOnly="false" ma:fieldId="{5cf76f15-5ced-4ddc-b409-7134ff3c332f}" ma:taxonomyMulti="true" ma:sspId="945aee45-782f-4f91-8fef-6a0eab4f68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  <xsd:element name="Datum" ma:index="30" nillable="true" ma:displayName="Datum" ma:format="DateOnly" ma:internalName="Datum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ca2e854-3c13-4a91-b0d8-be20e32d27a0">AMDYX4RZZKX5-1887501796-104671</_dlc_DocId>
    <_dlc_DocIdUrl xmlns="dca2e854-3c13-4a91-b0d8-be20e32d27a0">
      <Url>https://vdcpolz.sharepoint.com/sites/VDCpolz/_layouts/15/DocIdRedir.aspx?ID=AMDYX4RZZKX5-1887501796-104671</Url>
      <Description>AMDYX4RZZKX5-1887501796-104671</Description>
    </_dlc_DocIdUrl>
    <lcf76f155ced4ddcb4097134ff3c332f xmlns="67d72572-c605-4892-82c5-3ac48c89b21a">
      <Terms xmlns="http://schemas.microsoft.com/office/infopath/2007/PartnerControls"/>
    </lcf76f155ced4ddcb4097134ff3c332f>
    <TaxCatchAll xmlns="dca2e854-3c13-4a91-b0d8-be20e32d27a0" xsi:nil="true"/>
    <Datum xmlns="67d72572-c605-4892-82c5-3ac48c89b21a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902356-ED66-4D4A-B5C2-822EA315B9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a2e854-3c13-4a91-b0d8-be20e32d27a0"/>
    <ds:schemaRef ds:uri="67d72572-c605-4892-82c5-3ac48c89b2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192254-4085-441B-99DC-D0FBDE4F778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03EEAD1-CF2C-4912-8697-A50086F425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F587089-2035-41DC-B656-065B8D064FE8}">
  <ds:schemaRefs>
    <ds:schemaRef ds:uri="http://schemas.microsoft.com/office/2006/metadata/properties"/>
    <ds:schemaRef ds:uri="http://schemas.microsoft.com/office/infopath/2007/PartnerControls"/>
    <ds:schemaRef ds:uri="dca2e854-3c13-4a91-b0d8-be20e32d27a0"/>
    <ds:schemaRef ds:uri="67d72572-c605-4892-82c5-3ac48c89b21a"/>
  </ds:schemaRefs>
</ds:datastoreItem>
</file>

<file path=customXml/itemProps5.xml><?xml version="1.0" encoding="utf-8"?>
<ds:datastoreItem xmlns:ds="http://schemas.openxmlformats.org/officeDocument/2006/customXml" ds:itemID="{1A936BED-CEC5-468A-9E35-2A09B360505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Glava in noga - 2021</Template>
  <TotalTime>223</TotalTime>
  <Pages>15</Pages>
  <Words>2635</Words>
  <Characters>15020</Characters>
  <Application>Microsoft Office Word</Application>
  <DocSecurity>0</DocSecurity>
  <Lines>125</Lines>
  <Paragraphs>35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17620</CharactersWithSpaces>
  <SharedDoc>false</SharedDoc>
  <HLinks>
    <vt:vector size="12" baseType="variant">
      <vt:variant>
        <vt:i4>7798895</vt:i4>
      </vt:variant>
      <vt:variant>
        <vt:i4>3</vt:i4>
      </vt:variant>
      <vt:variant>
        <vt:i4>0</vt:i4>
      </vt:variant>
      <vt:variant>
        <vt:i4>5</vt:i4>
      </vt:variant>
      <vt:variant>
        <vt:lpwstr>http://www.vdcpolz.si/</vt:lpwstr>
      </vt:variant>
      <vt:variant>
        <vt:lpwstr/>
      </vt:variant>
      <vt:variant>
        <vt:i4>1310822</vt:i4>
      </vt:variant>
      <vt:variant>
        <vt:i4>0</vt:i4>
      </vt:variant>
      <vt:variant>
        <vt:i4>0</vt:i4>
      </vt:variant>
      <vt:variant>
        <vt:i4>5</vt:i4>
      </vt:variant>
      <vt:variant>
        <vt:lpwstr>mailto:vdc.polz@vdcpolz.si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Karmen Šerjak</dc:creator>
  <cp:lastModifiedBy>Bojana Skušek</cp:lastModifiedBy>
  <cp:revision>19</cp:revision>
  <cp:lastPrinted>2026-03-27T22:55:00Z</cp:lastPrinted>
  <dcterms:created xsi:type="dcterms:W3CDTF">2026-03-03T03:21:00Z</dcterms:created>
  <dcterms:modified xsi:type="dcterms:W3CDTF">2026-03-27T23:09:00Z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0x0101003E62F313581EE54E8603818E479BDE95</vt:lpwstr>
  </property>
  <property fmtid="{D5CDD505-2E9C-101B-9397-08002B2CF9AE}" pid="3" name="_dlc_DocIdItemGuid">
    <vt:lpwstr>207b0df3-2376-435d-a49e-3c89d50a3321</vt:lpwstr>
  </property>
  <property fmtid="{D5CDD505-2E9C-101B-9397-08002B2CF9AE}" pid="4" name="MediaServiceImageTags">
    <vt:lpwstr/>
  </property>
</Properties>
</file>