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242FE6" w14:textId="1534DE88" w:rsidR="00706ED8" w:rsidRDefault="0087581A" w:rsidP="0087581A">
      <w:pPr>
        <w:spacing w:line="240" w:lineRule="auto"/>
        <w:rPr>
          <w:rFonts w:ascii="Times New Roman" w:eastAsia="Times New Roman" w:hAnsi="Times New Roman"/>
          <w:b/>
          <w:sz w:val="16"/>
          <w:szCs w:val="16"/>
          <w:lang w:eastAsia="sl-SI"/>
        </w:rPr>
      </w:pPr>
      <w:r>
        <w:rPr>
          <w:rFonts w:ascii="Times New Roman" w:eastAsia="Times New Roman" w:hAnsi="Times New Roman"/>
          <w:b/>
          <w:sz w:val="16"/>
          <w:szCs w:val="16"/>
          <w:lang w:eastAsia="sl-SI"/>
        </w:rPr>
        <w:t xml:space="preserve">JEDILNIK:  BIVALNA ENOTA MARIBOR H1 IN H2 – </w:t>
      </w:r>
      <w:r w:rsidR="00EC0524">
        <w:rPr>
          <w:rFonts w:ascii="Times New Roman" w:eastAsia="Times New Roman" w:hAnsi="Times New Roman"/>
          <w:b/>
          <w:sz w:val="16"/>
          <w:szCs w:val="16"/>
          <w:lang w:eastAsia="sl-SI"/>
        </w:rPr>
        <w:t>MAREC</w:t>
      </w:r>
      <w:r w:rsidR="009D5E16">
        <w:rPr>
          <w:rFonts w:ascii="Times New Roman" w:eastAsia="Times New Roman" w:hAnsi="Times New Roman"/>
          <w:b/>
          <w:sz w:val="16"/>
          <w:szCs w:val="16"/>
          <w:lang w:eastAsia="sl-SI"/>
        </w:rPr>
        <w:t xml:space="preserve"> 2026 </w:t>
      </w:r>
      <w:r w:rsidR="002278ED">
        <w:rPr>
          <w:rFonts w:ascii="Times New Roman" w:eastAsia="Times New Roman" w:hAnsi="Times New Roman"/>
          <w:b/>
          <w:sz w:val="16"/>
          <w:szCs w:val="16"/>
          <w:lang w:eastAsia="sl-SI"/>
        </w:rPr>
        <w:t>–</w:t>
      </w:r>
      <w:r w:rsidR="009D5E16">
        <w:rPr>
          <w:rFonts w:ascii="Times New Roman" w:eastAsia="Times New Roman" w:hAnsi="Times New Roman"/>
          <w:b/>
          <w:sz w:val="16"/>
          <w:szCs w:val="16"/>
          <w:lang w:eastAsia="sl-SI"/>
        </w:rPr>
        <w:t xml:space="preserve"> </w:t>
      </w:r>
      <w:r w:rsidR="002278ED">
        <w:rPr>
          <w:rFonts w:ascii="Times New Roman" w:eastAsia="Times New Roman" w:hAnsi="Times New Roman"/>
          <w:b/>
          <w:sz w:val="16"/>
          <w:szCs w:val="16"/>
          <w:lang w:eastAsia="sl-SI"/>
        </w:rPr>
        <w:t>12261-1/2026-</w:t>
      </w:r>
      <w:r w:rsidR="00EC0524">
        <w:rPr>
          <w:rFonts w:ascii="Times New Roman" w:eastAsia="Times New Roman" w:hAnsi="Times New Roman"/>
          <w:b/>
          <w:sz w:val="16"/>
          <w:szCs w:val="16"/>
          <w:lang w:eastAsia="sl-SI"/>
        </w:rPr>
        <w:t>5</w:t>
      </w:r>
    </w:p>
    <w:p w14:paraId="3BB1A4BE" w14:textId="66EE5448" w:rsidR="0087581A" w:rsidRDefault="0087581A" w:rsidP="0087581A">
      <w:pPr>
        <w:spacing w:line="240" w:lineRule="auto"/>
        <w:rPr>
          <w:rFonts w:ascii="Times New Roman" w:eastAsia="Times New Roman" w:hAnsi="Times New Roman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 xml:space="preserve">ZAJTRK IN VEČERJA VKLJUČUJETA TOPLI NAPITEK PO IZBIRI IN V SKLADU Z DIETO. </w:t>
      </w:r>
    </w:p>
    <w:p w14:paraId="2909D721" w14:textId="77777777" w:rsidR="0087581A" w:rsidRDefault="0087581A" w:rsidP="0087581A">
      <w:pPr>
        <w:spacing w:line="240" w:lineRule="auto"/>
        <w:rPr>
          <w:rFonts w:ascii="Times New Roman" w:eastAsia="Times New Roman" w:hAnsi="Times New Roman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>SADJE, KRUH , NAPITEK SO VES DAN NA RAZPOLAGO (PRI DIETNI PREHRANI JE USKLAJEN Z DIETO).</w:t>
      </w:r>
    </w:p>
    <w:p w14:paraId="798ED91D" w14:textId="77777777" w:rsidR="0087581A" w:rsidRDefault="0087581A" w:rsidP="0087581A">
      <w:pPr>
        <w:spacing w:line="240" w:lineRule="auto"/>
        <w:rPr>
          <w:rFonts w:ascii="Times New Roman" w:eastAsia="Times New Roman" w:hAnsi="Times New Roman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>ZAJTRK JE VSAK DAN PO IZBIRI GLEDE NA DNEVNE MENIJE  IN DIETO.</w:t>
      </w:r>
    </w:p>
    <w:p w14:paraId="1ACFA341" w14:textId="3A2FD4A7" w:rsidR="0087581A" w:rsidRPr="0012198F" w:rsidRDefault="0087581A" w:rsidP="0012198F">
      <w:pPr>
        <w:spacing w:line="240" w:lineRule="auto"/>
        <w:rPr>
          <w:rFonts w:ascii="Times New Roman" w:eastAsia="Times New Roman" w:hAnsi="Times New Roman"/>
          <w:color w:val="FF0000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>PRIDRUŽUJEMO SI PRAVICO SPREMEMBE JEDILNIKA.</w:t>
      </w:r>
      <w:r>
        <w:rPr>
          <w:rFonts w:ascii="Times New Roman" w:eastAsia="Times New Roman" w:hAnsi="Times New Roman"/>
          <w:color w:val="FF0000"/>
          <w:sz w:val="16"/>
          <w:szCs w:val="16"/>
          <w:lang w:eastAsia="sl-SI"/>
        </w:rPr>
        <w:t xml:space="preserve"> TABELA ALERGENOV JE V PRILOGI.</w:t>
      </w:r>
    </w:p>
    <w:tbl>
      <w:tblPr>
        <w:tblpPr w:leftFromText="141" w:rightFromText="141" w:bottomFromText="160" w:vertAnchor="text" w:horzAnchor="margin" w:tblpXSpec="center" w:tblpY="463"/>
        <w:tblW w:w="5265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6"/>
        <w:gridCol w:w="1541"/>
        <w:gridCol w:w="1651"/>
        <w:gridCol w:w="1682"/>
        <w:gridCol w:w="1730"/>
        <w:gridCol w:w="1585"/>
        <w:gridCol w:w="1586"/>
        <w:gridCol w:w="1622"/>
        <w:gridCol w:w="1645"/>
      </w:tblGrid>
      <w:tr w:rsidR="004B14AE" w:rsidRPr="002D285F" w14:paraId="54E795F3" w14:textId="77777777" w:rsidTr="004B14AE">
        <w:trPr>
          <w:trHeight w:val="263"/>
        </w:trPr>
        <w:tc>
          <w:tcPr>
            <w:tcW w:w="1019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3333C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bookmarkStart w:id="0" w:name="_Hlk211808623"/>
          </w:p>
        </w:tc>
        <w:tc>
          <w:tcPr>
            <w:tcW w:w="151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13A39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52363B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59B62AF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9C2A3D" w14:textId="6687D724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PONEDELJEK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0D4971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TOREK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C74160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SREDA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EB18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ČETRTEK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FEF53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PETEK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126F2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SOBOTA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3E6CF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NEDELJA </w:t>
            </w:r>
          </w:p>
        </w:tc>
      </w:tr>
      <w:tr w:rsidR="004B14AE" w:rsidRPr="002D285F" w14:paraId="20C6FD02" w14:textId="77777777" w:rsidTr="004B14AE">
        <w:trPr>
          <w:trHeight w:val="1713"/>
        </w:trPr>
        <w:tc>
          <w:tcPr>
            <w:tcW w:w="10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0711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1BAFECE1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471F45EF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ZAJTRK</w:t>
            </w:r>
          </w:p>
        </w:tc>
        <w:tc>
          <w:tcPr>
            <w:tcW w:w="1516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CAC5A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NORMALNA</w:t>
            </w:r>
          </w:p>
        </w:tc>
        <w:tc>
          <w:tcPr>
            <w:tcW w:w="1624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C893B" w14:textId="5A7E317F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MASLO, MARMELADA, KRUH (G)</w:t>
            </w:r>
          </w:p>
          <w:p w14:paraId="2E82689D" w14:textId="77777777" w:rsidR="009D5E16" w:rsidRPr="002D285F" w:rsidRDefault="009D5E16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3EF96ACF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18360E4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SUHA SALAMA, SIR, KRUH (G,L)</w:t>
            </w:r>
          </w:p>
          <w:p w14:paraId="2828CE91" w14:textId="77777777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4143F2B8" w14:textId="77777777" w:rsidR="009D5E16" w:rsidRPr="002D285F" w:rsidRDefault="009D5E16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40894BF2" w14:textId="2AD76F36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GRIS, KAKAV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(G,L)</w:t>
            </w:r>
          </w:p>
          <w:p w14:paraId="43591B3C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C76ABB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 xml:space="preserve">+ SEZONSKO SADJE </w:t>
            </w:r>
          </w:p>
        </w:tc>
        <w:tc>
          <w:tcPr>
            <w:tcW w:w="1654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70417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(G,R1)</w:t>
            </w:r>
          </w:p>
          <w:p w14:paraId="4554DA6B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C338033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085BECB9" w14:textId="77777777" w:rsidR="00FF6DC9" w:rsidRDefault="00FF6DC9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7ADA03BB" w14:textId="4C24C943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SIROVA ŠTRUČKA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 (L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464FBF3B" w14:textId="77777777" w:rsidR="00AA3FFE" w:rsidRDefault="00AA3FF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DADB715" w14:textId="77777777" w:rsidR="009D5E16" w:rsidRPr="002D285F" w:rsidRDefault="009D5E16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18CE1D70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ČOKOLINO Z MLEKOM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(G,L)</w:t>
            </w:r>
          </w:p>
          <w:p w14:paraId="7C47CFFB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A02DAF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68568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MASLO, MED, KRUH (G,L)</w:t>
            </w:r>
          </w:p>
          <w:p w14:paraId="46FC44A3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B889430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BD481CD" w14:textId="60AE71F8" w:rsidR="004B14AE" w:rsidRPr="002D285F" w:rsidRDefault="008C2471" w:rsidP="00C55074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PROSEN</w:t>
            </w:r>
            <w:r w:rsidR="00FF6DC9"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A KAŠA S KAKAVOM IN MANDLJI</w:t>
            </w:r>
            <w:r w:rsidR="00FF6DC9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(O)</w:t>
            </w:r>
          </w:p>
          <w:p w14:paraId="7AEEE38C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9C6E77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ZELENJAVNI NAMAZ, KRUH (G,L)</w:t>
            </w:r>
          </w:p>
          <w:p w14:paraId="4E9EF08E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27F561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single" w:sz="12" w:space="0" w:color="000000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5CC41" w14:textId="71885354" w:rsidR="004B14AE" w:rsidRDefault="00FF6DC9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NADROBLJEN KRUH V MLEKU (G,L)</w:t>
            </w:r>
          </w:p>
          <w:p w14:paraId="214999AE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87CE1D5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1F99674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MLEČNI NAMAZ, KRUH (G,L)</w:t>
            </w:r>
          </w:p>
          <w:p w14:paraId="5B1CCC90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0E1F79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5121578" w14:textId="7D2BFF49" w:rsidR="004B14AE" w:rsidRPr="009D5E16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KRUH (G)</w:t>
            </w:r>
          </w:p>
          <w:p w14:paraId="2F9D73DF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5387950" w14:textId="62FD6F23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2BE6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KONZERVI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(G,R1)</w:t>
            </w:r>
          </w:p>
          <w:p w14:paraId="429FC5D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50B2E6" w14:textId="7F4963DE" w:rsidR="003E014E" w:rsidRPr="002D285F" w:rsidRDefault="00FF6DC9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OVSENI KOSMIČI Z MLEKOM IN OREŠKI (O)</w:t>
            </w:r>
          </w:p>
          <w:p w14:paraId="14144A9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97F48DE" w14:textId="77777777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TOPLJENI  SIR, KRUH (G,L)</w:t>
            </w:r>
          </w:p>
          <w:p w14:paraId="7BD901D8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31B52B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08600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KRUH (G)</w:t>
            </w:r>
          </w:p>
          <w:p w14:paraId="56D807D2" w14:textId="77777777" w:rsidR="004B14AE" w:rsidRDefault="004B14AE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772E660" w14:textId="77777777" w:rsidR="004B14AE" w:rsidRDefault="004B14AE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B6A0864" w14:textId="77777777" w:rsidR="009D5E16" w:rsidRDefault="009D5E16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67E5E87" w14:textId="482EA6BD" w:rsidR="004B14AE" w:rsidRPr="002D285F" w:rsidRDefault="004B14AE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HRENOVKA (par), KRUH (G)</w:t>
            </w:r>
          </w:p>
          <w:p w14:paraId="5D244062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C1F0DB0" w14:textId="77777777" w:rsidR="00FF6DC9" w:rsidRDefault="00FF6DC9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4757C5A" w14:textId="1B0D02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NAMAZ S PAPRIKO, KRUH (G,L)</w:t>
            </w:r>
          </w:p>
          <w:p w14:paraId="5579C78C" w14:textId="77777777" w:rsidR="00FF6DC9" w:rsidRDefault="00FF6DC9" w:rsidP="00810D88">
            <w:pPr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0748D62" w14:textId="77777777" w:rsidR="004B14AE" w:rsidRPr="002D285F" w:rsidRDefault="004B14AE" w:rsidP="00810D88">
            <w:pPr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8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0CC41" w14:textId="77777777" w:rsidR="004B14AE" w:rsidRPr="00B20DA7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TOPLI SENDVIČ (šunka, sir) (G)</w:t>
            </w:r>
          </w:p>
          <w:p w14:paraId="6688C9C7" w14:textId="77777777" w:rsidR="004B14AE" w:rsidRPr="00B20DA7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45A02A8" w14:textId="77777777" w:rsidR="009D5E16" w:rsidRPr="00B20DA7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8B1D446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 KRUH (G,J)</w:t>
            </w:r>
          </w:p>
          <w:p w14:paraId="49295A5F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679C95CE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527CB94A" w14:textId="3D44F4E8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LOSOSOV NAMAZ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7BDBEBE4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32667C9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</w:tr>
      <w:tr w:rsidR="004B14AE" w:rsidRPr="002D285F" w14:paraId="132EB219" w14:textId="77777777" w:rsidTr="004B14AE">
        <w:trPr>
          <w:trHeight w:val="53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0CE50022" w14:textId="77777777" w:rsidR="004B14AE" w:rsidRPr="002D285F" w:rsidRDefault="004B14AE" w:rsidP="00810D88">
            <w:pPr>
              <w:spacing w:line="256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16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2D9FD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SLADKORNA DIETA</w:t>
            </w:r>
          </w:p>
        </w:tc>
        <w:tc>
          <w:tcPr>
            <w:tcW w:w="162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19D3F" w14:textId="7AB2F8DB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MASLO, DIETNA  MARMELADA, ČRNI KRUH (G)</w:t>
            </w:r>
          </w:p>
          <w:p w14:paraId="03EA47AB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4DCC0D10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PIŠČANČJA KLOBASA, SIR, ČRNI KRUH (G,L)</w:t>
            </w:r>
          </w:p>
          <w:p w14:paraId="281E0385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41DD3D3" w14:textId="77777777" w:rsidR="009D5E16" w:rsidRDefault="009D5E16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4DB91A71" w14:textId="4BECB933" w:rsidR="003E014E" w:rsidRPr="009D5E16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</w:t>
            </w:r>
            <w:r w:rsidR="00FF6DC9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S CIMETOM 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</w:t>
            </w:r>
            <w:proofErr w:type="spellStart"/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pirin</w:t>
            </w:r>
            <w:proofErr w:type="spellEnd"/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zdrob) (G,L)</w:t>
            </w:r>
          </w:p>
          <w:p w14:paraId="41517C8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E23B10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54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BD6F3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ČRNI KRUH (G,R1)</w:t>
            </w:r>
          </w:p>
          <w:p w14:paraId="497B9BB5" w14:textId="77777777" w:rsidR="003E014E" w:rsidRPr="002D285F" w:rsidRDefault="003E014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7A820E1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6A63F5E0" w14:textId="4BB4D87D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POLNOZRNATA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ŠTRUČKA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(L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17DC8B16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3BF32C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2D09660" w14:textId="0753E9C6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POLNOZRNATI ČOKOLINO Z MLEKOM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(L)</w:t>
            </w:r>
          </w:p>
          <w:p w14:paraId="788C8DA7" w14:textId="77777777" w:rsidR="00FF6DC9" w:rsidRDefault="00FF6DC9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00D7BA1" w14:textId="1F2F66EE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CADAC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MASLO, DIAB. MED, ČRNI KRUH (G,L)</w:t>
            </w:r>
          </w:p>
          <w:p w14:paraId="5AA72C86" w14:textId="77777777" w:rsidR="003E014E" w:rsidRPr="002D285F" w:rsidRDefault="003E014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8AF85AF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F09761B" w14:textId="496A40E9" w:rsidR="00FF6DC9" w:rsidRPr="002D285F" w:rsidRDefault="008C2471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PROSEN</w:t>
            </w:r>
            <w:r w:rsidR="00FF6DC9">
              <w:rPr>
                <w:rFonts w:ascii="Times New Roman" w:hAnsi="Times New Roman"/>
                <w:color w:val="000000"/>
                <w:sz w:val="13"/>
                <w:szCs w:val="13"/>
              </w:rPr>
              <w:t>A KAŠA S KAKAVOM IN MANDLJI (O)</w:t>
            </w:r>
          </w:p>
          <w:p w14:paraId="5B7C561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BFF038D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ZELENJAVNI NAMAZ, ČRNI KRUH (G,L)</w:t>
            </w:r>
          </w:p>
          <w:p w14:paraId="113805B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B067D7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6BE4B79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9FADA" w14:textId="6D339C0F" w:rsidR="00FF6DC9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NADROBLJEN ČRNI KRUH V MLEKU (G,L)</w:t>
            </w:r>
          </w:p>
          <w:p w14:paraId="2AF8B4C3" w14:textId="77777777" w:rsidR="003E014E" w:rsidRDefault="003E014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7DAA65F" w14:textId="77777777" w:rsidR="003E014E" w:rsidRPr="002D285F" w:rsidRDefault="003E014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8822E3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MLEČNI NAMAZ, ČRNI KRUH (G,L)</w:t>
            </w:r>
          </w:p>
          <w:p w14:paraId="25333C16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401F2C1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94DE80" w14:textId="61BA0F3C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ČRNI KRUH (G)</w:t>
            </w:r>
          </w:p>
          <w:p w14:paraId="1F28AB6B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644F651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EAA887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60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1638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I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ČRNI KRUH (G,R1)</w:t>
            </w:r>
          </w:p>
          <w:p w14:paraId="0A94951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845C27A" w14:textId="77777777" w:rsidR="00FF6DC9" w:rsidRPr="002D285F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OVSENI KOSMIČI Z MLEKOM IN OREŠKI (O)</w:t>
            </w:r>
          </w:p>
          <w:p w14:paraId="3EF048B9" w14:textId="77777777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AFE7E11" w14:textId="6A32EE63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TOPLJENI  SIR, ČRNI KRUH (G,L)</w:t>
            </w:r>
          </w:p>
          <w:p w14:paraId="538E8617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4D932C4" w14:textId="77777777" w:rsidR="003E014E" w:rsidRPr="002D285F" w:rsidRDefault="003E014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932CEF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95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BC2E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ČRNI KRUH (G)</w:t>
            </w:r>
          </w:p>
          <w:p w14:paraId="58B0456C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C5799D2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45D3BAC" w14:textId="515E4619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HRENOVKA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(par)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(G)</w:t>
            </w:r>
          </w:p>
          <w:p w14:paraId="4B3C2303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011F236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7C6F21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NAMAZ S PAPRIKO, ČRNI KRUH (G,L)</w:t>
            </w:r>
          </w:p>
          <w:p w14:paraId="232117D5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DF88B1C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53DCFC7F" w14:textId="5027B285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8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F7518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TOPLI SENDVIČ (šunka, sir)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(G)</w:t>
            </w:r>
          </w:p>
          <w:p w14:paraId="34CC0398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BF8D62A" w14:textId="77777777" w:rsidR="003E014E" w:rsidRPr="002D285F" w:rsidRDefault="003E014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1B2AAF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ČRNI KRUH (G,J)</w:t>
            </w:r>
          </w:p>
          <w:p w14:paraId="0E54DFC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6918C0C8" w14:textId="19D932B1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LOSOSOV NAMAZ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ČRNI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6A45A243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05DCD03C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0C6ED6AF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</w:tr>
      <w:tr w:rsidR="004B14AE" w:rsidRPr="002D285F" w14:paraId="75B09E6F" w14:textId="77777777" w:rsidTr="004B14AE">
        <w:trPr>
          <w:trHeight w:val="186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0173173E" w14:textId="77777777" w:rsidR="004B14AE" w:rsidRPr="002D285F" w:rsidRDefault="004B14AE" w:rsidP="00810D88">
            <w:pPr>
              <w:spacing w:line="256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16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F54C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REDUKCIJSKA DIETA IN DIETA PRI BOLEZNI PREBAVIL</w:t>
            </w:r>
          </w:p>
        </w:tc>
        <w:tc>
          <w:tcPr>
            <w:tcW w:w="1624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52DE9" w14:textId="45E2217D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MASLO, DIETNA  MARMELADA, ČRNI KRUH (G)</w:t>
            </w:r>
          </w:p>
          <w:p w14:paraId="1F6F4F77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C48399D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PIŠČANČJA KLOBASA, SIR, ČRNI KRUH (G,L)</w:t>
            </w:r>
          </w:p>
          <w:p w14:paraId="49D6E40C" w14:textId="77777777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2F282FE" w14:textId="77777777" w:rsidR="009D5E16" w:rsidRPr="002D285F" w:rsidRDefault="009D5E16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6EAD630" w14:textId="134A7AC9" w:rsidR="004B14AE" w:rsidRPr="00FF6DC9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</w:t>
            </w:r>
            <w:r w:rsidR="00FF6DC9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S CIMETOM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</w:t>
            </w:r>
            <w:proofErr w:type="spellStart"/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pirin</w:t>
            </w:r>
            <w:proofErr w:type="spellEnd"/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zdrob) (G,L)</w:t>
            </w:r>
          </w:p>
          <w:p w14:paraId="11179123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8130468" w14:textId="697328DB" w:rsidR="004B14AE" w:rsidRPr="009D5E16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54" w:type="dxa"/>
            <w:tcBorders>
              <w:top w:val="dashSmallGap" w:sz="4" w:space="0" w:color="auto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CE6E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ČRNI KRUH (G,R1)</w:t>
            </w:r>
          </w:p>
          <w:p w14:paraId="4A5396BE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FE59D10" w14:textId="77777777" w:rsidR="00AA3FFE" w:rsidRPr="002D285F" w:rsidRDefault="00AA3FF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DFDB58E" w14:textId="77777777" w:rsidR="004B14AE" w:rsidRPr="002D285F" w:rsidRDefault="004B14AE" w:rsidP="00C5507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POLNOZRNATA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ŠTRUČKA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(L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183CAEA1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7F84CCE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D95D2E2" w14:textId="2BFE9863" w:rsidR="00FF6DC9" w:rsidRPr="002D285F" w:rsidRDefault="004B14AE" w:rsidP="00C55074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POLNOZRNATI ČOKOLINO Z MLEKOM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(L</w:t>
            </w:r>
            <w:r w:rsidR="00FF6DC9"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0D4279B9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A4462C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F664F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MASLO, DIAB.MED, ČRNI KRUH (G,L)</w:t>
            </w:r>
          </w:p>
          <w:p w14:paraId="6454A6A2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4F62EF5" w14:textId="77777777" w:rsidR="00AA3FFE" w:rsidRPr="002D285F" w:rsidRDefault="00AA3FF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904A5E7" w14:textId="18E77D8A" w:rsidR="00FF6DC9" w:rsidRPr="002D285F" w:rsidRDefault="001D6B3F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PROSENA</w:t>
            </w:r>
            <w:r w:rsidR="00FF6DC9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KAŠA S KAKAVOM IN MANDLJI (O)</w:t>
            </w:r>
          </w:p>
          <w:p w14:paraId="1E42161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856D39C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ZELENJAVNI NAMAZ, ČRNI KRUH (G,L)</w:t>
            </w:r>
          </w:p>
          <w:p w14:paraId="7D23459F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2F681B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227EA42" w14:textId="01F35711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dashSmallGap" w:sz="4" w:space="0" w:color="auto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BD4E6" w14:textId="77777777" w:rsidR="00FF6DC9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NADROBLJEN ČRNI KRUH V MLEKU (G,L)</w:t>
            </w:r>
          </w:p>
          <w:p w14:paraId="1F2B8268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49C9B7F3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6336867A" w14:textId="73742559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MLEČNI NAMAZ, ČRNI KRUH (G,L)</w:t>
            </w:r>
          </w:p>
          <w:p w14:paraId="3DD1E716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CA64FA5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BA992A1" w14:textId="6128E362" w:rsidR="00FF6DC9" w:rsidRPr="00FF6DC9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ČRNI KRUH (G)</w:t>
            </w:r>
          </w:p>
          <w:p w14:paraId="50D6E438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8BA894C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C91C056" w14:textId="6F5FE42A" w:rsidR="004B14AE" w:rsidRPr="009D5E16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60" w:type="dxa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C5B8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KONZERVI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ČRNI KRUH (G,R1)</w:t>
            </w:r>
          </w:p>
          <w:p w14:paraId="099F9A3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74278DE" w14:textId="77777777" w:rsidR="00FF6DC9" w:rsidRPr="002D285F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OVSENI KOSMIČI Z MLEKOM IN OREŠKI (O)</w:t>
            </w:r>
          </w:p>
          <w:p w14:paraId="7F66BA2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3FD8B52" w14:textId="608D3C11" w:rsidR="004B14AE" w:rsidRPr="00FF6DC9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TOPLJENI SIR, ČRNI KRUH (G,L</w:t>
            </w:r>
          </w:p>
          <w:p w14:paraId="5FE912F1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2E4ECDAD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A7423F6" w14:textId="4CC119EB" w:rsidR="009D5E16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  <w:p w14:paraId="15FC1127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</w:tc>
        <w:tc>
          <w:tcPr>
            <w:tcW w:w="1595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AB61A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ČRNI KRUH (G)</w:t>
            </w:r>
          </w:p>
          <w:p w14:paraId="6EA21720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B98A80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0B14CBA" w14:textId="69C21BEB" w:rsidR="004B14AE" w:rsidRPr="002D285F" w:rsidRDefault="004B14AE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HRENOVKA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, (par)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(G)</w:t>
            </w:r>
          </w:p>
          <w:p w14:paraId="4A921727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5DF0F5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0B38116" w14:textId="254636D0" w:rsidR="00FF6DC9" w:rsidRPr="00FF6DC9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NAMAZ S PAPRIKO, ČRNI KRUH (G,L)</w:t>
            </w:r>
          </w:p>
          <w:p w14:paraId="775AC5AA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33CB0C47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924BC80" w14:textId="203531FA" w:rsidR="004B14AE" w:rsidRPr="00AA3FF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8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032B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TOPLI SENDVIČ (šunka, sir)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(G)</w:t>
            </w:r>
          </w:p>
          <w:p w14:paraId="5285B958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096330E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F244746" w14:textId="5AA2BF6A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ČRNI KRUH (G,J)</w:t>
            </w:r>
          </w:p>
          <w:p w14:paraId="5DCF2E41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702E6E1E" w14:textId="5877A644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LOSOSOV NAMAZ 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ČRNI 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471D1DE8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37BA4EE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646D737" w14:textId="0FA2CC13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  <w:p w14:paraId="26BB2CC1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</w:tc>
      </w:tr>
      <w:bookmarkEnd w:id="0"/>
    </w:tbl>
    <w:p w14:paraId="0779E948" w14:textId="77777777" w:rsidR="0012198F" w:rsidRDefault="0012198F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3FE11BAB" w14:textId="77777777" w:rsidR="0012198F" w:rsidRDefault="0012198F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6AF72541" w14:textId="77777777" w:rsidR="0012198F" w:rsidRDefault="0012198F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32007DB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tbl>
      <w:tblPr>
        <w:tblpPr w:leftFromText="141" w:rightFromText="141" w:bottomFromText="160" w:vertAnchor="text" w:horzAnchor="margin" w:tblpXSpec="center" w:tblpY="463"/>
        <w:tblW w:w="5265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5"/>
        <w:gridCol w:w="1542"/>
        <w:gridCol w:w="1651"/>
        <w:gridCol w:w="1682"/>
        <w:gridCol w:w="1730"/>
        <w:gridCol w:w="1585"/>
        <w:gridCol w:w="1586"/>
        <w:gridCol w:w="1622"/>
        <w:gridCol w:w="1645"/>
      </w:tblGrid>
      <w:tr w:rsidR="00452F36" w:rsidRPr="002D285F" w14:paraId="61049B6B" w14:textId="77777777" w:rsidTr="00D46507">
        <w:trPr>
          <w:trHeight w:val="263"/>
        </w:trPr>
        <w:tc>
          <w:tcPr>
            <w:tcW w:w="1018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0E073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F4463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B8F750A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989C9C3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0E2277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PONEDELJEK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4D2D43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TOREK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CE2AE6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SREDA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507EF1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ČETRTEK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29EAB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PETEK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2DEC07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SOBOTA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C47D37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NEDELJA </w:t>
            </w:r>
          </w:p>
        </w:tc>
      </w:tr>
      <w:tr w:rsidR="003E014E" w:rsidRPr="002D285F" w14:paraId="5F45E69D" w14:textId="77777777" w:rsidTr="00D46507">
        <w:trPr>
          <w:trHeight w:val="1713"/>
        </w:trPr>
        <w:tc>
          <w:tcPr>
            <w:tcW w:w="10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B3C0E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77CB92F0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57D107AF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ZAJTRK</w:t>
            </w:r>
          </w:p>
        </w:tc>
        <w:tc>
          <w:tcPr>
            <w:tcW w:w="1516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0A037" w14:textId="2072A2A6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DIETA BREZ LAKTOZE</w:t>
            </w:r>
          </w:p>
        </w:tc>
        <w:tc>
          <w:tcPr>
            <w:tcW w:w="162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0E95D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brez laktoze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MARMELADA, KRUH (G)</w:t>
            </w:r>
          </w:p>
          <w:p w14:paraId="3DC54138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363E72A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SUHA SALAMA, SIR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brez laktoze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KRUH (G)</w:t>
            </w:r>
          </w:p>
          <w:p w14:paraId="3AA8290C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5893A0B" w14:textId="77777777" w:rsidR="009D5E16" w:rsidRPr="002D285F" w:rsidRDefault="009D5E16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03B95B0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GRIS, KAKAV</w:t>
            </w:r>
          </w:p>
          <w:p w14:paraId="68EA6317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mleko brez laktoze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(G)</w:t>
            </w:r>
          </w:p>
          <w:p w14:paraId="4BDB66D8" w14:textId="77777777" w:rsidR="00FF6DC9" w:rsidRPr="002D285F" w:rsidRDefault="00FF6DC9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2E8679D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2C7603C" w14:textId="28DBA7FC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 xml:space="preserve">+ SEZONSKO SADJE </w:t>
            </w:r>
          </w:p>
        </w:tc>
        <w:tc>
          <w:tcPr>
            <w:tcW w:w="1654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BF520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(G,R1)</w:t>
            </w:r>
          </w:p>
          <w:p w14:paraId="3B079E26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6B0A2A1" w14:textId="77777777" w:rsidR="00D46507" w:rsidRDefault="00D46507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196C3D85" w14:textId="77777777" w:rsidR="00D46507" w:rsidRDefault="00D46507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2E4AE342" w14:textId="615BCA49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POLNOZRNATA ŠTRUČKA 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 (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69567CD0" w14:textId="77777777" w:rsidR="009D5E16" w:rsidRDefault="009D5E16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9FD3173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15EAD6B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Č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OKOLINO Z MLEKOM 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brez laktoze 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(G)</w:t>
            </w:r>
          </w:p>
          <w:p w14:paraId="5410DA40" w14:textId="77777777" w:rsidR="00FF6DC9" w:rsidRPr="002D285F" w:rsidRDefault="00FF6DC9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18A6A8BA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43254B2" w14:textId="4CA393B4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09C02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brez laktoze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MED, KRUH (G)</w:t>
            </w:r>
          </w:p>
          <w:p w14:paraId="3E2DEEF7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CC7AC74" w14:textId="77777777" w:rsidR="009D5E16" w:rsidRDefault="009D5E16" w:rsidP="009D5E1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335457D" w14:textId="7D990461" w:rsidR="003E014E" w:rsidRPr="002D285F" w:rsidRDefault="001D6B3F" w:rsidP="009D5E1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PROSENA</w:t>
            </w:r>
            <w:r w:rsidR="009D5E16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KAŠA S KAKAVOM IN MANDLJI (O)</w:t>
            </w:r>
          </w:p>
          <w:p w14:paraId="2DB77207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19E3110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SADNA SKUTA brez laktoze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6060ED0F" w14:textId="77777777" w:rsidR="00FF6DC9" w:rsidRPr="002D285F" w:rsidRDefault="00FF6DC9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CCD1E55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0357B56" w14:textId="441195E5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single" w:sz="12" w:space="0" w:color="000000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12977" w14:textId="2426EED7" w:rsidR="00FF6DC9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NADROBLJEN KRUH V MLEKU </w:t>
            </w:r>
            <w:r w:rsidR="009D5E16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brez laktoze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(G)</w:t>
            </w:r>
          </w:p>
          <w:p w14:paraId="21E6B4C6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AB1C5CE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NAVADNI JOGURT brez laktoze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(G)</w:t>
            </w:r>
          </w:p>
          <w:p w14:paraId="00FE3A52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60645B0" w14:textId="77777777" w:rsidR="009D5E16" w:rsidRPr="002D285F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40FFE08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KRUH (G)</w:t>
            </w:r>
          </w:p>
          <w:p w14:paraId="3D9638F3" w14:textId="77777777" w:rsidR="00FF6DC9" w:rsidRDefault="00FF6DC9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491531F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17F449E" w14:textId="362EA5EA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D9080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KONZERVI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(G,R1)</w:t>
            </w:r>
          </w:p>
          <w:p w14:paraId="652D368B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157A1DA" w14:textId="7FE871A2" w:rsidR="003E014E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OVSENI KOSMIČI Z MLEKOM IN OREŠKI (O)</w:t>
            </w:r>
          </w:p>
          <w:p w14:paraId="55962B7D" w14:textId="77777777" w:rsidR="00FF6DC9" w:rsidRPr="002D285F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9E9034F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SIR brez laktoze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KRUH (G)</w:t>
            </w:r>
          </w:p>
          <w:p w14:paraId="6B30C2BE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CA248FE" w14:textId="77777777" w:rsidR="009D5E16" w:rsidRDefault="009D5E16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3B08719" w14:textId="04A58314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4A410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KRUH (G)</w:t>
            </w:r>
          </w:p>
          <w:p w14:paraId="1E06B888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2E2052A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0AE1681" w14:textId="77777777" w:rsidR="009D5E16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3ECC1DF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HRENOVKA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(par), 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KRUH (G)</w:t>
            </w:r>
          </w:p>
          <w:p w14:paraId="7C7FFA1F" w14:textId="77777777" w:rsidR="009D5E16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30CCB37" w14:textId="77777777" w:rsidR="009D5E16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558AD10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SADNA SKUTA brez laktoze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62A5C913" w14:textId="77777777" w:rsidR="009D5E16" w:rsidRPr="002D285F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4BB1AA8" w14:textId="77777777" w:rsidR="00FF6DC9" w:rsidRDefault="00FF6DC9" w:rsidP="003E014E">
            <w:pPr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009C793" w14:textId="688C2A9B" w:rsidR="003E014E" w:rsidRPr="002D285F" w:rsidRDefault="003E014E" w:rsidP="003E014E">
            <w:pPr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8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68155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TOPLI SENDVIČ (šunka, sir brez laktoze)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(G)</w:t>
            </w:r>
          </w:p>
          <w:p w14:paraId="605C687A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63A55CB" w14:textId="77777777" w:rsidR="009D5E16" w:rsidRPr="002D285F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420FEEA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 KRUH (G,J)</w:t>
            </w:r>
          </w:p>
          <w:p w14:paraId="10E034BF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2240612" w14:textId="77777777" w:rsidR="00D46507" w:rsidRPr="002D285F" w:rsidRDefault="00D46507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F1F9E92" w14:textId="2B09B7D5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LOSOSOV NAMAZ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6B130261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2D68E443" w14:textId="77777777" w:rsidR="00FF6DC9" w:rsidRPr="002D285F" w:rsidRDefault="00FF6DC9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95C26B5" w14:textId="534F3E0B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</w:tr>
    </w:tbl>
    <w:p w14:paraId="771799AF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08D2C54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1ACC5CE0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6F312AF" w14:textId="77777777" w:rsidR="004B14AE" w:rsidRDefault="004B14AE" w:rsidP="00452F36"/>
    <w:p w14:paraId="00FDE6BD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2A90409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4718CBDC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5E170FE8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2508180A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0799BDD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14D29E1A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8DEA323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DE08082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2AA2774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25754D44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50CFA11F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44DCCF2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2BE0A8B3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14C9431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25D8B62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C34D554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353CAC39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D7B2FE9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27DD65AC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tbl>
      <w:tblPr>
        <w:tblpPr w:leftFromText="141" w:rightFromText="141" w:bottomFromText="160" w:vertAnchor="text" w:horzAnchor="margin" w:tblpXSpec="center" w:tblpY="463"/>
        <w:tblW w:w="5218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2"/>
        <w:gridCol w:w="1421"/>
        <w:gridCol w:w="1635"/>
        <w:gridCol w:w="1589"/>
        <w:gridCol w:w="1654"/>
        <w:gridCol w:w="1579"/>
        <w:gridCol w:w="1659"/>
        <w:gridCol w:w="1596"/>
        <w:gridCol w:w="1487"/>
      </w:tblGrid>
      <w:tr w:rsidR="0012198F" w:rsidRPr="00EA18E2" w14:paraId="27BEA680" w14:textId="77777777" w:rsidTr="007A3E9B">
        <w:trPr>
          <w:trHeight w:val="255"/>
        </w:trPr>
        <w:tc>
          <w:tcPr>
            <w:tcW w:w="1309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D0E00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ED251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074FBC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PONEDELJEK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A9EC4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TOREK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F972E8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SREDA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BA26D7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ČETRTEK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70E9FC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PETEK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CD4742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SOBOTA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33793B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NEDELJA </w:t>
            </w:r>
          </w:p>
        </w:tc>
      </w:tr>
      <w:tr w:rsidR="007A3E9B" w:rsidRPr="00EA18E2" w14:paraId="09A7A5A0" w14:textId="77777777" w:rsidTr="007A3E9B">
        <w:trPr>
          <w:trHeight w:val="1410"/>
        </w:trPr>
        <w:tc>
          <w:tcPr>
            <w:tcW w:w="130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63CB6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2540583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C641B93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MALICA</w:t>
            </w:r>
          </w:p>
        </w:tc>
        <w:tc>
          <w:tcPr>
            <w:tcW w:w="1397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82BDF4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NORMALNA</w:t>
            </w:r>
          </w:p>
          <w:p w14:paraId="4DBE2B9B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DIETA</w:t>
            </w:r>
          </w:p>
        </w:tc>
        <w:tc>
          <w:tcPr>
            <w:tcW w:w="1608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06266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7BB8BAB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SADNI SMUTI</w:t>
            </w:r>
          </w:p>
          <w:p w14:paraId="30E9E3D5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7D62B83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0E4FFEDC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SADNI JOGURT (L)</w:t>
            </w:r>
          </w:p>
          <w:p w14:paraId="02A3B78E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3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64B7B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55A6521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KOMPOT</w:t>
            </w:r>
          </w:p>
          <w:p w14:paraId="57E68CB6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2B10745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47506D0" w14:textId="1C70C426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PUDING (L)</w:t>
            </w:r>
          </w:p>
        </w:tc>
        <w:tc>
          <w:tcPr>
            <w:tcW w:w="1627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BDE02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2309D70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SADNA SKUTA (L)</w:t>
            </w:r>
          </w:p>
          <w:p w14:paraId="3E1499B2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75915FF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0D83DFAB" w14:textId="6FADAF00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</w:tc>
        <w:tc>
          <w:tcPr>
            <w:tcW w:w="1553" w:type="dxa"/>
            <w:tcBorders>
              <w:top w:val="single" w:sz="12" w:space="0" w:color="000000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E5158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9F38C3D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GRŠKI JOGURT (L)</w:t>
            </w:r>
          </w:p>
          <w:p w14:paraId="1F57CFE3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6CEF522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56C1B85" w14:textId="4C9EDFA2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</w:tc>
        <w:tc>
          <w:tcPr>
            <w:tcW w:w="1632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1B5E2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3DB7EA2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7695FD64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326DEC9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07DE689" w14:textId="353DAFCB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KEKSI ALI NAPOLITANKE (G,L)</w:t>
            </w:r>
          </w:p>
        </w:tc>
        <w:tc>
          <w:tcPr>
            <w:tcW w:w="1570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F0EC5" w14:textId="77777777" w:rsidR="007A3E9B" w:rsidRDefault="007A3E9B" w:rsidP="007A3E9B">
            <w:pPr>
              <w:rPr>
                <w:rFonts w:ascii="Times New Roman" w:hAnsi="Times New Roman"/>
                <w:sz w:val="16"/>
                <w:szCs w:val="16"/>
              </w:rPr>
            </w:pPr>
          </w:p>
          <w:p w14:paraId="68C1CCE4" w14:textId="1B766D9E" w:rsidR="007A3E9B" w:rsidRPr="00EA18E2" w:rsidRDefault="007A3E9B" w:rsidP="007A3E9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BABIČINE DOBROTE (G,L,J)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17EE7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E082607" w14:textId="38EE318B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DOMAČE PECIVO (G, L,J)</w:t>
            </w:r>
          </w:p>
        </w:tc>
      </w:tr>
      <w:tr w:rsidR="007A3E9B" w:rsidRPr="00EA18E2" w14:paraId="0291A5C2" w14:textId="77777777" w:rsidTr="007A3E9B">
        <w:trPr>
          <w:trHeight w:val="1370"/>
        </w:trPr>
        <w:tc>
          <w:tcPr>
            <w:tcW w:w="130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7F899EBF" w14:textId="77777777" w:rsidR="007A3E9B" w:rsidRPr="00EA18E2" w:rsidRDefault="007A3E9B" w:rsidP="007A3E9B">
            <w:pPr>
              <w:spacing w:line="256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C0B5B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SLADKORNA DIETA</w:t>
            </w:r>
          </w:p>
        </w:tc>
        <w:tc>
          <w:tcPr>
            <w:tcW w:w="160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1C233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7C3DFCB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SADNI SMUTI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brez sladkorja</w:t>
            </w:r>
          </w:p>
          <w:p w14:paraId="506D2A3D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7B56762" w14:textId="06FA488B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NAVADNI JOGURT (L)</w:t>
            </w:r>
          </w:p>
        </w:tc>
        <w:tc>
          <w:tcPr>
            <w:tcW w:w="156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BF468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30C32B7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KOMPOT brez sladkorja</w:t>
            </w:r>
          </w:p>
          <w:p w14:paraId="760276E9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798C014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0C48837" w14:textId="1A0DADCA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PUDING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brez sladkorja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 xml:space="preserve">(L) 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9DBE5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B95C916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SADNA SKUTA (L)</w:t>
            </w:r>
          </w:p>
          <w:p w14:paraId="3C505C96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1FCA940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04F5F663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418794D" w14:textId="6AF9EA6F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</w:tc>
        <w:tc>
          <w:tcPr>
            <w:tcW w:w="1553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3A68E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1393D5F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GRŠKI JOGURT (L)</w:t>
            </w:r>
          </w:p>
          <w:p w14:paraId="3BF450A9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6C733A5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DIAB. </w:t>
            </w: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  <w:p w14:paraId="3833D981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32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7FAFB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23433D1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07B4C174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C6E4187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DAFED45" w14:textId="6CD4AF55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DIAB. KEKSI ALI DIAB. NAPOLITANKE (G,L)</w:t>
            </w:r>
          </w:p>
        </w:tc>
        <w:tc>
          <w:tcPr>
            <w:tcW w:w="1570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C0109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32B04AD" w14:textId="66709E1E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BABIČINE DOBROTE brez sladkorja (G,L,J)</w:t>
            </w:r>
          </w:p>
        </w:tc>
        <w:tc>
          <w:tcPr>
            <w:tcW w:w="1462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DB869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13753AB" w14:textId="46C88210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DOMAČE PECIVO (G, L,J)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>(brez sladkorja)</w:t>
            </w:r>
          </w:p>
        </w:tc>
      </w:tr>
      <w:tr w:rsidR="007A3E9B" w:rsidRPr="00EA18E2" w14:paraId="30C71354" w14:textId="77777777" w:rsidTr="007A3E9B">
        <w:trPr>
          <w:trHeight w:val="2226"/>
        </w:trPr>
        <w:tc>
          <w:tcPr>
            <w:tcW w:w="130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2890C6C4" w14:textId="77777777" w:rsidR="007A3E9B" w:rsidRPr="00EA18E2" w:rsidRDefault="007A3E9B" w:rsidP="007A3E9B">
            <w:pPr>
              <w:spacing w:line="256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60507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2E9BB463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6640173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5985731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055D868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85BCCF3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4D23E7A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0B38AA3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2DA7185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8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5967F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DEB4647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SADNI SMUTI 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brez sladkorja</w:t>
            </w:r>
          </w:p>
          <w:p w14:paraId="05F3D7DB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6AC99AA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68FF5EF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NAVADNI JOGURT (L)</w:t>
            </w:r>
          </w:p>
          <w:p w14:paraId="576CB28A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3" w:type="dxa"/>
            <w:tcBorders>
              <w:top w:val="dashSmallGap" w:sz="4" w:space="0" w:color="auto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AB04E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FAAA269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KOMPOT brez sladkorja</w:t>
            </w:r>
          </w:p>
          <w:p w14:paraId="10257C93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928D27F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E20035C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PUDING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brez sladkorja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>(L)</w:t>
            </w:r>
          </w:p>
          <w:p w14:paraId="31A6FADB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27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DED97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600756C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SADNA SKUTA (L)</w:t>
            </w:r>
          </w:p>
          <w:p w14:paraId="6AA59995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E01D1CD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6DA9C28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41A30EE" w14:textId="1BA59FF2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</w:tc>
        <w:tc>
          <w:tcPr>
            <w:tcW w:w="1553" w:type="dxa"/>
            <w:tcBorders>
              <w:top w:val="dashSmallGap" w:sz="4" w:space="0" w:color="auto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5D298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09CD63A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GRŠKI JOGURT (L)</w:t>
            </w:r>
          </w:p>
          <w:p w14:paraId="7BD35412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54D310B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D5F729A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DIAB. </w:t>
            </w: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  <w:p w14:paraId="41BC3E4F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DAF37A9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5F73BDD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1A4676B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32" w:type="dxa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075A9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A6EAF48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034743AA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FFB7073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C15E59D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F168FD9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DIAB. KEKSI ALI DIAB. NAPOLITANKE (G,L)</w:t>
            </w:r>
          </w:p>
          <w:p w14:paraId="1F99738A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CF24AC6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62B7F5F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B4D4ED6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23980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A59AD21" w14:textId="7F24C31B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BABIČINE DOBROTE brez sladkorja (G,L,J)</w:t>
            </w:r>
          </w:p>
        </w:tc>
        <w:tc>
          <w:tcPr>
            <w:tcW w:w="1462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DDA52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B8D4AD6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DOMAČE PECIVO (G, L,J)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>(brez sladkorja)</w:t>
            </w:r>
          </w:p>
          <w:p w14:paraId="146639E0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</w:tbl>
    <w:p w14:paraId="603D45E5" w14:textId="77777777" w:rsidR="0012198F" w:rsidRDefault="0012198F" w:rsidP="0012198F">
      <w:pPr>
        <w:rPr>
          <w:b/>
          <w:bCs/>
          <w:sz w:val="16"/>
          <w:szCs w:val="16"/>
          <w:u w:val="single"/>
        </w:rPr>
      </w:pPr>
    </w:p>
    <w:p w14:paraId="0E2C911B" w14:textId="77777777" w:rsidR="004B14AE" w:rsidRDefault="004B14AE" w:rsidP="0012198F">
      <w:pPr>
        <w:rPr>
          <w:b/>
          <w:bCs/>
          <w:sz w:val="16"/>
          <w:szCs w:val="16"/>
          <w:u w:val="single"/>
        </w:rPr>
      </w:pPr>
    </w:p>
    <w:p w14:paraId="259A46C9" w14:textId="77777777" w:rsidR="004B14AE" w:rsidRDefault="004B14AE" w:rsidP="0012198F">
      <w:pPr>
        <w:rPr>
          <w:b/>
          <w:bCs/>
          <w:sz w:val="16"/>
          <w:szCs w:val="16"/>
          <w:u w:val="single"/>
        </w:rPr>
      </w:pPr>
    </w:p>
    <w:p w14:paraId="7DCB15B9" w14:textId="77777777" w:rsidR="004B14AE" w:rsidRDefault="004B14AE" w:rsidP="0012198F">
      <w:pPr>
        <w:rPr>
          <w:b/>
          <w:bCs/>
          <w:sz w:val="16"/>
          <w:szCs w:val="16"/>
          <w:u w:val="single"/>
        </w:rPr>
      </w:pPr>
    </w:p>
    <w:p w14:paraId="626C1EA7" w14:textId="77777777" w:rsidR="004B14AE" w:rsidRDefault="004B14AE" w:rsidP="0012198F">
      <w:pPr>
        <w:rPr>
          <w:b/>
          <w:bCs/>
          <w:sz w:val="16"/>
          <w:szCs w:val="16"/>
          <w:u w:val="single"/>
        </w:rPr>
      </w:pPr>
    </w:p>
    <w:p w14:paraId="29AF4DDD" w14:textId="77777777" w:rsidR="0012198F" w:rsidRPr="00EA18E2" w:rsidRDefault="0012198F" w:rsidP="0012198F">
      <w:pPr>
        <w:rPr>
          <w:b/>
          <w:bCs/>
          <w:sz w:val="16"/>
          <w:szCs w:val="16"/>
          <w:u w:val="single"/>
        </w:rPr>
      </w:pPr>
    </w:p>
    <w:p w14:paraId="4BCB77CC" w14:textId="77777777" w:rsidR="009E7CBF" w:rsidRDefault="009E7CBF" w:rsidP="009E7CBF">
      <w:pPr>
        <w:jc w:val="both"/>
        <w:rPr>
          <w:b/>
          <w:bCs/>
          <w:sz w:val="16"/>
          <w:szCs w:val="16"/>
          <w:u w:val="single"/>
        </w:rPr>
      </w:pPr>
      <w:r w:rsidRPr="00EA18E2">
        <w:rPr>
          <w:b/>
          <w:bCs/>
          <w:sz w:val="16"/>
          <w:szCs w:val="16"/>
          <w:u w:val="single"/>
        </w:rPr>
        <w:t xml:space="preserve">OB PRAZNOVANJU ROJSTNIH DNI JE ZA MALICO TORTA (V H1 IN H2). </w:t>
      </w:r>
    </w:p>
    <w:p w14:paraId="57BFB482" w14:textId="77777777" w:rsidR="009E7CBF" w:rsidRPr="00EA18E2" w:rsidRDefault="009E7CBF" w:rsidP="009E7CBF">
      <w:pPr>
        <w:jc w:val="both"/>
        <w:rPr>
          <w:b/>
          <w:bCs/>
          <w:sz w:val="16"/>
          <w:szCs w:val="16"/>
          <w:u w:val="single"/>
        </w:rPr>
      </w:pPr>
      <w:r>
        <w:rPr>
          <w:b/>
          <w:bCs/>
          <w:sz w:val="16"/>
          <w:szCs w:val="16"/>
          <w:u w:val="single"/>
        </w:rPr>
        <w:t>BABIČINE DOBROTE IN DOMAČE PECIVO – SLADICE, PECIVA, IZDELKI IZ KVAŠENEGA, VLEČENEGA IN LISTNATEGA TESTA PO IZBORU UPORABNIKOV.</w:t>
      </w:r>
    </w:p>
    <w:p w14:paraId="22A0EEBB" w14:textId="77777777" w:rsidR="0012198F" w:rsidRDefault="0012198F" w:rsidP="0087581A">
      <w:pPr>
        <w:rPr>
          <w:rFonts w:asciiTheme="minorHAnsi" w:hAnsiTheme="minorHAnsi" w:cstheme="minorBidi"/>
        </w:rPr>
      </w:pPr>
    </w:p>
    <w:p w14:paraId="7E03F179" w14:textId="77777777" w:rsidR="0087581A" w:rsidRDefault="0087581A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tbl>
      <w:tblPr>
        <w:tblpPr w:leftFromText="141" w:rightFromText="141" w:bottomFromText="160" w:vertAnchor="text" w:horzAnchor="margin" w:tblpXSpec="center" w:tblpY="463"/>
        <w:tblW w:w="5218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7"/>
        <w:gridCol w:w="1389"/>
        <w:gridCol w:w="1639"/>
        <w:gridCol w:w="1595"/>
        <w:gridCol w:w="1658"/>
        <w:gridCol w:w="1585"/>
        <w:gridCol w:w="1663"/>
        <w:gridCol w:w="1595"/>
        <w:gridCol w:w="1491"/>
      </w:tblGrid>
      <w:tr w:rsidR="00452F36" w:rsidRPr="00EA18E2" w14:paraId="6A6A5FE7" w14:textId="77777777" w:rsidTr="00D46507">
        <w:trPr>
          <w:trHeight w:val="255"/>
        </w:trPr>
        <w:tc>
          <w:tcPr>
            <w:tcW w:w="1314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B1486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F15BF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C21BA7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PONEDELJEK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AB9248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TOREK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17D255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SREDA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ED0296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ČETRTEK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890A23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PETEK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56ABCB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SOBOTA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0964BD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NEDELJA </w:t>
            </w:r>
          </w:p>
        </w:tc>
      </w:tr>
      <w:tr w:rsidR="007A3E9B" w:rsidRPr="00EA18E2" w14:paraId="0F23A131" w14:textId="77777777" w:rsidTr="00D46507">
        <w:trPr>
          <w:trHeight w:val="1410"/>
        </w:trPr>
        <w:tc>
          <w:tcPr>
            <w:tcW w:w="13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E186F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22C02F1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D7975E5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MALICA</w:t>
            </w:r>
          </w:p>
        </w:tc>
        <w:tc>
          <w:tcPr>
            <w:tcW w:w="1366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F5247" w14:textId="7CB4CA7A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DIETA BREZ LAKTOZE</w:t>
            </w:r>
          </w:p>
        </w:tc>
        <w:tc>
          <w:tcPr>
            <w:tcW w:w="1612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71EC5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F9426AF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SADNI SMUTI</w:t>
            </w:r>
          </w:p>
          <w:p w14:paraId="719CFBDC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E772387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0396673C" w14:textId="3C03184D" w:rsidR="001377D3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SADNI JOGURT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laktoze</w:t>
            </w:r>
          </w:p>
          <w:p w14:paraId="541DB3E9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9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95F62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97D0E64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KOMPOT </w:t>
            </w:r>
          </w:p>
          <w:p w14:paraId="0D9DD95D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BA87FC0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89E7B51" w14:textId="0A39E715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PUDING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mleko brez laktoze</w:t>
            </w:r>
          </w:p>
        </w:tc>
        <w:tc>
          <w:tcPr>
            <w:tcW w:w="163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A00ED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2826714" w14:textId="77777777" w:rsidR="007A3E9B" w:rsidRPr="004B7AA3" w:rsidRDefault="007A3E9B" w:rsidP="007A3E9B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SADNA SKUTA brez laktoze OKI DOKI </w:t>
            </w:r>
          </w:p>
          <w:p w14:paraId="1FB94229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D9331CC" w14:textId="212BD4D8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</w:tc>
        <w:tc>
          <w:tcPr>
            <w:tcW w:w="1559" w:type="dxa"/>
            <w:tcBorders>
              <w:top w:val="single" w:sz="12" w:space="0" w:color="000000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182DB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D85E625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NAVADNI JOGURT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  <w:p w14:paraId="14DB0A70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22C1ADE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3654914" w14:textId="610F889E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AD981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D16D0BF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6F533A00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6E513B3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5A53407" w14:textId="7D31A40C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KEKSI  (G)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7E4B6" w14:textId="77777777" w:rsidR="007A3E9B" w:rsidRPr="00EA18E2" w:rsidRDefault="007A3E9B" w:rsidP="007A3E9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03261FF1" w14:textId="140DFA8E" w:rsidR="007A3E9B" w:rsidRPr="00EA18E2" w:rsidRDefault="007A3E9B" w:rsidP="007A3E9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BABIČINE DOBROTE (G,J) brez laktoze</w:t>
            </w:r>
          </w:p>
        </w:tc>
        <w:tc>
          <w:tcPr>
            <w:tcW w:w="1466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73F7D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FAF3225" w14:textId="407B6345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DOMAČE PECIVO brez laktoze (G,J)</w:t>
            </w:r>
          </w:p>
        </w:tc>
      </w:tr>
    </w:tbl>
    <w:p w14:paraId="6E9E8A12" w14:textId="77777777" w:rsidR="00452F36" w:rsidRDefault="00452F36" w:rsidP="00452F36">
      <w:pPr>
        <w:rPr>
          <w:b/>
          <w:bCs/>
          <w:sz w:val="16"/>
          <w:szCs w:val="16"/>
          <w:u w:val="single"/>
        </w:rPr>
      </w:pPr>
    </w:p>
    <w:p w14:paraId="5CFB19BE" w14:textId="77777777" w:rsidR="007A1CB0" w:rsidRDefault="007A1CB0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092BAA48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37F159E6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03E23E3B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707CD28A" w14:textId="77777777" w:rsidR="009E7CBF" w:rsidRDefault="009E7CBF" w:rsidP="009E7CBF">
      <w:pPr>
        <w:jc w:val="both"/>
        <w:rPr>
          <w:b/>
          <w:bCs/>
          <w:sz w:val="16"/>
          <w:szCs w:val="16"/>
          <w:u w:val="single"/>
        </w:rPr>
      </w:pPr>
      <w:r w:rsidRPr="00EA18E2">
        <w:rPr>
          <w:b/>
          <w:bCs/>
          <w:sz w:val="16"/>
          <w:szCs w:val="16"/>
          <w:u w:val="single"/>
        </w:rPr>
        <w:t xml:space="preserve">OB PRAZNOVANJU ROJSTNIH DNI JE ZA MALICO TORTA (V H1 IN H2). </w:t>
      </w:r>
    </w:p>
    <w:p w14:paraId="7FA5E6E0" w14:textId="77777777" w:rsidR="009E7CBF" w:rsidRPr="00EA18E2" w:rsidRDefault="009E7CBF" w:rsidP="009E7CBF">
      <w:pPr>
        <w:jc w:val="both"/>
        <w:rPr>
          <w:b/>
          <w:bCs/>
          <w:sz w:val="16"/>
          <w:szCs w:val="16"/>
          <w:u w:val="single"/>
        </w:rPr>
      </w:pPr>
      <w:r>
        <w:rPr>
          <w:b/>
          <w:bCs/>
          <w:sz w:val="16"/>
          <w:szCs w:val="16"/>
          <w:u w:val="single"/>
        </w:rPr>
        <w:t>BABIČINE DOBROTE IN DOMAČE PECIVO – SLADICE, PECIVA, IZDELKI IZ KVAŠENEGA, VLEČENEGA IN LISTNATEGA TESTA PO IZBORU UPORABNIKOV.</w:t>
      </w:r>
    </w:p>
    <w:p w14:paraId="78526A0F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18408998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218D0620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7839D271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296D4989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144D03A7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1BE0154B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01E8A9F9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436AB412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3D8B4990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2DFF5550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29121A2F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0BF0AFEA" w14:textId="77777777" w:rsidR="0087581A" w:rsidRDefault="0087581A" w:rsidP="0087581A">
      <w:pPr>
        <w:rPr>
          <w:rFonts w:asciiTheme="minorHAnsi" w:hAnsiTheme="minorHAnsi" w:cstheme="minorBidi"/>
          <w:sz w:val="15"/>
          <w:szCs w:val="15"/>
        </w:rPr>
      </w:pPr>
    </w:p>
    <w:p w14:paraId="4D64DD58" w14:textId="77777777" w:rsidR="00452F36" w:rsidRDefault="00452F36" w:rsidP="00452F36">
      <w:pPr>
        <w:rPr>
          <w:rFonts w:asciiTheme="minorHAnsi" w:hAnsiTheme="minorHAnsi" w:cstheme="minorBidi"/>
        </w:rPr>
      </w:pPr>
    </w:p>
    <w:tbl>
      <w:tblPr>
        <w:tblW w:w="474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1"/>
        <w:gridCol w:w="1333"/>
        <w:gridCol w:w="1570"/>
        <w:gridCol w:w="1433"/>
        <w:gridCol w:w="1433"/>
        <w:gridCol w:w="1433"/>
        <w:gridCol w:w="1436"/>
        <w:gridCol w:w="1578"/>
        <w:gridCol w:w="1578"/>
      </w:tblGrid>
      <w:tr w:rsidR="00706ED8" w:rsidRPr="009A1838" w14:paraId="5FC1E383" w14:textId="77777777" w:rsidTr="00024BAA">
        <w:trPr>
          <w:trHeight w:val="202"/>
        </w:trPr>
        <w:tc>
          <w:tcPr>
            <w:tcW w:w="351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18C4ACB" w14:textId="7777777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6E1E0EB5" w14:textId="7777777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1227221A" w14:textId="39602F2F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02540C1A" w14:textId="5C40B4AD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6D60EDF3" w14:textId="19513A92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3A957F70" w14:textId="4CEDAF50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1446B558" w14:textId="4DD058DB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7A7B9A5" w14:textId="182B3D03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889F67C" w14:textId="5F919D10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 w:rsidR="00C23C91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1.</w:t>
            </w:r>
            <w:r w:rsidR="009259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3</w:t>
            </w:r>
            <w:r w:rsidR="00C23C91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.</w:t>
            </w:r>
          </w:p>
        </w:tc>
      </w:tr>
      <w:tr w:rsidR="00084528" w:rsidRPr="009A1838" w14:paraId="52E2892D" w14:textId="77777777" w:rsidTr="00810D88">
        <w:trPr>
          <w:trHeight w:val="590"/>
        </w:trPr>
        <w:tc>
          <w:tcPr>
            <w:tcW w:w="351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C420B28" w14:textId="77777777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CB2CCF4" w14:textId="77777777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26D9B28" w14:textId="77777777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25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71E64ABC" w14:textId="77777777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19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ACDFC38" w14:textId="08AF2F4C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B51B5CE" w14:textId="66168312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8B861EC" w14:textId="56AF6D89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4917C84" w14:textId="07DD7A74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C62AF5E" w14:textId="716B4A99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6D98FF7" w14:textId="6EFF2B9E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374CCD3" w14:textId="6978CC22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KOSTNA JUHA, PIŠČANČJE KRAČE, PEČENA ZELENJAVA, ZELJNA SOLATA (G,J)</w:t>
            </w:r>
          </w:p>
        </w:tc>
      </w:tr>
      <w:tr w:rsidR="00084528" w:rsidRPr="009A1838" w14:paraId="4EE30CA7" w14:textId="77777777" w:rsidTr="00810D88">
        <w:trPr>
          <w:trHeight w:val="145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57B56AF9" w14:textId="77777777" w:rsidR="00084528" w:rsidRPr="009A1838" w:rsidRDefault="00084528" w:rsidP="00084528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65D5B450" w14:textId="77777777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19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2734371" w14:textId="3C90B5A6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AEF32D9" w14:textId="43B61D59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57E7EC8" w14:textId="169AEED8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0D2913A" w14:textId="645471B4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91A3E5B" w14:textId="3C19B6C2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6300A69" w14:textId="2309FFDB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C0C4C98" w14:textId="2849CFDD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KOSTNA JUHA, PIŠČANČJE KRAČE</w:t>
            </w:r>
            <w:r w:rsidR="00EC0524"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PEČENA ZELENJAVA, ZELJNA SOLATA (G,J)</w:t>
            </w:r>
          </w:p>
        </w:tc>
      </w:tr>
      <w:tr w:rsidR="00084528" w:rsidRPr="009A1838" w14:paraId="187182AE" w14:textId="77777777" w:rsidTr="00810D88">
        <w:trPr>
          <w:trHeight w:val="145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77694DAA" w14:textId="77777777" w:rsidR="00084528" w:rsidRPr="009A1838" w:rsidRDefault="00084528" w:rsidP="00084528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1DD55B49" w14:textId="77777777" w:rsidR="00084528" w:rsidRPr="00EA18E2" w:rsidRDefault="00084528" w:rsidP="0008452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1D1BC1FC" w14:textId="77777777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9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CED9871" w14:textId="0111FB90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1FE1438" w14:textId="169584BD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B5A9B23" w14:textId="1E6128D3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DFE4BAD" w14:textId="5E23CC4A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FAA345F" w14:textId="41850EF6" w:rsidR="00084528" w:rsidRPr="007A3E9B" w:rsidRDefault="00084528" w:rsidP="00084528">
            <w:pP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43765B0" w14:textId="50C98FE3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C44DA25" w14:textId="55FC2F53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KOSTNA JUHA, PIŠČANČJE KRAČE, PEČENA ZELENJAVA, ZELJNA SOLATA (G,J)</w:t>
            </w:r>
          </w:p>
        </w:tc>
      </w:tr>
      <w:tr w:rsidR="00084528" w:rsidRPr="009A1838" w14:paraId="0ED55E93" w14:textId="77777777" w:rsidTr="00810D88">
        <w:trPr>
          <w:trHeight w:val="540"/>
        </w:trPr>
        <w:tc>
          <w:tcPr>
            <w:tcW w:w="351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5AEFA64" w14:textId="77777777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4C8BC79" w14:textId="77777777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3F34840" w14:textId="77777777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25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77276E01" w14:textId="77777777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19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3EB40364" w14:textId="747575A3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1AF2E3E1" w14:textId="70F4A547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731CEC54" w14:textId="3D477F40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37A33832" w14:textId="7A983C20" w:rsidR="00084528" w:rsidRPr="00B20DA7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0BAF9C60" w14:textId="289BCF15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B0EC9EB" w14:textId="1067D663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74FB0071" w14:textId="46B056EC" w:rsidR="00084528" w:rsidRDefault="00084528" w:rsidP="00084528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KRUHOV NARASTEK S ŠUNKO, JABOLČNI KOMPOT (G,J,L)</w:t>
            </w:r>
          </w:p>
          <w:p w14:paraId="31651B4E" w14:textId="7314EEC3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084528" w:rsidRPr="009A1838" w14:paraId="19F39DBD" w14:textId="77777777" w:rsidTr="00810D88">
        <w:trPr>
          <w:trHeight w:val="543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A99DBB6" w14:textId="77777777" w:rsidR="00084528" w:rsidRPr="009A1838" w:rsidRDefault="00084528" w:rsidP="00084528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6B8E9255" w14:textId="77777777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19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5790B014" w14:textId="3C38BE6E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64BFCA00" w14:textId="745000B9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2CB560EE" w14:textId="3F6C7A46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455458C3" w14:textId="6F197A0F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4FDE038F" w14:textId="1388E5ED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133B732C" w14:textId="7AE99C2E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5C4CF1A6" w14:textId="77777777" w:rsidR="00084528" w:rsidRDefault="00084528" w:rsidP="00084528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KRUHOV NARASTEK S ŠUNKO, JABOLČNI NESLADKANI KOMPOT, črni kruh (G,J,L)</w:t>
            </w:r>
          </w:p>
          <w:p w14:paraId="0EDF5E3A" w14:textId="77777777" w:rsidR="0008452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ABE19E0" w14:textId="3730E161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084528" w:rsidRPr="009A1838" w14:paraId="2D91C0E5" w14:textId="77777777" w:rsidTr="00810D88">
        <w:trPr>
          <w:trHeight w:val="50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1F71CB3" w14:textId="77777777" w:rsidR="00084528" w:rsidRPr="009A1838" w:rsidRDefault="00084528" w:rsidP="00084528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014CBFA" w14:textId="77777777" w:rsidR="00084528" w:rsidRPr="00EA18E2" w:rsidRDefault="00084528" w:rsidP="0008452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68E22490" w14:textId="77777777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9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6A19422" w14:textId="4B33B404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FBCC4CD" w14:textId="3E0B1BBB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7D6CE41" w14:textId="2F00367E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6B36F07" w14:textId="526605FA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CB72A18" w14:textId="518A0D0C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9D6D0A9" w14:textId="3F9BADC4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2E8048" w14:textId="77777777" w:rsidR="00084528" w:rsidRDefault="00084528" w:rsidP="00084528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KRUHOV NARASTEK S ŠUNKO, JABOLČNI NESLADKANI KOMPOT, črni kruh (G,J,L)</w:t>
            </w:r>
          </w:p>
          <w:p w14:paraId="610F9346" w14:textId="69431942" w:rsidR="00084528" w:rsidRPr="009A1838" w:rsidRDefault="00084528" w:rsidP="000845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4BA1CA36" w14:textId="77777777" w:rsidR="00452F36" w:rsidRPr="009A1838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795FDD29" w14:textId="77777777" w:rsidR="00483C25" w:rsidRDefault="00483C25" w:rsidP="0087581A">
      <w:pPr>
        <w:rPr>
          <w:rFonts w:asciiTheme="minorHAnsi" w:hAnsiTheme="minorHAnsi" w:cstheme="minorBidi"/>
          <w:sz w:val="15"/>
          <w:szCs w:val="15"/>
        </w:rPr>
      </w:pPr>
    </w:p>
    <w:p w14:paraId="743B9057" w14:textId="77777777" w:rsidR="007A3E9B" w:rsidRDefault="007A3E9B" w:rsidP="0087581A">
      <w:pPr>
        <w:rPr>
          <w:rFonts w:asciiTheme="minorHAnsi" w:hAnsiTheme="minorHAnsi" w:cstheme="minorBidi"/>
          <w:sz w:val="15"/>
          <w:szCs w:val="15"/>
        </w:rPr>
      </w:pPr>
    </w:p>
    <w:p w14:paraId="17A97BFD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7BC0E033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0"/>
        <w:gridCol w:w="1528"/>
        <w:gridCol w:w="1673"/>
        <w:gridCol w:w="1538"/>
        <w:gridCol w:w="1538"/>
        <w:gridCol w:w="1491"/>
        <w:gridCol w:w="1491"/>
        <w:gridCol w:w="1491"/>
        <w:gridCol w:w="1517"/>
      </w:tblGrid>
      <w:tr w:rsidR="00754D9D" w:rsidRPr="009A1838" w14:paraId="4D47508A" w14:textId="77777777" w:rsidTr="003409C2">
        <w:trPr>
          <w:trHeight w:val="202"/>
        </w:trPr>
        <w:tc>
          <w:tcPr>
            <w:tcW w:w="359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E4D0FE5" w14:textId="77777777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8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1D67AB38" w14:textId="77777777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2D2053E5" w14:textId="4EDF8A84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4C3F35C8" w14:textId="7A8EAF14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2FFF1F56" w14:textId="0BDEB9E8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6961EC5F" w14:textId="6A253DC9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6CB5F950" w14:textId="704D8CF3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C2A551F" w14:textId="4EE2DD38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F103ED6" w14:textId="6418545E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 w:rsidR="00C23C91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1.</w:t>
            </w:r>
            <w:r w:rsidR="009259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3</w:t>
            </w:r>
            <w:r w:rsidR="00C23C91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.</w:t>
            </w:r>
          </w:p>
        </w:tc>
      </w:tr>
      <w:tr w:rsidR="00AD2AC5" w:rsidRPr="009A1838" w14:paraId="00C7866D" w14:textId="77777777" w:rsidTr="003409C2">
        <w:trPr>
          <w:trHeight w:val="590"/>
        </w:trPr>
        <w:tc>
          <w:tcPr>
            <w:tcW w:w="359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3E98BD5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1A65214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4A7B218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8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067FAB2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0092614" w14:textId="3B1A4B5E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2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A069592" w14:textId="70D1C909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2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2DC94546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D7348F3" w14:textId="1AA40446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AC266CB" w14:textId="0056BD2C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B0089CA" w14:textId="36373E1D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EB2E9FF" w14:textId="027A1C24" w:rsidR="00AD2AC5" w:rsidRPr="009A1838" w:rsidRDefault="00084528" w:rsidP="00AD2AC5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KOSTNA JUHA, PIŠČANČJE KRAČE, PEČENA ZELENJAVA, ZELJNA SOLATA (G,J)</w:t>
            </w:r>
          </w:p>
        </w:tc>
      </w:tr>
      <w:tr w:rsidR="00AD2AC5" w:rsidRPr="009A1838" w14:paraId="73995C5E" w14:textId="77777777" w:rsidTr="00810D88">
        <w:trPr>
          <w:trHeight w:val="540"/>
        </w:trPr>
        <w:tc>
          <w:tcPr>
            <w:tcW w:w="35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7CAC37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6E75854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4346326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8CC5EB7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0129AE4" w14:textId="328B82A8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2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3DB29EB" w14:textId="037B76DC" w:rsidR="00AD2AC5" w:rsidRPr="009A1838" w:rsidRDefault="00AD2AC5" w:rsidP="00AD2AC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2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9E3EA38" w14:textId="58099A90" w:rsidR="00AD2AC5" w:rsidRPr="00476926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79D5BFB" w14:textId="31AC7BE9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DE8CEB" w14:textId="621DF0D1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6D0D9F4" w14:textId="2144A941" w:rsidR="00AD2AC5" w:rsidRPr="009A1838" w:rsidRDefault="00AD2AC5" w:rsidP="00AD2AC5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3463170" w14:textId="5766AE58" w:rsidR="00084528" w:rsidRDefault="00084528" w:rsidP="00084528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KRUHOV NARASTEK S ŠUNKO, JABOLČNI KOMPOT (G,J)</w:t>
            </w:r>
          </w:p>
          <w:p w14:paraId="05464388" w14:textId="643AAD62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5D79898B" w14:textId="77777777" w:rsidR="00706ED8" w:rsidRPr="009A1838" w:rsidRDefault="00706ED8" w:rsidP="00706ED8">
      <w:pPr>
        <w:rPr>
          <w:rFonts w:asciiTheme="minorHAnsi" w:hAnsiTheme="minorHAnsi" w:cstheme="minorBidi"/>
          <w:sz w:val="15"/>
          <w:szCs w:val="15"/>
        </w:rPr>
      </w:pPr>
    </w:p>
    <w:p w14:paraId="3DE466E8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637FD91F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7668923F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61213041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64DEE966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4112649C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1D8EFBC2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38336F09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732108DC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28B2568C" w14:textId="77777777" w:rsidR="00CC7ADB" w:rsidRDefault="00CC7ADB" w:rsidP="00452F36">
      <w:pPr>
        <w:rPr>
          <w:rFonts w:asciiTheme="minorHAnsi" w:hAnsiTheme="minorHAnsi" w:cstheme="minorBidi"/>
          <w:sz w:val="15"/>
          <w:szCs w:val="15"/>
        </w:rPr>
      </w:pPr>
    </w:p>
    <w:p w14:paraId="4131286F" w14:textId="77777777" w:rsidR="00CC7ADB" w:rsidRDefault="00CC7ADB" w:rsidP="00452F36">
      <w:pPr>
        <w:rPr>
          <w:rFonts w:asciiTheme="minorHAnsi" w:hAnsiTheme="minorHAnsi" w:cstheme="minorBidi"/>
          <w:sz w:val="15"/>
          <w:szCs w:val="15"/>
        </w:rPr>
      </w:pPr>
    </w:p>
    <w:p w14:paraId="296B18BF" w14:textId="77777777" w:rsidR="00CC7ADB" w:rsidRDefault="00CC7ADB" w:rsidP="00452F36">
      <w:pPr>
        <w:rPr>
          <w:rFonts w:asciiTheme="minorHAnsi" w:hAnsiTheme="minorHAnsi" w:cstheme="minorBidi"/>
          <w:sz w:val="15"/>
          <w:szCs w:val="15"/>
        </w:rPr>
      </w:pPr>
    </w:p>
    <w:p w14:paraId="1E57B657" w14:textId="77777777" w:rsidR="00CC7ADB" w:rsidRDefault="00CC7ADB" w:rsidP="00452F36">
      <w:pPr>
        <w:rPr>
          <w:rFonts w:asciiTheme="minorHAnsi" w:hAnsiTheme="minorHAnsi" w:cstheme="minorBidi"/>
          <w:sz w:val="15"/>
          <w:szCs w:val="15"/>
        </w:rPr>
      </w:pPr>
    </w:p>
    <w:p w14:paraId="26628765" w14:textId="77777777" w:rsidR="00CC7ADB" w:rsidRDefault="00CC7ADB" w:rsidP="00452F36">
      <w:pPr>
        <w:rPr>
          <w:rFonts w:asciiTheme="minorHAnsi" w:hAnsiTheme="minorHAnsi" w:cstheme="minorBidi"/>
          <w:sz w:val="15"/>
          <w:szCs w:val="15"/>
        </w:rPr>
      </w:pPr>
    </w:p>
    <w:p w14:paraId="0F4323B8" w14:textId="77777777" w:rsidR="00810D88" w:rsidRDefault="00810D88" w:rsidP="00452F36">
      <w:pPr>
        <w:rPr>
          <w:rFonts w:asciiTheme="minorHAnsi" w:hAnsiTheme="minorHAnsi" w:cstheme="minorBidi"/>
          <w:sz w:val="15"/>
          <w:szCs w:val="15"/>
        </w:rPr>
      </w:pPr>
    </w:p>
    <w:p w14:paraId="1DBE0916" w14:textId="77777777" w:rsidR="00810D88" w:rsidRDefault="00810D88" w:rsidP="00452F36">
      <w:pPr>
        <w:rPr>
          <w:rFonts w:asciiTheme="minorHAnsi" w:hAnsiTheme="minorHAnsi" w:cstheme="minorBidi"/>
          <w:sz w:val="15"/>
          <w:szCs w:val="15"/>
        </w:rPr>
      </w:pPr>
    </w:p>
    <w:p w14:paraId="1E6F5029" w14:textId="77777777" w:rsidR="00810D88" w:rsidRDefault="00810D88" w:rsidP="00452F36">
      <w:pPr>
        <w:rPr>
          <w:rFonts w:asciiTheme="minorHAnsi" w:hAnsiTheme="minorHAnsi" w:cstheme="minorBidi"/>
          <w:sz w:val="15"/>
          <w:szCs w:val="15"/>
        </w:rPr>
      </w:pPr>
    </w:p>
    <w:p w14:paraId="31C9CB79" w14:textId="77777777" w:rsidR="00CC7ADB" w:rsidRDefault="00CC7ADB" w:rsidP="00452F36">
      <w:pPr>
        <w:rPr>
          <w:rFonts w:asciiTheme="minorHAnsi" w:hAnsiTheme="minorHAnsi" w:cstheme="minorBidi"/>
          <w:sz w:val="15"/>
          <w:szCs w:val="15"/>
        </w:rPr>
      </w:pPr>
    </w:p>
    <w:p w14:paraId="0E0CF622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3B04B828" w14:textId="77777777" w:rsidR="007A3E9B" w:rsidRDefault="007A3E9B" w:rsidP="00452F36">
      <w:pPr>
        <w:rPr>
          <w:rFonts w:asciiTheme="minorHAnsi" w:hAnsiTheme="minorHAnsi" w:cstheme="minorBidi"/>
          <w:sz w:val="15"/>
          <w:szCs w:val="15"/>
        </w:rPr>
      </w:pPr>
    </w:p>
    <w:p w14:paraId="1A8657D8" w14:textId="77777777" w:rsidR="00030FFF" w:rsidRDefault="00030FFF" w:rsidP="00452F36">
      <w:pPr>
        <w:rPr>
          <w:rFonts w:asciiTheme="minorHAnsi" w:hAnsiTheme="minorHAnsi" w:cstheme="minorBidi"/>
          <w:sz w:val="15"/>
          <w:szCs w:val="15"/>
        </w:rPr>
      </w:pPr>
    </w:p>
    <w:p w14:paraId="294D66EA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5A397741" w14:textId="77777777" w:rsidR="00452F36" w:rsidRDefault="00452F36" w:rsidP="00452F36">
      <w:pPr>
        <w:rPr>
          <w:rFonts w:asciiTheme="minorHAnsi" w:hAnsiTheme="minorHAnsi" w:cstheme="minorBidi"/>
        </w:rPr>
      </w:pPr>
    </w:p>
    <w:tbl>
      <w:tblPr>
        <w:tblW w:w="474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1"/>
        <w:gridCol w:w="1333"/>
        <w:gridCol w:w="1570"/>
        <w:gridCol w:w="1433"/>
        <w:gridCol w:w="1433"/>
        <w:gridCol w:w="1433"/>
        <w:gridCol w:w="1436"/>
        <w:gridCol w:w="1578"/>
        <w:gridCol w:w="1578"/>
      </w:tblGrid>
      <w:tr w:rsidR="00706ED8" w:rsidRPr="009A1838" w14:paraId="26245438" w14:textId="77777777" w:rsidTr="007A3E9B">
        <w:trPr>
          <w:trHeight w:val="202"/>
        </w:trPr>
        <w:tc>
          <w:tcPr>
            <w:tcW w:w="351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9A0E076" w14:textId="7777777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5BD005A1" w14:textId="7777777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674C781" w14:textId="2F45638C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2.</w:t>
            </w:r>
            <w:r w:rsidR="009259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9168DC8" w14:textId="2BEC5835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3.</w:t>
            </w:r>
            <w:r w:rsidR="009259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14A1D67" w14:textId="26FEDBC6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4.</w:t>
            </w:r>
            <w:r w:rsidR="009259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356D9E7" w14:textId="2F28E163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5.</w:t>
            </w:r>
            <w:r w:rsidR="009259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3.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5F23275" w14:textId="32D5BDC8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6.</w:t>
            </w:r>
            <w:r w:rsidR="009259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3.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7868D8B" w14:textId="7556A6C1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 w:rsidR="00C23C91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7.</w:t>
            </w:r>
            <w:r w:rsidR="009259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3.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F0DB93" w14:textId="58C6A923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 w:rsidR="00C23C91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8.</w:t>
            </w:r>
            <w:r w:rsidR="009259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3.</w:t>
            </w:r>
          </w:p>
        </w:tc>
      </w:tr>
      <w:tr w:rsidR="00C65F35" w:rsidRPr="009A1838" w14:paraId="482ADEA3" w14:textId="77777777" w:rsidTr="00810D88">
        <w:trPr>
          <w:trHeight w:val="590"/>
        </w:trPr>
        <w:tc>
          <w:tcPr>
            <w:tcW w:w="351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ABFBC90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8B1C073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630B0FA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25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5023F50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19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243A765" w14:textId="0B9E334E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879A488" w14:textId="5CB33D01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DA9E341" w14:textId="7B1E92E9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97FF308" w14:textId="68A12100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C9B3925" w14:textId="42AF0E4E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37979A8" w14:textId="0EABC329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GOVEJI GOLAŽ, POLENTA, MOTOVILEC V SOLATI (G)</w:t>
            </w: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63CDE59" w14:textId="07C96978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GOVEJA JUHA,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GOVEDINA, PRAŽEN KROMPIR, HREN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MEHKA ZELENA SOLATA (G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</w:tr>
      <w:tr w:rsidR="00C65F35" w:rsidRPr="009A1838" w14:paraId="29A31D7C" w14:textId="77777777" w:rsidTr="00810D88">
        <w:trPr>
          <w:trHeight w:val="145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2FABF90B" w14:textId="77777777" w:rsidR="00C65F35" w:rsidRPr="009A1838" w:rsidRDefault="00C65F35" w:rsidP="00C65F35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737DEF10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19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149315F" w14:textId="4F22E498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FF7ED64" w14:textId="63384560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55AF409" w14:textId="5EF6E3C3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D50EDE4" w14:textId="087BE228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6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4C2F787" w14:textId="50C4A0C6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7828CCA" w14:textId="12CD70F2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GOVEJI GOLAŽ, POLNOZRNATA POLENTA, MOTOVILEC V SOLATI (G)</w:t>
            </w: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65FF0BC" w14:textId="288A173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GOVEJA JUHA,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GOVEDINA, PRAŽEN KROMPIR, HREN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MEHKA ZELENA SOLATA (G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</w:tr>
      <w:tr w:rsidR="00C65F35" w:rsidRPr="009A1838" w14:paraId="5CA0429A" w14:textId="77777777" w:rsidTr="00810D88">
        <w:trPr>
          <w:trHeight w:val="145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71AEF8EF" w14:textId="77777777" w:rsidR="00C65F35" w:rsidRPr="009A1838" w:rsidRDefault="00C65F35" w:rsidP="00C65F35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6090CF53" w14:textId="77777777" w:rsidR="00C65F35" w:rsidRPr="00EA18E2" w:rsidRDefault="00C65F35" w:rsidP="00C65F35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2E6E8F93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9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286CDDF" w14:textId="08A869F9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894CB30" w14:textId="00CA50F1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F43CED9" w14:textId="408C9811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7632F93" w14:textId="139FD441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6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32504F4" w14:textId="2258AEFD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5C2552C" w14:textId="6ABB4DFE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GOVEJI GOLAŽ, POLNOZRNATA POLENTA, MOTOVILEC V SOLATI (G)</w:t>
            </w: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B4A4E08" w14:textId="007C186F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GOVEJA JUHA,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GOVEDINA, PRAŽEN KROMPIR, HREN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MEHKA ZELENA SOLATA (G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</w:tr>
      <w:tr w:rsidR="00C65F35" w:rsidRPr="009A1838" w14:paraId="6F22F231" w14:textId="77777777" w:rsidTr="00810D88">
        <w:trPr>
          <w:trHeight w:val="540"/>
        </w:trPr>
        <w:tc>
          <w:tcPr>
            <w:tcW w:w="351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27E28B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42AA4BF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2FEFA58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25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4AD6DC55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19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2FCF84F8" w14:textId="68FC7F90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MINEŠTRA S CMOČKI (G,L,J)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472CDAA3" w14:textId="338AF8A1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OCVRTI LIGNJI, KROMPIR Z BLITVO, SOLATA (G,l,M)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1ECC7011" w14:textId="34426959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SOLATNI KROŽNIK S POPEČENIMI PIŠČANČJIMI TRAKCI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23F3EF47" w14:textId="11AD3FFE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PALAČINKE Z MARMELADO, KOMPOT (L,G,J)</w:t>
            </w: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02F4BFC" w14:textId="64720535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RIŽOTA Z MORSKIMI SADEŽI, SOLATA</w:t>
            </w: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(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M,R2)</w:t>
            </w: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1182F08B" w14:textId="1739FC5A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TESTENINSKA SOLATA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S TUNO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(G,L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,R1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752D0D9" w14:textId="6034C71A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FIŽOLOVA PAŠTETA, POLNOZRNATA ŠTRUČKA, KITAJSKO ZELJE (G)</w:t>
            </w:r>
          </w:p>
        </w:tc>
      </w:tr>
      <w:tr w:rsidR="00C65F35" w:rsidRPr="009A1838" w14:paraId="0F6EB079" w14:textId="77777777" w:rsidTr="00810D88">
        <w:trPr>
          <w:trHeight w:val="543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AB22814" w14:textId="77777777" w:rsidR="00C65F35" w:rsidRPr="009A1838" w:rsidRDefault="00C65F35" w:rsidP="00C65F35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FB85EDC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19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39B6B857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MINEŠTRA S CMOČKI (G,L,J)</w:t>
            </w:r>
          </w:p>
          <w:p w14:paraId="2F1BDE5D" w14:textId="31CAB334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Polnozrnata moka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5B2E515A" w14:textId="0BF607EB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LIGNJI NA ŽARU, KROMPIR Z BLITVO SOLATA (G,l,M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1AF3D30C" w14:textId="691C4970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SOLATNI KROŽNIK S POPEČENIMI PIŠČANČJIMI TRAKCI, RŽENI KRUH  (G)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16F435AC" w14:textId="12F550CF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PALAČINKE Z MARMELADO, NESLADKAN KOMPOT, SOLATA (L,G,J), polnozrnata moka</w:t>
            </w:r>
          </w:p>
        </w:tc>
        <w:tc>
          <w:tcPr>
            <w:tcW w:w="566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22E004D8" w14:textId="77777777" w:rsidR="00C65F35" w:rsidRDefault="00C65F35" w:rsidP="00C65F3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RIŽOTA Z MORSKIMI SADEŽI, SOLATA</w:t>
            </w:r>
          </w:p>
          <w:p w14:paraId="072690E3" w14:textId="77777777" w:rsidR="00C65F35" w:rsidRDefault="00C65F35" w:rsidP="00C65F3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rjavi riž </w:t>
            </w: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</w:t>
            </w:r>
          </w:p>
          <w:p w14:paraId="31BBD7CF" w14:textId="2D2C9465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M,R2)</w:t>
            </w: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0E52EF40" w14:textId="3E4ADBF6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TESTENINSKA SOLATA</w:t>
            </w:r>
            <w:r w:rsidR="00595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S TUNO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graham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testenine (G,L,R1)</w:t>
            </w: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1EB135EE" w14:textId="0B99531F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FIŽOLOVA PAŠTETA, POLNOZRNATA ŠTRUČKA, KITAJSKO ZELJE (G)</w:t>
            </w:r>
          </w:p>
        </w:tc>
      </w:tr>
      <w:tr w:rsidR="00C65F35" w:rsidRPr="009A1838" w14:paraId="0BBB7048" w14:textId="77777777" w:rsidTr="00810D88">
        <w:trPr>
          <w:trHeight w:val="50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474D099" w14:textId="77777777" w:rsidR="00C65F35" w:rsidRPr="009A1838" w:rsidRDefault="00C65F35" w:rsidP="00C65F35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07351BA" w14:textId="77777777" w:rsidR="00C65F35" w:rsidRPr="00EA18E2" w:rsidRDefault="00C65F35" w:rsidP="00C65F35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531325BC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9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9F7738A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MINEŠTRA S CMOČKI (G,L,J)</w:t>
            </w:r>
          </w:p>
          <w:p w14:paraId="209B7CFC" w14:textId="251869E0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Polnozrnata moka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816814E" w14:textId="30F971C5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LIGNJI NA ŽARU, KROMPIR Z BLITVO SOLATA (G,L,M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26B31D3" w14:textId="16E7978C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SOLATNI KROŽNIK S POPEČENIMI PIŠČANČJIMI TRAKCI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5635719" w14:textId="1DBF7E86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PALAČINKE Z MARMELADO, NESLADKAN KOMPOT (L,G,J), polnozrnata moka</w:t>
            </w:r>
          </w:p>
        </w:tc>
        <w:tc>
          <w:tcPr>
            <w:tcW w:w="566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1ADC5EA" w14:textId="77777777" w:rsidR="00C65F35" w:rsidRDefault="00C65F35" w:rsidP="00C65F3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RIŽOTA Z MORSKIMI SADEŽI, SOLATA</w:t>
            </w:r>
          </w:p>
          <w:p w14:paraId="328EA702" w14:textId="77777777" w:rsidR="00C65F35" w:rsidRDefault="00C65F35" w:rsidP="00C65F3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rjavi riž </w:t>
            </w: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</w:t>
            </w:r>
          </w:p>
          <w:p w14:paraId="0F11460F" w14:textId="65407DE2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M,R2)</w:t>
            </w: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4B9571D" w14:textId="58E553C5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TESTENINSKA SOLATA</w:t>
            </w:r>
            <w:r w:rsidR="00595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S TUNO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graham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testenine (G,L,R1)</w:t>
            </w: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54FA6B5" w14:textId="141684D6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FIŽOLOVA PAŠTETA, POLNOZRNATA ŠTRUČKA, KITAJSKO ZELJE (G)</w:t>
            </w:r>
          </w:p>
        </w:tc>
      </w:tr>
    </w:tbl>
    <w:p w14:paraId="30CF3DD1" w14:textId="77777777" w:rsidR="00452F36" w:rsidRPr="009A1838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41EEEAD4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5463036F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4FEF7408" w14:textId="77777777" w:rsidR="005F12D7" w:rsidRDefault="005F12D7" w:rsidP="0087581A">
      <w:pPr>
        <w:rPr>
          <w:rFonts w:asciiTheme="minorHAnsi" w:hAnsiTheme="minorHAnsi" w:cstheme="minorBidi"/>
          <w:sz w:val="15"/>
          <w:szCs w:val="15"/>
        </w:rPr>
      </w:pPr>
    </w:p>
    <w:p w14:paraId="1E0AD18B" w14:textId="77777777" w:rsidR="005F12D7" w:rsidRDefault="005F12D7" w:rsidP="0087581A">
      <w:pPr>
        <w:rPr>
          <w:rFonts w:asciiTheme="minorHAnsi" w:hAnsiTheme="minorHAnsi" w:cstheme="minorBidi"/>
          <w:sz w:val="15"/>
          <w:szCs w:val="15"/>
        </w:rPr>
      </w:pPr>
    </w:p>
    <w:p w14:paraId="72C4FFA9" w14:textId="77777777" w:rsidR="005F12D7" w:rsidRDefault="005F12D7" w:rsidP="0087581A">
      <w:pPr>
        <w:rPr>
          <w:rFonts w:asciiTheme="minorHAnsi" w:hAnsiTheme="minorHAnsi" w:cstheme="minorBidi"/>
          <w:sz w:val="15"/>
          <w:szCs w:val="15"/>
        </w:rPr>
      </w:pPr>
    </w:p>
    <w:p w14:paraId="741DB6AC" w14:textId="77777777" w:rsidR="005F12D7" w:rsidRDefault="005F12D7" w:rsidP="0087581A">
      <w:pPr>
        <w:rPr>
          <w:rFonts w:asciiTheme="minorHAnsi" w:hAnsiTheme="minorHAnsi" w:cstheme="minorBidi"/>
          <w:sz w:val="15"/>
          <w:szCs w:val="15"/>
        </w:rPr>
      </w:pPr>
    </w:p>
    <w:p w14:paraId="72D83A0A" w14:textId="77777777" w:rsidR="00483C25" w:rsidRDefault="00483C25" w:rsidP="0087581A">
      <w:pPr>
        <w:rPr>
          <w:rFonts w:asciiTheme="minorHAnsi" w:hAnsiTheme="minorHAnsi" w:cstheme="minorBidi"/>
          <w:sz w:val="15"/>
          <w:szCs w:val="15"/>
        </w:rPr>
      </w:pPr>
    </w:p>
    <w:p w14:paraId="6BA17563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925938" w:rsidRPr="009A1838" w14:paraId="48410597" w14:textId="77777777" w:rsidTr="00810D88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568CF63" w14:textId="77777777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50E9057F" w14:textId="77777777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684AEC8" w14:textId="6330A77F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2.3.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7B31F9BB" w14:textId="167766D3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3.3.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47467B49" w14:textId="71F1A8D5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4.3.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75F47F33" w14:textId="59051BF3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5.3.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3FC0C602" w14:textId="1C8FC599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6.3.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1790594" w14:textId="4D8C975F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7.3.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AD7EA36" w14:textId="505803C6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8.3.</w:t>
            </w:r>
          </w:p>
        </w:tc>
      </w:tr>
      <w:tr w:rsidR="00030FFF" w:rsidRPr="009A1838" w14:paraId="079DA614" w14:textId="77777777" w:rsidTr="00810D88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18041F5" w14:textId="77777777" w:rsidR="00030FFF" w:rsidRPr="009A1838" w:rsidRDefault="00030FFF" w:rsidP="00030FF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06F0E26" w14:textId="77777777" w:rsidR="00030FFF" w:rsidRPr="009A1838" w:rsidRDefault="00030FFF" w:rsidP="00030FF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F7E9FD9" w14:textId="77777777" w:rsidR="00030FFF" w:rsidRPr="009A1838" w:rsidRDefault="00030FFF" w:rsidP="00030FF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27C71738" w14:textId="77777777" w:rsidR="00030FFF" w:rsidRPr="009A1838" w:rsidRDefault="00030FFF" w:rsidP="00030FF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BD29733" w14:textId="77777777" w:rsidR="00030FFF" w:rsidRPr="009A1838" w:rsidRDefault="00030FFF" w:rsidP="00030FF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8FF452C" w14:textId="77777777" w:rsidR="00030FFF" w:rsidRPr="009A1838" w:rsidRDefault="00030FFF" w:rsidP="00030FF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740D8FAC" w14:textId="77777777" w:rsidR="00030FFF" w:rsidRDefault="00030FFF" w:rsidP="00030FF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474DA442" w14:textId="77777777" w:rsidR="00030FFF" w:rsidRDefault="00030FFF" w:rsidP="00030FF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8A34BAD" w14:textId="77777777" w:rsidR="00030FFF" w:rsidRDefault="00030FFF" w:rsidP="00030FF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B9ADB33" w14:textId="77777777" w:rsidR="00030FFF" w:rsidRDefault="00030FFF" w:rsidP="00030FF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ED82BEF" w14:textId="77777777" w:rsidR="00030FFF" w:rsidRDefault="00030FFF" w:rsidP="00030FF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61A6C21" w14:textId="77777777" w:rsidR="00030FFF" w:rsidRDefault="00030FFF" w:rsidP="00030FF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EB31503" w14:textId="77777777" w:rsidR="00030FFF" w:rsidRPr="009A1838" w:rsidRDefault="00030FFF" w:rsidP="00030FF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73A0AED" w14:textId="77777777" w:rsidR="00030FFF" w:rsidRPr="009A1838" w:rsidRDefault="00030FFF" w:rsidP="00030FF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8C2033C" w14:textId="77777777" w:rsidR="00030FFF" w:rsidRPr="009A1838" w:rsidRDefault="00030FFF" w:rsidP="00030FF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5D88436" w14:textId="1A0741C5" w:rsidR="00030FFF" w:rsidRPr="009A1838" w:rsidRDefault="00030FFF" w:rsidP="00030FF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GOVEJI GOLAŽ, POLENTA, MOTOVILEC V SOLATI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E54D5DF" w14:textId="0861CBF9" w:rsidR="00030FFF" w:rsidRPr="009A1838" w:rsidRDefault="00030FFF" w:rsidP="00030FFF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GOVEJA JUHA,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GOVEDINA, PRAŽEN KROMPIR, HREN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MEHKA ZELENA SOLATA (G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</w:tr>
      <w:tr w:rsidR="00030FFF" w:rsidRPr="009A1838" w14:paraId="4E4984E0" w14:textId="77777777" w:rsidTr="00810D88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F90D7B" w14:textId="77777777" w:rsidR="00030FFF" w:rsidRPr="009A1838" w:rsidRDefault="00030FFF" w:rsidP="00030FF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E86F4B5" w14:textId="77777777" w:rsidR="00030FFF" w:rsidRPr="009A1838" w:rsidRDefault="00030FFF" w:rsidP="00030FF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A66B978" w14:textId="77777777" w:rsidR="00030FFF" w:rsidRPr="009A1838" w:rsidRDefault="00030FFF" w:rsidP="00030FF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1E5F1DB" w14:textId="77777777" w:rsidR="00030FFF" w:rsidRPr="009A1838" w:rsidRDefault="00030FFF" w:rsidP="00030FF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2C0050A" w14:textId="198D70C1" w:rsidR="00030FFF" w:rsidRPr="009A1838" w:rsidRDefault="00030FFF" w:rsidP="00030FF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MINEŠTRA S CMOČKI (G,J)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72E5F11" w14:textId="12DB5E36" w:rsidR="00030FFF" w:rsidRPr="009A1838" w:rsidRDefault="00030FFF" w:rsidP="00030FFF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OCVRTI LIGNJI, KROMPIR Z BLITVO, SOLATA </w:t>
            </w:r>
            <w:r w:rsidR="00A2158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(G,M,j)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90208DC" w14:textId="01EEB964" w:rsidR="00030FFF" w:rsidRPr="00476926" w:rsidRDefault="00595B3D" w:rsidP="00030FF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SOLATNI KROŽNIK S POPEČENIMI PIŠČANČJIMI TRAKCI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DABC781" w14:textId="77777777" w:rsidR="00030FFF" w:rsidRDefault="00030FFF" w:rsidP="00030FF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PALAČINKE Z MARMELADO, KOMPOT (G,J)</w:t>
            </w:r>
          </w:p>
          <w:p w14:paraId="6E1AB929" w14:textId="450F19E4" w:rsidR="00A21585" w:rsidRPr="009A1838" w:rsidRDefault="00A21585" w:rsidP="00030FF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Mleko brez laktoze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23E408D" w14:textId="4C608B24" w:rsidR="00030FFF" w:rsidRPr="009A1838" w:rsidRDefault="00030FFF" w:rsidP="00030FF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RIŽOTA Z MORSKIMI SADEŽI, SOLATA</w:t>
            </w: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</w:t>
            </w:r>
            <w:r w:rsidR="00A21585"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(</w:t>
            </w:r>
            <w:r w:rsidR="00A2158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M,R2)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93F0F00" w14:textId="702146DF" w:rsidR="00030FFF" w:rsidRPr="005B3AD5" w:rsidRDefault="00595B3D" w:rsidP="00030FF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TESTENINSKA SOLATA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S TUNO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(G,L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,R1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32F7288" w14:textId="336E0BC0" w:rsidR="00030FFF" w:rsidRPr="009A1838" w:rsidRDefault="00030FFF" w:rsidP="00030FF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FIŽOLOVA PAŠTETA, POLNOZRNATA ŠTRUČKA, KITAJSKO ZELJE (G)</w:t>
            </w:r>
          </w:p>
        </w:tc>
      </w:tr>
    </w:tbl>
    <w:p w14:paraId="757B6B6D" w14:textId="77777777" w:rsidR="00706ED8" w:rsidRPr="009A1838" w:rsidRDefault="00706ED8" w:rsidP="00706ED8">
      <w:pPr>
        <w:rPr>
          <w:rFonts w:asciiTheme="minorHAnsi" w:hAnsiTheme="minorHAnsi" w:cstheme="minorBidi"/>
          <w:sz w:val="15"/>
          <w:szCs w:val="15"/>
        </w:rPr>
      </w:pPr>
    </w:p>
    <w:p w14:paraId="7D880948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DC7E9D9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11B9C6E6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4943A691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6B760690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0FCD6CD0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088D28B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DA76635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0E0D7B75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350C3D12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6E9BD986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B5ED010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5B96F3E9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3CB0CC5F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6B82AB83" w14:textId="77777777" w:rsidR="00CD660E" w:rsidRDefault="00CD660E" w:rsidP="0087581A">
      <w:pPr>
        <w:rPr>
          <w:rFonts w:asciiTheme="minorHAnsi" w:hAnsiTheme="minorHAnsi" w:cstheme="minorBidi"/>
          <w:sz w:val="15"/>
          <w:szCs w:val="15"/>
        </w:rPr>
      </w:pPr>
    </w:p>
    <w:p w14:paraId="3FBE173A" w14:textId="77777777" w:rsidR="00CD660E" w:rsidRDefault="00CD660E" w:rsidP="0087581A">
      <w:pPr>
        <w:rPr>
          <w:rFonts w:asciiTheme="minorHAnsi" w:hAnsiTheme="minorHAnsi" w:cstheme="minorBidi"/>
          <w:sz w:val="15"/>
          <w:szCs w:val="15"/>
        </w:rPr>
      </w:pPr>
    </w:p>
    <w:p w14:paraId="0AA650A8" w14:textId="77777777" w:rsidR="00CD660E" w:rsidRDefault="00CD660E" w:rsidP="0087581A">
      <w:pPr>
        <w:rPr>
          <w:rFonts w:asciiTheme="minorHAnsi" w:hAnsiTheme="minorHAnsi" w:cstheme="minorBidi"/>
          <w:sz w:val="15"/>
          <w:szCs w:val="15"/>
        </w:rPr>
      </w:pPr>
    </w:p>
    <w:p w14:paraId="32119736" w14:textId="77777777" w:rsidR="004E2C64" w:rsidRDefault="004E2C64" w:rsidP="0087581A">
      <w:pPr>
        <w:rPr>
          <w:rFonts w:asciiTheme="minorHAnsi" w:hAnsiTheme="minorHAnsi" w:cstheme="minorBidi"/>
          <w:sz w:val="15"/>
          <w:szCs w:val="15"/>
        </w:rPr>
      </w:pPr>
    </w:p>
    <w:p w14:paraId="720EEA4F" w14:textId="77777777" w:rsidR="00CD660E" w:rsidRDefault="00CD660E" w:rsidP="0087581A">
      <w:pPr>
        <w:rPr>
          <w:rFonts w:asciiTheme="minorHAnsi" w:hAnsiTheme="minorHAnsi" w:cstheme="minorBidi"/>
          <w:sz w:val="15"/>
          <w:szCs w:val="15"/>
        </w:rPr>
      </w:pPr>
    </w:p>
    <w:p w14:paraId="48C46F6D" w14:textId="77777777" w:rsidR="00CD660E" w:rsidRDefault="00CD660E" w:rsidP="0087581A">
      <w:pPr>
        <w:rPr>
          <w:rFonts w:asciiTheme="minorHAnsi" w:hAnsiTheme="minorHAnsi" w:cstheme="minorBidi"/>
          <w:sz w:val="15"/>
          <w:szCs w:val="15"/>
        </w:rPr>
      </w:pPr>
    </w:p>
    <w:p w14:paraId="00914FC9" w14:textId="77777777" w:rsidR="004E2C64" w:rsidRDefault="004E2C64" w:rsidP="0087581A">
      <w:pPr>
        <w:rPr>
          <w:rFonts w:asciiTheme="minorHAnsi" w:hAnsiTheme="minorHAnsi" w:cstheme="minorBidi"/>
          <w:sz w:val="15"/>
          <w:szCs w:val="15"/>
        </w:rPr>
      </w:pPr>
    </w:p>
    <w:p w14:paraId="5A3FBCC3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56F69953" w14:textId="77777777" w:rsidR="00452F36" w:rsidRPr="009A1838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B994CD8" w14:textId="77777777" w:rsidR="0087581A" w:rsidRPr="009A1838" w:rsidRDefault="0087581A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706ED8" w:rsidRPr="009A1838" w14:paraId="2729FA1F" w14:textId="77777777" w:rsidTr="001671BD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325D416" w14:textId="7777777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4D460CC2" w14:textId="7777777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364543B" w14:textId="0CE4E031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9.</w:t>
            </w:r>
            <w:r w:rsidR="009259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B00288A" w14:textId="273FEFFF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10.</w:t>
            </w:r>
            <w:r w:rsidR="009259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01FE617" w14:textId="31741D5A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11.</w:t>
            </w:r>
            <w:r w:rsidR="009259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2CABD6D" w14:textId="18861C6A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</w:t>
            </w:r>
            <w:r w:rsidR="00D85FCC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2.</w:t>
            </w:r>
            <w:r w:rsidR="009259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36D1B37F" w14:textId="0759543C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 w:rsidR="00D85FCC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13.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.</w:t>
            </w:r>
            <w:r w:rsidR="009259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5DFF21F" w14:textId="7F30A359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 w:rsidR="00C23C91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</w:t>
            </w:r>
            <w:r w:rsidR="00D85FCC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4.</w:t>
            </w:r>
            <w:r w:rsidR="00C23C91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.</w:t>
            </w:r>
            <w:r w:rsidR="009259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3.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B5857B8" w14:textId="17CB24F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 w:rsidR="00C23C91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</w:t>
            </w:r>
            <w:r w:rsidR="00D85FCC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5.</w:t>
            </w:r>
            <w:r w:rsidR="00C23C91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.</w:t>
            </w:r>
            <w:r w:rsidR="009259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3.</w:t>
            </w:r>
          </w:p>
        </w:tc>
      </w:tr>
      <w:tr w:rsidR="00C65F35" w:rsidRPr="009A1838" w14:paraId="72C97881" w14:textId="77777777" w:rsidTr="00810D88">
        <w:trPr>
          <w:trHeight w:val="59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06D4DA8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C48EA11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4486552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863B7C9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48E47F3" w14:textId="09A0179E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16B1C62" w14:textId="55CFEA8B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52C8CAE" w14:textId="69EA006E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91DC814" w14:textId="5FED168F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6916B13" w14:textId="32C1514A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FAB3E39" w14:textId="69BC9212" w:rsidR="00C65F35" w:rsidRPr="009A1838" w:rsidRDefault="00C65F35" w:rsidP="00C65F3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CHILI CON CARNE, TORTILJA, ENDIVIJA S KROPIRJEM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4393C42" w14:textId="49E04652" w:rsidR="00C65F35" w:rsidRPr="009A1838" w:rsidRDefault="00C65F35" w:rsidP="00C65F35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PIŠČANČJI PAPRIKAŠ, ŠIROKI REZANCI, ZELJNA SOLATA (G)</w:t>
            </w:r>
          </w:p>
        </w:tc>
      </w:tr>
      <w:tr w:rsidR="00C65F35" w:rsidRPr="009A1838" w14:paraId="56EF5BE4" w14:textId="77777777" w:rsidTr="00810D88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620E679" w14:textId="77777777" w:rsidR="00C65F35" w:rsidRPr="009A1838" w:rsidRDefault="00C65F35" w:rsidP="00C65F35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2736824E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131B5B6" w14:textId="5DB6ADA3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B14FCFB" w14:textId="2465C072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F39F863" w14:textId="511F5CFE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DFAA137" w14:textId="2587621D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3079E1C" w14:textId="3D5848E4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C70BA33" w14:textId="74D4F86D" w:rsidR="00C65F35" w:rsidRPr="009A1838" w:rsidRDefault="00C65F35" w:rsidP="00C65F3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CHILI CON CARNE, POLNOZRNATA TORTILJA, ENDIVIJA S KROMPIRJEM (G)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F8D9DE6" w14:textId="6A5B3743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PIŠČANČJI PAPRIKAŠ, ŠIROKI GRAHAM REZANCI, ZELJNA SOLATA (G)</w:t>
            </w:r>
          </w:p>
        </w:tc>
      </w:tr>
      <w:tr w:rsidR="00C65F35" w:rsidRPr="009A1838" w14:paraId="468CB747" w14:textId="77777777" w:rsidTr="00810D88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7A523C7" w14:textId="77777777" w:rsidR="00C65F35" w:rsidRPr="009A1838" w:rsidRDefault="00C65F35" w:rsidP="00C65F35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9995A07" w14:textId="77777777" w:rsidR="00C65F35" w:rsidRPr="00EA18E2" w:rsidRDefault="00C65F35" w:rsidP="00C65F35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555A5CFD" w14:textId="4C9B36FD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6AE2BA2" w14:textId="44302A9E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2CC9188" w14:textId="6E94A91B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CF80AA3" w14:textId="3B3F5EBB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2BCEF33" w14:textId="55CBB72B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5314528" w14:textId="7EF137D4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6EC6980" w14:textId="07FB1BC4" w:rsidR="00C65F35" w:rsidRPr="00C55074" w:rsidRDefault="00C65F35" w:rsidP="00C65F35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CHILI CON CARNE, POLNOZRNATA TORTILJA, ENDIVIJA S KROMPIRJEM (G)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7AB6D4B" w14:textId="586B9561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PIŠČANČJI PAPRIKAŠ, ŠIROKI GRAHAM REZANCI, ZELJNA SOLATA (G)</w:t>
            </w:r>
          </w:p>
        </w:tc>
      </w:tr>
      <w:tr w:rsidR="00C65F35" w:rsidRPr="009A1838" w14:paraId="4299708F" w14:textId="77777777" w:rsidTr="00810D88">
        <w:trPr>
          <w:trHeight w:val="54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600140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11CC1A7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73DEF80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6E19AE14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5DA3A86D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KROMPIRJEV GOLAŽ, PEČENA HRENOVKA (1/2)</w:t>
            </w:r>
          </w:p>
          <w:p w14:paraId="79F95834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6C3EC68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A383863" w14:textId="31548013" w:rsidR="00C65F35" w:rsidRPr="00B20DA7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9D82960" w14:textId="643AF058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LEČINA JUHA Z ZELENJAVO IN SLANINO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4B80192" w14:textId="6DD4E17F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POLNOZRNATA ŠTRUČKA (G,R1)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622112A2" w14:textId="7148EAE5" w:rsidR="00C65F35" w:rsidRPr="00B20DA7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PIŠČANČJA JETRCA, PIRE KROMPIR (L)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64931506" w14:textId="14AC3F73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AJDOVI ŽGANCI, GOBOVA JUHA (L)</w:t>
            </w:r>
          </w:p>
          <w:p w14:paraId="4BC0E9D7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45799AB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9D4AD77" w14:textId="32BBA256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40F40632" w14:textId="002200C9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NARASTEK  S PROSENO KAŠO, JABOLKI IN CIMETOM (L,J)</w:t>
            </w:r>
          </w:p>
          <w:p w14:paraId="6C9E7032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F0F7530" w14:textId="319DBDEC" w:rsidR="00C65F35" w:rsidRPr="009A1838" w:rsidRDefault="00C65F35" w:rsidP="00C65F35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1856BB41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CARSKI PRAŽENEC KOMPOT (G, L, J)</w:t>
            </w:r>
          </w:p>
          <w:p w14:paraId="722A8CBF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5A078A0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F0F8CCC" w14:textId="324E8919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C65F35" w:rsidRPr="009A1838" w14:paraId="576161B1" w14:textId="77777777" w:rsidTr="00810D88">
        <w:trPr>
          <w:trHeight w:val="54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138000EF" w14:textId="77777777" w:rsidR="00C65F35" w:rsidRPr="009A1838" w:rsidRDefault="00C65F35" w:rsidP="00C65F35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0B08247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2F521183" w14:textId="5F5665CB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KROMPIRJEV GOLAŽ, PEČENA HRENOVKA (1/2), SOLATA, RŽENI KRUH (G)</w:t>
            </w:r>
          </w:p>
          <w:p w14:paraId="21778184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CEECF94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E82B322" w14:textId="18D193AB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71F1B48" w14:textId="582E9C4F" w:rsidR="00C65F35" w:rsidRPr="005B3AD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LEČINA JUHA Z ZELENJAVO IN PIŠČANČJO ŠUNKO, SOLATA ČRNI KRUH (G)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F6683C7" w14:textId="0C1AC314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POLNOZRNATA ŠTRUČKA, SOLATA ŠTRUČKA (G,R1)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1ADA556B" w14:textId="24FB1113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PIŠČANČJA JETRCA, PIRE KROMPIR V KOSIH, MEHKA SOLATA (L)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38F46314" w14:textId="684F290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AJDOVI ŽGANCI, GOBOVA JUHA, SOLATA (L)</w:t>
            </w:r>
          </w:p>
          <w:p w14:paraId="4D0141F8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DED86B1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D3C462C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4ACB4AD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50BA18B" w14:textId="438A9C70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15432BAC" w14:textId="0AEDB3E8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NARASTEK  S PROSENO KAŠO, JABOLKI IN CIMETOM, SOLATA (L,J)</w:t>
            </w:r>
          </w:p>
          <w:p w14:paraId="271423C1" w14:textId="77777777" w:rsidR="00C65F35" w:rsidRDefault="00C65F35" w:rsidP="00C65F35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5F1F1EF" w14:textId="77777777" w:rsidR="00C65F35" w:rsidRDefault="00C65F35" w:rsidP="00C65F35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A4129C2" w14:textId="0B8BD124" w:rsidR="00C65F35" w:rsidRPr="009A1838" w:rsidRDefault="00C65F35" w:rsidP="00C65F35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14B13139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CARSKI PRAŽENEC KOMPOT (G, L, J)</w:t>
            </w:r>
          </w:p>
          <w:p w14:paraId="6CBA2149" w14:textId="526959A2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Polnozrnata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pirina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moka</w:t>
            </w:r>
          </w:p>
          <w:p w14:paraId="3B9BD598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73C7735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0EBF6A1" w14:textId="302A73EF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C65F35" w:rsidRPr="009A1838" w14:paraId="4647DEA1" w14:textId="77777777" w:rsidTr="00810D88">
        <w:trPr>
          <w:trHeight w:val="5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DEDB005" w14:textId="77777777" w:rsidR="00C65F35" w:rsidRPr="009A1838" w:rsidRDefault="00C65F35" w:rsidP="00C65F35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5C5871F6" w14:textId="77777777" w:rsidR="00C65F35" w:rsidRPr="00EA18E2" w:rsidRDefault="00C65F35" w:rsidP="00C65F35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32869F29" w14:textId="0B1FC1BF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C84C734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KROMPIRJEV GOLAŽ, PEČENA HRENOVKA (1/2)</w:t>
            </w:r>
          </w:p>
          <w:p w14:paraId="7194BE95" w14:textId="653318DC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2606066" w14:textId="13EB7A26" w:rsidR="00C65F35" w:rsidRPr="005B3AD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LEČINA JUHA Z ZELENJAVO IN PIŠČANČJO ŠUNKO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65F1613" w14:textId="6B2091FB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POLNOZRNATA ŠTRUČKA  (G,R1)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8DEBBD5" w14:textId="56444139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PIŠČANČJA JETRCA, PIRE KROMPIR (L)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09C18A1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AJDOVI ŽGANCI, GOBOVA JUHA</w:t>
            </w:r>
          </w:p>
          <w:p w14:paraId="74FC5169" w14:textId="42D7ACE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(L)</w:t>
            </w:r>
          </w:p>
          <w:p w14:paraId="45953888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AEFB819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3D8A7A1" w14:textId="37A05B31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CEF228D" w14:textId="26B80031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NARASTEK  S PROSENO KAŠO, JABOLKI IN CIMETOM (L,J)</w:t>
            </w:r>
          </w:p>
          <w:p w14:paraId="0D0D567D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9A3AFBE" w14:textId="0DE313B8" w:rsidR="00C65F35" w:rsidRPr="00931A90" w:rsidRDefault="00C65F35" w:rsidP="00C65F35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60D4FB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CARSKI PRAŽENEC KOMPOT (G, L, J)</w:t>
            </w:r>
          </w:p>
          <w:p w14:paraId="4ED78596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Polnozrnata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pirina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moka</w:t>
            </w:r>
          </w:p>
          <w:p w14:paraId="5799E736" w14:textId="2777912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65A063BB" w14:textId="77777777" w:rsidR="00483C25" w:rsidRDefault="00483C25" w:rsidP="0087581A">
      <w:pPr>
        <w:rPr>
          <w:rFonts w:asciiTheme="minorHAnsi" w:hAnsiTheme="minorHAnsi" w:cstheme="minorBidi"/>
          <w:sz w:val="15"/>
          <w:szCs w:val="15"/>
        </w:rPr>
      </w:pPr>
    </w:p>
    <w:p w14:paraId="2057FF99" w14:textId="77777777" w:rsidR="00483C25" w:rsidRDefault="00483C25" w:rsidP="0087581A">
      <w:pPr>
        <w:rPr>
          <w:rFonts w:asciiTheme="minorHAnsi" w:hAnsiTheme="minorHAnsi" w:cstheme="minorBidi"/>
          <w:sz w:val="15"/>
          <w:szCs w:val="15"/>
        </w:rPr>
      </w:pPr>
    </w:p>
    <w:p w14:paraId="54388047" w14:textId="77777777" w:rsidR="00483C25" w:rsidRDefault="00483C25" w:rsidP="0087581A">
      <w:pPr>
        <w:rPr>
          <w:rFonts w:asciiTheme="minorHAnsi" w:hAnsiTheme="minorHAnsi" w:cstheme="minorBidi"/>
          <w:sz w:val="15"/>
          <w:szCs w:val="15"/>
        </w:rPr>
      </w:pPr>
    </w:p>
    <w:p w14:paraId="390C4A20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3F5C3566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925938" w:rsidRPr="009A1838" w14:paraId="1F6409F4" w14:textId="77777777" w:rsidTr="00810D88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DC8D324" w14:textId="77777777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5C58D19C" w14:textId="77777777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66E3D17" w14:textId="0D152377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9.3.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E2A7904" w14:textId="7C4EC3DE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10.3.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E716A3E" w14:textId="1746BBE9" w:rsidR="00925938" w:rsidRPr="00925938" w:rsidRDefault="00925938" w:rsidP="00925938">
            <w:pPr>
              <w:spacing w:line="240" w:lineRule="auto"/>
              <w:rPr>
                <w:rFonts w:ascii="Times New Roman" w:eastAsia="Times New Roman" w:hAnsi="Times New Roman"/>
                <w:i/>
                <w:iCs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11.3.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005938F" w14:textId="0F8F39C4" w:rsidR="00925938" w:rsidRPr="00925938" w:rsidRDefault="00925938" w:rsidP="00925938">
            <w:pPr>
              <w:spacing w:line="240" w:lineRule="auto"/>
              <w:rPr>
                <w:rFonts w:ascii="Times New Roman" w:eastAsia="Times New Roman" w:hAnsi="Times New Roman"/>
                <w:i/>
                <w:iCs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12.3.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70FA8FEA" w14:textId="348465CC" w:rsidR="00925938" w:rsidRPr="00925938" w:rsidRDefault="00925938" w:rsidP="00925938">
            <w:pPr>
              <w:spacing w:line="240" w:lineRule="auto"/>
              <w:rPr>
                <w:rFonts w:ascii="Times New Roman" w:eastAsia="Times New Roman" w:hAnsi="Times New Roman"/>
                <w:i/>
                <w:iCs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13..3.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7700256" w14:textId="3F1E81D1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14..3.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F168E75" w14:textId="58BFFBCB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15..3.</w:t>
            </w:r>
          </w:p>
        </w:tc>
      </w:tr>
      <w:tr w:rsidR="00BE08BA" w:rsidRPr="009A1838" w14:paraId="11204468" w14:textId="77777777" w:rsidTr="00810D88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BDE9B66" w14:textId="77777777" w:rsidR="00BE08BA" w:rsidRPr="009A1838" w:rsidRDefault="00BE08BA" w:rsidP="00BE08B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5FC7605" w14:textId="77777777" w:rsidR="00BE08BA" w:rsidRPr="009A1838" w:rsidRDefault="00BE08BA" w:rsidP="00BE08B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14848C0" w14:textId="77777777" w:rsidR="00BE08BA" w:rsidRPr="009A1838" w:rsidRDefault="00BE08BA" w:rsidP="00BE08B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D1BCAAA" w14:textId="77777777" w:rsidR="00BE08BA" w:rsidRPr="009A1838" w:rsidRDefault="00BE08BA" w:rsidP="00BE08B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E3A9839" w14:textId="77777777" w:rsidR="00BE08BA" w:rsidRPr="009A1838" w:rsidRDefault="00BE08BA" w:rsidP="00BE08B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8EEB2F4" w14:textId="77777777" w:rsidR="00BE08BA" w:rsidRPr="009A1838" w:rsidRDefault="00BE08BA" w:rsidP="00BE08B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6853F203" w14:textId="77777777" w:rsidR="00BE08BA" w:rsidRPr="00635215" w:rsidRDefault="00BE08BA" w:rsidP="00BE08B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63521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77783FD8" w14:textId="77777777" w:rsidR="00BE08BA" w:rsidRPr="00635215" w:rsidRDefault="00BE08BA" w:rsidP="00BE08B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B362ABE" w14:textId="77777777" w:rsidR="00BE08BA" w:rsidRPr="00635215" w:rsidRDefault="00BE08BA" w:rsidP="00BE08B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8129CCE" w14:textId="77777777" w:rsidR="00BE08BA" w:rsidRPr="00635215" w:rsidRDefault="00BE08BA" w:rsidP="00BE08B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D166640" w14:textId="77777777" w:rsidR="00BE08BA" w:rsidRPr="00635215" w:rsidRDefault="00BE08BA" w:rsidP="00BE08B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F5D6FCE" w14:textId="77777777" w:rsidR="00BE08BA" w:rsidRPr="00635215" w:rsidRDefault="00BE08BA" w:rsidP="00BE08B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E970169" w14:textId="77777777" w:rsidR="00BE08BA" w:rsidRPr="00635215" w:rsidRDefault="00BE08BA" w:rsidP="00BE08B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21DEF3C" w14:textId="77777777" w:rsidR="00BE08BA" w:rsidRPr="00635215" w:rsidRDefault="00BE08BA" w:rsidP="00BE08B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63521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16FC5B0" w14:textId="77777777" w:rsidR="00BE08BA" w:rsidRPr="00635215" w:rsidRDefault="00BE08BA" w:rsidP="00BE08B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63521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9A10D73" w14:textId="088C1274" w:rsidR="00BE08BA" w:rsidRPr="009A1838" w:rsidRDefault="00BE08BA" w:rsidP="00BE08B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CHILI CON CARNE, TORTILJA, ENDIVIJA S KROPIRJEM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28DB332" w14:textId="77383BCE" w:rsidR="00BE08BA" w:rsidRPr="009A1838" w:rsidRDefault="00BE08BA" w:rsidP="00BE08BA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PIŠČANČJI PAPRIKAŠ, ŠIROKI REZANCI, ZELJNA SOLATA (G)</w:t>
            </w:r>
          </w:p>
        </w:tc>
      </w:tr>
      <w:tr w:rsidR="00BE08BA" w:rsidRPr="009A1838" w14:paraId="36A9CA10" w14:textId="77777777" w:rsidTr="00810D88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ED08F3" w14:textId="77777777" w:rsidR="00BE08BA" w:rsidRPr="009A1838" w:rsidRDefault="00BE08BA" w:rsidP="00BE08B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97D217A" w14:textId="77777777" w:rsidR="00BE08BA" w:rsidRPr="009A1838" w:rsidRDefault="00BE08BA" w:rsidP="00BE08B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07A1EEF" w14:textId="77777777" w:rsidR="00BE08BA" w:rsidRPr="009A1838" w:rsidRDefault="00BE08BA" w:rsidP="00BE08B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280199F5" w14:textId="77777777" w:rsidR="00BE08BA" w:rsidRPr="009A1838" w:rsidRDefault="00BE08BA" w:rsidP="00BE08B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39CD497" w14:textId="23AEE839" w:rsidR="00BE08BA" w:rsidRDefault="00BE08BA" w:rsidP="00BE08B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KROMPIRJEV GOLAŽ, PEČENA HRENOVKA (1/2)</w:t>
            </w:r>
            <w:r w:rsidR="001377D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(l)</w:t>
            </w:r>
          </w:p>
          <w:p w14:paraId="52947541" w14:textId="77777777" w:rsidR="00BE08BA" w:rsidRDefault="00BE08BA" w:rsidP="00BE08B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46314A2" w14:textId="77777777" w:rsidR="00BE08BA" w:rsidRDefault="00BE08BA" w:rsidP="00BE08B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1CDEECC" w14:textId="3571FA38" w:rsidR="00BE08BA" w:rsidRPr="009A1838" w:rsidRDefault="00BE08BA" w:rsidP="00BE08B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AF8213D" w14:textId="1B354B88" w:rsidR="00BE08BA" w:rsidRPr="009A1838" w:rsidRDefault="00BE08BA" w:rsidP="00BE08BA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LEČINA JUHA Z ZELENJAVO IN SLANINO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C2022CA" w14:textId="4A67A091" w:rsidR="00BE08BA" w:rsidRPr="00925938" w:rsidRDefault="00BE08BA" w:rsidP="00BE08BA">
            <w:pPr>
              <w:spacing w:line="240" w:lineRule="auto"/>
              <w:rPr>
                <w:rFonts w:ascii="Times New Roman" w:eastAsia="Times New Roman" w:hAnsi="Times New Roman"/>
                <w:i/>
                <w:iCs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POLNOZRNATA ŠTRUČKA (G</w:t>
            </w:r>
            <w:r w:rsidR="00F07F20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,R1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7E35C27" w14:textId="5C8063B2" w:rsidR="00BE08BA" w:rsidRPr="00925938" w:rsidRDefault="00BE08BA" w:rsidP="00BE08BA">
            <w:pPr>
              <w:spacing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PIŠČANČJA JETRCA, PIRE KROMPIR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47D87FE" w14:textId="77777777" w:rsidR="00BE08BA" w:rsidRDefault="00BE08BA" w:rsidP="00BE08B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AJDOVI ŽGANCI, GOBOVA JUHA</w:t>
            </w:r>
          </w:p>
          <w:p w14:paraId="1ED6FD6F" w14:textId="77777777" w:rsidR="00BE08BA" w:rsidRDefault="00BE08BA" w:rsidP="00BE08B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8C53CDA" w14:textId="77777777" w:rsidR="00BE08BA" w:rsidRDefault="00BE08BA" w:rsidP="00BE08B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1BC5383" w14:textId="77777777" w:rsidR="00BE08BA" w:rsidRDefault="00BE08BA" w:rsidP="00BE08B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8530390" w14:textId="73291734" w:rsidR="00BE08BA" w:rsidRPr="00925938" w:rsidRDefault="00BE08BA" w:rsidP="00BE08BA">
            <w:pPr>
              <w:spacing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44E7856" w14:textId="67CE3EF9" w:rsidR="00BE08BA" w:rsidRDefault="00BE08BA" w:rsidP="00BE08B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NARASTEK  S PROSENO KAŠO, JABOLKI IN CIMETOM (</w:t>
            </w:r>
            <w:r w:rsidR="00F07F20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J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  <w:p w14:paraId="216B4679" w14:textId="77777777" w:rsidR="00BE08BA" w:rsidRDefault="00BE08BA" w:rsidP="00BE08B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3BC520C" w14:textId="30DC73AD" w:rsidR="00BE08BA" w:rsidRPr="009A1838" w:rsidRDefault="00BE08BA" w:rsidP="00BE08BA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4F332AF" w14:textId="7C8E28B1" w:rsidR="00BE08BA" w:rsidRDefault="00BE08BA" w:rsidP="00BE08B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CARSKI PRAŽENEC KOMPOT (G, J)</w:t>
            </w:r>
          </w:p>
          <w:p w14:paraId="6B0FB8DB" w14:textId="11AB3867" w:rsidR="00F07F20" w:rsidRDefault="00F07F20" w:rsidP="00BE08B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Mleko brez laktoze</w:t>
            </w:r>
          </w:p>
          <w:p w14:paraId="70EC3578" w14:textId="77777777" w:rsidR="00BE08BA" w:rsidRDefault="00BE08BA" w:rsidP="00BE08B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AA4930B" w14:textId="370A2AED" w:rsidR="00BE08BA" w:rsidRPr="009A1838" w:rsidRDefault="00BE08BA" w:rsidP="00BE08B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2AB9A314" w14:textId="77777777" w:rsidR="00706ED8" w:rsidRPr="009A1838" w:rsidRDefault="00706ED8" w:rsidP="00706ED8">
      <w:pPr>
        <w:rPr>
          <w:rFonts w:asciiTheme="minorHAnsi" w:hAnsiTheme="minorHAnsi" w:cstheme="minorBidi"/>
          <w:sz w:val="15"/>
          <w:szCs w:val="15"/>
        </w:rPr>
      </w:pPr>
    </w:p>
    <w:p w14:paraId="3E96E8A0" w14:textId="77777777" w:rsidR="00452F36" w:rsidRPr="009A1838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7C03598A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135E1347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4156B81B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0E4C2E6F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1C7C0383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6F31C99B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5DEB7BB6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432BB177" w14:textId="77777777" w:rsidR="0068269F" w:rsidRDefault="0068269F" w:rsidP="0087581A">
      <w:pPr>
        <w:rPr>
          <w:rFonts w:asciiTheme="minorHAnsi" w:hAnsiTheme="minorHAnsi" w:cstheme="minorBidi"/>
          <w:sz w:val="15"/>
          <w:szCs w:val="15"/>
        </w:rPr>
      </w:pPr>
    </w:p>
    <w:p w14:paraId="0E36123A" w14:textId="77777777" w:rsidR="0068269F" w:rsidRDefault="0068269F" w:rsidP="0087581A">
      <w:pPr>
        <w:rPr>
          <w:rFonts w:asciiTheme="minorHAnsi" w:hAnsiTheme="minorHAnsi" w:cstheme="minorBidi"/>
          <w:sz w:val="15"/>
          <w:szCs w:val="15"/>
        </w:rPr>
      </w:pPr>
    </w:p>
    <w:p w14:paraId="4E69CCA0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51F5ECDB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3D3FD063" w14:textId="77777777" w:rsidR="00442C03" w:rsidRDefault="00442C03" w:rsidP="0087581A">
      <w:pPr>
        <w:rPr>
          <w:rFonts w:asciiTheme="minorHAnsi" w:hAnsiTheme="minorHAnsi" w:cstheme="minorBidi"/>
          <w:sz w:val="15"/>
          <w:szCs w:val="15"/>
        </w:rPr>
      </w:pPr>
    </w:p>
    <w:p w14:paraId="73BC150F" w14:textId="77777777" w:rsidR="00442C03" w:rsidRDefault="00442C03" w:rsidP="0087581A">
      <w:pPr>
        <w:rPr>
          <w:rFonts w:asciiTheme="minorHAnsi" w:hAnsiTheme="minorHAnsi" w:cstheme="minorBidi"/>
          <w:sz w:val="15"/>
          <w:szCs w:val="15"/>
        </w:rPr>
      </w:pPr>
    </w:p>
    <w:p w14:paraId="2955CFAD" w14:textId="77777777" w:rsidR="00D36EB3" w:rsidRDefault="00D36EB3" w:rsidP="0087581A">
      <w:pPr>
        <w:rPr>
          <w:rFonts w:asciiTheme="minorHAnsi" w:hAnsiTheme="minorHAnsi" w:cstheme="minorBidi"/>
          <w:sz w:val="15"/>
          <w:szCs w:val="15"/>
        </w:rPr>
      </w:pPr>
    </w:p>
    <w:p w14:paraId="33B2C051" w14:textId="77777777" w:rsidR="00746BF6" w:rsidRDefault="00746BF6" w:rsidP="0087581A">
      <w:pPr>
        <w:rPr>
          <w:rFonts w:asciiTheme="minorHAnsi" w:hAnsiTheme="minorHAnsi" w:cstheme="minorBidi"/>
          <w:sz w:val="15"/>
          <w:szCs w:val="15"/>
        </w:rPr>
      </w:pPr>
    </w:p>
    <w:p w14:paraId="7505EB93" w14:textId="77777777" w:rsidR="00746BF6" w:rsidRDefault="00746BF6" w:rsidP="0087581A">
      <w:pPr>
        <w:rPr>
          <w:rFonts w:asciiTheme="minorHAnsi" w:hAnsiTheme="minorHAnsi" w:cstheme="minorBidi"/>
          <w:sz w:val="15"/>
          <w:szCs w:val="15"/>
        </w:rPr>
      </w:pPr>
    </w:p>
    <w:p w14:paraId="04D395BC" w14:textId="77777777" w:rsidR="00442C03" w:rsidRDefault="00442C03" w:rsidP="0087581A">
      <w:pPr>
        <w:rPr>
          <w:rFonts w:asciiTheme="minorHAnsi" w:hAnsiTheme="minorHAnsi" w:cstheme="minorBidi"/>
          <w:sz w:val="15"/>
          <w:szCs w:val="15"/>
        </w:rPr>
      </w:pPr>
    </w:p>
    <w:p w14:paraId="7C3DEE5E" w14:textId="77777777" w:rsidR="00F7714E" w:rsidRDefault="00F7714E" w:rsidP="0087581A">
      <w:pPr>
        <w:rPr>
          <w:rFonts w:asciiTheme="minorHAnsi" w:hAnsiTheme="minorHAnsi" w:cstheme="minorBidi"/>
          <w:sz w:val="15"/>
          <w:szCs w:val="15"/>
        </w:rPr>
      </w:pPr>
    </w:p>
    <w:p w14:paraId="410CDC04" w14:textId="77777777" w:rsidR="00810D88" w:rsidRPr="009A1838" w:rsidRDefault="00810D88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4"/>
        <w:gridCol w:w="1533"/>
        <w:gridCol w:w="1678"/>
        <w:gridCol w:w="1543"/>
        <w:gridCol w:w="1543"/>
        <w:gridCol w:w="1496"/>
        <w:gridCol w:w="1496"/>
        <w:gridCol w:w="1496"/>
        <w:gridCol w:w="1496"/>
      </w:tblGrid>
      <w:tr w:rsidR="00C23C91" w:rsidRPr="009A1838" w14:paraId="67C307FE" w14:textId="77777777" w:rsidTr="00810D88">
        <w:trPr>
          <w:trHeight w:val="201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C0AC2EA" w14:textId="77777777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73E48D9B" w14:textId="77777777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219643A" w14:textId="1618F0AF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16.</w:t>
            </w:r>
            <w:r w:rsidR="009259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4326D4B8" w14:textId="148C71B9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17.</w:t>
            </w:r>
            <w:r w:rsidR="009259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43BB73E8" w14:textId="234213C3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18.</w:t>
            </w:r>
            <w:r w:rsidR="009259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95A55B0" w14:textId="31C2AF93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19.</w:t>
            </w:r>
            <w:r w:rsidR="009259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69960293" w14:textId="6C7E0F98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20.</w:t>
            </w:r>
            <w:r w:rsidR="009259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AED9FBD" w14:textId="7C8CF933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21.</w:t>
            </w:r>
            <w:r w:rsidR="009259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3.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15E36F" w14:textId="638D51CD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22.</w:t>
            </w:r>
            <w:r w:rsidR="009259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3.</w:t>
            </w:r>
          </w:p>
        </w:tc>
      </w:tr>
      <w:tr w:rsidR="00C65F35" w:rsidRPr="009A1838" w14:paraId="421EE139" w14:textId="77777777" w:rsidTr="00810D88">
        <w:trPr>
          <w:trHeight w:val="587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0167FFA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A387875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371E3CB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633C9A91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70292E1" w14:textId="0C08E499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34CA09EB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6F0116AD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D28D2AE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F4226E9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11D8C0A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8C9924A" w14:textId="3420343D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7FDDE79" w14:textId="58ACBB93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14CADA3" w14:textId="32BF456F" w:rsidR="00C65F35" w:rsidRPr="0099693B" w:rsidRDefault="00C65F35" w:rsidP="00C65F35">
            <w:pPr>
              <w:spacing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5AE0C59" w14:textId="28AF584D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  <w:vAlign w:val="center"/>
          </w:tcPr>
          <w:p w14:paraId="68A2F847" w14:textId="0322864F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PREŽGANKA, FILE OSLIČA, KROMPIRJEVA SOLATA (G,J,R1,GS)</w:t>
            </w:r>
          </w:p>
          <w:p w14:paraId="711C8CC5" w14:textId="775296D3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BEA99E7" w14:textId="71C8B08A" w:rsidR="00C65F35" w:rsidRPr="007A73D9" w:rsidRDefault="00C65F35" w:rsidP="00C65F35">
            <w:pPr>
              <w:spacing w:line="240" w:lineRule="auto"/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KOSTNA JUHA, MESNA LAZANJA, RADIČ V SOLATI  (G,J,L)</w:t>
            </w:r>
          </w:p>
        </w:tc>
      </w:tr>
      <w:tr w:rsidR="00C65F35" w:rsidRPr="009A1838" w14:paraId="08806E90" w14:textId="77777777" w:rsidTr="00810D88">
        <w:trPr>
          <w:trHeight w:val="144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5B32B4A" w14:textId="77777777" w:rsidR="00C65F35" w:rsidRPr="009A1838" w:rsidRDefault="00C65F35" w:rsidP="00C65F35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59078B8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2740596" w14:textId="4C36665F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5AA41E3A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5F0703B5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FD2D7D1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B83A968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619DB43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1E47319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806FDB2" w14:textId="07A0D528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F3F63F7" w14:textId="75A4EDE9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DEAE474" w14:textId="6ED77063" w:rsidR="00C65F35" w:rsidRPr="0086033F" w:rsidRDefault="00C65F35" w:rsidP="00C65F35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74B1B5E" w14:textId="69DB578A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  <w:vAlign w:val="center"/>
          </w:tcPr>
          <w:p w14:paraId="20C79F73" w14:textId="3729FE10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PREŽGANKA, FILE OSLIČA, KROMPIRJEVA SOLATA (G,J,R1,GS)</w:t>
            </w:r>
          </w:p>
          <w:p w14:paraId="3C0C03CB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765CE33" w14:textId="6048993C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AB18A24" w14:textId="77777777" w:rsidR="00C65F35" w:rsidRDefault="00C65F35" w:rsidP="00C65F35">
            <w:pPr>
              <w:spacing w:line="240" w:lineRule="auto"/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KOSTNA JUHA, MESNA LAZANJA, RADIČ V SOLATI  (G,J,L)</w:t>
            </w:r>
          </w:p>
          <w:p w14:paraId="08F70B7D" w14:textId="08D6B15A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Graham testenine</w:t>
            </w:r>
          </w:p>
        </w:tc>
      </w:tr>
      <w:tr w:rsidR="00C65F35" w:rsidRPr="009A1838" w14:paraId="7974BF22" w14:textId="77777777" w:rsidTr="00810D88">
        <w:trPr>
          <w:trHeight w:val="144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421E4DF9" w14:textId="77777777" w:rsidR="00C65F35" w:rsidRPr="009A1838" w:rsidRDefault="00C65F35" w:rsidP="00C65F35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8711F54" w14:textId="77777777" w:rsidR="00C65F35" w:rsidRPr="00EA18E2" w:rsidRDefault="00C65F35" w:rsidP="00C65F35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1FA2241F" w14:textId="4818BF56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A508ADC" w14:textId="5E022B78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EBEC57" w14:textId="144A7616" w:rsidR="00C65F35" w:rsidRPr="00B20DA7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BD6BE50" w14:textId="5347F8FB" w:rsidR="00C65F35" w:rsidRPr="00B20DA7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84FF4E1" w14:textId="59FF8797" w:rsidR="00C65F35" w:rsidRPr="00B20DA7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E723248" w14:textId="1EBA339C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DFFC621" w14:textId="3F6CC3C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PREŽGANKA, FILE OSLIČA, KROMPIRJEVA SOLATA (G,J,R1GS)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8DD8C13" w14:textId="77777777" w:rsidR="00C65F35" w:rsidRDefault="00C65F35" w:rsidP="00C65F35">
            <w:pPr>
              <w:spacing w:line="240" w:lineRule="auto"/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KOSTNA JUHA, MESNA LAZANJA, RADIČ V SOLATI  (G,J,L)</w:t>
            </w:r>
          </w:p>
          <w:p w14:paraId="27FB944B" w14:textId="24F1A9B9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Graham testenine</w:t>
            </w:r>
          </w:p>
        </w:tc>
      </w:tr>
      <w:tr w:rsidR="00C65F35" w:rsidRPr="009A1838" w14:paraId="504BE997" w14:textId="77777777" w:rsidTr="00810D88">
        <w:trPr>
          <w:trHeight w:val="537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D57CE8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F258602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D92B745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08DA2EB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4AFC479" w14:textId="144DFDFE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MEHIŠKA SOLATA S TUNO (R1)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07BBC8A3" w14:textId="2561504F" w:rsidR="00C65F35" w:rsidRDefault="00C65F35" w:rsidP="00C65F3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JUHA Z ŽLIČNIKI (G,J)</w:t>
            </w:r>
          </w:p>
          <w:p w14:paraId="2152ABC9" w14:textId="77777777" w:rsidR="00810D88" w:rsidRDefault="00810D88" w:rsidP="00C65F3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49BADF0" w14:textId="77777777" w:rsidR="00C65F35" w:rsidRDefault="00C65F35" w:rsidP="00C65F3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1DD6D0B" w14:textId="77777777" w:rsidR="00C65F35" w:rsidRDefault="00C65F35" w:rsidP="00C65F3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8C9B6FB" w14:textId="77777777" w:rsidR="00C65F35" w:rsidRDefault="00C65F35" w:rsidP="00C65F3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6112B28" w14:textId="2828E12E" w:rsidR="00C65F35" w:rsidRPr="00B20DA7" w:rsidRDefault="00C65F35" w:rsidP="00C65F3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BB13ECC" w14:textId="03EE9AB6" w:rsidR="00C65F35" w:rsidRPr="00F07F20" w:rsidRDefault="00C65F35" w:rsidP="00C65F35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 w:rsidRPr="00476926">
              <w:rPr>
                <w:rFonts w:ascii="Times New Roman" w:hAnsi="Times New Roman"/>
                <w:sz w:val="15"/>
                <w:szCs w:val="15"/>
                <w:lang w:eastAsia="sl-SI"/>
              </w:rPr>
              <w:t>PICA (klasična), ZELENA SOLATA (G,J,L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39C30AD3" w14:textId="4AE09189" w:rsidR="00C65F35" w:rsidRPr="00AA6261" w:rsidRDefault="00C65F35" w:rsidP="00C65F35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MESNI BUREK, NAVADNI JOGURT (G,L)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0A831E04" w14:textId="69FD27E1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PERESNIKI Z JAJCI, SOLATA (G,J)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3233F5D" w14:textId="189B44A4" w:rsidR="00C65F35" w:rsidRPr="009A1838" w:rsidRDefault="00C65F35" w:rsidP="00C65F35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KISLO ZELJE S PEČENICO, FIŽOL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17C46A53" w14:textId="7B9503A0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PEČENA HRENOVKA (par), KRUH, MOTOVILEC V SOLATI (G)</w:t>
            </w:r>
          </w:p>
          <w:p w14:paraId="1EB90784" w14:textId="77777777" w:rsidR="00810D88" w:rsidRDefault="00810D88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B620621" w14:textId="77777777" w:rsidR="00810D88" w:rsidRDefault="00810D88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A91FC27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A42D0AA" w14:textId="5D1F48BE" w:rsidR="00810D88" w:rsidRPr="009A1838" w:rsidRDefault="00810D88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C65F35" w:rsidRPr="009A1838" w14:paraId="5F17F2FD" w14:textId="77777777" w:rsidTr="00810D88">
        <w:trPr>
          <w:trHeight w:val="54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0B4D2BE9" w14:textId="77777777" w:rsidR="00C65F35" w:rsidRPr="009A1838" w:rsidRDefault="00C65F35" w:rsidP="00C65F35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2A9A4C42" w14:textId="77777777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C6C45CE" w14:textId="3773FD83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MEHIŠKA SOLATA S TUNO, ČRNI KRUH (G,R1)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1512CB8C" w14:textId="45241C4A" w:rsidR="00C65F35" w:rsidRDefault="00C65F35" w:rsidP="00C65F3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ZELENJAVNA JUHA Z ŽLIČNIKI, SOLATA (G,J)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graham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moka</w:t>
            </w:r>
          </w:p>
          <w:p w14:paraId="00E2085F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A67E579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BF5661C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9C3E6E3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C3A185C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0BEFB20" w14:textId="13A14E68" w:rsidR="00FE3074" w:rsidRPr="009A1838" w:rsidRDefault="00FE3074" w:rsidP="00C65F3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9B4EE3E" w14:textId="1019BD51" w:rsidR="00C65F35" w:rsidRPr="00F07F20" w:rsidRDefault="00C65F35" w:rsidP="00C65F35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 w:rsidRPr="00476926">
              <w:rPr>
                <w:rFonts w:ascii="Times New Roman" w:hAnsi="Times New Roman"/>
                <w:sz w:val="15"/>
                <w:szCs w:val="15"/>
                <w:lang w:eastAsia="sl-SI"/>
              </w:rPr>
              <w:t>PICA (klasična), ZELENA SOLATA (G,J,L)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polnozrnata moka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4D247E6A" w14:textId="11E6CD22" w:rsidR="00C65F35" w:rsidRPr="00793D6A" w:rsidRDefault="00C65F35" w:rsidP="00C65F35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MESNI BUREK, NAVADNI JOGURT (G,L) </w:t>
            </w:r>
            <w:proofErr w:type="spellStart"/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graham</w:t>
            </w:r>
            <w:proofErr w:type="spellEnd"/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moka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0C1283B3" w14:textId="6E118B46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GRAHAM PERESNIKI Z JAJCI, SOLATA (G,J)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3D531FAD" w14:textId="174D923E" w:rsidR="00C65F35" w:rsidRPr="009A1838" w:rsidRDefault="00C65F35" w:rsidP="00C65F35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KISLO ZELJE S PEČENICO, FIŽOL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395F271B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PEČENA HRENOVKA (par), ČRNI KRUH, MOTOVILEC V SOLATI (G)</w:t>
            </w:r>
          </w:p>
          <w:p w14:paraId="5FA441EE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CCB1B8D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AE8449B" w14:textId="77777777" w:rsidR="00C65F35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C1534E0" w14:textId="77777777" w:rsidR="00FE3074" w:rsidRDefault="00FE3074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49A368F" w14:textId="77777777" w:rsidR="00FE3074" w:rsidRDefault="00FE3074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8F30BC9" w14:textId="13C57571" w:rsidR="00C65F35" w:rsidRPr="009A1838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C65F35" w:rsidRPr="00FE3074" w14:paraId="16B53F08" w14:textId="77777777" w:rsidTr="00810D88">
        <w:trPr>
          <w:trHeight w:val="5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4D1AD00" w14:textId="77777777" w:rsidR="00C65F35" w:rsidRPr="00FE3074" w:rsidRDefault="00C65F35" w:rsidP="00C65F35">
            <w:pPr>
              <w:spacing w:line="256" w:lineRule="auto"/>
              <w:rPr>
                <w:rFonts w:ascii="Times New Roman" w:eastAsia="Times New Roman" w:hAnsi="Times New Roman"/>
                <w:i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5411B74" w14:textId="77777777" w:rsidR="00C65F35" w:rsidRPr="00FE3074" w:rsidRDefault="00C65F35" w:rsidP="00C65F35">
            <w:pPr>
              <w:spacing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FE3074">
              <w:rPr>
                <w:rFonts w:ascii="Times New Roman" w:hAnsi="Times New Roman"/>
                <w:sz w:val="14"/>
                <w:szCs w:val="14"/>
              </w:rPr>
              <w:t>REDUKCIJSKA DIETA IN DIETA PRI BOLEZNI PREBAVIL</w:t>
            </w:r>
          </w:p>
          <w:p w14:paraId="6AE6B1B6" w14:textId="26CBD899" w:rsidR="00C65F35" w:rsidRPr="00FE3074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F3C95B8" w14:textId="6107D120" w:rsidR="00C65F35" w:rsidRPr="00FE3074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  <w:r w:rsidRPr="00FE307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  <w:t>MEHIŠKA SOLATA S TUNO (R1)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AB35943" w14:textId="45008011" w:rsidR="00C65F35" w:rsidRPr="00FE3074" w:rsidRDefault="00C65F35" w:rsidP="00C65F35">
            <w:pP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 w:rsidRPr="00FE307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  <w:t xml:space="preserve">ZELENJAVNA JUHA Z ŽLIČNIKI, (G,J) </w:t>
            </w:r>
            <w:proofErr w:type="spellStart"/>
            <w:r w:rsidRPr="00FE307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  <w:t>graham</w:t>
            </w:r>
            <w:proofErr w:type="spellEnd"/>
            <w:r w:rsidRPr="00FE307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  <w:t xml:space="preserve"> moka)</w:t>
            </w:r>
          </w:p>
          <w:p w14:paraId="42487E66" w14:textId="5378C1E5" w:rsidR="00C65F35" w:rsidRPr="00FE3074" w:rsidRDefault="00C65F35" w:rsidP="00C65F35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225DEA0" w14:textId="314A3E77" w:rsidR="00FE3074" w:rsidRPr="00FE3074" w:rsidRDefault="00C65F35" w:rsidP="00FE3074">
            <w:pPr>
              <w:rPr>
                <w:rFonts w:ascii="Times New Roman" w:hAnsi="Times New Roman"/>
                <w:sz w:val="14"/>
                <w:szCs w:val="14"/>
                <w:lang w:eastAsia="sl-SI"/>
              </w:rPr>
            </w:pPr>
            <w:r w:rsidRPr="00FE3074">
              <w:rPr>
                <w:rFonts w:ascii="Times New Roman" w:hAnsi="Times New Roman"/>
                <w:sz w:val="14"/>
                <w:szCs w:val="14"/>
                <w:lang w:eastAsia="sl-SI"/>
              </w:rPr>
              <w:t>PICA (klasična), ZELENA SOLATA (G,J,L) polnozrnata moka</w:t>
            </w:r>
            <w:r w:rsidR="00FE3074" w:rsidRPr="00FE3074">
              <w:rPr>
                <w:rFonts w:ascii="Times New Roman" w:hAnsi="Times New Roman"/>
                <w:sz w:val="14"/>
                <w:szCs w:val="14"/>
                <w:lang w:eastAsia="sl-SI"/>
              </w:rPr>
              <w:t xml:space="preserve">     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7701EAC" w14:textId="00658539" w:rsidR="00C65F35" w:rsidRPr="00FE3074" w:rsidRDefault="00C65F35" w:rsidP="00C65F35">
            <w:pPr>
              <w:rPr>
                <w:rFonts w:ascii="Times New Roman" w:hAnsi="Times New Roman"/>
                <w:sz w:val="14"/>
                <w:szCs w:val="14"/>
                <w:lang w:eastAsia="sl-SI"/>
              </w:rPr>
            </w:pPr>
            <w:r w:rsidRPr="00FE3074">
              <w:rPr>
                <w:rFonts w:ascii="Times New Roman" w:hAnsi="Times New Roman"/>
                <w:sz w:val="14"/>
                <w:szCs w:val="14"/>
                <w:lang w:eastAsia="sl-SI"/>
              </w:rPr>
              <w:t xml:space="preserve">MESNI BUREK, NAVADNI JOGURT (G,L) </w:t>
            </w:r>
            <w:proofErr w:type="spellStart"/>
            <w:r w:rsidRPr="00FE3074">
              <w:rPr>
                <w:rFonts w:ascii="Times New Roman" w:hAnsi="Times New Roman"/>
                <w:sz w:val="14"/>
                <w:szCs w:val="14"/>
                <w:lang w:eastAsia="sl-SI"/>
              </w:rPr>
              <w:t>graham</w:t>
            </w:r>
            <w:proofErr w:type="spellEnd"/>
            <w:r w:rsidRPr="00FE3074">
              <w:rPr>
                <w:rFonts w:ascii="Times New Roman" w:hAnsi="Times New Roman"/>
                <w:sz w:val="14"/>
                <w:szCs w:val="14"/>
                <w:lang w:eastAsia="sl-SI"/>
              </w:rPr>
              <w:t xml:space="preserve"> moka</w:t>
            </w:r>
          </w:p>
          <w:p w14:paraId="31DA9C95" w14:textId="5F95D5BE" w:rsidR="00C65F35" w:rsidRPr="00FE3074" w:rsidRDefault="00FE3074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 w:rsidRPr="00FE3074">
              <w:rPr>
                <w:rFonts w:ascii="Times New Roman" w:hAnsi="Times New Roman"/>
                <w:sz w:val="14"/>
                <w:szCs w:val="14"/>
                <w:lang w:eastAsia="sl-SI"/>
              </w:rPr>
              <w:t xml:space="preserve">      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AB5CEBB" w14:textId="746E952E" w:rsidR="00C65F35" w:rsidRPr="00FE3074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 w:rsidRPr="00FE307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  <w:t>GRAHAM PERESNIKI Z JAJCI, SOLATA (G,J)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BC8A42B" w14:textId="3441BBBE" w:rsidR="00C65F35" w:rsidRPr="00FE3074" w:rsidRDefault="00C65F35" w:rsidP="00C65F35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 w:rsidRPr="00FE3074"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  <w:t>KISLO ZELJE S PEČENICO, FIŽOL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B4EBCFD" w14:textId="58D7380E" w:rsidR="00C65F35" w:rsidRPr="00FE3074" w:rsidRDefault="00C65F35" w:rsidP="00C65F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 w:rsidRPr="00FE307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  <w:t>PEČENA HRENOVKA (par), ČRNI KRUH, MOTOVILEC V SOLATI (G)</w:t>
            </w:r>
          </w:p>
        </w:tc>
      </w:tr>
    </w:tbl>
    <w:p w14:paraId="3887E4B1" w14:textId="77777777" w:rsidR="0087581A" w:rsidRPr="00FE3074" w:rsidRDefault="0087581A" w:rsidP="0087581A">
      <w:pPr>
        <w:rPr>
          <w:rFonts w:asciiTheme="minorHAnsi" w:hAnsiTheme="minorHAnsi" w:cstheme="minorBidi"/>
          <w:i/>
          <w:sz w:val="15"/>
          <w:szCs w:val="15"/>
        </w:rPr>
      </w:pPr>
    </w:p>
    <w:p w14:paraId="752ECD46" w14:textId="77777777" w:rsidR="00FB5D85" w:rsidRDefault="00FB5D85" w:rsidP="0087581A">
      <w:pPr>
        <w:rPr>
          <w:rFonts w:asciiTheme="minorHAnsi" w:hAnsiTheme="minorHAnsi" w:cstheme="minorBidi"/>
          <w:sz w:val="15"/>
          <w:szCs w:val="15"/>
        </w:rPr>
      </w:pPr>
    </w:p>
    <w:p w14:paraId="33E17C7C" w14:textId="77777777" w:rsidR="00B91A50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925938" w:rsidRPr="009A1838" w14:paraId="6574C75A" w14:textId="77777777" w:rsidTr="00810D88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C716587" w14:textId="77777777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5550ECFE" w14:textId="77777777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CA0BD58" w14:textId="5149E6BA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16.3.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D8C901D" w14:textId="01A70802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17.3.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74819CBF" w14:textId="71FD6302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18.3.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B674107" w14:textId="5756D335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19.3.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333663EA" w14:textId="22ACE924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20.3.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8A3CE97" w14:textId="5CBE77B5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21.3.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3954BD" w14:textId="23BCF216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22.3.</w:t>
            </w:r>
          </w:p>
        </w:tc>
      </w:tr>
      <w:tr w:rsidR="00AC7557" w:rsidRPr="009A1838" w14:paraId="3E2049B1" w14:textId="77777777" w:rsidTr="00810D88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C10A8BA" w14:textId="77777777" w:rsidR="00AC7557" w:rsidRPr="009A1838" w:rsidRDefault="00AC7557" w:rsidP="00AC755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625CA07" w14:textId="77777777" w:rsidR="00AC7557" w:rsidRPr="009A1838" w:rsidRDefault="00AC7557" w:rsidP="00AC755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2C43BF1" w14:textId="77777777" w:rsidR="00AC7557" w:rsidRPr="009A1838" w:rsidRDefault="00AC7557" w:rsidP="00AC755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D3C7EBE" w14:textId="77777777" w:rsidR="00AC7557" w:rsidRPr="009A1838" w:rsidRDefault="00AC7557" w:rsidP="00AC755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4D711F8" w14:textId="77777777" w:rsidR="00AC7557" w:rsidRPr="009A1838" w:rsidRDefault="00AC7557" w:rsidP="00AC755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9D933DB" w14:textId="77777777" w:rsidR="00AC7557" w:rsidRPr="009A1838" w:rsidRDefault="00AC7557" w:rsidP="00AC755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5CA72D73" w14:textId="77777777" w:rsidR="00AC7557" w:rsidRDefault="00AC7557" w:rsidP="00AC755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14878D44" w14:textId="77777777" w:rsidR="00AC7557" w:rsidRDefault="00AC7557" w:rsidP="00AC755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F43202D" w14:textId="77777777" w:rsidR="00AC7557" w:rsidRDefault="00AC7557" w:rsidP="00AC755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D363A36" w14:textId="77777777" w:rsidR="00AC7557" w:rsidRDefault="00AC7557" w:rsidP="00AC755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463F79E" w14:textId="77777777" w:rsidR="00AC7557" w:rsidRDefault="00AC7557" w:rsidP="00AC755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A1F459B" w14:textId="77777777" w:rsidR="00AC7557" w:rsidRDefault="00AC7557" w:rsidP="00AC755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CBE4A03" w14:textId="77777777" w:rsidR="00AC7557" w:rsidRPr="009A1838" w:rsidRDefault="00AC7557" w:rsidP="00AC755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0CE6A3F" w14:textId="77777777" w:rsidR="00AC7557" w:rsidRDefault="00AC7557" w:rsidP="00AC755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3B2A34D9" w14:textId="466E5FE8" w:rsidR="00AC7557" w:rsidRPr="009A1838" w:rsidRDefault="00AC7557" w:rsidP="00AC755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9129716" w14:textId="77777777" w:rsidR="00AC7557" w:rsidRDefault="00AC7557" w:rsidP="00AC755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5D3A47EA" w14:textId="59FADCBA" w:rsidR="00AC7557" w:rsidRPr="009A1838" w:rsidRDefault="00AC7557" w:rsidP="00AC755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  <w:vAlign w:val="center"/>
          </w:tcPr>
          <w:p w14:paraId="1D7D6CD7" w14:textId="559FD344" w:rsidR="00AC7557" w:rsidRDefault="00AC7557" w:rsidP="00AC755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PREŽGANKA, FILE OSLIČA, KROMPIRJEVA SOLATA (G,J,</w:t>
            </w:r>
            <w:r w:rsidR="0092074B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R1,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GS)</w:t>
            </w:r>
          </w:p>
          <w:p w14:paraId="2C52097A" w14:textId="77777777" w:rsidR="00AC7557" w:rsidRDefault="00AC7557" w:rsidP="00AC755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55A65A6" w14:textId="77777777" w:rsidR="00AC7557" w:rsidRDefault="00AC7557" w:rsidP="00AC755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708D728" w14:textId="09C5DCFE" w:rsidR="00AC7557" w:rsidRPr="009A1838" w:rsidRDefault="00AC7557" w:rsidP="00AC755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932D4F3" w14:textId="12A6FBFB" w:rsidR="00AC7557" w:rsidRPr="009A1838" w:rsidRDefault="00AC7557" w:rsidP="00AC7557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KOSTNA JUHA, MESNA LAZANJA, RADIČ V SOLATI  (G,)</w:t>
            </w:r>
          </w:p>
        </w:tc>
      </w:tr>
      <w:tr w:rsidR="00AC7557" w:rsidRPr="009A1838" w14:paraId="3B9AF59C" w14:textId="77777777" w:rsidTr="00810D88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B7D5DA" w14:textId="77777777" w:rsidR="00AC7557" w:rsidRPr="009A1838" w:rsidRDefault="00AC7557" w:rsidP="00AC755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2940221" w14:textId="77777777" w:rsidR="00AC7557" w:rsidRPr="009A1838" w:rsidRDefault="00AC7557" w:rsidP="00AC755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322A898" w14:textId="77777777" w:rsidR="00AC7557" w:rsidRPr="009A1838" w:rsidRDefault="00AC7557" w:rsidP="00AC755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43AAABAE" w14:textId="77777777" w:rsidR="00AC7557" w:rsidRPr="009A1838" w:rsidRDefault="00AC7557" w:rsidP="00AC755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674D6D2" w14:textId="027DE79D" w:rsidR="00AC7557" w:rsidRPr="009A1838" w:rsidRDefault="00AC7557" w:rsidP="00AC755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MEHIŠKA SOLATA S TUNO</w:t>
            </w:r>
            <w:r w:rsidR="0092074B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(R1)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3E5F0B5" w14:textId="77777777" w:rsidR="00AC7557" w:rsidRDefault="00AC7557" w:rsidP="00AC7557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JUHA Z ŽLIČNIKI (G,J)</w:t>
            </w:r>
          </w:p>
          <w:p w14:paraId="07504E76" w14:textId="77777777" w:rsidR="00AC7557" w:rsidRDefault="00AC7557" w:rsidP="00AC7557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EDEBE43" w14:textId="77777777" w:rsidR="00AC7557" w:rsidRDefault="00AC7557" w:rsidP="00AC7557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235EF6D" w14:textId="77777777" w:rsidR="00AC7557" w:rsidRDefault="00AC7557" w:rsidP="00AC7557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A2EEF54" w14:textId="77777777" w:rsidR="00AC7557" w:rsidRDefault="00AC7557" w:rsidP="00AC7557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20ACEF0" w14:textId="637B566B" w:rsidR="00AC7557" w:rsidRPr="009A1838" w:rsidRDefault="00AC7557" w:rsidP="00AC7557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2F6ACB2" w14:textId="17177D9D" w:rsidR="00AC7557" w:rsidRDefault="00AC7557" w:rsidP="00AC7557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 w:rsidRPr="00476926">
              <w:rPr>
                <w:rFonts w:ascii="Times New Roman" w:hAnsi="Times New Roman"/>
                <w:sz w:val="15"/>
                <w:szCs w:val="15"/>
                <w:lang w:eastAsia="sl-SI"/>
              </w:rPr>
              <w:t>PICA (klasična), ZELENA SOLATA (G,J)</w:t>
            </w:r>
          </w:p>
          <w:p w14:paraId="4C4BE415" w14:textId="77777777" w:rsidR="00AC7557" w:rsidRPr="00476926" w:rsidRDefault="00AC7557" w:rsidP="00AC7557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</w:p>
          <w:p w14:paraId="73B1818F" w14:textId="1679D50C" w:rsidR="00AC7557" w:rsidRPr="00476926" w:rsidRDefault="00AC7557" w:rsidP="00AC755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476926"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       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BC449E0" w14:textId="5DD9E247" w:rsidR="00AC7557" w:rsidRPr="009A1838" w:rsidRDefault="00AC7557" w:rsidP="00AC755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MESNI BUREK, NAVADNI JOGURT</w:t>
            </w:r>
            <w:r w:rsidR="0092074B"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brez laktoze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453221E" w14:textId="689514AA" w:rsidR="00AC7557" w:rsidRPr="009A1838" w:rsidRDefault="00AC7557" w:rsidP="00AC755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PERESNIKI Z JAJCI, SOLATA (G,J)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450A998" w14:textId="42382E7C" w:rsidR="00AC7557" w:rsidRPr="009A1838" w:rsidRDefault="00AC7557" w:rsidP="00AC7557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KISLO ZELJE S PEČENICO, FIŽOL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5C2D0F" w14:textId="5B52D46E" w:rsidR="00AC7557" w:rsidRDefault="00AC7557" w:rsidP="00AC755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PEČENA HRENOVKA (par), KRUH, MOTOVILEC V SOLATI (G</w:t>
            </w:r>
            <w:r w:rsidR="001377D3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,l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  <w:p w14:paraId="6B393C0A" w14:textId="77777777" w:rsidR="00AC7557" w:rsidRDefault="00AC7557" w:rsidP="00AC755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DC13031" w14:textId="77777777" w:rsidR="00AC7557" w:rsidRDefault="00AC7557" w:rsidP="00AC755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7628085" w14:textId="77777777" w:rsidR="00AC7557" w:rsidRDefault="00AC7557" w:rsidP="00AC755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5871E1C" w14:textId="5ED93242" w:rsidR="00AC7557" w:rsidRPr="009A1838" w:rsidRDefault="00AC7557" w:rsidP="00AC755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42CD288E" w14:textId="77777777" w:rsidR="00B91A50" w:rsidRPr="009A1838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p w14:paraId="5399A2FB" w14:textId="77777777" w:rsidR="00B91A50" w:rsidRPr="009A1838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p w14:paraId="15AE9720" w14:textId="77777777" w:rsidR="00C55074" w:rsidRDefault="00C55074" w:rsidP="0087581A">
      <w:pPr>
        <w:rPr>
          <w:rFonts w:asciiTheme="minorHAnsi" w:hAnsiTheme="minorHAnsi" w:cstheme="minorBidi"/>
          <w:sz w:val="15"/>
          <w:szCs w:val="15"/>
        </w:rPr>
      </w:pPr>
    </w:p>
    <w:p w14:paraId="2924F6B0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6A4A589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1F3AA257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76C0DCC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792B4B07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1251DCC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20FD5E7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7B38ADA4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32414FFE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27F1DE34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0CBD53EF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65BE7DCE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3F62995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65C65F6D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719E333C" w14:textId="77777777" w:rsidR="00FB5D85" w:rsidRDefault="00FB5D85" w:rsidP="0087581A">
      <w:pPr>
        <w:rPr>
          <w:rFonts w:asciiTheme="minorHAnsi" w:hAnsiTheme="minorHAnsi" w:cstheme="minorBidi"/>
          <w:sz w:val="15"/>
          <w:szCs w:val="15"/>
        </w:rPr>
      </w:pPr>
    </w:p>
    <w:p w14:paraId="505D2275" w14:textId="77777777" w:rsidR="0087581A" w:rsidRPr="009A1838" w:rsidRDefault="0087581A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"/>
        <w:gridCol w:w="1530"/>
        <w:gridCol w:w="1676"/>
        <w:gridCol w:w="1541"/>
        <w:gridCol w:w="1541"/>
        <w:gridCol w:w="1494"/>
        <w:gridCol w:w="1359"/>
        <w:gridCol w:w="1634"/>
        <w:gridCol w:w="1491"/>
      </w:tblGrid>
      <w:tr w:rsidR="00AC7557" w:rsidRPr="009A1838" w14:paraId="5965CC27" w14:textId="77777777" w:rsidTr="003409C2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FFFB946" w14:textId="77777777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307372F2" w14:textId="77777777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80D7073" w14:textId="6E47B5AF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PONEDELJEK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23.</w:t>
            </w:r>
            <w:r w:rsidR="009259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69FD102" w14:textId="587BC7E7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24.</w:t>
            </w:r>
            <w:r w:rsidR="009259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C21FC6B" w14:textId="57E452FE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25.</w:t>
            </w:r>
            <w:r w:rsidR="009259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0EDD3B50" w14:textId="61C71846" w:rsidR="003E014E" w:rsidRPr="009A1838" w:rsidRDefault="00C815EA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26.</w:t>
            </w:r>
            <w:r w:rsidR="009259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3.</w:t>
            </w: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8392681" w14:textId="53C69077" w:rsidR="003E014E" w:rsidRPr="009A1838" w:rsidRDefault="00754D9D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27.</w:t>
            </w:r>
            <w:r w:rsidR="009259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238716C8" w14:textId="59E44076" w:rsidR="003E014E" w:rsidRPr="009A1838" w:rsidRDefault="00754D9D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SOBOTA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28.</w:t>
            </w:r>
            <w:r w:rsidR="009259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3.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1081AA0F" w14:textId="61368680" w:rsidR="003E014E" w:rsidRPr="009A1838" w:rsidRDefault="00925938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NEDELJA 29.3.</w:t>
            </w:r>
          </w:p>
        </w:tc>
      </w:tr>
      <w:tr w:rsidR="00635215" w:rsidRPr="009A1838" w14:paraId="7F5A1EEC" w14:textId="77777777" w:rsidTr="00D36EB3">
        <w:trPr>
          <w:trHeight w:val="59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155D1AE" w14:textId="77777777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459CE10" w14:textId="77777777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4430B16" w14:textId="77777777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5B0D2B93" w14:textId="77777777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234D856A" w14:textId="47F5A7B7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7003F345" w14:textId="0A46A1DE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62988E02" w14:textId="1FA68B81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18CCAF4" w14:textId="4B052E64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152BF84" w14:textId="0E9FE94B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E8A12BB" w14:textId="306F639C" w:rsidR="00635215" w:rsidRPr="00AC7557" w:rsidRDefault="00635215" w:rsidP="0063521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EE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PIŠČANČJI ZREZEK V NARAVNI OMAKI,  SKUTNI ŠTRUKLJI, MOTOVILEC (G,L,J)</w:t>
            </w: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1FD595D" w14:textId="28843515" w:rsidR="00635215" w:rsidRPr="009A1838" w:rsidRDefault="00635215" w:rsidP="006352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POROVA JUHA , PEČENA SVINJSKA REBRA, PROSENA KAŠA, KITAJSKO ZELJE (L)</w:t>
            </w:r>
          </w:p>
        </w:tc>
      </w:tr>
      <w:tr w:rsidR="00635215" w:rsidRPr="009A1838" w14:paraId="0032EA16" w14:textId="77777777" w:rsidTr="00D36EB3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F613148" w14:textId="77777777" w:rsidR="00635215" w:rsidRPr="009A1838" w:rsidRDefault="00635215" w:rsidP="00635215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EAC6037" w14:textId="77777777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05F3D548" w14:textId="6638C041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7649E094" w14:textId="25FC9ABC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0B397B2A" w14:textId="3D82216B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736B53A" w14:textId="20D17F95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8D34A09" w14:textId="27C5925A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CCC1E8C" w14:textId="666C4C16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KOSTNA JUHA, PIŠČANČJI ZREZEK V NARAVNI OMAKI,  SKUTNI ŠTRUKLJI, MOTOVILEC (G,L,J),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graham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moka</w:t>
            </w:r>
          </w:p>
        </w:tc>
        <w:tc>
          <w:tcPr>
            <w:tcW w:w="56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DBCD48C" w14:textId="45441270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POROVA JUHA , PEČENA SVINJSKA REBRA, PROSENA KAŠA, KITAJSKO ZELJE (L)</w:t>
            </w:r>
          </w:p>
        </w:tc>
      </w:tr>
      <w:tr w:rsidR="00635215" w:rsidRPr="009A1838" w14:paraId="548B63F6" w14:textId="77777777" w:rsidTr="00D36EB3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C4AFEC5" w14:textId="77777777" w:rsidR="00635215" w:rsidRPr="009A1838" w:rsidRDefault="00635215" w:rsidP="00635215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B6F894E" w14:textId="77777777" w:rsidR="00635215" w:rsidRPr="00EA18E2" w:rsidRDefault="00635215" w:rsidP="00635215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241CAEED" w14:textId="5DC721FB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B6F7669" w14:textId="39615CE5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E1EA2CF" w14:textId="43B6ACFC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858EB63" w14:textId="3CE02217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64B2F7A" w14:textId="20183506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D690E33" w14:textId="618C51B2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2527AD2" w14:textId="121A48BA" w:rsidR="00635215" w:rsidRPr="00FB709D" w:rsidRDefault="00635215" w:rsidP="00635215">
            <w:pP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KOSTNA JUHA, PIŠČANČJI ZREZEK V NARAVNI OMAKI,  SKUTNI ŠTRUKLJI, MOTOVILEC (G,L,J),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graham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moka</w:t>
            </w:r>
          </w:p>
        </w:tc>
        <w:tc>
          <w:tcPr>
            <w:tcW w:w="56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13E77ED" w14:textId="5F84379D" w:rsidR="00635215" w:rsidRPr="00FB5D85" w:rsidRDefault="00635215" w:rsidP="00635215">
            <w:pPr>
              <w:spacing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POROVA JUHA , PEČENA SVINJSKA REBRA, PROSENA KAŠA, KITAJSKO ZELJE (L)</w:t>
            </w:r>
          </w:p>
        </w:tc>
      </w:tr>
      <w:tr w:rsidR="00635215" w:rsidRPr="009A1838" w14:paraId="651529DB" w14:textId="77777777" w:rsidTr="00810D88">
        <w:trPr>
          <w:trHeight w:val="54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86BC4C" w14:textId="77777777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5F26C15" w14:textId="77777777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0290526" w14:textId="77777777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0B75106" w14:textId="77777777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3AC0FA6" w14:textId="79565088" w:rsidR="00635215" w:rsidRPr="004E2C64" w:rsidRDefault="00635215" w:rsidP="00635215">
            <w:pPr>
              <w:rPr>
                <w:rFonts w:ascii="Times New Roman" w:hAnsi="Times New Roman"/>
                <w:sz w:val="15"/>
                <w:szCs w:val="15"/>
                <w:highlight w:val="yellow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PASULJ S KLOBASO  (G)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AE11D2F" w14:textId="4FF9BC0A" w:rsidR="00635215" w:rsidRPr="00C55074" w:rsidRDefault="00635215" w:rsidP="0063521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JUHA S PIŠČANČJIMI ŽELODČKI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9297D29" w14:textId="1CC191D0" w:rsidR="00635215" w:rsidRPr="004E2C64" w:rsidRDefault="00635215" w:rsidP="006352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highlight w:val="yellow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HAMBURGER (G,GS)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07B37167" w14:textId="3F17DDCE" w:rsidR="00635215" w:rsidRPr="00C55074" w:rsidRDefault="00635215" w:rsidP="00635215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AJDOVE SKUTNE PALAČINKE, JABOLČNI KOMPOT (G,J,L)</w:t>
            </w: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0A12384A" w14:textId="7D079E0B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413C6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MEŠANA SOLATA, KRUH (G, R1)</w:t>
            </w:r>
          </w:p>
        </w:tc>
        <w:tc>
          <w:tcPr>
            <w:tcW w:w="618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78062760" w14:textId="193A86A0" w:rsidR="00635215" w:rsidRPr="00C55074" w:rsidRDefault="00635215" w:rsidP="00635215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NAREZEK V KONZERVI, ŽEMLJA, VLOŽENA ZELENJAVA (G)</w:t>
            </w: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1F218C6E" w14:textId="6A4E9717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413C63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 NAMAZ Z BUČNIMI SEMENI, KITAJSKO ZELJE, POPEČEN KRUH (G,L)</w:t>
            </w:r>
          </w:p>
        </w:tc>
      </w:tr>
      <w:tr w:rsidR="00635215" w:rsidRPr="009A1838" w14:paraId="1D1F2131" w14:textId="77777777" w:rsidTr="00810D88">
        <w:trPr>
          <w:trHeight w:val="54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77F3A4DA" w14:textId="77777777" w:rsidR="00635215" w:rsidRPr="009A1838" w:rsidRDefault="00635215" w:rsidP="00635215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5908276B" w14:textId="77777777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8DD2730" w14:textId="7F5C68EA" w:rsidR="00635215" w:rsidRPr="00FB5D85" w:rsidRDefault="00635215" w:rsidP="00635215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PASULJ S KLOBASO, ČRNI KRUH, SOLATA  (G)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73524D1" w14:textId="7A260355" w:rsidR="00635215" w:rsidRPr="00C55074" w:rsidRDefault="00635215" w:rsidP="006352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JUHA S PIŠČANČJIMI ŽELODČKI, SOLATA, RŽENI KRUH (G)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CD25199" w14:textId="29AFBB54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HAMBURGER , SOLATA, POLMOZRNATA ŠTRUČKA (G,GS)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0B913519" w14:textId="747CB850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AJDOVE SKUTNE PALAČINKE, NESLADKAN JABOLČNI KOMPOT (G,J,L)</w:t>
            </w:r>
          </w:p>
        </w:tc>
        <w:tc>
          <w:tcPr>
            <w:tcW w:w="514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5CAEC3BE" w14:textId="48F96EDB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MEŠANA SOLATA, ČRNI KRUH (G, R1)</w:t>
            </w:r>
          </w:p>
        </w:tc>
        <w:tc>
          <w:tcPr>
            <w:tcW w:w="618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37982AB0" w14:textId="1A0B81D9" w:rsidR="00635215" w:rsidRPr="00C55074" w:rsidRDefault="00635215" w:rsidP="00635215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NAREZEK V KONZERVI, POLNOZRNATA ŽEMLJA, VLOŽENA ZELENJAVA (G)</w:t>
            </w:r>
          </w:p>
        </w:tc>
        <w:tc>
          <w:tcPr>
            <w:tcW w:w="564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3AA7388" w14:textId="6407422B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 NAMAZ Z BUČNIMI SEMENI, KITAJSKO ZELJE, POPEČEN RŽENI KRUH (G,L)</w:t>
            </w:r>
          </w:p>
        </w:tc>
      </w:tr>
      <w:tr w:rsidR="00635215" w:rsidRPr="009A1838" w14:paraId="60543B9E" w14:textId="77777777" w:rsidTr="00810D88">
        <w:trPr>
          <w:trHeight w:val="5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E492725" w14:textId="77777777" w:rsidR="00635215" w:rsidRPr="009A1838" w:rsidRDefault="00635215" w:rsidP="00635215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4D968C88" w14:textId="77777777" w:rsidR="00635215" w:rsidRPr="00EA18E2" w:rsidRDefault="00635215" w:rsidP="00635215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676FA82E" w14:textId="40F33720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193E293" w14:textId="1731CE6C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PASULJ S KLOBASO  (G)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167F086" w14:textId="14234F62" w:rsidR="00635215" w:rsidRPr="00C55074" w:rsidRDefault="00635215" w:rsidP="006352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JUHA S PIŠČANČJIMI ŽELODČKI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B833DB0" w14:textId="375453FB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HAMBURGER , POLNOZRNATA ŠTRUČKA (G,GS)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4E27031" w14:textId="6B4E7178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AJDOVE SKUTNE PALAČINKE, NESLADKAN JABOLČNI KOMPOT (G,J,L)</w:t>
            </w:r>
          </w:p>
        </w:tc>
        <w:tc>
          <w:tcPr>
            <w:tcW w:w="514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DF6C6F8" w14:textId="48BA99DA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MEŠANA SOLATA, ČRNI KRUH (G, R1)</w:t>
            </w:r>
          </w:p>
        </w:tc>
        <w:tc>
          <w:tcPr>
            <w:tcW w:w="618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F3BD04B" w14:textId="0648DD35" w:rsidR="00635215" w:rsidRPr="00C55074" w:rsidRDefault="00635215" w:rsidP="00635215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NAREZEK V KONZERVI, POLNOZRNATA ŽEMLJA, VLOŽENA ZELENJAVA (G)</w:t>
            </w:r>
          </w:p>
        </w:tc>
        <w:tc>
          <w:tcPr>
            <w:tcW w:w="564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4B28990" w14:textId="05824C48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 NAMAZ Z BUČNIMI SEMENI, KITAJSKO ZELJE, POPEČEN RŽENI KRUH (G,L)</w:t>
            </w:r>
          </w:p>
        </w:tc>
      </w:tr>
    </w:tbl>
    <w:p w14:paraId="61C02EAF" w14:textId="0A7F2B8A" w:rsidR="00EF4B16" w:rsidRPr="00635215" w:rsidRDefault="00635215" w:rsidP="0087581A">
      <w:pPr>
        <w:rPr>
          <w:rFonts w:asciiTheme="minorHAnsi" w:hAnsiTheme="minorHAnsi" w:cstheme="minorBidi"/>
        </w:rPr>
      </w:pPr>
      <w:r w:rsidRPr="00635215">
        <w:rPr>
          <w:rFonts w:asciiTheme="minorHAnsi" w:hAnsiTheme="minorHAnsi" w:cstheme="minorBidi"/>
          <w:color w:val="EE0000"/>
        </w:rPr>
        <w:t>28.3. KULINARIČNA DELAVNICA: SKUTNI ŠTRUKLJI KOT PRILOGA</w:t>
      </w:r>
    </w:p>
    <w:p w14:paraId="3AF4A26B" w14:textId="77777777" w:rsidR="00EF4B16" w:rsidRDefault="00EF4B16" w:rsidP="0087581A">
      <w:pPr>
        <w:rPr>
          <w:rFonts w:asciiTheme="minorHAnsi" w:hAnsiTheme="minorHAnsi" w:cstheme="minorBidi"/>
          <w:sz w:val="15"/>
          <w:szCs w:val="15"/>
        </w:rPr>
      </w:pPr>
    </w:p>
    <w:p w14:paraId="02581E5D" w14:textId="77777777" w:rsidR="00EF4B16" w:rsidRDefault="00EF4B16" w:rsidP="0087581A">
      <w:pPr>
        <w:rPr>
          <w:rFonts w:asciiTheme="minorHAnsi" w:hAnsiTheme="minorHAnsi" w:cstheme="minorBidi"/>
          <w:sz w:val="15"/>
          <w:szCs w:val="15"/>
        </w:rPr>
      </w:pPr>
    </w:p>
    <w:p w14:paraId="06BF26BB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2EFAA21E" w14:textId="77777777" w:rsidR="00B91A50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925938" w:rsidRPr="009A1838" w14:paraId="232209F2" w14:textId="77777777" w:rsidTr="003409C2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02A1451" w14:textId="77777777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495A42D7" w14:textId="77777777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6C2FCA9" w14:textId="5A875AEB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PONEDELJEK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23.3.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163AEF8" w14:textId="4A354D56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24.3.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83C3631" w14:textId="543BAB8B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25.3.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08F79DF7" w14:textId="3DF40EE0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ČETRTEK 26.3.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1E73CDFF" w14:textId="24F99EF2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PETEK 27.3.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BB26B21" w14:textId="77A7EF2A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SOBOTA 28.3.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66C4B35E" w14:textId="008F1AB8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NEDELJA 29.3.</w:t>
            </w:r>
          </w:p>
        </w:tc>
      </w:tr>
      <w:tr w:rsidR="00635215" w:rsidRPr="009A1838" w14:paraId="37FA7383" w14:textId="77777777" w:rsidTr="00810D88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BE458DC" w14:textId="77777777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231E8DB" w14:textId="77777777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FBEF9FE" w14:textId="77777777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C895659" w14:textId="77777777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BC25C56" w14:textId="77777777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A5D3E6F" w14:textId="77777777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76311771" w14:textId="77777777" w:rsidR="00635215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545D3233" w14:textId="77777777" w:rsidR="00635215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65BBAF4" w14:textId="77777777" w:rsidR="00635215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81FCFBF" w14:textId="77777777" w:rsidR="00635215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771B990" w14:textId="77777777" w:rsidR="00635215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0E8A7B9" w14:textId="77777777" w:rsidR="00635215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87738F4" w14:textId="77777777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19BE6D6" w14:textId="77777777" w:rsidR="00635215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50D0ACD3" w14:textId="2AEF2EFD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4F3686D" w14:textId="77777777" w:rsidR="00635215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7082FFBA" w14:textId="2477D403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24F708D" w14:textId="6762AF94" w:rsidR="00635215" w:rsidRPr="009A1838" w:rsidRDefault="00635215" w:rsidP="006352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PIŠČANČJI ZREZEK V NARAVNI OMAKI,  SKUTNI ŠTRUKLJI, MOTOVILEC (G,J)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C9DACC9" w14:textId="5FA62C54" w:rsidR="00635215" w:rsidRPr="009A1838" w:rsidRDefault="00635215" w:rsidP="00635215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POROVA JUHA , PEČENA SVINJSKA REBRA, PROSENA KAŠA, KITAJSKO ZELJE </w:t>
            </w:r>
          </w:p>
        </w:tc>
      </w:tr>
      <w:tr w:rsidR="00FB441E" w:rsidRPr="009A1838" w14:paraId="2CAAE0A9" w14:textId="77777777" w:rsidTr="00810D88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2E2FED" w14:textId="77777777" w:rsidR="00FB441E" w:rsidRPr="009A1838" w:rsidRDefault="00FB441E" w:rsidP="00FB441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CF14793" w14:textId="77777777" w:rsidR="00FB441E" w:rsidRPr="009A1838" w:rsidRDefault="00FB441E" w:rsidP="00FB441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F53C03E" w14:textId="77777777" w:rsidR="00FB441E" w:rsidRPr="009A1838" w:rsidRDefault="00FB441E" w:rsidP="00FB441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4B0315D1" w14:textId="77777777" w:rsidR="00FB441E" w:rsidRPr="009A1838" w:rsidRDefault="00FB441E" w:rsidP="00FB441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DA1629A" w14:textId="6C8FD3D0" w:rsidR="00FB441E" w:rsidRPr="009A1838" w:rsidRDefault="00FB441E" w:rsidP="00FB441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PASULJ S KLOBASO  (G)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3A9B95E" w14:textId="5D46693F" w:rsidR="00FB441E" w:rsidRPr="009A1838" w:rsidRDefault="00FB441E" w:rsidP="00FB441E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JUHA S PIŠČANČJIMI ŽELODČKI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13900B8" w14:textId="53A5BABA" w:rsidR="00FB441E" w:rsidRPr="00476926" w:rsidRDefault="00FB441E" w:rsidP="00FB441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HAMBURGER (G,GS)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2DD8E2D" w14:textId="4F2C3EF4" w:rsidR="00FB441E" w:rsidRPr="009A1838" w:rsidRDefault="00FB441E" w:rsidP="00FB441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AJDOVE PALAČINKE</w:t>
            </w:r>
            <w:r w:rsidR="0092074B"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 xml:space="preserve"> Z MARMELADO</w:t>
            </w: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, JABOLČNI KOMPOT (G,J)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8A42D96" w14:textId="7E02315E" w:rsidR="00FB441E" w:rsidRPr="009A1838" w:rsidRDefault="00FB441E" w:rsidP="00FB441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413C6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MEŠANA SOLATA, KRUH (G, R1)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D75BA25" w14:textId="14C1D4F7" w:rsidR="00FB441E" w:rsidRPr="009A1838" w:rsidRDefault="00FB441E" w:rsidP="00FB441E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NAREZEK V KONZERVI, ŽEMLJA, VLOŽENA ZELENJAVA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872F196" w14:textId="5850F52F" w:rsidR="00FB441E" w:rsidRPr="009A1838" w:rsidRDefault="00FB441E" w:rsidP="00FB441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413C63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 NAMAZ Z BUČNIMI SEMENI, KITAJSKO ZELJE, POPEČEN KRUH (G)</w:t>
            </w:r>
          </w:p>
        </w:tc>
      </w:tr>
    </w:tbl>
    <w:p w14:paraId="32796CB7" w14:textId="77777777" w:rsidR="00B91A50" w:rsidRPr="009A1838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p w14:paraId="774C8098" w14:textId="77777777" w:rsidR="00B91A50" w:rsidRPr="009A1838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p w14:paraId="4C4978BE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48A95AAE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77CADE69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1CCCA30A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5C2CDF0B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7B8FEAB7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51ECC957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648C1A56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0E959430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3689018E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3CBAF8A7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53D149E2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37A10C26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382BBE1D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26A67E10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788977AF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4D512C91" w14:textId="77777777" w:rsidR="0092074B" w:rsidRDefault="0092074B" w:rsidP="0087581A">
      <w:pPr>
        <w:rPr>
          <w:rFonts w:asciiTheme="minorHAnsi" w:hAnsiTheme="minorHAnsi" w:cstheme="minorBidi"/>
          <w:sz w:val="15"/>
          <w:szCs w:val="15"/>
        </w:rPr>
      </w:pPr>
    </w:p>
    <w:p w14:paraId="331FF9D5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750203B7" w14:textId="77777777" w:rsidR="00FE3074" w:rsidRDefault="00FE3074" w:rsidP="0087581A">
      <w:pPr>
        <w:rPr>
          <w:rFonts w:asciiTheme="minorHAnsi" w:hAnsiTheme="minorHAnsi" w:cstheme="minorBidi"/>
          <w:sz w:val="15"/>
          <w:szCs w:val="15"/>
        </w:rPr>
      </w:pPr>
    </w:p>
    <w:p w14:paraId="696A70C6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64C05409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"/>
        <w:gridCol w:w="1530"/>
        <w:gridCol w:w="1676"/>
        <w:gridCol w:w="1541"/>
        <w:gridCol w:w="1541"/>
        <w:gridCol w:w="1494"/>
        <w:gridCol w:w="1359"/>
        <w:gridCol w:w="1634"/>
        <w:gridCol w:w="1491"/>
      </w:tblGrid>
      <w:tr w:rsidR="00925938" w:rsidRPr="009A1838" w14:paraId="39A40AB6" w14:textId="77777777" w:rsidTr="00925938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E81B7F0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717A444E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7A9B6788" w14:textId="3AC45F4F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PONEDELJEK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30.3.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36DFCEB5" w14:textId="54EACCF2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31.3.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4309CACC" w14:textId="3D124660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69B5D42A" w14:textId="769B40CF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7F994A36" w14:textId="0C035331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36C0FC98" w14:textId="03812209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24A71A2E" w14:textId="4EC55600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</w:tr>
      <w:tr w:rsidR="00925938" w:rsidRPr="009A1838" w14:paraId="37587985" w14:textId="77777777" w:rsidTr="003C5895">
        <w:trPr>
          <w:trHeight w:val="59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53BC434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0E2E1CC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AFD1FF5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BBFD378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492077C9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7DA04803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8F78DCF" w14:textId="70B72661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C07F546" w14:textId="51CE419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859454F" w14:textId="32611779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3C4E176" w14:textId="57B4139B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30A25CA" w14:textId="77777777" w:rsidR="00925938" w:rsidRPr="009A1838" w:rsidRDefault="00925938" w:rsidP="00810D88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925938" w:rsidRPr="009A1838" w14:paraId="5358A828" w14:textId="77777777" w:rsidTr="003C5895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583AB391" w14:textId="77777777" w:rsidR="00925938" w:rsidRPr="009A1838" w:rsidRDefault="00925938" w:rsidP="00810D88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5F07A0C2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42AF1F93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535B0FDC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77C535F" w14:textId="3F48FD1F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797454C" w14:textId="7A6CE98F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1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14A29A8" w14:textId="17CBA45B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52D02F3" w14:textId="3D483FFD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AD6F3ED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925938" w:rsidRPr="009A1838" w14:paraId="1D5FE206" w14:textId="77777777" w:rsidTr="003C5895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0B37F774" w14:textId="77777777" w:rsidR="00925938" w:rsidRPr="009A1838" w:rsidRDefault="00925938" w:rsidP="00810D88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D1CC659" w14:textId="77777777" w:rsidR="00925938" w:rsidRPr="00EA18E2" w:rsidRDefault="00925938" w:rsidP="00810D8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53F240C9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0FAC53FC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611EB2C7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1BD5A07" w14:textId="38A69C42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833A14D" w14:textId="6B5861A3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1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FBFCA09" w14:textId="6196A582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BB6848D" w14:textId="6E2376EF" w:rsidR="00925938" w:rsidRPr="00FB709D" w:rsidRDefault="00925938" w:rsidP="00810D88">
            <w:pP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56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407E16C" w14:textId="77777777" w:rsidR="00925938" w:rsidRPr="00FB5D85" w:rsidRDefault="00925938" w:rsidP="00810D88">
            <w:pPr>
              <w:spacing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sl-SI"/>
              </w:rPr>
            </w:pPr>
          </w:p>
        </w:tc>
      </w:tr>
      <w:tr w:rsidR="00925938" w:rsidRPr="009A1838" w14:paraId="56AE0221" w14:textId="77777777" w:rsidTr="00810D88">
        <w:trPr>
          <w:trHeight w:val="54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6EC857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F086202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FA4CD9B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60708CD9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8D83CFE" w14:textId="6C6D1E8A" w:rsidR="00925938" w:rsidRPr="003C5895" w:rsidRDefault="003C5895" w:rsidP="00810D88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 w:rsidRPr="003C5895">
              <w:rPr>
                <w:rFonts w:ascii="Times New Roman" w:hAnsi="Times New Roman"/>
                <w:sz w:val="15"/>
                <w:szCs w:val="15"/>
                <w:lang w:eastAsia="sl-SI"/>
              </w:rPr>
              <w:t>MAKARONOVO MESO, SOLATA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(G)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AA8C625" w14:textId="583B135A" w:rsidR="00925938" w:rsidRPr="00C55074" w:rsidRDefault="003C5895" w:rsidP="00810D88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MLEČNI RIŽ Z DUŠENIMI JABOLKI (J,L)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7C66C88" w14:textId="26F65BF1" w:rsidR="00925938" w:rsidRPr="004E2C64" w:rsidRDefault="00925938" w:rsidP="00810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highlight w:val="yellow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523E773F" w14:textId="255AC9A4" w:rsidR="00925938" w:rsidRPr="00C55074" w:rsidRDefault="00925938" w:rsidP="00810D88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41717D8F" w14:textId="227CB5E5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39EAB057" w14:textId="0DFC48AC" w:rsidR="00925938" w:rsidRPr="00C55074" w:rsidRDefault="00925938" w:rsidP="00810D88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7B7BC7D4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3C5895" w:rsidRPr="009A1838" w14:paraId="4393BA57" w14:textId="77777777" w:rsidTr="00810D88">
        <w:trPr>
          <w:trHeight w:val="54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6C949E67" w14:textId="77777777" w:rsidR="003C5895" w:rsidRPr="009A1838" w:rsidRDefault="003C5895" w:rsidP="003C5895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C8DBD45" w14:textId="77777777" w:rsidR="003C5895" w:rsidRPr="009A1838" w:rsidRDefault="003C5895" w:rsidP="003C589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4A2D09E" w14:textId="444C75D2" w:rsidR="003C5895" w:rsidRPr="00FB5D85" w:rsidRDefault="003C5895" w:rsidP="003C5895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  <w:r w:rsidRPr="003C5895">
              <w:rPr>
                <w:rFonts w:ascii="Times New Roman" w:hAnsi="Times New Roman"/>
                <w:sz w:val="15"/>
                <w:szCs w:val="15"/>
                <w:lang w:eastAsia="sl-SI"/>
              </w:rPr>
              <w:t>MAKARONOVO MESO, SOLATA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(G) </w:t>
            </w:r>
            <w:proofErr w:type="spellStart"/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graham</w:t>
            </w:r>
            <w:proofErr w:type="spellEnd"/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testenine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529FAFD" w14:textId="1668782A" w:rsidR="003C5895" w:rsidRPr="00C55074" w:rsidRDefault="003C5895" w:rsidP="003C589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MLEČNI RIŽ Z DUŠENIMI JABOLKI, SOLATA (J,L), integralni riž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68EA196" w14:textId="3020F65C" w:rsidR="003C5895" w:rsidRPr="009A1838" w:rsidRDefault="003C5895" w:rsidP="003C589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08D9E411" w14:textId="036E0E23" w:rsidR="003C5895" w:rsidRPr="009A1838" w:rsidRDefault="003C5895" w:rsidP="003C589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14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2A0F1B39" w14:textId="5DF4625A" w:rsidR="003C5895" w:rsidRPr="009A1838" w:rsidRDefault="003C5895" w:rsidP="003C589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20941248" w14:textId="172412DD" w:rsidR="003C5895" w:rsidRPr="00C55074" w:rsidRDefault="003C5895" w:rsidP="003C5895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B8E0CF3" w14:textId="77777777" w:rsidR="003C5895" w:rsidRPr="009A1838" w:rsidRDefault="003C5895" w:rsidP="003C589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3C5895" w:rsidRPr="009A1838" w14:paraId="423A2B85" w14:textId="77777777" w:rsidTr="00810D88">
        <w:trPr>
          <w:trHeight w:val="5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15608362" w14:textId="77777777" w:rsidR="003C5895" w:rsidRPr="009A1838" w:rsidRDefault="003C5895" w:rsidP="003C5895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29D1008" w14:textId="77777777" w:rsidR="003C5895" w:rsidRPr="00EA18E2" w:rsidRDefault="003C5895" w:rsidP="003C5895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4E7CDD0B" w14:textId="77777777" w:rsidR="003C5895" w:rsidRPr="009A1838" w:rsidRDefault="003C5895" w:rsidP="003C589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738DC8B" w14:textId="71933126" w:rsidR="003C5895" w:rsidRPr="009A1838" w:rsidRDefault="003C5895" w:rsidP="003C589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3C5895">
              <w:rPr>
                <w:rFonts w:ascii="Times New Roman" w:hAnsi="Times New Roman"/>
                <w:sz w:val="15"/>
                <w:szCs w:val="15"/>
                <w:lang w:eastAsia="sl-SI"/>
              </w:rPr>
              <w:t>MAKARONOVO MESO, SOLATA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(G) </w:t>
            </w:r>
            <w:proofErr w:type="spellStart"/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graham</w:t>
            </w:r>
            <w:proofErr w:type="spellEnd"/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testenine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B718967" w14:textId="5F015147" w:rsidR="003C5895" w:rsidRPr="00C55074" w:rsidRDefault="003C5895" w:rsidP="003C589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MLEČNI RIŽ Z DUŠENIMI JABOLKI (J,L), integralni riž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DB10424" w14:textId="192B507A" w:rsidR="003C5895" w:rsidRPr="009A1838" w:rsidRDefault="003C5895" w:rsidP="003C589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AF8BD1B" w14:textId="4F76BC86" w:rsidR="003C5895" w:rsidRPr="009A1838" w:rsidRDefault="003C5895" w:rsidP="003C589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14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7BA174" w14:textId="42B25BC0" w:rsidR="003C5895" w:rsidRPr="009A1838" w:rsidRDefault="003C5895" w:rsidP="003C589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8EDC7AB" w14:textId="10A91C60" w:rsidR="003C5895" w:rsidRPr="00C55074" w:rsidRDefault="003C5895" w:rsidP="003C5895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511AD81" w14:textId="77777777" w:rsidR="003C5895" w:rsidRPr="009A1838" w:rsidRDefault="003C5895" w:rsidP="003C589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4A240CDB" w14:textId="77777777" w:rsidR="00925938" w:rsidRDefault="00925938" w:rsidP="00925938">
      <w:pPr>
        <w:rPr>
          <w:rFonts w:asciiTheme="minorHAnsi" w:hAnsiTheme="minorHAnsi" w:cstheme="minorBidi"/>
          <w:sz w:val="15"/>
          <w:szCs w:val="15"/>
        </w:rPr>
      </w:pPr>
      <w:bookmarkStart w:id="1" w:name="_GoBack"/>
      <w:bookmarkEnd w:id="1"/>
    </w:p>
    <w:p w14:paraId="640E15DB" w14:textId="77777777" w:rsidR="00925938" w:rsidRDefault="00925938" w:rsidP="00925938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925938" w:rsidRPr="009A1838" w14:paraId="13B056DD" w14:textId="77777777" w:rsidTr="00925938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B696CC5" w14:textId="77777777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667E7EDB" w14:textId="77777777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DD587BB" w14:textId="1F0B26EB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PONEDELJEK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30.3.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3C4C131" w14:textId="11533E24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31.3.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4E342760" w14:textId="7E05FF12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41D77F04" w14:textId="0C0A30FD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0330A0F0" w14:textId="29C52ADD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7B9ABA8D" w14:textId="70528BAC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79F3A93C" w14:textId="4183975C" w:rsidR="00925938" w:rsidRPr="009A1838" w:rsidRDefault="00925938" w:rsidP="0092593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</w:tr>
      <w:tr w:rsidR="00925938" w:rsidRPr="009A1838" w14:paraId="01397194" w14:textId="77777777" w:rsidTr="00810D88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F011DB2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8DD2576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6F2D3A4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5CAE281F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0461CAF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CC71CDF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48326BA5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8551E8B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CDEF97C" w14:textId="7777777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11605D5" w14:textId="1EE46A47" w:rsidR="00925938" w:rsidRPr="009A1838" w:rsidRDefault="00925938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4EA728E" w14:textId="77777777" w:rsidR="00925938" w:rsidRPr="009A1838" w:rsidRDefault="00925938" w:rsidP="00810D88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3C5895" w:rsidRPr="009A1838" w14:paraId="5BDD5C43" w14:textId="77777777" w:rsidTr="00810D88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C6F2E4" w14:textId="77777777" w:rsidR="003C5895" w:rsidRPr="009A1838" w:rsidRDefault="003C5895" w:rsidP="003C589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260CA2D" w14:textId="77777777" w:rsidR="003C5895" w:rsidRPr="009A1838" w:rsidRDefault="003C5895" w:rsidP="003C589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6391246" w14:textId="77777777" w:rsidR="003C5895" w:rsidRPr="009A1838" w:rsidRDefault="003C5895" w:rsidP="003C589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67EFB92" w14:textId="77777777" w:rsidR="003C5895" w:rsidRPr="009A1838" w:rsidRDefault="003C5895" w:rsidP="003C589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085D858" w14:textId="4AE7CB65" w:rsidR="003C5895" w:rsidRPr="009A1838" w:rsidRDefault="003C5895" w:rsidP="003C589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3C5895">
              <w:rPr>
                <w:rFonts w:ascii="Times New Roman" w:hAnsi="Times New Roman"/>
                <w:sz w:val="15"/>
                <w:szCs w:val="15"/>
                <w:lang w:eastAsia="sl-SI"/>
              </w:rPr>
              <w:t>MAKARONOVO MESO, SOLATA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(G)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9C98CAC" w14:textId="0F55C453" w:rsidR="003C5895" w:rsidRPr="009A1838" w:rsidRDefault="003C5895" w:rsidP="003C589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MLEČNI RIŽ Z DUŠENIMI JABOLKI (J)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426811E" w14:textId="4E333715" w:rsidR="003C5895" w:rsidRPr="00476926" w:rsidRDefault="003C5895" w:rsidP="003C589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434458D" w14:textId="76C066C3" w:rsidR="003C5895" w:rsidRPr="009A1838" w:rsidRDefault="003C5895" w:rsidP="003C589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45CEA31" w14:textId="2DC196BC" w:rsidR="003C5895" w:rsidRPr="009A1838" w:rsidRDefault="003C5895" w:rsidP="003C589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B914DF0" w14:textId="52F21FFA" w:rsidR="003C5895" w:rsidRPr="009A1838" w:rsidRDefault="003C5895" w:rsidP="003C5895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067DEDB" w14:textId="77777777" w:rsidR="003C5895" w:rsidRPr="009A1838" w:rsidRDefault="003C5895" w:rsidP="003C589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19EED28E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4CBC6E6F" w14:textId="77777777" w:rsidR="0012198F" w:rsidRDefault="0012198F" w:rsidP="0087581A">
      <w:pPr>
        <w:rPr>
          <w:rFonts w:asciiTheme="minorHAnsi" w:hAnsiTheme="minorHAnsi" w:cstheme="minorBidi"/>
        </w:rPr>
      </w:pPr>
    </w:p>
    <w:p w14:paraId="7814C8F9" w14:textId="4F75CC8C" w:rsidR="0087581A" w:rsidRPr="00423879" w:rsidRDefault="00C85112" w:rsidP="0087581A">
      <w:pPr>
        <w:spacing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J</w:t>
      </w:r>
      <w:r w:rsidR="0087581A" w:rsidRPr="00423879">
        <w:rPr>
          <w:rFonts w:ascii="Times New Roman" w:hAnsi="Times New Roman"/>
          <w:sz w:val="20"/>
          <w:szCs w:val="20"/>
        </w:rPr>
        <w:t xml:space="preserve">EDILNIK PRIPRAVILA: </w:t>
      </w:r>
      <w:r w:rsidR="0012198F">
        <w:rPr>
          <w:rFonts w:ascii="Times New Roman" w:hAnsi="Times New Roman"/>
          <w:sz w:val="20"/>
          <w:szCs w:val="20"/>
        </w:rPr>
        <w:t>BOJANA SKUŠEK</w:t>
      </w:r>
      <w:r w:rsidR="00CB69ED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="00CB69ED">
        <w:rPr>
          <w:rFonts w:ascii="Times New Roman" w:hAnsi="Times New Roman"/>
          <w:sz w:val="20"/>
          <w:szCs w:val="20"/>
        </w:rPr>
        <w:t>tzn</w:t>
      </w:r>
      <w:proofErr w:type="spellEnd"/>
    </w:p>
    <w:p w14:paraId="506EFF8D" w14:textId="77777777" w:rsidR="0087581A" w:rsidRPr="00423879" w:rsidRDefault="0087581A" w:rsidP="0087581A">
      <w:pPr>
        <w:spacing w:line="360" w:lineRule="auto"/>
        <w:rPr>
          <w:rFonts w:ascii="Times New Roman" w:hAnsi="Times New Roman"/>
          <w:sz w:val="20"/>
          <w:szCs w:val="20"/>
        </w:rPr>
      </w:pPr>
      <w:r w:rsidRPr="00423879">
        <w:rPr>
          <w:rFonts w:ascii="Times New Roman" w:hAnsi="Times New Roman"/>
          <w:sz w:val="20"/>
          <w:szCs w:val="20"/>
        </w:rPr>
        <w:t>JEDILNIK PREGLEDAL: JAN BREZNIK, dipl. zn.</w:t>
      </w:r>
    </w:p>
    <w:p w14:paraId="4D4EB13E" w14:textId="77777777" w:rsidR="0087581A" w:rsidRPr="00423879" w:rsidRDefault="0087581A" w:rsidP="0087581A">
      <w:pPr>
        <w:spacing w:line="360" w:lineRule="auto"/>
        <w:rPr>
          <w:rFonts w:ascii="Times New Roman" w:hAnsi="Times New Roman"/>
          <w:sz w:val="20"/>
          <w:szCs w:val="20"/>
        </w:rPr>
      </w:pPr>
      <w:r w:rsidRPr="00423879">
        <w:rPr>
          <w:rFonts w:ascii="Times New Roman" w:hAnsi="Times New Roman"/>
          <w:sz w:val="20"/>
          <w:szCs w:val="20"/>
        </w:rPr>
        <w:t>V VEDNOST: mag. JASMINA BREZNIK, direktorica</w:t>
      </w:r>
    </w:p>
    <w:p w14:paraId="5EF27C60" w14:textId="77777777" w:rsidR="0087581A" w:rsidRDefault="0087581A" w:rsidP="0087581A">
      <w:pPr>
        <w:rPr>
          <w:rFonts w:asciiTheme="minorHAnsi" w:hAnsiTheme="minorHAnsi" w:cstheme="minorBidi"/>
        </w:rPr>
      </w:pPr>
    </w:p>
    <w:p w14:paraId="2576BD6E" w14:textId="20727F27" w:rsidR="00800CBE" w:rsidRDefault="00800CBE" w:rsidP="0087581A">
      <w:pPr>
        <w:rPr>
          <w:rFonts w:asciiTheme="minorHAnsi" w:hAnsiTheme="minorHAnsi" w:cstheme="minorBidi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1560"/>
        <w:gridCol w:w="9663"/>
      </w:tblGrid>
      <w:tr w:rsidR="0087581A" w14:paraId="105AF1DF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9A5B73" w14:textId="77777777" w:rsidR="0087581A" w:rsidRDefault="0087581A" w:rsidP="00810D88">
            <w:pPr>
              <w:rPr>
                <w:rFonts w:ascii="Times New Roman" w:eastAsia="Times New Roman" w:hAnsi="Times New Roman"/>
                <w:sz w:val="16"/>
                <w:szCs w:val="16"/>
                <w:lang w:eastAsia="sl-SI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B305D3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OZNAKA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F32839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ALERGEN</w:t>
            </w:r>
          </w:p>
        </w:tc>
      </w:tr>
      <w:tr w:rsidR="0087581A" w14:paraId="5DD77C31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FD9F5A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D70109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 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4F78B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 </w:t>
            </w:r>
          </w:p>
        </w:tc>
      </w:tr>
      <w:tr w:rsidR="0087581A" w14:paraId="613F641E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C450F9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632CE2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A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BDBE6E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ARAŠIDI IN PROIZVODI IZ ARAŠIDOV</w:t>
            </w:r>
          </w:p>
        </w:tc>
      </w:tr>
      <w:tr w:rsidR="0087581A" w14:paraId="7ADB1E04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F0AACA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D4E3B2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G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2FF51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ŽITA, KI VSEBUJEJO GLUTEN (pšenica, ječmen, oves, rž, pira in proizvodi iz njih)</w:t>
            </w:r>
          </w:p>
        </w:tc>
      </w:tr>
      <w:tr w:rsidR="0087581A" w14:paraId="4EC42634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1B808E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1FA03B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GS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52A658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GORČIČNO SEME IN NJEGOVI PROIZVODI</w:t>
            </w:r>
          </w:p>
        </w:tc>
      </w:tr>
      <w:tr w:rsidR="0087581A" w14:paraId="1367596C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FA877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2C7DC9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J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E24469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JAJCA IN PROIZVODI IZ NJIH</w:t>
            </w:r>
          </w:p>
        </w:tc>
      </w:tr>
      <w:tr w:rsidR="0087581A" w14:paraId="395C4751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DE3F93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39E536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L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1B175E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MLEKO IN MLEČNI PROIZVODI, KI VSEBUJEJO LAKTOZO</w:t>
            </w:r>
          </w:p>
        </w:tc>
      </w:tr>
      <w:tr w:rsidR="0087581A" w14:paraId="6830192A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28C3E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F0F1E0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7C009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MEHKUŽCI IN PROIZVODI IZ NJIH (lignji, hobotnice, školjke)</w:t>
            </w:r>
          </w:p>
        </w:tc>
      </w:tr>
      <w:tr w:rsidR="0087581A" w14:paraId="6B886971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425ED0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7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3C2362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O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264DEE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 xml:space="preserve">LUPINASTO SADJE – OREŠČKI (mandeljni, orehi, lešniki, indijski oreščki, brazilski oreščki, ameriški orehi, pistacija,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makadamija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) IN PROIZVODI IZ NJIH</w:t>
            </w:r>
          </w:p>
        </w:tc>
      </w:tr>
      <w:tr w:rsidR="0087581A" w14:paraId="6F16EE89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4206EA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8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102A6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R1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36B052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RIBE IN PROIZVODI IZ NJIH</w:t>
            </w:r>
          </w:p>
        </w:tc>
      </w:tr>
      <w:tr w:rsidR="0087581A" w14:paraId="14F71661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C9F92D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9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69137B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R2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1D313F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RAKI IN PROIZVODI IZ NJIH</w:t>
            </w:r>
          </w:p>
        </w:tc>
      </w:tr>
      <w:tr w:rsidR="0087581A" w14:paraId="758B5EE8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224E9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2D0DE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7A5E95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ZRNJE SOJE IN PROIZVODI IZ NJIH</w:t>
            </w:r>
          </w:p>
        </w:tc>
      </w:tr>
      <w:tr w:rsidR="0087581A" w14:paraId="289A57EA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C4CFE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67F6A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SO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sl-SI"/>
              </w:rPr>
              <w:t>2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6D5D20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ŽVEPLOV DIOKSID IN SULFITI (v koncentraciji več kot 100mg/kg ali 10mg/l, izraženi kot SO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sl-SI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)</w:t>
            </w:r>
          </w:p>
        </w:tc>
      </w:tr>
      <w:tr w:rsidR="0087581A" w14:paraId="501D24C8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2B63D4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A1A238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SS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D90EE5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SEZAMOVO SEME IN PROIZVODI IZ NJEGA</w:t>
            </w:r>
          </w:p>
        </w:tc>
      </w:tr>
      <w:tr w:rsidR="0087581A" w14:paraId="6F83741D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18F256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15936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V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C3A450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VOLČJI BOB IN PROIZVODI IZ NJEGA</w:t>
            </w:r>
          </w:p>
        </w:tc>
      </w:tr>
      <w:tr w:rsidR="0087581A" w14:paraId="208F6A91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0A81AF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1DE7DF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Z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5532E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LISTNA ZELENA IN PROIZVODI IZ NJE</w:t>
            </w:r>
          </w:p>
        </w:tc>
      </w:tr>
    </w:tbl>
    <w:p w14:paraId="3988FD12" w14:textId="60B92EDF" w:rsidR="003B7BDD" w:rsidRPr="0012198F" w:rsidRDefault="0087581A" w:rsidP="0012198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sl-SI"/>
        </w:rPr>
        <w:t>OPOMBA: V KOLIKOR JE V JEDILNIKIH ALERGEN OZNAČEN Z malimi črkami, POMENI, DA SO V ŽIVILU LAHKO PRISOTNE SLEDI TEGA ALERGENA.</w:t>
      </w:r>
    </w:p>
    <w:sectPr w:rsidR="003B7BDD" w:rsidRPr="0012198F" w:rsidSect="0087581A">
      <w:headerReference w:type="default" r:id="rId13"/>
      <w:footerReference w:type="default" r:id="rId14"/>
      <w:pgSz w:w="16838" w:h="11906" w:orient="landscape"/>
      <w:pgMar w:top="1417" w:right="1417" w:bottom="1417" w:left="2268" w:header="708" w:footer="6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BFF3FD" w14:textId="77777777" w:rsidR="00753861" w:rsidRDefault="00753861" w:rsidP="00EF1279">
      <w:pPr>
        <w:spacing w:line="240" w:lineRule="auto"/>
      </w:pPr>
      <w:r>
        <w:separator/>
      </w:r>
    </w:p>
  </w:endnote>
  <w:endnote w:type="continuationSeparator" w:id="0">
    <w:p w14:paraId="027BBE06" w14:textId="77777777" w:rsidR="00753861" w:rsidRDefault="00753861" w:rsidP="00EF1279">
      <w:pPr>
        <w:spacing w:line="240" w:lineRule="auto"/>
      </w:pPr>
      <w:r>
        <w:continuationSeparator/>
      </w:r>
    </w:p>
  </w:endnote>
  <w:endnote w:type="continuationNotice" w:id="1">
    <w:p w14:paraId="0679A7D8" w14:textId="77777777" w:rsidR="00753861" w:rsidRDefault="0075386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mrea"/>
      <w:tblW w:w="10774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70"/>
      <w:gridCol w:w="1984"/>
      <w:gridCol w:w="1560"/>
      <w:gridCol w:w="1134"/>
      <w:gridCol w:w="2126"/>
    </w:tblGrid>
    <w:tr w:rsidR="00810D88" w14:paraId="3641861C" w14:textId="77777777" w:rsidTr="00F322C0">
      <w:trPr>
        <w:trHeight w:val="709"/>
      </w:trPr>
      <w:tc>
        <w:tcPr>
          <w:tcW w:w="3970" w:type="dxa"/>
        </w:tcPr>
        <w:p w14:paraId="782F5630" w14:textId="77777777" w:rsidR="00810D88" w:rsidRDefault="00810D88" w:rsidP="00E2336E">
          <w:pPr>
            <w:pStyle w:val="Noga"/>
            <w:rPr>
              <w:b/>
              <w:sz w:val="20"/>
              <w:szCs w:val="20"/>
            </w:rPr>
          </w:pPr>
          <w:r w:rsidRPr="00415632">
            <w:rPr>
              <w:b/>
              <w:sz w:val="20"/>
              <w:szCs w:val="20"/>
            </w:rPr>
            <w:t>Varstveno delovni center POLŽ Maribor</w:t>
          </w:r>
        </w:p>
        <w:p w14:paraId="4B0A64A0" w14:textId="77777777" w:rsidR="00810D88" w:rsidRDefault="00810D88" w:rsidP="00E2336E">
          <w:pPr>
            <w:pStyle w:val="Noga"/>
            <w:rPr>
              <w:sz w:val="20"/>
              <w:szCs w:val="20"/>
            </w:rPr>
          </w:pPr>
          <w:r w:rsidRPr="00415632">
            <w:rPr>
              <w:sz w:val="20"/>
              <w:szCs w:val="20"/>
            </w:rPr>
            <w:t>Park mladih 4 • 2000 Maribor</w:t>
          </w:r>
        </w:p>
        <w:p w14:paraId="68C32B42" w14:textId="77777777" w:rsidR="00810D88" w:rsidRPr="00415632" w:rsidRDefault="00810D88" w:rsidP="00E2336E">
          <w:pPr>
            <w:pStyle w:val="Noga"/>
            <w:rPr>
              <w:sz w:val="20"/>
              <w:szCs w:val="20"/>
            </w:rPr>
          </w:pPr>
          <w:r>
            <w:rPr>
              <w:sz w:val="20"/>
              <w:szCs w:val="20"/>
            </w:rPr>
            <w:sym w:font="Wingdings" w:char="F028"/>
          </w:r>
          <w:r w:rsidRPr="00415632">
            <w:rPr>
              <w:sz w:val="20"/>
              <w:szCs w:val="20"/>
            </w:rPr>
            <w:t xml:space="preserve"> 02/320 86 50</w:t>
          </w:r>
          <w:r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sym w:font="Wingdings" w:char="F09F"/>
          </w:r>
          <w:r w:rsidRPr="00415632">
            <w:rPr>
              <w:sz w:val="20"/>
              <w:szCs w:val="20"/>
            </w:rPr>
            <w:t xml:space="preserve"> 041 762 806</w:t>
          </w:r>
        </w:p>
        <w:p w14:paraId="225F7AB7" w14:textId="77777777" w:rsidR="00810D88" w:rsidRPr="00161DEE" w:rsidRDefault="00810D88" w:rsidP="00E2336E">
          <w:pPr>
            <w:pStyle w:val="Noga"/>
            <w:rPr>
              <w:sz w:val="20"/>
              <w:szCs w:val="20"/>
            </w:rPr>
          </w:pPr>
          <w:r>
            <w:rPr>
              <w:rFonts w:ascii="Webdings" w:hAnsi="Webdings"/>
              <w:sz w:val="20"/>
              <w:szCs w:val="20"/>
            </w:rPr>
            <w:sym w:font="Wingdings" w:char="F02A"/>
          </w:r>
          <w:r w:rsidRPr="00415632">
            <w:rPr>
              <w:sz w:val="20"/>
              <w:szCs w:val="20"/>
            </w:rPr>
            <w:t xml:space="preserve"> </w:t>
          </w:r>
          <w:hyperlink r:id="rId1" w:history="1">
            <w:r w:rsidRPr="00415632">
              <w:rPr>
                <w:rStyle w:val="Hiperpovezava"/>
                <w:sz w:val="20"/>
                <w:szCs w:val="20"/>
              </w:rPr>
              <w:t>vdc.polz@vdcpolz.si</w:t>
            </w:r>
          </w:hyperlink>
          <w:r w:rsidRPr="00415632">
            <w:rPr>
              <w:sz w:val="20"/>
              <w:szCs w:val="20"/>
            </w:rPr>
            <w:t xml:space="preserve">, </w:t>
          </w:r>
          <w:r>
            <w:rPr>
              <w:sz w:val="20"/>
              <w:szCs w:val="20"/>
            </w:rPr>
            <w:sym w:font="Webdings" w:char="F0FC"/>
          </w:r>
          <w:r w:rsidRPr="00415632">
            <w:rPr>
              <w:sz w:val="20"/>
              <w:szCs w:val="20"/>
            </w:rPr>
            <w:t xml:space="preserve"> </w:t>
          </w:r>
          <w:hyperlink r:id="rId2" w:history="1">
            <w:r w:rsidRPr="00415632">
              <w:rPr>
                <w:rStyle w:val="Hiperpovezava"/>
                <w:sz w:val="20"/>
                <w:szCs w:val="20"/>
              </w:rPr>
              <w:t>www.vdcpolz.si</w:t>
            </w:r>
          </w:hyperlink>
        </w:p>
      </w:tc>
      <w:tc>
        <w:tcPr>
          <w:tcW w:w="1984" w:type="dxa"/>
        </w:tcPr>
        <w:p w14:paraId="43F37BFF" w14:textId="079FD386" w:rsidR="00810D88" w:rsidRDefault="00810D88" w:rsidP="00E2336E">
          <w:pPr>
            <w:pStyle w:val="Noga"/>
          </w:pPr>
          <w:r>
            <w:rPr>
              <w:noProof/>
              <w:lang w:eastAsia="sl-SI"/>
            </w:rPr>
            <w:drawing>
              <wp:inline distT="0" distB="0" distL="0" distR="0" wp14:anchorId="198273F4" wp14:editId="3CA71AED">
                <wp:extent cx="1114425" cy="590550"/>
                <wp:effectExtent l="0" t="0" r="9525" b="0"/>
                <wp:docPr id="4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lika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</w:tcPr>
        <w:p w14:paraId="6EE8C458" w14:textId="59787595" w:rsidR="00810D88" w:rsidRDefault="00810D88" w:rsidP="00E2336E">
          <w:pPr>
            <w:pStyle w:val="Noga"/>
            <w:jc w:val="center"/>
            <w:rPr>
              <w:b/>
              <w:sz w:val="20"/>
              <w:szCs w:val="20"/>
            </w:rPr>
          </w:pPr>
          <w:r>
            <w:pict w14:anchorId="400D4E0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5pt;height:57.75pt">
                <v:imagedata r:id="rId4" o:title=""/>
              </v:shape>
            </w:pict>
          </w:r>
        </w:p>
      </w:tc>
      <w:tc>
        <w:tcPr>
          <w:tcW w:w="1134" w:type="dxa"/>
        </w:tcPr>
        <w:p w14:paraId="72C15495" w14:textId="77777777" w:rsidR="00810D88" w:rsidRDefault="00810D88" w:rsidP="00E2336E">
          <w:pPr>
            <w:pStyle w:val="Noga"/>
            <w:jc w:val="center"/>
          </w:pPr>
          <w:r>
            <w:rPr>
              <w:noProof/>
              <w:lang w:eastAsia="sl-SI"/>
            </w:rPr>
            <w:drawing>
              <wp:inline distT="0" distB="0" distL="0" distR="0" wp14:anchorId="06FB36AA" wp14:editId="6E6CDAE4">
                <wp:extent cx="552450" cy="581025"/>
                <wp:effectExtent l="0" t="0" r="0" b="9525"/>
                <wp:docPr id="1809715557" name="Slika 1809715557" descr="Opis: Opis: druzini prijazno-pol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lika 1" descr="Opis: Opis: druzini prijazno-polni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</w:tcPr>
        <w:p w14:paraId="7DD6D8A1" w14:textId="2BC2173E" w:rsidR="00810D88" w:rsidRDefault="00810D88" w:rsidP="00E2336E">
          <w:pPr>
            <w:pStyle w:val="Noga"/>
            <w:jc w:val="center"/>
            <w:rPr>
              <w:b/>
              <w:sz w:val="20"/>
              <w:szCs w:val="20"/>
            </w:rPr>
          </w:pPr>
          <w:r>
            <w:rPr>
              <w:noProof/>
              <w:lang w:eastAsia="sl-SI"/>
            </w:rPr>
            <w:drawing>
              <wp:inline distT="0" distB="0" distL="0" distR="0" wp14:anchorId="50025EC5" wp14:editId="05FA7CB8">
                <wp:extent cx="1212850" cy="521970"/>
                <wp:effectExtent l="0" t="0" r="6350" b="0"/>
                <wp:docPr id="2097291249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7291249" name="Slika 1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285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CD4CDF" w14:textId="77777777" w:rsidR="00810D88" w:rsidRDefault="00810D8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960766" w14:textId="77777777" w:rsidR="00753861" w:rsidRDefault="00753861" w:rsidP="00EF1279">
      <w:pPr>
        <w:spacing w:line="240" w:lineRule="auto"/>
      </w:pPr>
      <w:r>
        <w:separator/>
      </w:r>
    </w:p>
  </w:footnote>
  <w:footnote w:type="continuationSeparator" w:id="0">
    <w:p w14:paraId="0A936AA0" w14:textId="77777777" w:rsidR="00753861" w:rsidRDefault="00753861" w:rsidP="00EF1279">
      <w:pPr>
        <w:spacing w:line="240" w:lineRule="auto"/>
      </w:pPr>
      <w:r>
        <w:continuationSeparator/>
      </w:r>
    </w:p>
  </w:footnote>
  <w:footnote w:type="continuationNotice" w:id="1">
    <w:p w14:paraId="247DBD97" w14:textId="77777777" w:rsidR="00753861" w:rsidRDefault="0075386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124572" w14:textId="2EE172A5" w:rsidR="00810D88" w:rsidRDefault="00810D88">
    <w:pPr>
      <w:pStyle w:val="Glava"/>
    </w:pPr>
    <w:r w:rsidRPr="00E77BEC">
      <w:rPr>
        <w:rFonts w:asciiTheme="minorHAnsi" w:hAnsiTheme="minorHAnsi"/>
        <w:noProof/>
        <w:sz w:val="18"/>
        <w:szCs w:val="16"/>
        <w:lang w:eastAsia="sl-SI"/>
      </w:rPr>
      <w:drawing>
        <wp:inline distT="0" distB="0" distL="0" distR="0" wp14:anchorId="19F80354" wp14:editId="1FC5A8E1">
          <wp:extent cx="1810134" cy="702259"/>
          <wp:effectExtent l="0" t="0" r="0" b="3175"/>
          <wp:docPr id="924063986" name="Slika 924063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228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912CA"/>
    <w:multiLevelType w:val="hybridMultilevel"/>
    <w:tmpl w:val="8E0AB69A"/>
    <w:lvl w:ilvl="0" w:tplc="11F663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3721DC5"/>
    <w:multiLevelType w:val="hybridMultilevel"/>
    <w:tmpl w:val="46D832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BE0"/>
    <w:rsid w:val="00000BE9"/>
    <w:rsid w:val="00010B95"/>
    <w:rsid w:val="0001714A"/>
    <w:rsid w:val="00022526"/>
    <w:rsid w:val="00023C5C"/>
    <w:rsid w:val="00024BAA"/>
    <w:rsid w:val="00030FFF"/>
    <w:rsid w:val="000335FA"/>
    <w:rsid w:val="00034BB2"/>
    <w:rsid w:val="00036BDB"/>
    <w:rsid w:val="00056E52"/>
    <w:rsid w:val="00061AD0"/>
    <w:rsid w:val="00062DF3"/>
    <w:rsid w:val="000749D5"/>
    <w:rsid w:val="0007689A"/>
    <w:rsid w:val="00084528"/>
    <w:rsid w:val="00095D60"/>
    <w:rsid w:val="000968CB"/>
    <w:rsid w:val="000A2205"/>
    <w:rsid w:val="000B02A2"/>
    <w:rsid w:val="000B4CBE"/>
    <w:rsid w:val="000C09DB"/>
    <w:rsid w:val="000C0FFA"/>
    <w:rsid w:val="000D4D76"/>
    <w:rsid w:val="000D5072"/>
    <w:rsid w:val="000E30B0"/>
    <w:rsid w:val="000F3514"/>
    <w:rsid w:val="000F6739"/>
    <w:rsid w:val="00100905"/>
    <w:rsid w:val="001024BB"/>
    <w:rsid w:val="001146ED"/>
    <w:rsid w:val="00120BB4"/>
    <w:rsid w:val="0012198F"/>
    <w:rsid w:val="00123AEB"/>
    <w:rsid w:val="00123B41"/>
    <w:rsid w:val="001244CB"/>
    <w:rsid w:val="001377D3"/>
    <w:rsid w:val="00141C9C"/>
    <w:rsid w:val="00144065"/>
    <w:rsid w:val="0015016E"/>
    <w:rsid w:val="00161DEE"/>
    <w:rsid w:val="001671BD"/>
    <w:rsid w:val="00182562"/>
    <w:rsid w:val="00185524"/>
    <w:rsid w:val="00187AE1"/>
    <w:rsid w:val="001931D7"/>
    <w:rsid w:val="00195B95"/>
    <w:rsid w:val="001A1E97"/>
    <w:rsid w:val="001C25AE"/>
    <w:rsid w:val="001C6B84"/>
    <w:rsid w:val="001D6B3F"/>
    <w:rsid w:val="001E0DEF"/>
    <w:rsid w:val="001E4FD7"/>
    <w:rsid w:val="001E682B"/>
    <w:rsid w:val="001F6869"/>
    <w:rsid w:val="00224A12"/>
    <w:rsid w:val="002278ED"/>
    <w:rsid w:val="002572C7"/>
    <w:rsid w:val="002638D6"/>
    <w:rsid w:val="00272FB6"/>
    <w:rsid w:val="00281AD2"/>
    <w:rsid w:val="002864F4"/>
    <w:rsid w:val="00290F77"/>
    <w:rsid w:val="002A53DF"/>
    <w:rsid w:val="002B217B"/>
    <w:rsid w:val="002B6846"/>
    <w:rsid w:val="002D3A73"/>
    <w:rsid w:val="002E1FBF"/>
    <w:rsid w:val="002E3024"/>
    <w:rsid w:val="002F3BF7"/>
    <w:rsid w:val="003041B2"/>
    <w:rsid w:val="003409C2"/>
    <w:rsid w:val="0037381B"/>
    <w:rsid w:val="00396D08"/>
    <w:rsid w:val="003A3C58"/>
    <w:rsid w:val="003A668C"/>
    <w:rsid w:val="003B19FD"/>
    <w:rsid w:val="003B69DE"/>
    <w:rsid w:val="003B7BDD"/>
    <w:rsid w:val="003B7ED3"/>
    <w:rsid w:val="003C5895"/>
    <w:rsid w:val="003D4A96"/>
    <w:rsid w:val="003D679A"/>
    <w:rsid w:val="003D78BA"/>
    <w:rsid w:val="003D7980"/>
    <w:rsid w:val="003E014E"/>
    <w:rsid w:val="003E569F"/>
    <w:rsid w:val="003F78C3"/>
    <w:rsid w:val="004033EE"/>
    <w:rsid w:val="00407FE3"/>
    <w:rsid w:val="00413C63"/>
    <w:rsid w:val="00415632"/>
    <w:rsid w:val="00422E62"/>
    <w:rsid w:val="00426430"/>
    <w:rsid w:val="00441BB0"/>
    <w:rsid w:val="00442C03"/>
    <w:rsid w:val="00444A04"/>
    <w:rsid w:val="00452F36"/>
    <w:rsid w:val="004616BC"/>
    <w:rsid w:val="00461BE0"/>
    <w:rsid w:val="0047022D"/>
    <w:rsid w:val="0048078A"/>
    <w:rsid w:val="00481876"/>
    <w:rsid w:val="00483C25"/>
    <w:rsid w:val="00484970"/>
    <w:rsid w:val="00487F34"/>
    <w:rsid w:val="00492FC4"/>
    <w:rsid w:val="004B14AE"/>
    <w:rsid w:val="004B5DC1"/>
    <w:rsid w:val="004B675C"/>
    <w:rsid w:val="004D696A"/>
    <w:rsid w:val="004E2C64"/>
    <w:rsid w:val="004E71BD"/>
    <w:rsid w:val="00511FCB"/>
    <w:rsid w:val="00513018"/>
    <w:rsid w:val="00533BA9"/>
    <w:rsid w:val="005678A0"/>
    <w:rsid w:val="00571A03"/>
    <w:rsid w:val="0058632B"/>
    <w:rsid w:val="0058692D"/>
    <w:rsid w:val="00586F92"/>
    <w:rsid w:val="00591148"/>
    <w:rsid w:val="00595B3D"/>
    <w:rsid w:val="005A204C"/>
    <w:rsid w:val="005A3743"/>
    <w:rsid w:val="005A549A"/>
    <w:rsid w:val="005B38E4"/>
    <w:rsid w:val="005B3AD5"/>
    <w:rsid w:val="005C43D6"/>
    <w:rsid w:val="005D4DBF"/>
    <w:rsid w:val="005F12D7"/>
    <w:rsid w:val="00600165"/>
    <w:rsid w:val="006022B0"/>
    <w:rsid w:val="00605E1C"/>
    <w:rsid w:val="00610C12"/>
    <w:rsid w:val="00614089"/>
    <w:rsid w:val="006154FC"/>
    <w:rsid w:val="00616B3A"/>
    <w:rsid w:val="00635215"/>
    <w:rsid w:val="006361E1"/>
    <w:rsid w:val="00643368"/>
    <w:rsid w:val="00643851"/>
    <w:rsid w:val="00646DB2"/>
    <w:rsid w:val="00656EDE"/>
    <w:rsid w:val="00673F06"/>
    <w:rsid w:val="00673F7C"/>
    <w:rsid w:val="00681B33"/>
    <w:rsid w:val="0068269F"/>
    <w:rsid w:val="00684E68"/>
    <w:rsid w:val="006A28E5"/>
    <w:rsid w:val="006B0C19"/>
    <w:rsid w:val="006C6D8B"/>
    <w:rsid w:val="006D073D"/>
    <w:rsid w:val="006D2AE3"/>
    <w:rsid w:val="006D48B1"/>
    <w:rsid w:val="006E7CB6"/>
    <w:rsid w:val="006F3CAA"/>
    <w:rsid w:val="00706ED8"/>
    <w:rsid w:val="00710672"/>
    <w:rsid w:val="00725AB5"/>
    <w:rsid w:val="0072675A"/>
    <w:rsid w:val="007270A5"/>
    <w:rsid w:val="00737AE9"/>
    <w:rsid w:val="007448CE"/>
    <w:rsid w:val="00746BF6"/>
    <w:rsid w:val="00753861"/>
    <w:rsid w:val="00754D9D"/>
    <w:rsid w:val="00757AD5"/>
    <w:rsid w:val="00763489"/>
    <w:rsid w:val="00770ADC"/>
    <w:rsid w:val="007751D7"/>
    <w:rsid w:val="007801E4"/>
    <w:rsid w:val="00783B62"/>
    <w:rsid w:val="00790358"/>
    <w:rsid w:val="00793D6A"/>
    <w:rsid w:val="007A078B"/>
    <w:rsid w:val="007A1CB0"/>
    <w:rsid w:val="007A3E9B"/>
    <w:rsid w:val="007A60DD"/>
    <w:rsid w:val="007A73D9"/>
    <w:rsid w:val="007B77F5"/>
    <w:rsid w:val="007C0526"/>
    <w:rsid w:val="007C0955"/>
    <w:rsid w:val="007C6E19"/>
    <w:rsid w:val="007C76BD"/>
    <w:rsid w:val="007D1A9D"/>
    <w:rsid w:val="007E1C00"/>
    <w:rsid w:val="007F1F1C"/>
    <w:rsid w:val="007F297A"/>
    <w:rsid w:val="007F2CDD"/>
    <w:rsid w:val="00800CBE"/>
    <w:rsid w:val="00810D88"/>
    <w:rsid w:val="00812A6C"/>
    <w:rsid w:val="0081662F"/>
    <w:rsid w:val="0082015E"/>
    <w:rsid w:val="008302C2"/>
    <w:rsid w:val="008402DA"/>
    <w:rsid w:val="008432C6"/>
    <w:rsid w:val="008434A7"/>
    <w:rsid w:val="0085135C"/>
    <w:rsid w:val="0085520A"/>
    <w:rsid w:val="008556F9"/>
    <w:rsid w:val="0086033F"/>
    <w:rsid w:val="00862CC0"/>
    <w:rsid w:val="008651D8"/>
    <w:rsid w:val="00874B1C"/>
    <w:rsid w:val="0087581A"/>
    <w:rsid w:val="0088478F"/>
    <w:rsid w:val="0089630A"/>
    <w:rsid w:val="008A2F0F"/>
    <w:rsid w:val="008B10B6"/>
    <w:rsid w:val="008B2BD6"/>
    <w:rsid w:val="008C2471"/>
    <w:rsid w:val="008C4DA2"/>
    <w:rsid w:val="008D56FD"/>
    <w:rsid w:val="008D5FC4"/>
    <w:rsid w:val="008F7816"/>
    <w:rsid w:val="0090113B"/>
    <w:rsid w:val="0092074B"/>
    <w:rsid w:val="00925938"/>
    <w:rsid w:val="00931A90"/>
    <w:rsid w:val="00944C59"/>
    <w:rsid w:val="00947A0F"/>
    <w:rsid w:val="00952693"/>
    <w:rsid w:val="00963652"/>
    <w:rsid w:val="0097474C"/>
    <w:rsid w:val="00992F96"/>
    <w:rsid w:val="0099693B"/>
    <w:rsid w:val="009A4155"/>
    <w:rsid w:val="009A7E5C"/>
    <w:rsid w:val="009B50F4"/>
    <w:rsid w:val="009C2CC3"/>
    <w:rsid w:val="009D04BF"/>
    <w:rsid w:val="009D5E16"/>
    <w:rsid w:val="009E7CBF"/>
    <w:rsid w:val="009F4BAD"/>
    <w:rsid w:val="009F61E5"/>
    <w:rsid w:val="00A117FC"/>
    <w:rsid w:val="00A14672"/>
    <w:rsid w:val="00A21585"/>
    <w:rsid w:val="00A3210E"/>
    <w:rsid w:val="00A40824"/>
    <w:rsid w:val="00A50249"/>
    <w:rsid w:val="00A53BE0"/>
    <w:rsid w:val="00A80579"/>
    <w:rsid w:val="00A91DC1"/>
    <w:rsid w:val="00A94FE8"/>
    <w:rsid w:val="00A977AC"/>
    <w:rsid w:val="00AA3FFE"/>
    <w:rsid w:val="00AA54BE"/>
    <w:rsid w:val="00AA6261"/>
    <w:rsid w:val="00AB2CE1"/>
    <w:rsid w:val="00AC3C35"/>
    <w:rsid w:val="00AC7557"/>
    <w:rsid w:val="00AC7F14"/>
    <w:rsid w:val="00AD2AC5"/>
    <w:rsid w:val="00AD364D"/>
    <w:rsid w:val="00AE257C"/>
    <w:rsid w:val="00AE3FD5"/>
    <w:rsid w:val="00B00A0A"/>
    <w:rsid w:val="00B019E1"/>
    <w:rsid w:val="00B208E7"/>
    <w:rsid w:val="00B20DA7"/>
    <w:rsid w:val="00B25D6F"/>
    <w:rsid w:val="00B30062"/>
    <w:rsid w:val="00B3130F"/>
    <w:rsid w:val="00B33A0D"/>
    <w:rsid w:val="00B35EAD"/>
    <w:rsid w:val="00B45B10"/>
    <w:rsid w:val="00B50CA9"/>
    <w:rsid w:val="00B626F3"/>
    <w:rsid w:val="00B64129"/>
    <w:rsid w:val="00B66FB0"/>
    <w:rsid w:val="00B737F3"/>
    <w:rsid w:val="00B900B0"/>
    <w:rsid w:val="00B91A50"/>
    <w:rsid w:val="00BA013B"/>
    <w:rsid w:val="00BA6830"/>
    <w:rsid w:val="00BC5616"/>
    <w:rsid w:val="00BE08BA"/>
    <w:rsid w:val="00BE7039"/>
    <w:rsid w:val="00BF459F"/>
    <w:rsid w:val="00C05C14"/>
    <w:rsid w:val="00C05F0B"/>
    <w:rsid w:val="00C23C91"/>
    <w:rsid w:val="00C37D05"/>
    <w:rsid w:val="00C40461"/>
    <w:rsid w:val="00C41273"/>
    <w:rsid w:val="00C55074"/>
    <w:rsid w:val="00C65F35"/>
    <w:rsid w:val="00C66675"/>
    <w:rsid w:val="00C815EA"/>
    <w:rsid w:val="00C821A6"/>
    <w:rsid w:val="00C85112"/>
    <w:rsid w:val="00C854C5"/>
    <w:rsid w:val="00C857C4"/>
    <w:rsid w:val="00C95775"/>
    <w:rsid w:val="00C97EEF"/>
    <w:rsid w:val="00CB2059"/>
    <w:rsid w:val="00CB69ED"/>
    <w:rsid w:val="00CC22C6"/>
    <w:rsid w:val="00CC7ADB"/>
    <w:rsid w:val="00CD660E"/>
    <w:rsid w:val="00CF2026"/>
    <w:rsid w:val="00D02106"/>
    <w:rsid w:val="00D13067"/>
    <w:rsid w:val="00D21348"/>
    <w:rsid w:val="00D36EB3"/>
    <w:rsid w:val="00D46507"/>
    <w:rsid w:val="00D50318"/>
    <w:rsid w:val="00D50D30"/>
    <w:rsid w:val="00D5119B"/>
    <w:rsid w:val="00D53097"/>
    <w:rsid w:val="00D66C4D"/>
    <w:rsid w:val="00D7181E"/>
    <w:rsid w:val="00D7567F"/>
    <w:rsid w:val="00D80B6D"/>
    <w:rsid w:val="00D85FCC"/>
    <w:rsid w:val="00D86FA3"/>
    <w:rsid w:val="00DB16A4"/>
    <w:rsid w:val="00DD4303"/>
    <w:rsid w:val="00DD4737"/>
    <w:rsid w:val="00DE1CCE"/>
    <w:rsid w:val="00E2336E"/>
    <w:rsid w:val="00EC0524"/>
    <w:rsid w:val="00ED4DDF"/>
    <w:rsid w:val="00ED70A7"/>
    <w:rsid w:val="00ED7E7D"/>
    <w:rsid w:val="00EE03AD"/>
    <w:rsid w:val="00EE267B"/>
    <w:rsid w:val="00EF1279"/>
    <w:rsid w:val="00EF4B16"/>
    <w:rsid w:val="00F05DA4"/>
    <w:rsid w:val="00F07F20"/>
    <w:rsid w:val="00F10E09"/>
    <w:rsid w:val="00F1188A"/>
    <w:rsid w:val="00F22A7F"/>
    <w:rsid w:val="00F26539"/>
    <w:rsid w:val="00F27CA3"/>
    <w:rsid w:val="00F322C0"/>
    <w:rsid w:val="00F45F2E"/>
    <w:rsid w:val="00F552BE"/>
    <w:rsid w:val="00F5744C"/>
    <w:rsid w:val="00F61916"/>
    <w:rsid w:val="00F7105D"/>
    <w:rsid w:val="00F76FF6"/>
    <w:rsid w:val="00F7714E"/>
    <w:rsid w:val="00F80459"/>
    <w:rsid w:val="00F80534"/>
    <w:rsid w:val="00F832A4"/>
    <w:rsid w:val="00F86061"/>
    <w:rsid w:val="00FA7726"/>
    <w:rsid w:val="00FB17E9"/>
    <w:rsid w:val="00FB441E"/>
    <w:rsid w:val="00FB5D85"/>
    <w:rsid w:val="00FB709D"/>
    <w:rsid w:val="00FC1B18"/>
    <w:rsid w:val="00FD2D26"/>
    <w:rsid w:val="00FD3D4B"/>
    <w:rsid w:val="00FD781E"/>
    <w:rsid w:val="00FE3074"/>
    <w:rsid w:val="00FE566D"/>
    <w:rsid w:val="00FF6DC9"/>
    <w:rsid w:val="0CA71CDE"/>
    <w:rsid w:val="22B57D87"/>
    <w:rsid w:val="56263C56"/>
    <w:rsid w:val="6370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BF9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B50F4"/>
    <w:pPr>
      <w:spacing w:after="0" w:line="276" w:lineRule="auto"/>
    </w:pPr>
    <w:rPr>
      <w:rFonts w:ascii="Calibri" w:hAnsi="Calibri" w:cs="Times New Roman"/>
    </w:rPr>
  </w:style>
  <w:style w:type="paragraph" w:styleId="Naslov2">
    <w:name w:val="heading 2"/>
    <w:basedOn w:val="Navaden"/>
    <w:next w:val="Navaden"/>
    <w:link w:val="Naslov2Znak"/>
    <w:rsid w:val="009B50F4"/>
    <w:pPr>
      <w:keepNext/>
      <w:keepLines/>
      <w:suppressAutoHyphens/>
      <w:autoSpaceDN w:val="0"/>
      <w:spacing w:before="200"/>
      <w:textAlignment w:val="baseline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rsid w:val="009B50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iperpovezava">
    <w:name w:val="Hyperlink"/>
    <w:basedOn w:val="Privzetapisavaodstavka"/>
    <w:rsid w:val="009B50F4"/>
    <w:rPr>
      <w:color w:val="0000FF"/>
      <w:u w:val="single"/>
    </w:rPr>
  </w:style>
  <w:style w:type="table" w:styleId="Tabelamrea">
    <w:name w:val="Table Grid"/>
    <w:basedOn w:val="Navadnatabela"/>
    <w:uiPriority w:val="39"/>
    <w:rsid w:val="000F67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702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7022D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EF1279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F1279"/>
    <w:rPr>
      <w:rFonts w:ascii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EF1279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F1279"/>
    <w:rPr>
      <w:rFonts w:ascii="Calibri" w:hAnsi="Calibri" w:cs="Times New Roman"/>
    </w:rPr>
  </w:style>
  <w:style w:type="paragraph" w:styleId="Odstavekseznama">
    <w:name w:val="List Paragraph"/>
    <w:basedOn w:val="Navaden"/>
    <w:uiPriority w:val="34"/>
    <w:qFormat/>
    <w:rsid w:val="00415632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AE3F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Brezrazmikov">
    <w:name w:val="No Spacing"/>
    <w:uiPriority w:val="1"/>
    <w:qFormat/>
    <w:rsid w:val="0012198F"/>
    <w:pPr>
      <w:spacing w:after="0" w:line="240" w:lineRule="auto"/>
    </w:pPr>
    <w:rPr>
      <w:rFonts w:ascii="Calibri" w:eastAsia="Times New Roman" w:hAnsi="Calibri" w:cs="Times New Roman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B50F4"/>
    <w:pPr>
      <w:spacing w:after="0" w:line="276" w:lineRule="auto"/>
    </w:pPr>
    <w:rPr>
      <w:rFonts w:ascii="Calibri" w:hAnsi="Calibri" w:cs="Times New Roman"/>
    </w:rPr>
  </w:style>
  <w:style w:type="paragraph" w:styleId="Naslov2">
    <w:name w:val="heading 2"/>
    <w:basedOn w:val="Navaden"/>
    <w:next w:val="Navaden"/>
    <w:link w:val="Naslov2Znak"/>
    <w:rsid w:val="009B50F4"/>
    <w:pPr>
      <w:keepNext/>
      <w:keepLines/>
      <w:suppressAutoHyphens/>
      <w:autoSpaceDN w:val="0"/>
      <w:spacing w:before="200"/>
      <w:textAlignment w:val="baseline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rsid w:val="009B50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iperpovezava">
    <w:name w:val="Hyperlink"/>
    <w:basedOn w:val="Privzetapisavaodstavka"/>
    <w:rsid w:val="009B50F4"/>
    <w:rPr>
      <w:color w:val="0000FF"/>
      <w:u w:val="single"/>
    </w:rPr>
  </w:style>
  <w:style w:type="table" w:styleId="Tabelamrea">
    <w:name w:val="Table Grid"/>
    <w:basedOn w:val="Navadnatabela"/>
    <w:uiPriority w:val="39"/>
    <w:rsid w:val="000F67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702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7022D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EF1279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F1279"/>
    <w:rPr>
      <w:rFonts w:ascii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EF1279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F1279"/>
    <w:rPr>
      <w:rFonts w:ascii="Calibri" w:hAnsi="Calibri" w:cs="Times New Roman"/>
    </w:rPr>
  </w:style>
  <w:style w:type="paragraph" w:styleId="Odstavekseznama">
    <w:name w:val="List Paragraph"/>
    <w:basedOn w:val="Navaden"/>
    <w:uiPriority w:val="34"/>
    <w:qFormat/>
    <w:rsid w:val="00415632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AE3F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Brezrazmikov">
    <w:name w:val="No Spacing"/>
    <w:uiPriority w:val="1"/>
    <w:qFormat/>
    <w:rsid w:val="0012198F"/>
    <w:pPr>
      <w:spacing w:after="0" w:line="240" w:lineRule="auto"/>
    </w:pPr>
    <w:rPr>
      <w:rFonts w:ascii="Calibri" w:eastAsia="Times New Roman" w:hAnsi="Calibri" w:cs="Times New Roman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4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vdcpolz.si" TargetMode="External"/><Relationship Id="rId1" Type="http://schemas.openxmlformats.org/officeDocument/2006/relationships/hyperlink" Target="mailto:vdc.polz@vdcpolz.si" TargetMode="External"/><Relationship Id="rId6" Type="http://schemas.openxmlformats.org/officeDocument/2006/relationships/image" Target="media/image5.jpeg"/><Relationship Id="rId5" Type="http://schemas.openxmlformats.org/officeDocument/2006/relationships/image" Target="media/image4.jp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men.serjak\Documents\Officeove%20predloge%20po%20meri\Glava%20in%20noga%20-%202021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ca2e854-3c13-4a91-b0d8-be20e32d27a0">AMDYX4RZZKX5-1887501796-104671</_dlc_DocId>
    <_dlc_DocIdUrl xmlns="dca2e854-3c13-4a91-b0d8-be20e32d27a0">
      <Url>https://vdcpolz.sharepoint.com/sites/VDCpolz/_layouts/15/DocIdRedir.aspx?ID=AMDYX4RZZKX5-1887501796-104671</Url>
      <Description>AMDYX4RZZKX5-1887501796-104671</Description>
    </_dlc_DocIdUrl>
    <lcf76f155ced4ddcb4097134ff3c332f xmlns="67d72572-c605-4892-82c5-3ac48c89b21a">
      <Terms xmlns="http://schemas.microsoft.com/office/infopath/2007/PartnerControls"/>
    </lcf76f155ced4ddcb4097134ff3c332f>
    <TaxCatchAll xmlns="dca2e854-3c13-4a91-b0d8-be20e32d27a0" xsi:nil="true"/>
    <Datum xmlns="67d72572-c605-4892-82c5-3ac48c89b21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62F313581EE54E8603818E479BDE95" ma:contentTypeVersion="20" ma:contentTypeDescription="Ustvari nov dokument." ma:contentTypeScope="" ma:versionID="52966418fad2dce07c49223cfc7db1cf">
  <xsd:schema xmlns:xsd="http://www.w3.org/2001/XMLSchema" xmlns:xs="http://www.w3.org/2001/XMLSchema" xmlns:p="http://schemas.microsoft.com/office/2006/metadata/properties" xmlns:ns2="dca2e854-3c13-4a91-b0d8-be20e32d27a0" xmlns:ns3="67d72572-c605-4892-82c5-3ac48c89b21a" targetNamespace="http://schemas.microsoft.com/office/2006/metadata/properties" ma:root="true" ma:fieldsID="746eb38b0d7232ca8c2aafb8c587309a" ns2:_="" ns3:_="">
    <xsd:import namespace="dca2e854-3c13-4a91-b0d8-be20e32d27a0"/>
    <xsd:import namespace="67d72572-c605-4892-82c5-3ac48c89b21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  <xsd:element ref="ns3:Datu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2e854-3c13-4a91-b0d8-be20e32d27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ednost ID-ja dokumenta" ma:description="Vrednost ID-ja dokumenta, dodeljenega temu elementu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povezava do tega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d256ccbb-24c2-4106-812b-80808efd61a6}" ma:internalName="TaxCatchAll" ma:showField="CatchAllData" ma:web="dca2e854-3c13-4a91-b0d8-be20e32d27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72572-c605-4892-82c5-3ac48c89b2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Oznake slike" ma:readOnly="false" ma:fieldId="{5cf76f15-5ced-4ddc-b409-7134ff3c332f}" ma:taxonomyMulti="true" ma:sspId="945aee45-782f-4f91-8fef-6a0eab4f68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  <xsd:element name="Datum" ma:index="30" nillable="true" ma:displayName="Datum" ma:format="DateOnly" ma:internalName="Datum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F587089-2035-41DC-B656-065B8D064FE8}">
  <ds:schemaRefs>
    <ds:schemaRef ds:uri="http://schemas.microsoft.com/office/2006/metadata/properties"/>
    <ds:schemaRef ds:uri="http://schemas.microsoft.com/office/infopath/2007/PartnerControls"/>
    <ds:schemaRef ds:uri="dca2e854-3c13-4a91-b0d8-be20e32d27a0"/>
    <ds:schemaRef ds:uri="67d72572-c605-4892-82c5-3ac48c89b21a"/>
  </ds:schemaRefs>
</ds:datastoreItem>
</file>

<file path=customXml/itemProps2.xml><?xml version="1.0" encoding="utf-8"?>
<ds:datastoreItem xmlns:ds="http://schemas.openxmlformats.org/officeDocument/2006/customXml" ds:itemID="{1A936BED-CEC5-468A-9E35-2A09B36050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902356-ED66-4D4A-B5C2-822EA315B9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a2e854-3c13-4a91-b0d8-be20e32d27a0"/>
    <ds:schemaRef ds:uri="67d72572-c605-4892-82c5-3ac48c89b2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192254-4085-441B-99DC-D0FBDE4F778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03EEAD1-CF2C-4912-8697-A50086F42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Glava in noga - 2021</Template>
  <TotalTime>0</TotalTime>
  <Pages>16</Pages>
  <Words>2700</Words>
  <Characters>15391</Characters>
  <Application>Microsoft Office Word</Application>
  <DocSecurity>0</DocSecurity>
  <Lines>128</Lines>
  <Paragraphs>36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18055</CharactersWithSpaces>
  <SharedDoc>false</SharedDoc>
  <HLinks>
    <vt:vector size="12" baseType="variant">
      <vt:variant>
        <vt:i4>7798895</vt:i4>
      </vt:variant>
      <vt:variant>
        <vt:i4>3</vt:i4>
      </vt:variant>
      <vt:variant>
        <vt:i4>0</vt:i4>
      </vt:variant>
      <vt:variant>
        <vt:i4>5</vt:i4>
      </vt:variant>
      <vt:variant>
        <vt:lpwstr>http://www.vdcpolz.si/</vt:lpwstr>
      </vt:variant>
      <vt:variant>
        <vt:lpwstr/>
      </vt:variant>
      <vt:variant>
        <vt:i4>1310822</vt:i4>
      </vt:variant>
      <vt:variant>
        <vt:i4>0</vt:i4>
      </vt:variant>
      <vt:variant>
        <vt:i4>0</vt:i4>
      </vt:variant>
      <vt:variant>
        <vt:i4>5</vt:i4>
      </vt:variant>
      <vt:variant>
        <vt:lpwstr>mailto:vdc.polz@vdcpolz.si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Karmen Šerjak</dc:creator>
  <cp:lastModifiedBy>floki</cp:lastModifiedBy>
  <cp:revision>2</cp:revision>
  <cp:lastPrinted>2025-06-29T07:58:00Z</cp:lastPrinted>
  <dcterms:created xsi:type="dcterms:W3CDTF">2026-03-02T08:24:00Z</dcterms:created>
  <dcterms:modified xsi:type="dcterms:W3CDTF">2026-03-02T08:24:00Z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0x0101003E62F313581EE54E8603818E479BDE95</vt:lpwstr>
  </property>
  <property fmtid="{D5CDD505-2E9C-101B-9397-08002B2CF9AE}" pid="3" name="_dlc_DocIdItemGuid">
    <vt:lpwstr>207b0df3-2376-435d-a49e-3c89d50a3321</vt:lpwstr>
  </property>
  <property fmtid="{D5CDD505-2E9C-101B-9397-08002B2CF9AE}" pid="4" name="MediaServiceImageTags">
    <vt:lpwstr/>
  </property>
</Properties>
</file>