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8FD12" w14:textId="038679E8" w:rsidR="003B7BDD" w:rsidRDefault="003B7BDD" w:rsidP="0CA71CDE">
      <w:pPr>
        <w:rPr>
          <w:rFonts w:asciiTheme="minorHAnsi" w:hAnsiTheme="minorHAnsi" w:cstheme="minorBidi"/>
        </w:rPr>
      </w:pPr>
    </w:p>
    <w:p w14:paraId="47F5CD38" w14:textId="77777777" w:rsidR="00D66B8D" w:rsidRDefault="00D66B8D" w:rsidP="0CA71CDE">
      <w:pPr>
        <w:rPr>
          <w:rFonts w:asciiTheme="minorHAnsi" w:hAnsiTheme="minorHAnsi" w:cstheme="minorBidi"/>
        </w:rPr>
      </w:pPr>
    </w:p>
    <w:p w14:paraId="36BD6545" w14:textId="5765F9D0" w:rsidR="00D66B8D" w:rsidRPr="00626D0E" w:rsidRDefault="00D66B8D" w:rsidP="00A72923">
      <w:pPr>
        <w:spacing w:after="160" w:line="25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PROSTOČASNE </w:t>
      </w:r>
      <w:r>
        <w:rPr>
          <w:rFonts w:cs="Calibri"/>
          <w:b/>
          <w:sz w:val="26"/>
          <w:szCs w:val="26"/>
        </w:rPr>
        <w:t>AKTIVNOSTI</w:t>
      </w:r>
      <w:r w:rsidR="00F20A08">
        <w:rPr>
          <w:rFonts w:cs="Calibri"/>
          <w:b/>
          <w:sz w:val="26"/>
          <w:szCs w:val="26"/>
        </w:rPr>
        <w:t xml:space="preserve"> </w:t>
      </w:r>
      <w:r w:rsidR="00BE22E7">
        <w:rPr>
          <w:rFonts w:cs="Calibri"/>
          <w:b/>
          <w:sz w:val="26"/>
          <w:szCs w:val="26"/>
        </w:rPr>
        <w:t xml:space="preserve">maj </w:t>
      </w:r>
      <w:r>
        <w:rPr>
          <w:rFonts w:cs="Calibri"/>
          <w:b/>
          <w:sz w:val="26"/>
          <w:szCs w:val="26"/>
        </w:rPr>
        <w:t>202</w:t>
      </w:r>
      <w:r w:rsidR="0010273F">
        <w:rPr>
          <w:rFonts w:cs="Calibri"/>
          <w:b/>
          <w:sz w:val="26"/>
          <w:szCs w:val="26"/>
        </w:rPr>
        <w:t>6</w:t>
      </w:r>
      <w:r>
        <w:rPr>
          <w:rFonts w:cs="Calibri"/>
          <w:b/>
          <w:sz w:val="26"/>
          <w:szCs w:val="26"/>
        </w:rPr>
        <w:t xml:space="preserve"> – </w:t>
      </w:r>
      <w:r>
        <w:rPr>
          <w:rFonts w:cs="Calibri"/>
          <w:sz w:val="26"/>
          <w:szCs w:val="26"/>
        </w:rPr>
        <w:t xml:space="preserve">BIVALNA ENOTA </w:t>
      </w:r>
      <w:r>
        <w:rPr>
          <w:sz w:val="26"/>
          <w:szCs w:val="26"/>
        </w:rPr>
        <w:t>MARIBOR</w:t>
      </w:r>
    </w:p>
    <w:tbl>
      <w:tblPr>
        <w:tblStyle w:val="Tabelamrea"/>
        <w:tblW w:w="13887" w:type="dxa"/>
        <w:tblLook w:val="04A0" w:firstRow="1" w:lastRow="0" w:firstColumn="1" w:lastColumn="0" w:noHBand="0" w:noVBand="1"/>
      </w:tblPr>
      <w:tblGrid>
        <w:gridCol w:w="3114"/>
        <w:gridCol w:w="6520"/>
        <w:gridCol w:w="4253"/>
      </w:tblGrid>
      <w:tr w:rsidR="00626D0E" w:rsidRPr="00E818D3" w14:paraId="583D700E" w14:textId="77777777" w:rsidTr="009A55B5">
        <w:tc>
          <w:tcPr>
            <w:tcW w:w="3114" w:type="dxa"/>
          </w:tcPr>
          <w:p w14:paraId="2EC5A6E0" w14:textId="77777777" w:rsidR="00626D0E" w:rsidRDefault="00626D0E" w:rsidP="009A55B5">
            <w:r>
              <w:rPr>
                <w:rFonts w:asciiTheme="minorHAnsi" w:hAnsiTheme="minorHAnsi" w:cstheme="minorHAnsi"/>
                <w:b/>
                <w:bCs/>
              </w:rPr>
              <w:t>DELAVNICE</w:t>
            </w:r>
          </w:p>
        </w:tc>
        <w:tc>
          <w:tcPr>
            <w:tcW w:w="6520" w:type="dxa"/>
          </w:tcPr>
          <w:p w14:paraId="6F9FBAA3" w14:textId="77777777" w:rsidR="00626D0E" w:rsidRPr="0024157D" w:rsidRDefault="00626D0E" w:rsidP="009A55B5">
            <w:pPr>
              <w:rPr>
                <w:rFonts w:asciiTheme="minorHAnsi" w:hAnsiTheme="minorHAnsi" w:cstheme="minorHAnsi"/>
              </w:rPr>
            </w:pPr>
            <w:r w:rsidRPr="0024157D">
              <w:rPr>
                <w:rFonts w:asciiTheme="minorHAnsi" w:eastAsia="Times New Roman" w:hAnsiTheme="minorHAnsi" w:cstheme="minorHAnsi"/>
                <w:b/>
                <w:bCs/>
              </w:rPr>
              <w:t>AKTIVNOSTI</w:t>
            </w:r>
          </w:p>
        </w:tc>
        <w:tc>
          <w:tcPr>
            <w:tcW w:w="4253" w:type="dxa"/>
          </w:tcPr>
          <w:p w14:paraId="5DC7E232" w14:textId="77777777" w:rsidR="00626D0E" w:rsidRPr="0024157D" w:rsidRDefault="00626D0E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DATUM IZVEDBE</w:t>
            </w:r>
          </w:p>
        </w:tc>
      </w:tr>
      <w:tr w:rsidR="00626D0E" w:rsidRPr="00E818D3" w14:paraId="02DA2B49" w14:textId="77777777" w:rsidTr="00626D0E">
        <w:trPr>
          <w:trHeight w:val="422"/>
        </w:trPr>
        <w:tc>
          <w:tcPr>
            <w:tcW w:w="3114" w:type="dxa"/>
          </w:tcPr>
          <w:p w14:paraId="0C9BC2F3" w14:textId="77777777" w:rsidR="00626D0E" w:rsidRDefault="00626D0E" w:rsidP="009A55B5">
            <w:r>
              <w:rPr>
                <w:rFonts w:asciiTheme="minorHAnsi" w:hAnsiTheme="minorHAnsi" w:cstheme="minorHAnsi"/>
              </w:rPr>
              <w:t>UREJANJE OKOLJA/VRTA</w:t>
            </w:r>
          </w:p>
        </w:tc>
        <w:tc>
          <w:tcPr>
            <w:tcW w:w="6520" w:type="dxa"/>
          </w:tcPr>
          <w:p w14:paraId="173C9FB0" w14:textId="77777777" w:rsidR="009707A6" w:rsidRDefault="00626D0E" w:rsidP="0010273F">
            <w:pPr>
              <w:pStyle w:val="Odstavekseznama"/>
              <w:numPr>
                <w:ilvl w:val="0"/>
                <w:numId w:val="7"/>
              </w:num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 w:rsidRPr="00626D0E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urejanje vrta in cvetličnih gred</w:t>
            </w:r>
            <w:r w:rsidR="009707A6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 xml:space="preserve"> </w:t>
            </w:r>
          </w:p>
          <w:p w14:paraId="6819C130" w14:textId="55C0F5FF" w:rsidR="00684437" w:rsidRPr="00F30D6B" w:rsidRDefault="00684437" w:rsidP="00F30D6B">
            <w:pPr>
              <w:ind w:left="360"/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</w:p>
        </w:tc>
        <w:tc>
          <w:tcPr>
            <w:tcW w:w="4253" w:type="dxa"/>
          </w:tcPr>
          <w:p w14:paraId="295D0D12" w14:textId="24F2DDCF" w:rsidR="009707A6" w:rsidRDefault="00626D0E" w:rsidP="009A55B5">
            <w:p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- vsak petek (vezano na vreme in letni čas)</w:t>
            </w:r>
          </w:p>
          <w:p w14:paraId="2F4B9D31" w14:textId="1DC91A90" w:rsidR="009707A6" w:rsidRDefault="009707A6" w:rsidP="009A55B5">
            <w:p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</w:p>
        </w:tc>
      </w:tr>
      <w:tr w:rsidR="00626D0E" w:rsidRPr="00E818D3" w14:paraId="61A09CB8" w14:textId="77777777" w:rsidTr="009A55B5">
        <w:tc>
          <w:tcPr>
            <w:tcW w:w="3114" w:type="dxa"/>
          </w:tcPr>
          <w:p w14:paraId="06BB31C4" w14:textId="77777777" w:rsidR="00626D0E" w:rsidRPr="00E818D3" w:rsidRDefault="00626D0E" w:rsidP="009A55B5">
            <w:r>
              <w:t>REKREACIJSKE AKTIVNOSTI</w:t>
            </w:r>
          </w:p>
        </w:tc>
        <w:tc>
          <w:tcPr>
            <w:tcW w:w="6520" w:type="dxa"/>
          </w:tcPr>
          <w:p w14:paraId="5670E00E" w14:textId="25BF0AA7" w:rsidR="00626D0E" w:rsidRPr="0024157D" w:rsidRDefault="00626D0E" w:rsidP="009A55B5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sk</w:t>
            </w:r>
            <w:r w:rsidRPr="00385EED">
              <w:rPr>
                <w:rFonts w:asciiTheme="minorHAnsi" w:hAnsiTheme="minorHAnsi" w:cstheme="minorHAnsi"/>
                <w:color w:val="000000"/>
              </w:rPr>
              <w:t>upinska telovadba</w:t>
            </w:r>
            <w:r>
              <w:rPr>
                <w:rFonts w:asciiTheme="minorHAnsi" w:hAnsiTheme="minorHAnsi" w:cstheme="minorHAnsi"/>
                <w:color w:val="000000"/>
              </w:rPr>
              <w:t>:</w:t>
            </w:r>
            <w:r w:rsidRPr="00385EED">
              <w:rPr>
                <w:rFonts w:asciiTheme="minorHAnsi" w:hAnsiTheme="minorHAnsi" w:cstheme="minorHAnsi"/>
                <w:color w:val="000000"/>
              </w:rPr>
              <w:t xml:space="preserve"> raztezne vaje, počepi</w:t>
            </w:r>
          </w:p>
          <w:p w14:paraId="089D0F31" w14:textId="77777777" w:rsidR="00CD2F0D" w:rsidRDefault="00626D0E" w:rsidP="0010273F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sprehod</w:t>
            </w:r>
            <w:r w:rsidR="0010273F">
              <w:rPr>
                <w:rFonts w:asciiTheme="minorHAnsi" w:hAnsiTheme="minorHAnsi" w:cstheme="minorHAnsi"/>
              </w:rPr>
              <w:t>i</w:t>
            </w:r>
          </w:p>
          <w:p w14:paraId="3566A8EE" w14:textId="73075547" w:rsidR="00BE22E7" w:rsidRDefault="00BE22E7" w:rsidP="0010273F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BE22E7">
              <w:rPr>
                <w:rFonts w:asciiTheme="minorHAnsi" w:hAnsiTheme="minorHAnsi" w:cstheme="minorHAnsi"/>
              </w:rPr>
              <w:t xml:space="preserve">rekreativni pohod </w:t>
            </w:r>
            <w:r>
              <w:rPr>
                <w:rFonts w:asciiTheme="minorHAnsi" w:hAnsiTheme="minorHAnsi" w:cstheme="minorHAnsi"/>
              </w:rPr>
              <w:t>v organizaciji MD Sožitje (</w:t>
            </w:r>
            <w:r w:rsidRPr="00BE22E7">
              <w:rPr>
                <w:rFonts w:asciiTheme="minorHAnsi" w:hAnsiTheme="minorHAnsi" w:cstheme="minorHAnsi"/>
              </w:rPr>
              <w:t>Arboretum Volčji Potok</w:t>
            </w:r>
            <w:r>
              <w:rPr>
                <w:rFonts w:asciiTheme="minorHAnsi" w:hAnsiTheme="minorHAnsi" w:cstheme="minorHAnsi"/>
              </w:rPr>
              <w:t>)</w:t>
            </w:r>
          </w:p>
          <w:p w14:paraId="0933ACFC" w14:textId="441BCBDF" w:rsidR="00F30D6B" w:rsidRPr="00BE22E7" w:rsidRDefault="00BE22E7" w:rsidP="00BE22E7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BE22E7">
              <w:rPr>
                <w:rFonts w:asciiTheme="minorHAnsi" w:hAnsiTheme="minorHAnsi" w:cstheme="minorHAnsi"/>
              </w:rPr>
              <w:t xml:space="preserve">pohod - Oplotniški vintgar </w:t>
            </w:r>
          </w:p>
        </w:tc>
        <w:tc>
          <w:tcPr>
            <w:tcW w:w="4253" w:type="dxa"/>
          </w:tcPr>
          <w:p w14:paraId="3027817F" w14:textId="6A6C7347" w:rsidR="00626D0E" w:rsidRDefault="00BE22E7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2.5</w:t>
            </w:r>
            <w:r w:rsidR="00F20A08">
              <w:rPr>
                <w:rFonts w:asciiTheme="minorHAnsi" w:hAnsiTheme="minorHAnsi" w:cstheme="minorHAnsi"/>
                <w:color w:val="000000"/>
              </w:rPr>
              <w:t xml:space="preserve">., </w:t>
            </w:r>
            <w:r>
              <w:rPr>
                <w:rFonts w:asciiTheme="minorHAnsi" w:hAnsiTheme="minorHAnsi" w:cstheme="minorHAnsi"/>
                <w:color w:val="000000"/>
              </w:rPr>
              <w:t>9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F20A08">
              <w:rPr>
                <w:rFonts w:asciiTheme="minorHAnsi" w:hAnsiTheme="minorHAnsi" w:cstheme="minorHAnsi"/>
                <w:color w:val="000000"/>
              </w:rPr>
              <w:t xml:space="preserve">., </w:t>
            </w:r>
            <w:r w:rsidR="00F30D6B">
              <w:rPr>
                <w:rFonts w:asciiTheme="minorHAnsi" w:hAnsiTheme="minorHAnsi" w:cstheme="minorHAnsi"/>
                <w:color w:val="000000"/>
              </w:rPr>
              <w:t>1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10273F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F20A08">
              <w:rPr>
                <w:rFonts w:asciiTheme="minorHAnsi" w:hAnsiTheme="minorHAnsi" w:cstheme="minorHAnsi"/>
                <w:color w:val="000000"/>
              </w:rPr>
              <w:t>., 2</w:t>
            </w: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5., 30.5</w:t>
            </w:r>
            <w:r w:rsidR="003673B0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769FAFC3" w14:textId="77777777" w:rsidR="00626D0E" w:rsidRDefault="00626D0E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vsakodnevno </w:t>
            </w:r>
          </w:p>
          <w:p w14:paraId="4B2A865C" w14:textId="77777777" w:rsidR="00F30D6B" w:rsidRDefault="00BE22E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2.5.2026</w:t>
            </w:r>
          </w:p>
          <w:p w14:paraId="4D4CB1BC" w14:textId="77777777" w:rsidR="00BE22E7" w:rsidRDefault="00BE22E7" w:rsidP="0010273F">
            <w:pPr>
              <w:rPr>
                <w:rFonts w:asciiTheme="minorHAnsi" w:hAnsiTheme="minorHAnsi" w:cstheme="minorHAnsi"/>
                <w:color w:val="000000"/>
              </w:rPr>
            </w:pPr>
          </w:p>
          <w:p w14:paraId="379170C9" w14:textId="7BB03F8C" w:rsidR="00BE22E7" w:rsidRPr="0024157D" w:rsidRDefault="00BE22E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10.5.2026</w:t>
            </w:r>
          </w:p>
        </w:tc>
      </w:tr>
      <w:tr w:rsidR="00626D0E" w:rsidRPr="00E818D3" w14:paraId="50412B89" w14:textId="77777777" w:rsidTr="009A55B5">
        <w:tc>
          <w:tcPr>
            <w:tcW w:w="3114" w:type="dxa"/>
          </w:tcPr>
          <w:p w14:paraId="69A9268B" w14:textId="77777777" w:rsidR="00626D0E" w:rsidRDefault="00626D0E" w:rsidP="009A55B5">
            <w:r>
              <w:rPr>
                <w:rFonts w:asciiTheme="minorHAnsi" w:hAnsiTheme="minorHAnsi" w:cstheme="minorHAnsi"/>
              </w:rPr>
              <w:t>NAČRTOVANJE</w:t>
            </w:r>
            <w:r w:rsidRPr="00166E11">
              <w:rPr>
                <w:rFonts w:asciiTheme="minorHAnsi" w:hAnsiTheme="minorHAnsi" w:cstheme="minorHAnsi"/>
              </w:rPr>
              <w:t xml:space="preserve"> AKTIVNOSTI Z UPORABNIKI</w:t>
            </w:r>
          </w:p>
        </w:tc>
        <w:tc>
          <w:tcPr>
            <w:tcW w:w="6520" w:type="dxa"/>
          </w:tcPr>
          <w:p w14:paraId="19388B53" w14:textId="77777777" w:rsidR="00626D0E" w:rsidRDefault="00626D0E" w:rsidP="009A55B5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pregled in načrtovanje prostočasnih aktivnosti</w:t>
            </w:r>
          </w:p>
          <w:p w14:paraId="1137A6B3" w14:textId="77777777" w:rsidR="00626D0E" w:rsidRDefault="00626D0E" w:rsidP="00626D0E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 w:rsidRPr="00EF108D">
              <w:rPr>
                <w:rFonts w:cs="Calibri"/>
                <w:color w:val="000000"/>
              </w:rPr>
              <w:t>priprava predlogov jedi za jedilnik</w:t>
            </w:r>
          </w:p>
          <w:p w14:paraId="70266487" w14:textId="1F02E956" w:rsidR="00723BA7" w:rsidRPr="00626D0E" w:rsidRDefault="00723BA7" w:rsidP="00626D0E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 w:rsidRPr="004E3E75">
              <w:rPr>
                <w:rFonts w:asciiTheme="minorHAnsi" w:hAnsiTheme="minorHAnsi" w:cstheme="minorHAnsi"/>
                <w:color w:val="000000"/>
              </w:rPr>
              <w:t>priprava dežurstev</w:t>
            </w:r>
          </w:p>
        </w:tc>
        <w:tc>
          <w:tcPr>
            <w:tcW w:w="4253" w:type="dxa"/>
          </w:tcPr>
          <w:p w14:paraId="3845095D" w14:textId="0874590C" w:rsidR="0010273F" w:rsidRDefault="00BE22E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3.5.2026</w:t>
            </w:r>
          </w:p>
          <w:p w14:paraId="0499A4E7" w14:textId="1AB988A9" w:rsidR="0010273F" w:rsidRDefault="00BE22E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3.5.2026</w:t>
            </w:r>
          </w:p>
          <w:p w14:paraId="1A4E7DEA" w14:textId="74DAAFDD" w:rsidR="00723BA7" w:rsidRPr="00075DBA" w:rsidRDefault="00723BA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zadnji teden v mesecu</w:t>
            </w:r>
          </w:p>
        </w:tc>
      </w:tr>
      <w:tr w:rsidR="00626D0E" w:rsidRPr="00E818D3" w14:paraId="0DB78D41" w14:textId="77777777" w:rsidTr="007F7410">
        <w:trPr>
          <w:trHeight w:val="1000"/>
        </w:trPr>
        <w:tc>
          <w:tcPr>
            <w:tcW w:w="3114" w:type="dxa"/>
          </w:tcPr>
          <w:p w14:paraId="6F300314" w14:textId="77777777" w:rsidR="00626D0E" w:rsidRDefault="00626D0E" w:rsidP="009A55B5">
            <w:r w:rsidRPr="00E818D3">
              <w:t>DODATNE AKTIVNOSTI</w:t>
            </w:r>
          </w:p>
          <w:p w14:paraId="1FF30E14" w14:textId="77777777" w:rsidR="00626D0E" w:rsidRPr="00E818D3" w:rsidRDefault="00626D0E" w:rsidP="009A55B5"/>
        </w:tc>
        <w:tc>
          <w:tcPr>
            <w:tcW w:w="6520" w:type="dxa"/>
          </w:tcPr>
          <w:p w14:paraId="0B564C4C" w14:textId="404A6A32" w:rsidR="00956A7A" w:rsidRDefault="00F30D6B" w:rsidP="007F741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ogled nogometne tekme (</w:t>
            </w:r>
            <w:r w:rsidR="00BE22E7" w:rsidRPr="00BE22E7">
              <w:rPr>
                <w:rFonts w:asciiTheme="minorHAnsi" w:hAnsiTheme="minorHAnsi" w:cstheme="minorHAnsi"/>
              </w:rPr>
              <w:t>NK Maribor - NK Olimpija</w:t>
            </w:r>
            <w:r w:rsidR="00BE22E7">
              <w:rPr>
                <w:rFonts w:asciiTheme="minorHAnsi" w:hAnsiTheme="minorHAnsi" w:cstheme="minorHAnsi"/>
              </w:rPr>
              <w:t>)</w:t>
            </w:r>
          </w:p>
          <w:p w14:paraId="684FBAB5" w14:textId="5DE3FB8A" w:rsidR="00BE22E7" w:rsidRDefault="00BE22E7" w:rsidP="007F741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skupni izlet institucionalnega varstva-Bela krajina</w:t>
            </w:r>
          </w:p>
          <w:p w14:paraId="40E6899A" w14:textId="77777777" w:rsidR="003673B0" w:rsidRDefault="003673B0" w:rsidP="007F741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3673B0">
              <w:rPr>
                <w:rFonts w:asciiTheme="minorHAnsi" w:hAnsiTheme="minorHAnsi" w:cstheme="minorHAnsi"/>
              </w:rPr>
              <w:t xml:space="preserve">ružabni večer (pižama </w:t>
            </w:r>
            <w:proofErr w:type="spellStart"/>
            <w:r w:rsidRPr="003673B0">
              <w:rPr>
                <w:rFonts w:asciiTheme="minorHAnsi" w:hAnsiTheme="minorHAnsi" w:cstheme="minorHAnsi"/>
              </w:rPr>
              <w:t>party</w:t>
            </w:r>
            <w:proofErr w:type="spellEnd"/>
            <w:r w:rsidRPr="003673B0">
              <w:rPr>
                <w:rFonts w:asciiTheme="minorHAnsi" w:hAnsiTheme="minorHAnsi" w:cstheme="minorHAnsi"/>
              </w:rPr>
              <w:t>)</w:t>
            </w:r>
          </w:p>
          <w:p w14:paraId="6BC2058A" w14:textId="4B840A70" w:rsidR="003673B0" w:rsidRPr="003673B0" w:rsidRDefault="003673B0" w:rsidP="003673B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sprostitveni dnevi na Domačiji </w:t>
            </w:r>
            <w:proofErr w:type="spellStart"/>
            <w:r>
              <w:rPr>
                <w:rFonts w:asciiTheme="minorHAnsi" w:hAnsiTheme="minorHAnsi" w:cstheme="minorHAnsi"/>
              </w:rPr>
              <w:t>Firbas</w:t>
            </w:r>
            <w:proofErr w:type="spellEnd"/>
          </w:p>
        </w:tc>
        <w:tc>
          <w:tcPr>
            <w:tcW w:w="4253" w:type="dxa"/>
          </w:tcPr>
          <w:p w14:paraId="7A507815" w14:textId="4679926A" w:rsidR="007F7410" w:rsidRDefault="00BE22E7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9.5.2026</w:t>
            </w:r>
          </w:p>
          <w:p w14:paraId="770AAC9A" w14:textId="77777777" w:rsidR="00BE22E7" w:rsidRDefault="00BE22E7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16.5.2026</w:t>
            </w:r>
          </w:p>
          <w:p w14:paraId="0CBBD5E3" w14:textId="77777777" w:rsidR="003673B0" w:rsidRDefault="003673B0" w:rsidP="00BE22E7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24.5.2026</w:t>
            </w:r>
          </w:p>
          <w:p w14:paraId="1D091F9D" w14:textId="77777777" w:rsidR="003673B0" w:rsidRDefault="003673B0" w:rsidP="003673B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25.5.-29.5.2026</w:t>
            </w:r>
          </w:p>
          <w:p w14:paraId="5FA66683" w14:textId="67AE8571" w:rsidR="003673B0" w:rsidRPr="009707A6" w:rsidRDefault="003673B0" w:rsidP="00BE22E7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72923" w:rsidRPr="00F807FD" w14:paraId="1067489E" w14:textId="77777777" w:rsidTr="00A72923">
        <w:tc>
          <w:tcPr>
            <w:tcW w:w="3114" w:type="dxa"/>
          </w:tcPr>
          <w:p w14:paraId="1991ED70" w14:textId="3F51E254" w:rsidR="00A72923" w:rsidRPr="00E818D3" w:rsidRDefault="00CF71DD" w:rsidP="00CF71DD">
            <w:r>
              <w:t>BRALNO POGOVORNE DELAVNICE</w:t>
            </w:r>
          </w:p>
        </w:tc>
        <w:tc>
          <w:tcPr>
            <w:tcW w:w="6520" w:type="dxa"/>
          </w:tcPr>
          <w:p w14:paraId="31BF72A3" w14:textId="36252E37" w:rsidR="00A72923" w:rsidRPr="00054E21" w:rsidRDefault="00F20A08" w:rsidP="00054E21">
            <w:pPr>
              <w:pStyle w:val="Odstavekseznama"/>
              <w:numPr>
                <w:ilvl w:val="0"/>
                <w:numId w:val="9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pogovorna delavnica</w:t>
            </w:r>
            <w:r w:rsidR="0010273F">
              <w:rPr>
                <w:rFonts w:cs="Calibri"/>
                <w:color w:val="000000"/>
              </w:rPr>
              <w:t xml:space="preserve">: </w:t>
            </w:r>
            <w:r w:rsidR="00BE22E7">
              <w:rPr>
                <w:rFonts w:cs="Calibri"/>
                <w:color w:val="000000"/>
              </w:rPr>
              <w:t>Praznik dela</w:t>
            </w:r>
          </w:p>
        </w:tc>
        <w:tc>
          <w:tcPr>
            <w:tcW w:w="4253" w:type="dxa"/>
          </w:tcPr>
          <w:p w14:paraId="747039D3" w14:textId="1E43403F" w:rsidR="00A72923" w:rsidRPr="00F807FD" w:rsidRDefault="00BE22E7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1.5.</w:t>
            </w:r>
            <w:r w:rsidR="00684437">
              <w:rPr>
                <w:rFonts w:asciiTheme="minorHAnsi" w:hAnsiTheme="minorHAnsi" w:cstheme="minorHAnsi"/>
              </w:rPr>
              <w:t>2026</w:t>
            </w:r>
          </w:p>
        </w:tc>
      </w:tr>
      <w:tr w:rsidR="009707A6" w:rsidRPr="00F807FD" w14:paraId="12528252" w14:textId="77777777" w:rsidTr="00245919">
        <w:tc>
          <w:tcPr>
            <w:tcW w:w="3114" w:type="dxa"/>
          </w:tcPr>
          <w:p w14:paraId="6AEA2695" w14:textId="231190CB" w:rsidR="009707A6" w:rsidRPr="00E818D3" w:rsidRDefault="0010273F" w:rsidP="00245919">
            <w:r>
              <w:t>KULINARIČNE DELAVNICE</w:t>
            </w:r>
          </w:p>
        </w:tc>
        <w:tc>
          <w:tcPr>
            <w:tcW w:w="6520" w:type="dxa"/>
          </w:tcPr>
          <w:p w14:paraId="5A959EF1" w14:textId="22CD3BB7" w:rsidR="009707A6" w:rsidRPr="009707A6" w:rsidRDefault="00BE22E7" w:rsidP="00245919">
            <w:pPr>
              <w:pStyle w:val="Odstavekseznama"/>
              <w:numPr>
                <w:ilvl w:val="0"/>
                <w:numId w:val="9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</w:t>
            </w:r>
            <w:r w:rsidRPr="00BE22E7">
              <w:rPr>
                <w:rFonts w:cs="Calibri"/>
                <w:color w:val="000000"/>
              </w:rPr>
              <w:t>zdelava domačih rezancev in ribane kaše</w:t>
            </w:r>
          </w:p>
        </w:tc>
        <w:tc>
          <w:tcPr>
            <w:tcW w:w="4253" w:type="dxa"/>
          </w:tcPr>
          <w:p w14:paraId="395523FD" w14:textId="6701A968" w:rsidR="009707A6" w:rsidRPr="00F807FD" w:rsidRDefault="00BE22E7" w:rsidP="002459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31.5.2026</w:t>
            </w:r>
          </w:p>
        </w:tc>
      </w:tr>
    </w:tbl>
    <w:p w14:paraId="0B1B88D0" w14:textId="4C1B83B9" w:rsidR="00D66B8D" w:rsidRDefault="00D66B8D" w:rsidP="0CA71CDE">
      <w:pPr>
        <w:rPr>
          <w:rFonts w:asciiTheme="minorHAnsi" w:hAnsiTheme="minorHAnsi" w:cstheme="minorBidi"/>
        </w:rPr>
      </w:pPr>
    </w:p>
    <w:sectPr w:rsidR="00D66B8D" w:rsidSect="00D66B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3FD66" w14:textId="77777777" w:rsidR="003C0793" w:rsidRDefault="003C0793" w:rsidP="00EF1279">
      <w:pPr>
        <w:spacing w:line="240" w:lineRule="auto"/>
      </w:pPr>
      <w:r>
        <w:separator/>
      </w:r>
    </w:p>
  </w:endnote>
  <w:endnote w:type="continuationSeparator" w:id="0">
    <w:p w14:paraId="7D11D521" w14:textId="77777777" w:rsidR="003C0793" w:rsidRDefault="003C0793" w:rsidP="00EF1279">
      <w:pPr>
        <w:spacing w:line="240" w:lineRule="auto"/>
      </w:pPr>
      <w:r>
        <w:continuationSeparator/>
      </w:r>
    </w:p>
  </w:endnote>
  <w:endnote w:type="continuationNotice" w:id="1">
    <w:p w14:paraId="62BDB0DC" w14:textId="77777777" w:rsidR="003C0793" w:rsidRDefault="003C079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42B1F" w14:textId="77777777" w:rsidR="003D4A96" w:rsidRDefault="003D4A9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E2336E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E2336E" w:rsidRDefault="00E2336E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E2336E" w:rsidRDefault="00E2336E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E2336E" w:rsidRPr="00415632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E2336E" w:rsidRPr="00161DEE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E2336E" w:rsidRDefault="00F322C0" w:rsidP="00E2336E">
          <w:pPr>
            <w:pStyle w:val="Noga"/>
          </w:pPr>
          <w:r>
            <w:rPr>
              <w:noProof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6208B667" w:rsidR="00E2336E" w:rsidRDefault="003D4A96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object w:dxaOrig="6359" w:dyaOrig="8114" w14:anchorId="533B14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  <o:OLEObject Type="Embed" ProgID="PBrush" ShapeID="_x0000_i1025" DrawAspect="Content" ObjectID="_1838358974" r:id="rId5"/>
            </w:object>
          </w:r>
        </w:p>
      </w:tc>
      <w:tc>
        <w:tcPr>
          <w:tcW w:w="1134" w:type="dxa"/>
        </w:tcPr>
        <w:p w14:paraId="72C15495" w14:textId="77777777" w:rsidR="00E2336E" w:rsidRDefault="00E2336E" w:rsidP="00E2336E">
          <w:pPr>
            <w:pStyle w:val="Noga"/>
            <w:jc w:val="center"/>
          </w:pPr>
          <w:r>
            <w:rPr>
              <w:noProof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1E986DBD" w:rsidR="00E2336E" w:rsidRDefault="004B486C" w:rsidP="004B486C">
          <w:pPr>
            <w:pStyle w:val="Noga"/>
            <w:ind w:left="-108"/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22B661B6" wp14:editId="50535835">
                <wp:extent cx="1305806" cy="561975"/>
                <wp:effectExtent l="0" t="0" r="889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36" cy="562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161DEE" w:rsidRDefault="00161DE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674B9" w14:textId="77777777" w:rsidR="003D4A96" w:rsidRDefault="003D4A9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C45E4" w14:textId="77777777" w:rsidR="003C0793" w:rsidRDefault="003C0793" w:rsidP="00EF1279">
      <w:pPr>
        <w:spacing w:line="240" w:lineRule="auto"/>
      </w:pPr>
      <w:r>
        <w:separator/>
      </w:r>
    </w:p>
  </w:footnote>
  <w:footnote w:type="continuationSeparator" w:id="0">
    <w:p w14:paraId="64724EF8" w14:textId="77777777" w:rsidR="003C0793" w:rsidRDefault="003C0793" w:rsidP="00EF1279">
      <w:pPr>
        <w:spacing w:line="240" w:lineRule="auto"/>
      </w:pPr>
      <w:r>
        <w:continuationSeparator/>
      </w:r>
    </w:p>
  </w:footnote>
  <w:footnote w:type="continuationNotice" w:id="1">
    <w:p w14:paraId="5D79081B" w14:textId="77777777" w:rsidR="003C0793" w:rsidRDefault="003C079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60DE2" w14:textId="77777777" w:rsidR="003D4A96" w:rsidRDefault="003D4A9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402DA" w:rsidRDefault="00D5119B">
    <w:pPr>
      <w:pStyle w:val="Glava"/>
    </w:pPr>
    <w:r w:rsidRPr="00E77BEC">
      <w:rPr>
        <w:rFonts w:asciiTheme="minorHAnsi" w:hAnsiTheme="minorHAnsi"/>
        <w:noProof/>
        <w:sz w:val="18"/>
        <w:szCs w:val="16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E5A8" w14:textId="77777777" w:rsidR="003D4A96" w:rsidRDefault="003D4A9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083E"/>
    <w:multiLevelType w:val="hybridMultilevel"/>
    <w:tmpl w:val="BAF00B58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267A"/>
    <w:multiLevelType w:val="hybridMultilevel"/>
    <w:tmpl w:val="A40ABF1C"/>
    <w:lvl w:ilvl="0" w:tplc="A498F7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22E1D"/>
    <w:multiLevelType w:val="hybridMultilevel"/>
    <w:tmpl w:val="7DCC5A82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92B17"/>
    <w:multiLevelType w:val="hybridMultilevel"/>
    <w:tmpl w:val="72F22D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74F41"/>
    <w:multiLevelType w:val="hybridMultilevel"/>
    <w:tmpl w:val="8E421638"/>
    <w:lvl w:ilvl="0" w:tplc="79E82B3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4C6C64"/>
    <w:multiLevelType w:val="hybridMultilevel"/>
    <w:tmpl w:val="EDEAC32C"/>
    <w:lvl w:ilvl="0" w:tplc="641E6BEE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C668C"/>
    <w:multiLevelType w:val="hybridMultilevel"/>
    <w:tmpl w:val="35AA4A4E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263368">
    <w:abstractNumId w:val="7"/>
  </w:num>
  <w:num w:numId="2" w16cid:durableId="1895389654">
    <w:abstractNumId w:val="2"/>
  </w:num>
  <w:num w:numId="3" w16cid:durableId="399907305">
    <w:abstractNumId w:val="8"/>
  </w:num>
  <w:num w:numId="4" w16cid:durableId="1147017974">
    <w:abstractNumId w:val="1"/>
  </w:num>
  <w:num w:numId="5" w16cid:durableId="47805969">
    <w:abstractNumId w:val="6"/>
  </w:num>
  <w:num w:numId="6" w16cid:durableId="2054304648">
    <w:abstractNumId w:val="4"/>
  </w:num>
  <w:num w:numId="7" w16cid:durableId="1369597891">
    <w:abstractNumId w:val="0"/>
  </w:num>
  <w:num w:numId="8" w16cid:durableId="902258495">
    <w:abstractNumId w:val="5"/>
  </w:num>
  <w:num w:numId="9" w16cid:durableId="1800226200">
    <w:abstractNumId w:val="3"/>
  </w:num>
  <w:num w:numId="10" w16cid:durableId="681469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335FA"/>
    <w:rsid w:val="00036042"/>
    <w:rsid w:val="0005131B"/>
    <w:rsid w:val="00054E21"/>
    <w:rsid w:val="00095D60"/>
    <w:rsid w:val="000A2205"/>
    <w:rsid w:val="000C0FFA"/>
    <w:rsid w:val="000C6633"/>
    <w:rsid w:val="000D6D50"/>
    <w:rsid w:val="000F6739"/>
    <w:rsid w:val="0010273F"/>
    <w:rsid w:val="001146ED"/>
    <w:rsid w:val="00115A7C"/>
    <w:rsid w:val="001244CB"/>
    <w:rsid w:val="0013199C"/>
    <w:rsid w:val="00141C9C"/>
    <w:rsid w:val="00161DEE"/>
    <w:rsid w:val="00197FBD"/>
    <w:rsid w:val="001B25C8"/>
    <w:rsid w:val="001D3DD4"/>
    <w:rsid w:val="001E0DEF"/>
    <w:rsid w:val="00224A12"/>
    <w:rsid w:val="002572C7"/>
    <w:rsid w:val="00294F1B"/>
    <w:rsid w:val="002A53DF"/>
    <w:rsid w:val="002B5C16"/>
    <w:rsid w:val="002E3024"/>
    <w:rsid w:val="002E3EFF"/>
    <w:rsid w:val="003409C5"/>
    <w:rsid w:val="00345D6E"/>
    <w:rsid w:val="003673B0"/>
    <w:rsid w:val="003B7BDD"/>
    <w:rsid w:val="003C0793"/>
    <w:rsid w:val="003C43CE"/>
    <w:rsid w:val="003D4A96"/>
    <w:rsid w:val="003D78BA"/>
    <w:rsid w:val="004033EE"/>
    <w:rsid w:val="00415632"/>
    <w:rsid w:val="00436C88"/>
    <w:rsid w:val="00441BB0"/>
    <w:rsid w:val="00444A04"/>
    <w:rsid w:val="00461BE0"/>
    <w:rsid w:val="0047022D"/>
    <w:rsid w:val="00490CBB"/>
    <w:rsid w:val="00490F8C"/>
    <w:rsid w:val="00492FC4"/>
    <w:rsid w:val="004B486C"/>
    <w:rsid w:val="004D696A"/>
    <w:rsid w:val="00553E19"/>
    <w:rsid w:val="005557EA"/>
    <w:rsid w:val="00571A03"/>
    <w:rsid w:val="0058692D"/>
    <w:rsid w:val="005907C8"/>
    <w:rsid w:val="005A549A"/>
    <w:rsid w:val="005B7D9B"/>
    <w:rsid w:val="005D1863"/>
    <w:rsid w:val="00610C12"/>
    <w:rsid w:val="00612421"/>
    <w:rsid w:val="00626D0E"/>
    <w:rsid w:val="00633692"/>
    <w:rsid w:val="00653335"/>
    <w:rsid w:val="00656EDE"/>
    <w:rsid w:val="00673F06"/>
    <w:rsid w:val="00675B7E"/>
    <w:rsid w:val="00684437"/>
    <w:rsid w:val="006B0C19"/>
    <w:rsid w:val="006B3AEC"/>
    <w:rsid w:val="006C6A5B"/>
    <w:rsid w:val="006C6D8B"/>
    <w:rsid w:val="006D073D"/>
    <w:rsid w:val="006D2AE3"/>
    <w:rsid w:val="006D4670"/>
    <w:rsid w:val="006E7CB6"/>
    <w:rsid w:val="006F3CAA"/>
    <w:rsid w:val="006F59C4"/>
    <w:rsid w:val="00723BA7"/>
    <w:rsid w:val="00725AB5"/>
    <w:rsid w:val="007710AB"/>
    <w:rsid w:val="0077349B"/>
    <w:rsid w:val="0079447E"/>
    <w:rsid w:val="007B77F5"/>
    <w:rsid w:val="007C0526"/>
    <w:rsid w:val="007C1ED5"/>
    <w:rsid w:val="007F2CDD"/>
    <w:rsid w:val="007F7410"/>
    <w:rsid w:val="00834E23"/>
    <w:rsid w:val="008402DA"/>
    <w:rsid w:val="00853F9A"/>
    <w:rsid w:val="008556F9"/>
    <w:rsid w:val="00890BD7"/>
    <w:rsid w:val="008A2F0F"/>
    <w:rsid w:val="008C4DA2"/>
    <w:rsid w:val="008D56FD"/>
    <w:rsid w:val="008D5FC4"/>
    <w:rsid w:val="0090113B"/>
    <w:rsid w:val="00901A42"/>
    <w:rsid w:val="00934696"/>
    <w:rsid w:val="009375B8"/>
    <w:rsid w:val="00952693"/>
    <w:rsid w:val="00956A7A"/>
    <w:rsid w:val="009707A6"/>
    <w:rsid w:val="0097474C"/>
    <w:rsid w:val="009820E0"/>
    <w:rsid w:val="009A4155"/>
    <w:rsid w:val="009B50F4"/>
    <w:rsid w:val="009C2125"/>
    <w:rsid w:val="009C2CC3"/>
    <w:rsid w:val="009F4BAD"/>
    <w:rsid w:val="00A001F8"/>
    <w:rsid w:val="00A14672"/>
    <w:rsid w:val="00A3210E"/>
    <w:rsid w:val="00A40824"/>
    <w:rsid w:val="00A65D2C"/>
    <w:rsid w:val="00A72923"/>
    <w:rsid w:val="00AA3181"/>
    <w:rsid w:val="00AC3C35"/>
    <w:rsid w:val="00AE1FD4"/>
    <w:rsid w:val="00AE3FD5"/>
    <w:rsid w:val="00AE4596"/>
    <w:rsid w:val="00B00A0A"/>
    <w:rsid w:val="00B06852"/>
    <w:rsid w:val="00B208E7"/>
    <w:rsid w:val="00B3177C"/>
    <w:rsid w:val="00B45B10"/>
    <w:rsid w:val="00B50CA9"/>
    <w:rsid w:val="00B80081"/>
    <w:rsid w:val="00BE22E7"/>
    <w:rsid w:val="00C0458B"/>
    <w:rsid w:val="00C22852"/>
    <w:rsid w:val="00C30954"/>
    <w:rsid w:val="00C66675"/>
    <w:rsid w:val="00C95775"/>
    <w:rsid w:val="00C97FFE"/>
    <w:rsid w:val="00CB2059"/>
    <w:rsid w:val="00CD2F0D"/>
    <w:rsid w:val="00CD6A9A"/>
    <w:rsid w:val="00CF0560"/>
    <w:rsid w:val="00CF71DD"/>
    <w:rsid w:val="00D02106"/>
    <w:rsid w:val="00D20E3A"/>
    <w:rsid w:val="00D44A7D"/>
    <w:rsid w:val="00D50318"/>
    <w:rsid w:val="00D50D30"/>
    <w:rsid w:val="00D5119B"/>
    <w:rsid w:val="00D53097"/>
    <w:rsid w:val="00D57E3A"/>
    <w:rsid w:val="00D66B8D"/>
    <w:rsid w:val="00D75261"/>
    <w:rsid w:val="00D87F10"/>
    <w:rsid w:val="00DC191E"/>
    <w:rsid w:val="00DE1CCE"/>
    <w:rsid w:val="00E2336E"/>
    <w:rsid w:val="00E72293"/>
    <w:rsid w:val="00ED4DDF"/>
    <w:rsid w:val="00ED70A7"/>
    <w:rsid w:val="00EF1279"/>
    <w:rsid w:val="00F05DA4"/>
    <w:rsid w:val="00F10E09"/>
    <w:rsid w:val="00F1188A"/>
    <w:rsid w:val="00F20A08"/>
    <w:rsid w:val="00F30D6B"/>
    <w:rsid w:val="00F31920"/>
    <w:rsid w:val="00F322C0"/>
    <w:rsid w:val="00F502FE"/>
    <w:rsid w:val="00F61916"/>
    <w:rsid w:val="00F832A4"/>
    <w:rsid w:val="00FA7726"/>
    <w:rsid w:val="00FD64B8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chartTrackingRefBased/>
  <w15:docId w15:val="{8E7048F0-F5CD-431B-82E2-D8DED746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table" w:customStyle="1" w:styleId="2">
    <w:name w:val="2"/>
    <w:basedOn w:val="Navadnatabela"/>
    <w:rsid w:val="00D66B8D"/>
    <w:pPr>
      <w:spacing w:after="0" w:line="240" w:lineRule="auto"/>
    </w:pPr>
    <w:rPr>
      <w:rFonts w:ascii="Calibri" w:hAnsi="Calibri" w:cs="Calibri"/>
      <w:lang w:eastAsia="sl-SI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e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4.jp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AMDYX4RZZKX5-1887501796-5595</_dlc_DocId>
    <_dlc_DocIdUrl xmlns="dca2e854-3c13-4a91-b0d8-be20e32d27a0">
      <Url>https://vdcpolz.sharepoint.com/sites/VDCpolz/_layouts/15/DocIdRedir.aspx?ID=AMDYX4RZZKX5-1887501796-5595</Url>
      <Description>AMDYX4RZZKX5-1887501796-5595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19" ma:contentTypeDescription="Ustvari nov dokument." ma:contentTypeScope="" ma:versionID="a02f7e4efac0cd024725bcc8b8dd1f9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89308d9e5bb72e523317e87b8728c757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3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32FE1E-D91A-4584-9025-01AC4DC8F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7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Šerjak</dc:creator>
  <cp:keywords/>
  <dc:description/>
  <cp:lastModifiedBy>Maruša Hebar</cp:lastModifiedBy>
  <cp:revision>2</cp:revision>
  <cp:lastPrinted>2020-10-28T19:31:00Z</cp:lastPrinted>
  <dcterms:created xsi:type="dcterms:W3CDTF">2026-04-22T08:30:00Z</dcterms:created>
  <dcterms:modified xsi:type="dcterms:W3CDTF">2026-04-22T08:30:00Z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92a406e0-e7c3-444a-9271-71c173ee5f35</vt:lpwstr>
  </property>
  <property fmtid="{D5CDD505-2E9C-101B-9397-08002B2CF9AE}" pid="4" name="MediaServiceImageTags">
    <vt:lpwstr/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http://www.zotero.org/styles/harvard-anglia-ruskin-2008-university</vt:lpwstr>
  </property>
  <property fmtid="{D5CDD505-2E9C-101B-9397-08002B2CF9AE}" pid="16" name="Mendeley Recent Style Name 5_1">
    <vt:lpwstr>Harvard - Anglia Ruskin 2008 University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