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42FE6" w14:textId="1CD4F80C" w:rsidR="00706ED8" w:rsidRDefault="0087581A" w:rsidP="0087581A">
      <w:pPr>
        <w:spacing w:line="240" w:lineRule="auto"/>
        <w:rPr>
          <w:rFonts w:ascii="Times New Roman" w:eastAsia="Times New Roman" w:hAnsi="Times New Roman"/>
          <w:b/>
          <w:sz w:val="16"/>
          <w:szCs w:val="16"/>
          <w:lang w:eastAsia="sl-SI"/>
        </w:rPr>
      </w:pPr>
      <w:r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JEDILNIK:  BIVALNA ENOTA MARIBOR H1 IN H2 – </w:t>
      </w:r>
      <w:r w:rsidR="007F0F2C">
        <w:rPr>
          <w:rFonts w:ascii="Times New Roman" w:eastAsia="Times New Roman" w:hAnsi="Times New Roman"/>
          <w:b/>
          <w:sz w:val="16"/>
          <w:szCs w:val="16"/>
          <w:lang w:eastAsia="sl-SI"/>
        </w:rPr>
        <w:t>MAJ</w:t>
      </w:r>
      <w:r w:rsidR="009D5E16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2026 </w:t>
      </w:r>
      <w:r w:rsidR="002278ED">
        <w:rPr>
          <w:rFonts w:ascii="Times New Roman" w:eastAsia="Times New Roman" w:hAnsi="Times New Roman"/>
          <w:b/>
          <w:sz w:val="16"/>
          <w:szCs w:val="16"/>
          <w:lang w:eastAsia="sl-SI"/>
        </w:rPr>
        <w:t>–</w:t>
      </w:r>
      <w:r w:rsidR="009D5E16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</w:t>
      </w:r>
      <w:r w:rsidR="002278ED">
        <w:rPr>
          <w:rFonts w:ascii="Times New Roman" w:eastAsia="Times New Roman" w:hAnsi="Times New Roman"/>
          <w:b/>
          <w:sz w:val="16"/>
          <w:szCs w:val="16"/>
          <w:lang w:eastAsia="sl-SI"/>
        </w:rPr>
        <w:t>12261-1/2026-</w:t>
      </w:r>
      <w:r w:rsidR="007F0F2C">
        <w:rPr>
          <w:rFonts w:ascii="Times New Roman" w:eastAsia="Times New Roman" w:hAnsi="Times New Roman"/>
          <w:b/>
          <w:sz w:val="16"/>
          <w:szCs w:val="16"/>
          <w:lang w:eastAsia="sl-SI"/>
        </w:rPr>
        <w:t>7</w:t>
      </w:r>
    </w:p>
    <w:p w14:paraId="3BB1A4BE" w14:textId="66EE5448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 xml:space="preserve">ZAJTRK IN VEČERJA VKLJUČUJETA TOPLI NAPITEK PO IZBIRI IN V SKLADU Z DIETO. </w:t>
      </w:r>
    </w:p>
    <w:p w14:paraId="2909D721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SADJE, KRUH , NAPITEK SO VES DAN NA RAZPOLAGO (PRI DIETNI PREHRANI JE USKLAJEN Z DIETO).</w:t>
      </w:r>
    </w:p>
    <w:p w14:paraId="798ED91D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ZAJTRK JE VSAK DAN PO IZBIRI GLEDE NA DNEVNE MENIJE  IN DIETO.</w:t>
      </w:r>
    </w:p>
    <w:p w14:paraId="1ACFA341" w14:textId="3A2FD4A7" w:rsidR="0087581A" w:rsidRPr="0012198F" w:rsidRDefault="0087581A" w:rsidP="0012198F">
      <w:pPr>
        <w:spacing w:line="240" w:lineRule="auto"/>
        <w:rPr>
          <w:rFonts w:ascii="Times New Roman" w:eastAsia="Times New Roman" w:hAnsi="Times New Roman"/>
          <w:color w:val="FF0000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PRIDRUŽUJEMO SI PRAVICO SPREMEMBE JEDILNIKA.</w:t>
      </w:r>
      <w:r>
        <w:rPr>
          <w:rFonts w:ascii="Times New Roman" w:eastAsia="Times New Roman" w:hAnsi="Times New Roman"/>
          <w:color w:val="FF0000"/>
          <w:sz w:val="16"/>
          <w:szCs w:val="16"/>
          <w:lang w:eastAsia="sl-SI"/>
        </w:rPr>
        <w:t xml:space="preserve"> TABELA ALERGENOV JE V PRILOGI.</w:t>
      </w: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6"/>
        <w:gridCol w:w="1541"/>
        <w:gridCol w:w="1651"/>
        <w:gridCol w:w="1682"/>
        <w:gridCol w:w="1730"/>
        <w:gridCol w:w="1585"/>
        <w:gridCol w:w="1586"/>
        <w:gridCol w:w="1622"/>
        <w:gridCol w:w="1645"/>
      </w:tblGrid>
      <w:tr w:rsidR="004B14AE" w:rsidRPr="002D285F" w14:paraId="54E795F3" w14:textId="77777777" w:rsidTr="004B14AE">
        <w:trPr>
          <w:trHeight w:val="263"/>
        </w:trPr>
        <w:tc>
          <w:tcPr>
            <w:tcW w:w="1019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3333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bookmarkStart w:id="0" w:name="_Hlk211808623"/>
          </w:p>
        </w:tc>
        <w:tc>
          <w:tcPr>
            <w:tcW w:w="151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13A3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52363B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9B62AF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9C2A3D" w14:textId="6687D724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PONEDELJEK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D497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TOREK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7416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EB1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ČETRTEK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EF53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26F2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SOBOTA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3E6CF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NEDELJA </w:t>
            </w:r>
          </w:p>
        </w:tc>
      </w:tr>
      <w:tr w:rsidR="004B14AE" w:rsidRPr="002D285F" w14:paraId="20C6FD02" w14:textId="77777777" w:rsidTr="004B14AE">
        <w:trPr>
          <w:trHeight w:val="1713"/>
        </w:trPr>
        <w:tc>
          <w:tcPr>
            <w:tcW w:w="10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071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1BAFECE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71F45E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AC5A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NORMALNA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C893B" w14:textId="5A7E317F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MARMELADA, KRUH (G)</w:t>
            </w:r>
          </w:p>
          <w:p w14:paraId="2E82689D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3EF96ACF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18360E4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SIR, KRUH (G,L)</w:t>
            </w:r>
          </w:p>
          <w:p w14:paraId="2828CE91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143F2B8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0894BF2" w14:textId="2AD76F36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(G,L)</w:t>
            </w:r>
          </w:p>
          <w:p w14:paraId="43591B3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C76ABB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7041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4554DA6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C338033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085BECB9" w14:textId="77777777" w:rsidR="00FF6DC9" w:rsidRDefault="00FF6DC9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7ADA03BB" w14:textId="4C24C943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SIROVA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464FBF3B" w14:textId="77777777" w:rsidR="00AA3FFE" w:rsidRDefault="00AA3FF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DADB715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8CE1D70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ČOKOLINO Z MLEKOM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(G,L)</w:t>
            </w:r>
          </w:p>
          <w:p w14:paraId="7C47CFF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A02DAF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68568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MED, KRUH (G,L)</w:t>
            </w:r>
          </w:p>
          <w:p w14:paraId="46FC44A3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B88943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BD481CD" w14:textId="60AE71F8" w:rsidR="004B14AE" w:rsidRPr="002D285F" w:rsidRDefault="008C2471" w:rsidP="00C55074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</w:t>
            </w:r>
            <w:r w:rsidR="00FF6DC9"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A KAŠA S KAKAVOM IN MANDLJI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(O)</w:t>
            </w:r>
          </w:p>
          <w:p w14:paraId="7AEEE38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9C6E7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KRUH (G,L)</w:t>
            </w:r>
          </w:p>
          <w:p w14:paraId="4E9EF08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27F561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5CC41" w14:textId="71885354" w:rsidR="004B14AE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NADROBLJEN KRUH V MLEKU (G,L)</w:t>
            </w:r>
          </w:p>
          <w:p w14:paraId="214999A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87CE1D5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1F99674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KRUH (G,L)</w:t>
            </w:r>
          </w:p>
          <w:p w14:paraId="5B1CCC90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0E1F79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5121578" w14:textId="7D2BFF49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2F9D73DF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5387950" w14:textId="62FD6F23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2BE6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429FC5D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50B2E6" w14:textId="7F4963DE" w:rsidR="003E014E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14144A9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97F48DE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KRUH (G,L)</w:t>
            </w:r>
          </w:p>
          <w:p w14:paraId="7BD901D8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31B52B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0860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56D807D2" w14:textId="77777777" w:rsidR="004B14AE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772E660" w14:textId="77777777" w:rsidR="004B14AE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B6A0864" w14:textId="77777777" w:rsidR="009D5E16" w:rsidRDefault="009D5E16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67E5E87" w14:textId="482EA6BD" w:rsidR="004B14AE" w:rsidRPr="002D285F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HRENOVKA (par), KRUH (G)</w:t>
            </w:r>
          </w:p>
          <w:p w14:paraId="5D244062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C1F0DB0" w14:textId="77777777" w:rsidR="00FF6DC9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4757C5A" w14:textId="1B0D02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KRUH (G,L)</w:t>
            </w:r>
          </w:p>
          <w:p w14:paraId="5579C78C" w14:textId="77777777" w:rsidR="00FF6DC9" w:rsidRDefault="00FF6DC9" w:rsidP="00810D88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0748D62" w14:textId="77777777" w:rsidR="004B14AE" w:rsidRPr="002D285F" w:rsidRDefault="004B14AE" w:rsidP="00810D88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0CC41" w14:textId="4D1EC943" w:rsidR="004B14AE" w:rsidRPr="00B20DA7" w:rsidRDefault="00980041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="004B14AE"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,J,L</w:t>
            </w:r>
            <w:r w:rsidR="004B14AE"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688C9C7" w14:textId="77777777" w:rsidR="004B14AE" w:rsidRPr="00B20DA7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45A02A8" w14:textId="77777777" w:rsidR="009D5E16" w:rsidRPr="00B20DA7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8B1D446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49295A5F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79C95CE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27CB94A" w14:textId="3D44F4E8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7BDBEBE4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2667C9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4B14AE" w:rsidRPr="002D285F" w14:paraId="132EB219" w14:textId="77777777" w:rsidTr="004B14AE">
        <w:trPr>
          <w:trHeight w:val="5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CE50022" w14:textId="77777777" w:rsidR="004B14AE" w:rsidRPr="002D285F" w:rsidRDefault="004B14AE" w:rsidP="00810D88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2D9FD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SLADKORNA DIETA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19D3F" w14:textId="7AB2F8DB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03EA47AB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DCC0D10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281E0385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41DD3D3" w14:textId="77777777" w:rsidR="009D5E16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DB91A71" w14:textId="4BECB933" w:rsidR="003E014E" w:rsidRPr="009D5E16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</w:t>
            </w:r>
            <w:r w:rsidR="00FF6DC9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S CIMETOM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</w:t>
            </w:r>
            <w:proofErr w:type="spellStart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pirin</w:t>
            </w:r>
            <w:proofErr w:type="spellEnd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zdrob) (G,L)</w:t>
            </w:r>
          </w:p>
          <w:p w14:paraId="41517C8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E23B10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BD6F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497B9BB5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A820E1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A63F5E0" w14:textId="4BB4D87D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7DC8B16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3BF32C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D09660" w14:textId="0753E9C6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(L)</w:t>
            </w:r>
          </w:p>
          <w:p w14:paraId="788C8DA7" w14:textId="77777777" w:rsidR="00FF6DC9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00D7BA1" w14:textId="1F2F66EE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CADA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 MED, ČRNI KRUH (G,L)</w:t>
            </w:r>
          </w:p>
          <w:p w14:paraId="5AA72C86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8AF85A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F09761B" w14:textId="496A40E9" w:rsidR="00FF6DC9" w:rsidRPr="002D285F" w:rsidRDefault="008C2471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>A KAŠA S KAKAVOM IN MANDLJI (O)</w:t>
            </w:r>
          </w:p>
          <w:p w14:paraId="5B7C561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BFF038D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113805B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B067D7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6BE4B7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9FADA" w14:textId="6D339C0F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 V MLEKU (G,L)</w:t>
            </w:r>
          </w:p>
          <w:p w14:paraId="2AF8B4C3" w14:textId="77777777" w:rsidR="003E014E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7DAA65F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8822E3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25333C16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01F2C1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94DE80" w14:textId="61BA0F3C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1F28AB6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644F651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EAA887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1638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I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0A94951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845C27A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3EF048B9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AFE7E11" w14:textId="6A32EE63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ČRNI KRUH (G,L)</w:t>
            </w:r>
          </w:p>
          <w:p w14:paraId="538E8617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4D932C4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932CEF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BC2E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58B0456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C5799D2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45D3BAC" w14:textId="515E4619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4B3C230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011F236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7C6F2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232117D5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DF88B1C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53DCFC7F" w14:textId="5027B285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19CDC" w14:textId="151E2EC9" w:rsidR="00980041" w:rsidRPr="00B20DA7" w:rsidRDefault="00980041" w:rsidP="00980041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,J,L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34CC0398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BF8D62A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1B2AAF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0E54DFC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918C0C8" w14:textId="19D932B1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6A45A24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5DCD03C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C6ED6A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4B14AE" w:rsidRPr="002D285F" w14:paraId="75B09E6F" w14:textId="77777777" w:rsidTr="004B14AE">
        <w:trPr>
          <w:trHeight w:val="186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173173E" w14:textId="77777777" w:rsidR="004B14AE" w:rsidRPr="002D285F" w:rsidRDefault="004B14AE" w:rsidP="00810D88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F54C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REDUKCIJSKA DIETA IN DIETA PRI BOLEZNI PREBAVIL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52DE9" w14:textId="45E2217D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1F6F4F77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C48399D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49D6E40C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2F282FE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6EAD630" w14:textId="134A7AC9" w:rsidR="004B14AE" w:rsidRPr="00FF6DC9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</w:t>
            </w:r>
            <w:r w:rsidR="00FF6DC9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S CIMETOM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</w:t>
            </w:r>
            <w:proofErr w:type="spellStart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pirin</w:t>
            </w:r>
            <w:proofErr w:type="spellEnd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zdrob) (G,L)</w:t>
            </w:r>
          </w:p>
          <w:p w14:paraId="11179123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8130468" w14:textId="697328DB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CE6E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4A5396B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FE59D10" w14:textId="77777777" w:rsidR="00AA3FFE" w:rsidRPr="002D285F" w:rsidRDefault="00AA3FF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DFDB58E" w14:textId="77777777" w:rsidR="004B14AE" w:rsidRPr="002D285F" w:rsidRDefault="004B14AE" w:rsidP="00C5507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83CAEA1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7F84CCE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D95D2E2" w14:textId="2BFE9863" w:rsidR="00FF6DC9" w:rsidRPr="002D285F" w:rsidRDefault="004B14AE" w:rsidP="00C55074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0D4279B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4462C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F664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DIAB.MED, ČRNI KRUH (G,L)</w:t>
            </w:r>
          </w:p>
          <w:p w14:paraId="6454A6A2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4F62EF5" w14:textId="77777777" w:rsidR="00AA3FFE" w:rsidRPr="002D285F" w:rsidRDefault="00AA3FF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904A5E7" w14:textId="18E77D8A" w:rsidR="00FF6DC9" w:rsidRPr="002D285F" w:rsidRDefault="001D6B3F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PROSENA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KAŠA S KAKAVOM IN MANDLJI (O)</w:t>
            </w:r>
          </w:p>
          <w:p w14:paraId="1E4216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856D39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7D23459F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2F681B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227EA42" w14:textId="01F35711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BD4E6" w14:textId="77777777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 V MLEKU (G,L)</w:t>
            </w:r>
          </w:p>
          <w:p w14:paraId="1F2B826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9C9B7F3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336867A" w14:textId="73742559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3DD1E716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CA64FA5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BA992A1" w14:textId="6128E362" w:rsidR="00FF6DC9" w:rsidRPr="00FF6DC9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50D6E438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8BA894C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C91C056" w14:textId="6F5FE42A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C5B8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099F9A3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74278DE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7F66BA2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3FD8B52" w14:textId="608D3C11" w:rsidR="004B14AE" w:rsidRPr="00FF6DC9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SIR, ČRNI KRUH (G,L</w:t>
            </w:r>
          </w:p>
          <w:p w14:paraId="5FE912F1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E4ECDAD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7423F6" w14:textId="4CC119EB" w:rsidR="009D5E16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15FC112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AB61A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6EA2172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B98A80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0B14CBA" w14:textId="69C21BEB" w:rsidR="004B14AE" w:rsidRPr="002D285F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4A921727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5DF0F5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0B38116" w14:textId="254636D0" w:rsidR="00FF6DC9" w:rsidRPr="00FF6DC9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775AC5AA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3CB0C47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924BC80" w14:textId="203531FA" w:rsidR="004B14AE" w:rsidRPr="00AA3FF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CC3ED" w14:textId="0F747175" w:rsidR="00980041" w:rsidRPr="00B20DA7" w:rsidRDefault="00980041" w:rsidP="00980041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,J,L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5285B95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096330E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F244746" w14:textId="5AA2BF6A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5DCF2E4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02E6E1E" w14:textId="5877A644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LOSOSOV NAMAZ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ČRNI 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471D1DE8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37BA4EE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646D737" w14:textId="0FA2CC13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26BB2CC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</w:tr>
      <w:bookmarkEnd w:id="0"/>
    </w:tbl>
    <w:p w14:paraId="0779E948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3FE11BAB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6AF72541" w14:textId="77777777" w:rsidR="0012198F" w:rsidRDefault="0012198F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32007DB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5"/>
        <w:gridCol w:w="1542"/>
        <w:gridCol w:w="1651"/>
        <w:gridCol w:w="1682"/>
        <w:gridCol w:w="1730"/>
        <w:gridCol w:w="1585"/>
        <w:gridCol w:w="1586"/>
        <w:gridCol w:w="1622"/>
        <w:gridCol w:w="1645"/>
      </w:tblGrid>
      <w:tr w:rsidR="00452F36" w:rsidRPr="002D285F" w14:paraId="61049B6B" w14:textId="77777777" w:rsidTr="00D46507">
        <w:trPr>
          <w:trHeight w:val="263"/>
        </w:trPr>
        <w:tc>
          <w:tcPr>
            <w:tcW w:w="1018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0E07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F446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B8F750A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989C9C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E227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PONEDELJEK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4D2D4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TOREK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E2AE6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07EF1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ČETRTEK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29EAB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2DEC0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SOBOTA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47D3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NEDELJA </w:t>
            </w:r>
          </w:p>
        </w:tc>
      </w:tr>
      <w:tr w:rsidR="003E014E" w:rsidRPr="002D285F" w14:paraId="5F45E69D" w14:textId="77777777" w:rsidTr="00D46507">
        <w:trPr>
          <w:trHeight w:val="1713"/>
        </w:trPr>
        <w:tc>
          <w:tcPr>
            <w:tcW w:w="1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B3C0E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7CB92F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7D107A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0A037" w14:textId="2072A2A6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DIETA BREZ LAKTOZE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0E95D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MARMELADA, KRUH (G)</w:t>
            </w:r>
          </w:p>
          <w:p w14:paraId="3DC54138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363E72A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3AA8290C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5893A0B" w14:textId="77777777" w:rsidR="009D5E16" w:rsidRPr="002D285F" w:rsidRDefault="009D5E16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03B95B0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</w:t>
            </w:r>
          </w:p>
          <w:p w14:paraId="68EA6317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mleko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(G)</w:t>
            </w:r>
          </w:p>
          <w:p w14:paraId="4BDB66D8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E8679D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2C7603C" w14:textId="28DBA7FC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BF52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3B079E26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6B0A2A1" w14:textId="77777777" w:rsidR="00D46507" w:rsidRDefault="00D46507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96C3D85" w14:textId="77777777" w:rsidR="00D46507" w:rsidRDefault="00D46507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2E4AE342" w14:textId="615BCA49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POLNOZRNATA ŠTRUČKA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 (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69567CD0" w14:textId="77777777" w:rsidR="009D5E16" w:rsidRDefault="009D5E16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9FD3173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15EAD6B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OKOLINO Z MLEKOM 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(G)</w:t>
            </w:r>
          </w:p>
          <w:p w14:paraId="5410DA40" w14:textId="77777777" w:rsidR="00FF6DC9" w:rsidRPr="002D285F" w:rsidRDefault="00FF6DC9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8A6A8B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43254B2" w14:textId="4CA393B4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09C02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MED, KRUH (G)</w:t>
            </w:r>
          </w:p>
          <w:p w14:paraId="3E2DEEF7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CC7AC74" w14:textId="77777777" w:rsidR="009D5E16" w:rsidRDefault="009D5E16" w:rsidP="009D5E1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335457D" w14:textId="7D990461" w:rsidR="003E014E" w:rsidRPr="002D285F" w:rsidRDefault="001D6B3F" w:rsidP="009D5E1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PROSENA</w:t>
            </w:r>
            <w:r w:rsidR="009D5E16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KAŠA S KAKAVOM IN MANDLJI (O)</w:t>
            </w:r>
          </w:p>
          <w:p w14:paraId="2DB77207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19E3110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060ED0F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CCD1E55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0357B56" w14:textId="441195E5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12977" w14:textId="2426EED7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NADROBLJEN KRUH V MLEKU </w:t>
            </w:r>
            <w:r w:rsidR="009D5E16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brez laktoze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(G)</w:t>
            </w:r>
          </w:p>
          <w:p w14:paraId="21E6B4C6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AB1C5CE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NAVADNI JOGURT brez laktoze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(G)</w:t>
            </w:r>
          </w:p>
          <w:p w14:paraId="00FE3A52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60645B0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40FFE08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3D9638F3" w14:textId="77777777" w:rsidR="00FF6DC9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491531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17F449E" w14:textId="362EA5EA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D908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652D368B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157A1DA" w14:textId="7FE871A2" w:rsidR="003E014E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55962B7D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9E9034F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6B30C2BE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CA248FE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3B08719" w14:textId="04A58314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4A41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1E06B888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E2052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0AE1681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3ECC1D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(par), 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KRUH (G)</w:t>
            </w:r>
          </w:p>
          <w:p w14:paraId="7C7FFA1F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30CCB37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558AD10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2A5C913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BB1AA8" w14:textId="77777777" w:rsidR="00FF6DC9" w:rsidRDefault="00FF6DC9" w:rsidP="003E014E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009C793" w14:textId="688C2A9B" w:rsidR="003E014E" w:rsidRPr="002D285F" w:rsidRDefault="003E014E" w:rsidP="003E014E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5366F" w14:textId="5EB09346" w:rsidR="00980041" w:rsidRPr="00B20DA7" w:rsidRDefault="00980041" w:rsidP="00980041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05C687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63A55CB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20FEEA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10E034BF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2240612" w14:textId="77777777" w:rsidR="00D46507" w:rsidRPr="002D285F" w:rsidRDefault="00D46507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F1F9E92" w14:textId="2B09B7D5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6B130261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D68E443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95C26B5" w14:textId="534F3E0B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</w:tbl>
    <w:p w14:paraId="771799AF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08D2C54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1ACC5CE0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6F312AF" w14:textId="77777777" w:rsidR="004B14AE" w:rsidRDefault="004B14AE" w:rsidP="00452F36"/>
    <w:p w14:paraId="00FDE6BD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A90409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4718CBDC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5E170FE8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508180A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0799BDD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14D29E1A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8DEA323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DE0808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AA277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5754D4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50CFA11F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44DCCF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BE0A8B3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14C9431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5D8B6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C34D55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353CAC39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D7B2FE9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7DD65AC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2"/>
        <w:gridCol w:w="1421"/>
        <w:gridCol w:w="1635"/>
        <w:gridCol w:w="1589"/>
        <w:gridCol w:w="1654"/>
        <w:gridCol w:w="1579"/>
        <w:gridCol w:w="1659"/>
        <w:gridCol w:w="1596"/>
        <w:gridCol w:w="1487"/>
      </w:tblGrid>
      <w:tr w:rsidR="0012198F" w:rsidRPr="00EA18E2" w14:paraId="27BEA680" w14:textId="77777777" w:rsidTr="0053796A">
        <w:trPr>
          <w:trHeight w:val="255"/>
        </w:trPr>
        <w:tc>
          <w:tcPr>
            <w:tcW w:w="1332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D0E00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ED251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74FBC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PONEDELJEK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A9EC4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TOREK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F972E8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SREDA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A26D7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ČETRTEK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0E9FC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PETEK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D4742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SOBOTA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3793B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NEDELJA </w:t>
            </w:r>
          </w:p>
        </w:tc>
      </w:tr>
      <w:tr w:rsidR="0053796A" w:rsidRPr="00EA18E2" w14:paraId="09A7A5A0" w14:textId="77777777" w:rsidTr="0053796A">
        <w:trPr>
          <w:trHeight w:val="1410"/>
        </w:trPr>
        <w:tc>
          <w:tcPr>
            <w:tcW w:w="13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63CB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254058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C641B9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421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2BDF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NORMALNA</w:t>
            </w:r>
          </w:p>
          <w:p w14:paraId="4DBE2B9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DIETA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47B1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BA2621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</w:p>
          <w:p w14:paraId="5F9AE70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49EA28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4CD255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SADNI JOGURT (L)</w:t>
            </w:r>
          </w:p>
          <w:p w14:paraId="02A3B78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89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B486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536B49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1EBA349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88109E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47506D0" w14:textId="3965DCD4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 (L)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8046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01D922D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(L) </w:t>
            </w:r>
          </w:p>
          <w:p w14:paraId="297D890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FFE089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D83DFAB" w14:textId="5F9B594C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SLADOLED 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79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C5BE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02E8AE0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4492AB09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9B85541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56C1B85" w14:textId="3FAB886A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659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5DEA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0BBF10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451B82F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7D537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07DE689" w14:textId="21F7F7F0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ALI NAPOLITANKE (G,L)</w:t>
            </w:r>
          </w:p>
        </w:tc>
        <w:tc>
          <w:tcPr>
            <w:tcW w:w="1596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F0EC5" w14:textId="77777777" w:rsidR="0053796A" w:rsidRDefault="0053796A" w:rsidP="0053796A">
            <w:pPr>
              <w:rPr>
                <w:rFonts w:ascii="Times New Roman" w:hAnsi="Times New Roman"/>
                <w:sz w:val="16"/>
                <w:szCs w:val="16"/>
              </w:rPr>
            </w:pPr>
          </w:p>
          <w:p w14:paraId="68C1CCE4" w14:textId="1B766D9E" w:rsidR="0053796A" w:rsidRPr="00EA18E2" w:rsidRDefault="0053796A" w:rsidP="0053796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(G,L,J)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17EE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E082607" w14:textId="38EE318B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 (G, L,J)</w:t>
            </w:r>
          </w:p>
        </w:tc>
      </w:tr>
      <w:tr w:rsidR="0053796A" w:rsidRPr="00EA18E2" w14:paraId="0291A5C2" w14:textId="77777777" w:rsidTr="0053796A">
        <w:trPr>
          <w:trHeight w:val="1370"/>
        </w:trPr>
        <w:tc>
          <w:tcPr>
            <w:tcW w:w="13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7F899EBF" w14:textId="77777777" w:rsidR="0053796A" w:rsidRPr="00EA18E2" w:rsidRDefault="0053796A" w:rsidP="0053796A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C0B5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SLADKORNA DIETA</w:t>
            </w:r>
          </w:p>
        </w:tc>
        <w:tc>
          <w:tcPr>
            <w:tcW w:w="163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7E19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AD6159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sladkorja</w:t>
            </w:r>
          </w:p>
          <w:p w14:paraId="4207942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7B56762" w14:textId="37CC7D61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</w:tc>
        <w:tc>
          <w:tcPr>
            <w:tcW w:w="158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19C2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5CF525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7D979259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AD654F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C48837" w14:textId="4B878D6F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 xml:space="preserve">(L) </w:t>
            </w:r>
          </w:p>
        </w:tc>
        <w:tc>
          <w:tcPr>
            <w:tcW w:w="165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150F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E5AFEED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(brez sladkorja) (L) </w:t>
            </w:r>
          </w:p>
          <w:p w14:paraId="23F2879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418794D" w14:textId="2A4970BF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SLADOLED brez sladkorja 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79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719A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A1F82A5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45E3B428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832F8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3833D98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59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95B2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93B0EC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49B30C2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4E6643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DAFED45" w14:textId="45A0BF8B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</w:tc>
        <w:tc>
          <w:tcPr>
            <w:tcW w:w="1596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C0109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32B04AD" w14:textId="66709E1E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brez sladkorja (G,L,J)</w:t>
            </w:r>
          </w:p>
        </w:tc>
        <w:tc>
          <w:tcPr>
            <w:tcW w:w="1487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DB86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13753AB" w14:textId="46C88210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L,J)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</w:tc>
      </w:tr>
      <w:tr w:rsidR="0053796A" w:rsidRPr="00EA18E2" w14:paraId="30C71354" w14:textId="77777777" w:rsidTr="0053796A">
        <w:trPr>
          <w:trHeight w:val="2226"/>
        </w:trPr>
        <w:tc>
          <w:tcPr>
            <w:tcW w:w="13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2890C6C4" w14:textId="77777777" w:rsidR="0053796A" w:rsidRPr="00EA18E2" w:rsidRDefault="0053796A" w:rsidP="0053796A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6050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E9BB46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664017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598573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055D86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85BCCF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4D23E7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B38AA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2DA718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11EA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1628AE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sladkorja</w:t>
            </w:r>
          </w:p>
          <w:p w14:paraId="4C7747E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70F866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9A2CF9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  <w:p w14:paraId="576CB28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9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2AEF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FFF3523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6CA65FC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5B5038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C55085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52ECC1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(L)</w:t>
            </w:r>
          </w:p>
          <w:p w14:paraId="31A6FAD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54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926F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DF92B2D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(brez sladkorja) (L) </w:t>
            </w:r>
          </w:p>
          <w:p w14:paraId="2AFA157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716784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4122EC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SLADOLED brez sladkorja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741A30EE" w14:textId="1F57CB26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8D44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A1518D7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5666B08B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C8FA66E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DF08CF2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05C089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25C2594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BE6E8A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477566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1A4676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59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ABF8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5D27F8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37731D9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642C3A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A57E3E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8CF351D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03580B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  <w:p w14:paraId="5F97A49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79283A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AD1AA7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4D4ED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23980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A59AD21" w14:textId="7F24C31B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brez sladkorja (G,L,J)</w:t>
            </w:r>
          </w:p>
        </w:tc>
        <w:tc>
          <w:tcPr>
            <w:tcW w:w="1487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DDA5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B8D4AD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L,J)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  <w:p w14:paraId="146639E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14:paraId="603D45E5" w14:textId="77777777" w:rsidR="0012198F" w:rsidRDefault="0012198F" w:rsidP="0012198F">
      <w:pPr>
        <w:rPr>
          <w:b/>
          <w:bCs/>
          <w:sz w:val="16"/>
          <w:szCs w:val="16"/>
          <w:u w:val="single"/>
        </w:rPr>
      </w:pPr>
    </w:p>
    <w:p w14:paraId="0E2C911B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259A46C9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29AF4DDD" w14:textId="77777777" w:rsidR="0012198F" w:rsidRPr="00EA18E2" w:rsidRDefault="0012198F" w:rsidP="0012198F">
      <w:pPr>
        <w:rPr>
          <w:b/>
          <w:bCs/>
          <w:sz w:val="16"/>
          <w:szCs w:val="16"/>
          <w:u w:val="single"/>
        </w:rPr>
      </w:pPr>
    </w:p>
    <w:p w14:paraId="4BCB77CC" w14:textId="77777777" w:rsidR="009E7CBF" w:rsidRDefault="009E7CBF" w:rsidP="009E7CBF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57BFB482" w14:textId="77777777" w:rsidR="009E7CBF" w:rsidRPr="00EA18E2" w:rsidRDefault="009E7CBF" w:rsidP="009E7CBF">
      <w:pPr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BABIČINE DOBROTE IN DOMAČE PECIVO – SLADICE, PECIVA, IZDELKI IZ KVAŠENEGA, VLEČENEGA IN LISTNATEGA TESTA PO IZBORU UPORABNIKOV.</w:t>
      </w:r>
    </w:p>
    <w:p w14:paraId="22A0EEBB" w14:textId="77777777" w:rsidR="0012198F" w:rsidRDefault="0012198F" w:rsidP="0087581A">
      <w:pPr>
        <w:rPr>
          <w:rFonts w:asciiTheme="minorHAnsi" w:hAnsiTheme="minorHAnsi" w:cstheme="minorBidi"/>
        </w:rPr>
      </w:pPr>
    </w:p>
    <w:p w14:paraId="7E03F179" w14:textId="77777777" w:rsidR="0087581A" w:rsidRDefault="0087581A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7"/>
        <w:gridCol w:w="1389"/>
        <w:gridCol w:w="1639"/>
        <w:gridCol w:w="1595"/>
        <w:gridCol w:w="1658"/>
        <w:gridCol w:w="1585"/>
        <w:gridCol w:w="1663"/>
        <w:gridCol w:w="1595"/>
        <w:gridCol w:w="1491"/>
      </w:tblGrid>
      <w:tr w:rsidR="00452F36" w:rsidRPr="00EA18E2" w14:paraId="6A6A5FE7" w14:textId="77777777" w:rsidTr="004D50B2">
        <w:trPr>
          <w:trHeight w:val="255"/>
        </w:trPr>
        <w:tc>
          <w:tcPr>
            <w:tcW w:w="1337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B1486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F15BF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C21BA7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PONEDELJEK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B9248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TOREK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17D255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SREDA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D0296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ČETRTEK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90A23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56ABCB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SOBOTA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0964BD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NEDELJA </w:t>
            </w:r>
          </w:p>
        </w:tc>
      </w:tr>
      <w:tr w:rsidR="004D50B2" w:rsidRPr="00EA18E2" w14:paraId="0F23A131" w14:textId="77777777" w:rsidTr="004D50B2">
        <w:trPr>
          <w:trHeight w:val="1410"/>
        </w:trPr>
        <w:tc>
          <w:tcPr>
            <w:tcW w:w="13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E186F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22C02F1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D7975E5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389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F5247" w14:textId="7CB4CA7A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DIETA BREZ LAKTOZE</w:t>
            </w:r>
          </w:p>
        </w:tc>
        <w:tc>
          <w:tcPr>
            <w:tcW w:w="163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CFBDC" w14:textId="1873B178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</w:p>
          <w:p w14:paraId="2E772387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CAD7622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40390F4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41DB3E9" w14:textId="1599B00D" w:rsidR="00AD1D2F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SADNI JOGURT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brez laktoze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D0E64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KOMPOT </w:t>
            </w:r>
          </w:p>
          <w:p w14:paraId="0D9DD95D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BA87FC0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D5C168E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7B5AFA4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89E7B51" w14:textId="20DA09C6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mleko brez laktoze</w:t>
            </w:r>
          </w:p>
        </w:tc>
        <w:tc>
          <w:tcPr>
            <w:tcW w:w="165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04315" w14:textId="79CBB334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brez laktoze </w:t>
            </w:r>
          </w:p>
          <w:p w14:paraId="4A4A2E9B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AEAD012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D9331CC" w14:textId="7AF2BB2B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SLADOLED brez laktoze</w:t>
            </w:r>
          </w:p>
        </w:tc>
        <w:tc>
          <w:tcPr>
            <w:tcW w:w="1585" w:type="dxa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5E625" w14:textId="51C9B3E4" w:rsidR="004D50B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NAVADNI JOGURT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laktoze</w:t>
            </w:r>
          </w:p>
          <w:p w14:paraId="14DB0A70" w14:textId="77777777" w:rsidR="004D50B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22C1ADE" w14:textId="77777777" w:rsidR="004D50B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3654914" w14:textId="610F889E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663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6D0BF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6F533A00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6E513B3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9A1AEDD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B8C6F5B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5A53407" w14:textId="3ABE2489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 (G)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61FF1" w14:textId="140DFA8E" w:rsidR="004D50B2" w:rsidRPr="00EA18E2" w:rsidRDefault="004D50B2" w:rsidP="004D50B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(G,J) brez laktoze</w:t>
            </w:r>
          </w:p>
        </w:tc>
        <w:tc>
          <w:tcPr>
            <w:tcW w:w="1491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F3225" w14:textId="407B6345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 brez laktoze (G,J)</w:t>
            </w:r>
          </w:p>
        </w:tc>
      </w:tr>
    </w:tbl>
    <w:p w14:paraId="092BAA48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37F159E6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3E23E3B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707CD28A" w14:textId="77777777" w:rsidR="009E7CBF" w:rsidRDefault="009E7CBF" w:rsidP="009E7CBF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7FA5E6E0" w14:textId="77777777" w:rsidR="009E7CBF" w:rsidRPr="00EA18E2" w:rsidRDefault="009E7CBF" w:rsidP="009E7CBF">
      <w:pPr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BABIČINE DOBROTE IN DOMAČE PECIVO – SLADICE, PECIVA, IZDELKI IZ KVAŠENEGA, VLEČENEGA IN LISTNATEGA TESTA PO IZBORU UPORABNIKOV.</w:t>
      </w:r>
    </w:p>
    <w:p w14:paraId="78526A0F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8408998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18D0620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7839D271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96D4989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44D03A7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BE0154B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1E8A9F9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64DEE966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4112649C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1D8EFBC2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38336F09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32108DC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18FEB925" w14:textId="77777777" w:rsidR="00FF444F" w:rsidRDefault="00FF444F" w:rsidP="00452F36">
      <w:pPr>
        <w:rPr>
          <w:rFonts w:asciiTheme="minorHAnsi" w:hAnsiTheme="minorHAnsi" w:cstheme="minorBidi"/>
          <w:sz w:val="15"/>
          <w:szCs w:val="15"/>
        </w:rPr>
      </w:pPr>
    </w:p>
    <w:p w14:paraId="15E4B015" w14:textId="77777777" w:rsidR="00FA5757" w:rsidRDefault="00FA5757" w:rsidP="00452F36">
      <w:pPr>
        <w:rPr>
          <w:rFonts w:asciiTheme="minorHAnsi" w:hAnsiTheme="minorHAnsi" w:cstheme="minorBidi"/>
          <w:sz w:val="15"/>
          <w:szCs w:val="15"/>
        </w:rPr>
      </w:pPr>
    </w:p>
    <w:p w14:paraId="237240DC" w14:textId="77777777" w:rsidR="00FA5757" w:rsidRDefault="00FA5757" w:rsidP="00452F36">
      <w:pPr>
        <w:rPr>
          <w:rFonts w:asciiTheme="minorHAnsi" w:hAnsiTheme="minorHAnsi" w:cstheme="minorBidi"/>
          <w:sz w:val="15"/>
          <w:szCs w:val="15"/>
        </w:rPr>
      </w:pPr>
    </w:p>
    <w:p w14:paraId="294D66EA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A397741" w14:textId="77777777" w:rsidR="00452F36" w:rsidRDefault="00452F36" w:rsidP="00452F36">
      <w:pPr>
        <w:rPr>
          <w:rFonts w:asciiTheme="minorHAnsi" w:hAnsiTheme="minorHAnsi" w:cstheme="minorBidi"/>
        </w:rPr>
      </w:pPr>
    </w:p>
    <w:tbl>
      <w:tblPr>
        <w:tblW w:w="47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1"/>
        <w:gridCol w:w="1333"/>
        <w:gridCol w:w="1570"/>
        <w:gridCol w:w="1433"/>
        <w:gridCol w:w="1433"/>
        <w:gridCol w:w="1433"/>
        <w:gridCol w:w="1436"/>
        <w:gridCol w:w="1578"/>
        <w:gridCol w:w="1578"/>
      </w:tblGrid>
      <w:tr w:rsidR="00706ED8" w:rsidRPr="009A1838" w14:paraId="26245438" w14:textId="77777777" w:rsidTr="00054A46">
        <w:trPr>
          <w:trHeight w:val="202"/>
        </w:trPr>
        <w:tc>
          <w:tcPr>
            <w:tcW w:w="351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9A0E076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BD005A1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674C781" w14:textId="0C89D1D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9168DC8" w14:textId="5950D1B4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14A1D67" w14:textId="0D180AC5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356D9E7" w14:textId="280CC616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5F23275" w14:textId="02A71D85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054A46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1.5.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868D8B" w14:textId="56FA86E4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054A46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2.5.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F0DB93" w14:textId="7F04C04B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054A46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3.5.</w:t>
            </w:r>
          </w:p>
        </w:tc>
      </w:tr>
      <w:tr w:rsidR="001809C1" w:rsidRPr="009A1838" w14:paraId="482ADEA3" w14:textId="77777777" w:rsidTr="00734C0C">
        <w:trPr>
          <w:trHeight w:val="59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ABFBC90" w14:textId="77777777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8B1C073" w14:textId="77777777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630B0FA" w14:textId="77777777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5023F50" w14:textId="77777777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243A765" w14:textId="5EFDBE36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879A488" w14:textId="15DEDE0F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1DA9E341" w14:textId="2C8FCCE0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197FF308" w14:textId="578C1235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C9B3925" w14:textId="04C415B9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GRAHOVA JUHA, PEČENE PERUTNIČKE NA ŽARU, PEČENA ZELENJAVA, LEPINJA (G, L)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37979A8" w14:textId="03BFEB35" w:rsidR="001809C1" w:rsidRPr="009A1838" w:rsidRDefault="00A10FA6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ZDROBOVA</w:t>
            </w:r>
            <w:r w:rsidR="00A57AEC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JUHA, ŠPINAČA, PIRE KROMPIR, PEČEN</w:t>
            </w:r>
            <w:r w:rsidR="008D14D2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O JAJCE (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63CDE59" w14:textId="3542964E" w:rsidR="001809C1" w:rsidRPr="009A1838" w:rsidRDefault="00FE32A5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</w:t>
            </w:r>
            <w:r w:rsidR="009C384C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  <w:r w:rsidR="002E307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PEČENE PIŠČANČJE KRAČE, MLINCI, SOLATA (G</w:t>
            </w:r>
            <w:r w:rsidR="009C384C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</w:tr>
      <w:tr w:rsidR="001809C1" w:rsidRPr="009A1838" w14:paraId="29A31D7C" w14:textId="77777777" w:rsidTr="00734C0C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FABF90B" w14:textId="77777777" w:rsidR="001809C1" w:rsidRPr="009A1838" w:rsidRDefault="001809C1" w:rsidP="001809C1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737DEF10" w14:textId="77777777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149315F" w14:textId="7E7CE736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FF7ED64" w14:textId="21F9B4A7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55AF409" w14:textId="23B3803F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1D50EDE4" w14:textId="33A365F4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4C2F787" w14:textId="2CE3258F" w:rsidR="001809C1" w:rsidRPr="009A1838" w:rsidRDefault="001809C1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GRAHOVA JUHA, PEČENE PERUTNIČKE NA ŽARU, PEČENA ZELENJAVA, POLNOZRNATA ŠTRUČKA (G, L)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192BF46" w14:textId="77777777" w:rsidR="001809C1" w:rsidRDefault="00FD75D5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ZDROBOVA JUHA, ŠPINAČA, KROMPIR V KOSIH, PEČENO JAJCE (G)</w:t>
            </w:r>
          </w:p>
          <w:p w14:paraId="17828CCA" w14:textId="0C73CFE3" w:rsidR="00873D0A" w:rsidRPr="009A1838" w:rsidRDefault="00873D0A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Pirin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zdrob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65FF0BC" w14:textId="1F6C593D" w:rsidR="001809C1" w:rsidRPr="009A1838" w:rsidRDefault="009C384C" w:rsidP="001809C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PEČENE PIŠČANČJE KRAČE, POLNOZRNATI MLINCI, SOLATA (G)</w:t>
            </w:r>
          </w:p>
        </w:tc>
      </w:tr>
      <w:tr w:rsidR="00873D0A" w:rsidRPr="009A1838" w14:paraId="5CA0429A" w14:textId="77777777" w:rsidTr="00734C0C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1AEF8EF" w14:textId="77777777" w:rsidR="00873D0A" w:rsidRPr="009A1838" w:rsidRDefault="00873D0A" w:rsidP="00873D0A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090CF53" w14:textId="77777777" w:rsidR="00873D0A" w:rsidRPr="00EA18E2" w:rsidRDefault="00873D0A" w:rsidP="00873D0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E6E8F93" w14:textId="77777777" w:rsidR="00873D0A" w:rsidRPr="009A1838" w:rsidRDefault="00873D0A" w:rsidP="00873D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86CDDF" w14:textId="269F48CE" w:rsidR="00873D0A" w:rsidRPr="009A1838" w:rsidRDefault="00873D0A" w:rsidP="00873D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894CB30" w14:textId="03941DEC" w:rsidR="00873D0A" w:rsidRPr="009A1838" w:rsidRDefault="00873D0A" w:rsidP="00873D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F43CED9" w14:textId="384BC6AE" w:rsidR="00873D0A" w:rsidRPr="009A1838" w:rsidRDefault="00873D0A" w:rsidP="00873D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7632F93" w14:textId="1E8B0E4B" w:rsidR="00873D0A" w:rsidRPr="009A1838" w:rsidRDefault="00873D0A" w:rsidP="00873D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32504F4" w14:textId="70209FD5" w:rsidR="00873D0A" w:rsidRPr="009A1838" w:rsidRDefault="00873D0A" w:rsidP="00873D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GRAHOVA JUHA, PEČENE PERUTNIČKE NA ŽARU, PEČENA ZELENJAVA, POLNOZRNATA ŠTRUČKA (G, L)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F1ECAF6" w14:textId="77777777" w:rsidR="00873D0A" w:rsidRDefault="00873D0A" w:rsidP="00873D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ZDROBOVA JUHA, ŠPINAČA, KROMPIR V KOSIH, PEČENO JAJCE (G)</w:t>
            </w:r>
          </w:p>
          <w:p w14:paraId="25C2552C" w14:textId="6B5D159B" w:rsidR="00873D0A" w:rsidRPr="009A1838" w:rsidRDefault="00873D0A" w:rsidP="00873D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Pirin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zdrob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B4A4E08" w14:textId="65840A9E" w:rsidR="00873D0A" w:rsidRPr="009A1838" w:rsidRDefault="00873D0A" w:rsidP="00873D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PEČENE PIŠČANČJE KRAČE, POLNOZRNATI MLINCI, SOLATA (G)</w:t>
            </w:r>
          </w:p>
        </w:tc>
      </w:tr>
      <w:tr w:rsidR="000F751D" w:rsidRPr="009A1838" w14:paraId="6F22F231" w14:textId="77777777" w:rsidTr="001B4F0E">
        <w:trPr>
          <w:trHeight w:val="54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27E28B" w14:textId="77777777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42AA4BF" w14:textId="77777777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2FEFA58" w14:textId="77777777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4AD6DC55" w14:textId="77777777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FCF84F8" w14:textId="33B4CA04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72CDAA3" w14:textId="0D6B991B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ECC7011" w14:textId="1C0CC104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vAlign w:val="center"/>
          </w:tcPr>
          <w:p w14:paraId="23F3EF47" w14:textId="0039E99B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3542B5A9" w14:textId="77777777" w:rsidR="000F751D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 (L)</w:t>
            </w:r>
          </w:p>
          <w:p w14:paraId="5B3FDC79" w14:textId="77777777" w:rsidR="000F751D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BFA041F" w14:textId="77777777" w:rsidR="000F751D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02F4BFC" w14:textId="3B321BD7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182F08B" w14:textId="1FC03E6E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AJDOVE PALAČINKE Z MARMELADO, KOMPOT (L,G,J)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752D0D9" w14:textId="1B130EF3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FIŽOLOVA PAŠTETA, POLNOZRNATA ŠTRUČKA, KITAJSKO ZELJE (G)</w:t>
            </w:r>
          </w:p>
        </w:tc>
      </w:tr>
      <w:tr w:rsidR="000F751D" w:rsidRPr="009A1838" w14:paraId="0F6EB079" w14:textId="77777777" w:rsidTr="001B4F0E">
        <w:trPr>
          <w:trHeight w:val="543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AB22814" w14:textId="77777777" w:rsidR="000F751D" w:rsidRPr="009A1838" w:rsidRDefault="000F751D" w:rsidP="000F751D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FB85EDC" w14:textId="77777777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F1BDE5D" w14:textId="3C8A1267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B2E515A" w14:textId="73DD4F7C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AF3D30C" w14:textId="305581D5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vAlign w:val="center"/>
          </w:tcPr>
          <w:p w14:paraId="16F435AC" w14:textId="48C388E5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017CDDE6" w14:textId="77777777" w:rsidR="000F751D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JUHA, SOLATA (L)</w:t>
            </w:r>
          </w:p>
          <w:p w14:paraId="2E5982B8" w14:textId="77777777" w:rsidR="000F751D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AF88F3B" w14:textId="77777777" w:rsidR="000F751D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C9BAD39" w14:textId="77777777" w:rsidR="000F751D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B5163B0" w14:textId="77777777" w:rsidR="000F751D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1BBD7CF" w14:textId="0C62EAD7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E52EF40" w14:textId="1F23AFBC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AJDOVE PALAČINKE Z MARMELADO, NESLADKAN KOMPOT, SOLATA (L,G,J), polnozrnata moka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EB135EE" w14:textId="45314DAE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FIŽOLOVA PAŠTETA, POLNOZRNATA ŠTRUČKA, KITAJSKO ZELJE (G)</w:t>
            </w:r>
          </w:p>
        </w:tc>
      </w:tr>
      <w:tr w:rsidR="000F751D" w:rsidRPr="009A1838" w14:paraId="0BBB7048" w14:textId="77777777" w:rsidTr="001B4F0E">
        <w:trPr>
          <w:trHeight w:val="50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474D099" w14:textId="77777777" w:rsidR="000F751D" w:rsidRPr="009A1838" w:rsidRDefault="000F751D" w:rsidP="000F751D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07351BA" w14:textId="77777777" w:rsidR="000F751D" w:rsidRPr="00EA18E2" w:rsidRDefault="000F751D" w:rsidP="000F751D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31325BC" w14:textId="77777777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09B7CFC" w14:textId="487291ED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16814E" w14:textId="0C3F4E79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6B31D3" w14:textId="5B6297E0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5635719" w14:textId="10678BC4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6A13B4" w14:textId="77777777" w:rsidR="000F751D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</w:t>
            </w:r>
          </w:p>
          <w:p w14:paraId="3C82C625" w14:textId="77777777" w:rsidR="000F751D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(L)</w:t>
            </w:r>
          </w:p>
          <w:p w14:paraId="7FF846B0" w14:textId="77777777" w:rsidR="000F751D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2BCD88D" w14:textId="77777777" w:rsidR="000F751D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F11460F" w14:textId="49D7E484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4B9571D" w14:textId="1D18C2B9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AJDOVE PALAČINKE Z MARMELADO, NESLADKAN KOMPOT (L,G,J), polnozrnata moka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54FA6B5" w14:textId="0F7DD80B" w:rsidR="000F751D" w:rsidRPr="009A1838" w:rsidRDefault="000F751D" w:rsidP="000F751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FIŽOLOVA PAŠTETA, POLNOZRNATA ŠTRUČKA, KITAJSKO ZELJE (G)</w:t>
            </w:r>
          </w:p>
        </w:tc>
      </w:tr>
    </w:tbl>
    <w:p w14:paraId="30CF3DD1" w14:textId="77777777" w:rsidR="00452F36" w:rsidRPr="009A1838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41DB6AC" w14:textId="77777777" w:rsidR="005F12D7" w:rsidRDefault="005F12D7" w:rsidP="0087581A">
      <w:pPr>
        <w:rPr>
          <w:rFonts w:asciiTheme="minorHAnsi" w:hAnsiTheme="minorHAnsi" w:cstheme="minorBidi"/>
          <w:sz w:val="15"/>
          <w:szCs w:val="15"/>
        </w:rPr>
      </w:pPr>
    </w:p>
    <w:p w14:paraId="72D83A0A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6BA1756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054A46" w:rsidRPr="009A1838" w14:paraId="48410597" w14:textId="77777777" w:rsidTr="00054A46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568CF63" w14:textId="77777777" w:rsidR="00054A46" w:rsidRPr="009A1838" w:rsidRDefault="00054A46" w:rsidP="00054A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0E9057F" w14:textId="77777777" w:rsidR="00054A46" w:rsidRPr="009A1838" w:rsidRDefault="00054A46" w:rsidP="00054A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684AEC8" w14:textId="1F1EA4C4" w:rsidR="00054A46" w:rsidRPr="009A1838" w:rsidRDefault="00054A46" w:rsidP="00054A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B31F9BB" w14:textId="49D58365" w:rsidR="00054A46" w:rsidRPr="009A1838" w:rsidRDefault="00054A46" w:rsidP="00054A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7467B49" w14:textId="64C18914" w:rsidR="00054A46" w:rsidRPr="009A1838" w:rsidRDefault="00054A46" w:rsidP="00054A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5F47F33" w14:textId="6C7878DC" w:rsidR="00054A46" w:rsidRPr="009A1838" w:rsidRDefault="00054A46" w:rsidP="00054A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FC0C602" w14:textId="62997805" w:rsidR="00054A46" w:rsidRPr="009A1838" w:rsidRDefault="00054A46" w:rsidP="00054A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790594" w14:textId="3664CEDD" w:rsidR="00054A46" w:rsidRPr="009A1838" w:rsidRDefault="00054A46" w:rsidP="00054A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D7EA36" w14:textId="2101511A" w:rsidR="00054A46" w:rsidRPr="009A1838" w:rsidRDefault="00054A46" w:rsidP="00054A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3.5.</w:t>
            </w:r>
          </w:p>
        </w:tc>
      </w:tr>
      <w:tr w:rsidR="001850E8" w:rsidRPr="009A1838" w14:paraId="079DA614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18041F5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06F0E26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7E9FD9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7C71738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BD29733" w14:textId="174D601A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8FF452C" w14:textId="23BFFCAE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EB31503" w14:textId="77777777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3A0AED" w14:textId="4AEF69D0" w:rsidR="001850E8" w:rsidRPr="009A1838" w:rsidRDefault="001850E8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8C2033C" w14:textId="243344B2" w:rsidR="001850E8" w:rsidRPr="009A1838" w:rsidRDefault="002D22F7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GRAHOVA JUHA, PEČENE PERUTNIČKE NA ŽARU, PEČENA ZELENJAVA, LEPINJA (G, 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5D88436" w14:textId="26705E33" w:rsidR="001850E8" w:rsidRPr="009A1838" w:rsidRDefault="00FD75D5" w:rsidP="001850E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ZDROBOVA JUHA, ŠPINAČA, KROMPIR V KOSIH, PEČENO JAJCE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E54D5DF" w14:textId="21A19316" w:rsidR="001850E8" w:rsidRPr="009A1838" w:rsidRDefault="009C384C" w:rsidP="001850E8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PEČENE PIŠČANČJE KRAČE, MLINCI, SOLATA (G)</w:t>
            </w:r>
          </w:p>
        </w:tc>
      </w:tr>
      <w:tr w:rsidR="009A480E" w:rsidRPr="009A1838" w14:paraId="4E4984E0" w14:textId="77777777" w:rsidTr="00647779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F90D7B" w14:textId="77777777" w:rsidR="009A480E" w:rsidRPr="009A1838" w:rsidRDefault="009A480E" w:rsidP="009A480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E86F4B5" w14:textId="77777777" w:rsidR="009A480E" w:rsidRPr="009A1838" w:rsidRDefault="009A480E" w:rsidP="009A480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A66B978" w14:textId="77777777" w:rsidR="009A480E" w:rsidRPr="009A1838" w:rsidRDefault="009A480E" w:rsidP="009A480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1E5F1DB" w14:textId="77777777" w:rsidR="009A480E" w:rsidRPr="009A1838" w:rsidRDefault="009A480E" w:rsidP="009A480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C0050A" w14:textId="4F5E8782" w:rsidR="009A480E" w:rsidRPr="009A1838" w:rsidRDefault="009A480E" w:rsidP="009A480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72E5F11" w14:textId="3B47DFB9" w:rsidR="009A480E" w:rsidRPr="009A1838" w:rsidRDefault="009A480E" w:rsidP="009A480E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90208DC" w14:textId="620FD910" w:rsidR="009A480E" w:rsidRPr="00476926" w:rsidRDefault="009A480E" w:rsidP="009A480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E1AB929" w14:textId="2B0C9E59" w:rsidR="009A480E" w:rsidRPr="009A1838" w:rsidRDefault="009A480E" w:rsidP="009A480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B4B33E2" w14:textId="77777777" w:rsidR="009A480E" w:rsidRDefault="009A480E" w:rsidP="009A480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 (L)</w:t>
            </w:r>
          </w:p>
          <w:p w14:paraId="123E408D" w14:textId="3D78B882" w:rsidR="009A480E" w:rsidRPr="009A1838" w:rsidRDefault="009A480E" w:rsidP="009A480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93F0F00" w14:textId="07F661A1" w:rsidR="009A480E" w:rsidRPr="005B3AD5" w:rsidRDefault="009A480E" w:rsidP="009A480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AJDOVE PALAČINKE Z MARMELADO, KOMPOT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32F7288" w14:textId="0846A9EF" w:rsidR="009A480E" w:rsidRPr="009A1838" w:rsidRDefault="009A480E" w:rsidP="009A480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FIŽOLOVA PAŠTETA, POLNOZRNATA ŠTRUČKA, KITAJSKO ZELJE (G)</w:t>
            </w:r>
          </w:p>
        </w:tc>
      </w:tr>
    </w:tbl>
    <w:p w14:paraId="757B6B6D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7D880948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DC7E9D9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1B9C6E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943A691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B76069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FCD6CD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088D28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DA76635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E0D7B75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50C3D12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E9BD98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B5ED01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B96F3E9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CB0CC5F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B82AB83" w14:textId="77777777" w:rsidR="00CD660E" w:rsidRDefault="00CD660E" w:rsidP="0087581A">
      <w:pPr>
        <w:rPr>
          <w:rFonts w:asciiTheme="minorHAnsi" w:hAnsiTheme="minorHAnsi" w:cstheme="minorBidi"/>
          <w:sz w:val="15"/>
          <w:szCs w:val="15"/>
        </w:rPr>
      </w:pPr>
    </w:p>
    <w:p w14:paraId="00914FC9" w14:textId="77777777" w:rsidR="004E2C64" w:rsidRDefault="004E2C64" w:rsidP="0087581A">
      <w:pPr>
        <w:rPr>
          <w:rFonts w:asciiTheme="minorHAnsi" w:hAnsiTheme="minorHAnsi" w:cstheme="minorBidi"/>
          <w:sz w:val="15"/>
          <w:szCs w:val="15"/>
        </w:rPr>
      </w:pPr>
    </w:p>
    <w:p w14:paraId="5A3FBCC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A98FB8D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5D401503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1E1DE718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719D192C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1941ED65" w14:textId="77777777" w:rsidR="00206A42" w:rsidRDefault="00206A42" w:rsidP="0087581A">
      <w:pPr>
        <w:rPr>
          <w:rFonts w:asciiTheme="minorHAnsi" w:hAnsiTheme="minorHAnsi" w:cstheme="minorBidi"/>
          <w:sz w:val="15"/>
          <w:szCs w:val="15"/>
        </w:rPr>
      </w:pPr>
    </w:p>
    <w:p w14:paraId="56F69953" w14:textId="77777777" w:rsidR="00452F36" w:rsidRPr="009A1838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B994CD8" w14:textId="77777777" w:rsidR="0087581A" w:rsidRPr="009A1838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E32C8B" w:rsidRPr="009A1838" w14:paraId="2729FA1F" w14:textId="77777777" w:rsidTr="001671BD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325D416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4D460CC2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364543B" w14:textId="373911A9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833AF5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4.5.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B00288A" w14:textId="38C27E3C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833AF5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5.5.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01FE617" w14:textId="20E503F2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833AF5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6.5.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2CABD6D" w14:textId="41E688E4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833AF5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7.5.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6D1B37F" w14:textId="464B9D8C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833AF5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8.5.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DFF21F" w14:textId="08D5E8E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833AF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9.5.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5857B8" w14:textId="60E4B082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833AF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10.5.</w:t>
            </w:r>
          </w:p>
        </w:tc>
      </w:tr>
      <w:tr w:rsidR="00D44304" w:rsidRPr="009A1838" w14:paraId="72C97881" w14:textId="77777777" w:rsidTr="008D541F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06D4DA8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C48EA11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4486552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863B7C9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48E47F3" w14:textId="2279F805" w:rsidR="00D44304" w:rsidRPr="007520BE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EE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6B1C62" w14:textId="3B50A5F0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52C8CAE" w14:textId="58AFC44E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91DC814" w14:textId="728A9EF2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6916B13" w14:textId="5FBCF3FC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FAB3E39" w14:textId="32BE054A" w:rsidR="00D44304" w:rsidRPr="009A1838" w:rsidRDefault="00D44304" w:rsidP="00D44304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TORTILJE Z MEHIŠKO ZELENJAVO, ZELJNA SOLATA (G,L)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4393C42" w14:textId="4EC759E6" w:rsidR="00D44304" w:rsidRPr="009A1838" w:rsidRDefault="00D44304" w:rsidP="00D44304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D44304" w:rsidRPr="009A1838" w14:paraId="56EF5BE4" w14:textId="77777777" w:rsidTr="008D541F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620E679" w14:textId="77777777" w:rsidR="00D44304" w:rsidRPr="009A1838" w:rsidRDefault="00D44304" w:rsidP="00D44304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736824E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131B5B6" w14:textId="3C2CA2AC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B14FCFB" w14:textId="6F93D380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F39F863" w14:textId="39C6EF2A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DFAA137" w14:textId="73BED051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3079E1C" w14:textId="6EE8FB16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C70BA33" w14:textId="3EDDC29F" w:rsidR="00D44304" w:rsidRPr="009A1838" w:rsidRDefault="00D44304" w:rsidP="00D44304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POLNOZRNATE TORTILJE Z MEHIŠKO ZELENJAVO, ZELJNA SOLATA (G,L)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F8D9DE6" w14:textId="50D0B48E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D44304" w:rsidRPr="009A1838" w14:paraId="468CB747" w14:textId="77777777" w:rsidTr="008D541F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7A523C7" w14:textId="77777777" w:rsidR="00D44304" w:rsidRPr="009A1838" w:rsidRDefault="00D44304" w:rsidP="00D44304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9995A07" w14:textId="77777777" w:rsidR="00D44304" w:rsidRPr="00EA18E2" w:rsidRDefault="00D44304" w:rsidP="00D44304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55A5CFD" w14:textId="4C9B36FD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AE2BA2" w14:textId="17696592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CC9188" w14:textId="6587631A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CF80AA3" w14:textId="56D9B539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BCEF33" w14:textId="1A760BBB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5314528" w14:textId="7AF57473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6EC6980" w14:textId="5C802653" w:rsidR="00D44304" w:rsidRPr="00C55074" w:rsidRDefault="00D44304" w:rsidP="00D44304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POLNOZRNATE TORTILJE Z MEHIŠKO ZELENJAVO, ZELJNA SOLATA (G,L)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7AB6D4B" w14:textId="71AB89EB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D44304" w:rsidRPr="009A1838" w14:paraId="4299708F" w14:textId="77777777" w:rsidTr="001912DE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600140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11CC1A7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73DEF80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E19AE14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061EE588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6A58346C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4DFFEE8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295DE7F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B4926D7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A383863" w14:textId="496F20A3" w:rsidR="00D44304" w:rsidRPr="00B20DA7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894F22F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051BE672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AB9D2FC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A645026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9D82960" w14:textId="4F5971B9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4B80192" w14:textId="3C6FE4FD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622112A2" w14:textId="08EC2BE1" w:rsidR="00D44304" w:rsidRPr="00B20DA7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DOG, SOLATA (G,GS)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547D0311" w14:textId="2B17458F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LOSOS, KROMPIRJEVA SOLATA (R1,GS)</w:t>
            </w:r>
          </w:p>
          <w:p w14:paraId="1B18C6BC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65FC3D9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A1B5DDF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9D4AD77" w14:textId="33580C76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F0F7530" w14:textId="2030681E" w:rsidR="00D44304" w:rsidRPr="009A1838" w:rsidRDefault="00D44304" w:rsidP="00D443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VLIVANCI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F0F8CCC" w14:textId="03B0EACD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 (G)</w:t>
            </w:r>
          </w:p>
        </w:tc>
      </w:tr>
      <w:tr w:rsidR="00D44304" w:rsidRPr="009A1838" w14:paraId="576161B1" w14:textId="77777777" w:rsidTr="001912DE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38000EF" w14:textId="77777777" w:rsidR="00D44304" w:rsidRPr="009A1838" w:rsidRDefault="00D44304" w:rsidP="00D44304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0B08247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3042E4CC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115029C6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Polnozrnata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pirina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moka</w:t>
            </w:r>
          </w:p>
          <w:p w14:paraId="4B5F453B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0EFBA08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A2CAD98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82B322" w14:textId="4743F956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15638624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(1/2), SOLATA, RŽENI KRUH (G)</w:t>
            </w:r>
          </w:p>
          <w:p w14:paraId="261DDFBB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31CDBCD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71F1B48" w14:textId="356CB5C7" w:rsidR="00D44304" w:rsidRPr="005B3AD5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F6683C7" w14:textId="30477799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ADA556B" w14:textId="0CE6949C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 S POLNOZRNATO ŠTRUČKO, SOLATA (G,GS)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08CCCCAD" w14:textId="698B7D92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LOSOS, KROMPIRJEVA SOLATA, (R1,GS)</w:t>
            </w:r>
          </w:p>
          <w:p w14:paraId="53C96A1C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071DCF0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20B2F41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EAA761F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50BA18B" w14:textId="53E2D951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A4129C2" w14:textId="617B1189" w:rsidR="00D44304" w:rsidRPr="009A1838" w:rsidRDefault="00D44304" w:rsidP="00D443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VLIVANCI, RŽENI KRUH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0EBF6A1" w14:textId="352C5BAB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ŠTRUČKA, SOLATA (G)</w:t>
            </w:r>
          </w:p>
        </w:tc>
      </w:tr>
      <w:tr w:rsidR="00D44304" w:rsidRPr="009A1838" w14:paraId="4647DEA1" w14:textId="77777777" w:rsidTr="001912DE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DEDB005" w14:textId="77777777" w:rsidR="00D44304" w:rsidRPr="009A1838" w:rsidRDefault="00D44304" w:rsidP="00D44304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5C5871F6" w14:textId="77777777" w:rsidR="00D44304" w:rsidRPr="00EA18E2" w:rsidRDefault="00D44304" w:rsidP="00D44304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32869F29" w14:textId="0B1FC1BF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C09754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227A43DD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Polnozrnata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pirina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moka</w:t>
            </w:r>
          </w:p>
          <w:p w14:paraId="43A86E62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194BE95" w14:textId="15C13635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52943A0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5B8B5071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B701102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2606066" w14:textId="26865887" w:rsidR="00D44304" w:rsidRPr="005B3AD5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65F1613" w14:textId="3681AA3E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8DEBBD5" w14:textId="72C0D761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 S POLNOZRNATO ŠTRUČKO, SOLATA (G,GS)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BA2371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LOSOS, KROMPIRJEVA SOLATA (R1,GS)</w:t>
            </w:r>
          </w:p>
          <w:p w14:paraId="0E2A930C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31F7BD1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3D8A7A1" w14:textId="40B7D915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9A3AFBE" w14:textId="4AEFF428" w:rsidR="00D44304" w:rsidRPr="00931A90" w:rsidRDefault="00D44304" w:rsidP="00D443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VLIVANCI, RŽENI KRUH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799E736" w14:textId="01C57482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 (G)</w:t>
            </w:r>
          </w:p>
        </w:tc>
      </w:tr>
    </w:tbl>
    <w:p w14:paraId="65A063BB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2057FF99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54388047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390C4A20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F5C356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833AF5" w:rsidRPr="009A1838" w14:paraId="1F6409F4" w14:textId="77777777" w:rsidTr="00810D8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DC8D324" w14:textId="77777777" w:rsidR="00833AF5" w:rsidRPr="009A1838" w:rsidRDefault="00833AF5" w:rsidP="00833AF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C58D19C" w14:textId="77777777" w:rsidR="00833AF5" w:rsidRPr="009A1838" w:rsidRDefault="00833AF5" w:rsidP="00833AF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66E3D17" w14:textId="1666D999" w:rsidR="00833AF5" w:rsidRPr="009A1838" w:rsidRDefault="00833AF5" w:rsidP="00833AF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4.5.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E2A7904" w14:textId="313FDC8E" w:rsidR="00833AF5" w:rsidRPr="009A1838" w:rsidRDefault="00833AF5" w:rsidP="00833AF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5.5.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E716A3E" w14:textId="7BE4D82D" w:rsidR="00833AF5" w:rsidRPr="00925938" w:rsidRDefault="00833AF5" w:rsidP="00833AF5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6.5.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005938F" w14:textId="3ED3318F" w:rsidR="00833AF5" w:rsidRPr="00925938" w:rsidRDefault="00833AF5" w:rsidP="00833AF5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7.5.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0FA8FEA" w14:textId="5C88EB25" w:rsidR="00833AF5" w:rsidRPr="00925938" w:rsidRDefault="00833AF5" w:rsidP="00833AF5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8.5.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700256" w14:textId="4238FC7C" w:rsidR="00833AF5" w:rsidRPr="009A1838" w:rsidRDefault="00833AF5" w:rsidP="00833AF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9.5.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168E75" w14:textId="36AEB181" w:rsidR="00833AF5" w:rsidRPr="009A1838" w:rsidRDefault="00833AF5" w:rsidP="00833AF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10.5.</w:t>
            </w:r>
          </w:p>
        </w:tc>
      </w:tr>
      <w:tr w:rsidR="00103B2F" w:rsidRPr="009A1838" w14:paraId="11204468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BDE9B66" w14:textId="77777777" w:rsidR="00103B2F" w:rsidRPr="009A1838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5FC7605" w14:textId="77777777" w:rsidR="00103B2F" w:rsidRPr="009A1838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14848C0" w14:textId="77777777" w:rsidR="00103B2F" w:rsidRPr="009A1838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D1BCAAA" w14:textId="77777777" w:rsidR="00103B2F" w:rsidRPr="009A1838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E3A9839" w14:textId="5860EF5E" w:rsidR="00103B2F" w:rsidRPr="009A1838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EEB2F4" w14:textId="77777777" w:rsidR="00103B2F" w:rsidRPr="009A1838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6853F203" w14:textId="77777777" w:rsidR="00103B2F" w:rsidRPr="00635215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7783FD8" w14:textId="77777777" w:rsidR="00103B2F" w:rsidRPr="00635215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B362ABE" w14:textId="77777777" w:rsidR="00103B2F" w:rsidRPr="00635215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8129CCE" w14:textId="77777777" w:rsidR="00103B2F" w:rsidRPr="00635215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D166640" w14:textId="77777777" w:rsidR="00103B2F" w:rsidRPr="00635215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5D6FCE" w14:textId="77777777" w:rsidR="00103B2F" w:rsidRPr="00635215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E970169" w14:textId="77777777" w:rsidR="00103B2F" w:rsidRPr="00635215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21DEF3C" w14:textId="77777777" w:rsidR="00103B2F" w:rsidRPr="00635215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16FC5B0" w14:textId="77777777" w:rsidR="00103B2F" w:rsidRPr="00635215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9A10D73" w14:textId="3ECDC518" w:rsidR="00103B2F" w:rsidRPr="009A1838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TORTILJE Z MEHIŠKO ZELENJAVO, ZELJNA SOLATA (G,L)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28DB332" w14:textId="171C4A35" w:rsidR="00103B2F" w:rsidRPr="009A1838" w:rsidRDefault="00103B2F" w:rsidP="00103B2F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103B2F" w:rsidRPr="009A1838" w14:paraId="36A9CA10" w14:textId="77777777" w:rsidTr="008056B2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ED08F3" w14:textId="77777777" w:rsidR="00103B2F" w:rsidRPr="009A1838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97D217A" w14:textId="77777777" w:rsidR="00103B2F" w:rsidRPr="009A1838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7A1EEF" w14:textId="77777777" w:rsidR="00103B2F" w:rsidRPr="009A1838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280199F5" w14:textId="77777777" w:rsidR="00103B2F" w:rsidRPr="009A1838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8489362" w14:textId="77777777" w:rsidR="00103B2F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134B1648" w14:textId="77777777" w:rsidR="00103B2F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2A28F6A" w14:textId="77777777" w:rsidR="00103B2F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164A561" w14:textId="77777777" w:rsidR="00103B2F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D296C34" w14:textId="77777777" w:rsidR="00103B2F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1CDEECC" w14:textId="44186E34" w:rsidR="00103B2F" w:rsidRPr="009A1838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1DA653E" w14:textId="77777777" w:rsidR="00103B2F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226ACB2D" w14:textId="77777777" w:rsidR="00103B2F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601340B" w14:textId="77777777" w:rsidR="00103B2F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7367AC4" w14:textId="77777777" w:rsidR="00103B2F" w:rsidRDefault="00103B2F" w:rsidP="00103B2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AF8213D" w14:textId="7928EB5E" w:rsidR="00103B2F" w:rsidRPr="009A1838" w:rsidRDefault="00103B2F" w:rsidP="00103B2F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C2022CA" w14:textId="42156050" w:rsidR="00103B2F" w:rsidRPr="00925938" w:rsidRDefault="00103B2F" w:rsidP="00103B2F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7E35C27" w14:textId="6B34A986" w:rsidR="00103B2F" w:rsidRPr="00925938" w:rsidRDefault="00103B2F" w:rsidP="00103B2F">
            <w:pPr>
              <w:spacing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DOG, SOLATA (G,GS)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585ADC" w14:textId="77777777" w:rsidR="00103B2F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LOSOS, KROMPIRJEVA SOLATA (R1,GS)</w:t>
            </w:r>
          </w:p>
          <w:p w14:paraId="7EA29A63" w14:textId="77777777" w:rsidR="00103B2F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F09BA75" w14:textId="77777777" w:rsidR="00103B2F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342E2F5" w14:textId="77777777" w:rsidR="00103B2F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8530390" w14:textId="73291734" w:rsidR="00103B2F" w:rsidRPr="00925938" w:rsidRDefault="00103B2F" w:rsidP="00103B2F">
            <w:pPr>
              <w:spacing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3BC520C" w14:textId="59A3677B" w:rsidR="00103B2F" w:rsidRPr="009A1838" w:rsidRDefault="00103B2F" w:rsidP="00103B2F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VLIVANCI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AA4930B" w14:textId="6CC5D204" w:rsidR="00103B2F" w:rsidRPr="009A1838" w:rsidRDefault="00103B2F" w:rsidP="00103B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 (G)</w:t>
            </w:r>
          </w:p>
        </w:tc>
      </w:tr>
    </w:tbl>
    <w:p w14:paraId="2AB9A314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3E96E8A0" w14:textId="77777777" w:rsidR="00452F36" w:rsidRPr="009A1838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C03598A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35E1347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156B81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E4C2E6F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C7C038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F31C99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DEB7BB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32BB177" w14:textId="77777777" w:rsidR="0068269F" w:rsidRDefault="0068269F" w:rsidP="0087581A">
      <w:pPr>
        <w:rPr>
          <w:rFonts w:asciiTheme="minorHAnsi" w:hAnsiTheme="minorHAnsi" w:cstheme="minorBidi"/>
          <w:sz w:val="15"/>
          <w:szCs w:val="15"/>
        </w:rPr>
      </w:pPr>
    </w:p>
    <w:p w14:paraId="0E36123A" w14:textId="77777777" w:rsidR="0068269F" w:rsidRDefault="0068269F" w:rsidP="0087581A">
      <w:pPr>
        <w:rPr>
          <w:rFonts w:asciiTheme="minorHAnsi" w:hAnsiTheme="minorHAnsi" w:cstheme="minorBidi"/>
          <w:sz w:val="15"/>
          <w:szCs w:val="15"/>
        </w:rPr>
      </w:pPr>
    </w:p>
    <w:p w14:paraId="4E69CCA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1F5ECD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D3FD063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73BC150F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2955CFAD" w14:textId="77777777" w:rsidR="00D36EB3" w:rsidRDefault="00D36EB3" w:rsidP="0087581A">
      <w:pPr>
        <w:rPr>
          <w:rFonts w:asciiTheme="minorHAnsi" w:hAnsiTheme="minorHAnsi" w:cstheme="minorBidi"/>
          <w:sz w:val="15"/>
          <w:szCs w:val="15"/>
        </w:rPr>
      </w:pPr>
    </w:p>
    <w:p w14:paraId="33B2C051" w14:textId="77777777" w:rsidR="00746BF6" w:rsidRDefault="00746BF6" w:rsidP="0087581A">
      <w:pPr>
        <w:rPr>
          <w:rFonts w:asciiTheme="minorHAnsi" w:hAnsiTheme="minorHAnsi" w:cstheme="minorBidi"/>
          <w:sz w:val="15"/>
          <w:szCs w:val="15"/>
        </w:rPr>
      </w:pPr>
    </w:p>
    <w:p w14:paraId="7505EB93" w14:textId="77777777" w:rsidR="00746BF6" w:rsidRDefault="00746BF6" w:rsidP="0087581A">
      <w:pPr>
        <w:rPr>
          <w:rFonts w:asciiTheme="minorHAnsi" w:hAnsiTheme="minorHAnsi" w:cstheme="minorBidi"/>
          <w:sz w:val="15"/>
          <w:szCs w:val="15"/>
        </w:rPr>
      </w:pPr>
    </w:p>
    <w:p w14:paraId="22625872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2435CD1D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04D395BC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7C3DEE5E" w14:textId="77777777" w:rsidR="00F7714E" w:rsidRDefault="00F7714E" w:rsidP="0087581A">
      <w:pPr>
        <w:rPr>
          <w:rFonts w:asciiTheme="minorHAnsi" w:hAnsiTheme="minorHAnsi" w:cstheme="minorBidi"/>
          <w:sz w:val="15"/>
          <w:szCs w:val="15"/>
        </w:rPr>
      </w:pPr>
    </w:p>
    <w:p w14:paraId="410CDC04" w14:textId="77777777" w:rsidR="00810D88" w:rsidRPr="009A1838" w:rsidRDefault="00810D88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"/>
        <w:gridCol w:w="1533"/>
        <w:gridCol w:w="1678"/>
        <w:gridCol w:w="1543"/>
        <w:gridCol w:w="1543"/>
        <w:gridCol w:w="1496"/>
        <w:gridCol w:w="1496"/>
        <w:gridCol w:w="1496"/>
        <w:gridCol w:w="1496"/>
      </w:tblGrid>
      <w:tr w:rsidR="00C23C91" w:rsidRPr="009A1838" w14:paraId="67C307FE" w14:textId="77777777" w:rsidTr="00810D88">
        <w:trPr>
          <w:trHeight w:val="201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0AC2EA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3E48D9B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219643A" w14:textId="4D6C217C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491D7A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11.5.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26D4B8" w14:textId="0B30FBCE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491D7A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12.5.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BB73E8" w14:textId="129E16D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491D7A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13.5.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95A55B0" w14:textId="5AEF3162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491D7A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14.5.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69960293" w14:textId="7A3ABCC9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491D7A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15.5.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ED9FBD" w14:textId="64DF27E2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491D7A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16.5</w:t>
            </w:r>
            <w:r w:rsidR="007520BE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15E36F" w14:textId="44DF202C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7A2E7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17.5.</w:t>
            </w:r>
          </w:p>
        </w:tc>
      </w:tr>
      <w:tr w:rsidR="00D44304" w:rsidRPr="009A1838" w14:paraId="421EE139" w14:textId="77777777" w:rsidTr="009A1C36">
        <w:trPr>
          <w:trHeight w:val="587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0167FFA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A387875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371E3CB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33C9A91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70292E1" w14:textId="476306A6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C9924A" w14:textId="303A9883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7FDDE79" w14:textId="04EC810D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14CADA3" w14:textId="180DE448" w:rsidR="00D44304" w:rsidRPr="0099693B" w:rsidRDefault="00D44304" w:rsidP="00D44304">
            <w:pPr>
              <w:spacing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5AE0C59" w14:textId="568AB1D1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565E3C2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CVETAČNA JUHA, </w:t>
            </w:r>
          </w:p>
          <w:p w14:paraId="711C8CC5" w14:textId="170E3E4C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PICA S ŠUNKO, SOLATA (G,L)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BEA99E7" w14:textId="2DA23C5E" w:rsidR="00D44304" w:rsidRPr="007A73D9" w:rsidRDefault="00D44304" w:rsidP="00D44304">
            <w:pPr>
              <w:spacing w:line="240" w:lineRule="auto"/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MESO NA ŽARU, ŠOPSKA SOLATA (G,L)</w:t>
            </w:r>
          </w:p>
        </w:tc>
      </w:tr>
      <w:tr w:rsidR="00D44304" w:rsidRPr="009A1838" w14:paraId="08806E90" w14:textId="77777777" w:rsidTr="009A1C36">
        <w:trPr>
          <w:trHeight w:val="14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5B32B4A" w14:textId="77777777" w:rsidR="00D44304" w:rsidRPr="009A1838" w:rsidRDefault="00D44304" w:rsidP="00D44304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59078B8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2740596" w14:textId="3D02F794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806FDB2" w14:textId="4BF307D8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F3F63F7" w14:textId="5568FCA5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DEAE474" w14:textId="31ED0934" w:rsidR="00D44304" w:rsidRPr="0086033F" w:rsidRDefault="00D44304" w:rsidP="00D44304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74B1B5E" w14:textId="21D48235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8C94D46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CVETAČNA JUHA, </w:t>
            </w:r>
          </w:p>
          <w:p w14:paraId="51383A50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PICA S ŠUNKO, SOLATA (G,L)</w:t>
            </w:r>
          </w:p>
          <w:p w14:paraId="1765CE33" w14:textId="31C47501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 moka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8F70B7D" w14:textId="4F318C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MESO NA ŽARU, ŠOPSKA SOLATA (G,L)</w:t>
            </w:r>
          </w:p>
        </w:tc>
      </w:tr>
      <w:tr w:rsidR="00D44304" w:rsidRPr="009A1838" w14:paraId="7974BF22" w14:textId="77777777" w:rsidTr="00810D88">
        <w:trPr>
          <w:trHeight w:val="14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21E4DF9" w14:textId="77777777" w:rsidR="00D44304" w:rsidRPr="009A1838" w:rsidRDefault="00D44304" w:rsidP="00D44304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8711F54" w14:textId="77777777" w:rsidR="00D44304" w:rsidRPr="00EA18E2" w:rsidRDefault="00D44304" w:rsidP="00D44304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1FA2241F" w14:textId="4818BF56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508ADC" w14:textId="35E0CA79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EBEC57" w14:textId="7AD99C73" w:rsidR="00D44304" w:rsidRPr="00B20DA7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D6BE50" w14:textId="227BCBF0" w:rsidR="00D44304" w:rsidRPr="00B20DA7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84FF4E1" w14:textId="68AB002B" w:rsidR="00D44304" w:rsidRPr="00B20DA7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E723248" w14:textId="7093F894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40E20EE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CVETAČNA JUHA, </w:t>
            </w:r>
          </w:p>
          <w:p w14:paraId="41104BDF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PICA S ŠUNKO, SOLATA (G,L)</w:t>
            </w:r>
          </w:p>
          <w:p w14:paraId="1DFFC621" w14:textId="633684C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 moka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7FB944B" w14:textId="3AE6902A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MESO NA ŽARU, ŠOPSKA SOLATA (G,L)</w:t>
            </w:r>
          </w:p>
        </w:tc>
      </w:tr>
      <w:tr w:rsidR="00D44304" w:rsidRPr="009A1838" w14:paraId="504BE997" w14:textId="77777777" w:rsidTr="00000816">
        <w:trPr>
          <w:trHeight w:val="537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D57CE8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258602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D92B745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08DA2EB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4AFC479" w14:textId="7E28DD49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TESTENINE CARBONARA, MEHKA SOLATA (G,J,L)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6112B28" w14:textId="048315D3" w:rsidR="00D44304" w:rsidRPr="00B20DA7" w:rsidRDefault="00D44304" w:rsidP="00D44304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MESNI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ZELENJAVA, KRUH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BB13ECC" w14:textId="53257098" w:rsidR="00D44304" w:rsidRPr="00F07F20" w:rsidRDefault="00D44304" w:rsidP="00D44304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KROMPIR Z ZELENJAVO, KITAJSKO ZELJE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vAlign w:val="center"/>
          </w:tcPr>
          <w:p w14:paraId="0A665469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PEČENA HRENOVKA (par), KRUH, ZELENJAVA(G)</w:t>
            </w:r>
          </w:p>
          <w:p w14:paraId="12C0EEFB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E05E06F" w14:textId="77777777" w:rsidR="00D44304" w:rsidRDefault="00D44304" w:rsidP="00D44304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</w:p>
          <w:p w14:paraId="475139F5" w14:textId="77777777" w:rsidR="00374884" w:rsidRDefault="00374884" w:rsidP="00D44304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</w:p>
          <w:p w14:paraId="39C30AD3" w14:textId="66F34C13" w:rsidR="00031857" w:rsidRPr="00AA6261" w:rsidRDefault="00031857" w:rsidP="00D44304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A831E04" w14:textId="22B64581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ŠPARGLJI Z JAJCI, ČRNI KRUH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6C8DE900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 (G,J,L)</w:t>
            </w:r>
          </w:p>
          <w:p w14:paraId="1B309F96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60BB8AB" w14:textId="77777777" w:rsidR="00D44304" w:rsidRDefault="00D44304" w:rsidP="00D443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919529E" w14:textId="77777777" w:rsidR="00374884" w:rsidRDefault="00374884" w:rsidP="00D443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3233F5D" w14:textId="2966D55F" w:rsidR="00D44304" w:rsidRPr="009A1838" w:rsidRDefault="00D44304" w:rsidP="00D443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A42D0AA" w14:textId="51A758AD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RIŽEV NARASTEK, KOMPOT (L,J)</w:t>
            </w:r>
          </w:p>
        </w:tc>
      </w:tr>
      <w:tr w:rsidR="00D44304" w:rsidRPr="009A1838" w14:paraId="5F17F2FD" w14:textId="77777777" w:rsidTr="00000816">
        <w:trPr>
          <w:trHeight w:val="54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B4D2BE9" w14:textId="77777777" w:rsidR="00D44304" w:rsidRPr="009A1838" w:rsidRDefault="00D44304" w:rsidP="00D44304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A9A4C42" w14:textId="77777777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C6C45CE" w14:textId="00BE4065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TESTENINE CARBONARA, MEHKA SOLATA (G,J,L) polnozrnate testenine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0BEFB20" w14:textId="61654132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MESNI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ZELENJAVA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ČRNI KRUH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9B4EE3E" w14:textId="5E5D588D" w:rsidR="00D44304" w:rsidRPr="00F07F20" w:rsidRDefault="00D44304" w:rsidP="00D44304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KROMPIR Z ZELENJAVO, KITAJSKO ZELJE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vAlign w:val="center"/>
          </w:tcPr>
          <w:p w14:paraId="0510475B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PEČENA HRENOVKA (par), ČRNI KRUH, ZELENJAVA (G)</w:t>
            </w:r>
          </w:p>
          <w:p w14:paraId="5C8E1AC0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2A53225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681974D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49620FD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E7C76B5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D247E6A" w14:textId="1EBA74CF" w:rsidR="00D44304" w:rsidRPr="00793D6A" w:rsidRDefault="00D44304" w:rsidP="00D44304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C1283B3" w14:textId="297548A5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ŠPARGLJI Z JAJCI, ČRNI KRUH, SOLATA (G,J)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3366F743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PIŠČANCEM, ČRNI KRUH (G,J,L)</w:t>
            </w:r>
          </w:p>
          <w:p w14:paraId="40C7A704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9C9788A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028A0E8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1B1966A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D531FAD" w14:textId="6914546F" w:rsidR="00D44304" w:rsidRPr="009A1838" w:rsidRDefault="00D44304" w:rsidP="00D443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C01BE51" w14:textId="735B1EA6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RIŽEV NARASTEK, KOMPOT, SOLATA (L,J)</w:t>
            </w:r>
          </w:p>
          <w:p w14:paraId="38F30BC9" w14:textId="09EED842" w:rsidR="00D44304" w:rsidRPr="009A1838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Integralni riž</w:t>
            </w:r>
          </w:p>
        </w:tc>
      </w:tr>
      <w:tr w:rsidR="00D44304" w:rsidRPr="00FE3074" w14:paraId="16B53F08" w14:textId="77777777" w:rsidTr="00000816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4D1AD00" w14:textId="77777777" w:rsidR="00D44304" w:rsidRPr="00FE3074" w:rsidRDefault="00D44304" w:rsidP="00D44304">
            <w:pPr>
              <w:spacing w:line="256" w:lineRule="auto"/>
              <w:rPr>
                <w:rFonts w:ascii="Times New Roman" w:eastAsia="Times New Roman" w:hAnsi="Times New Roman"/>
                <w:i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5411B74" w14:textId="77777777" w:rsidR="00D44304" w:rsidRPr="00FE3074" w:rsidRDefault="00D44304" w:rsidP="00D44304">
            <w:pPr>
              <w:spacing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FE3074">
              <w:rPr>
                <w:rFonts w:ascii="Times New Roman" w:hAnsi="Times New Roman"/>
                <w:sz w:val="14"/>
                <w:szCs w:val="14"/>
              </w:rPr>
              <w:t>REDUKCIJSKA DIETA IN DIETA PRI BOLEZNI PREBAVIL</w:t>
            </w:r>
          </w:p>
          <w:p w14:paraId="6AE6B1B6" w14:textId="26CBD899" w:rsidR="00D44304" w:rsidRPr="00FE307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3C95B8" w14:textId="1DB9145F" w:rsidR="00D44304" w:rsidRPr="00FE307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TESTENINE CARBONARA, MEHKA SOLATA (G,J,L) polnozrnate testenine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487E66" w14:textId="7B4356C8" w:rsidR="00D44304" w:rsidRPr="00FE3074" w:rsidRDefault="00D44304" w:rsidP="00D44304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MESNI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ZELENJAVA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ČRNI KRUH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225DEA0" w14:textId="3E1AF130" w:rsidR="00D44304" w:rsidRPr="00FE3074" w:rsidRDefault="00D44304" w:rsidP="00D44304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KROMPIR Z ZELENJAVO, KITAJSKO ZELJE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E2CDB4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 xml:space="preserve">PEČENA HRENOVKA (par), ČRNI KRUH, </w:t>
            </w:r>
            <w: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ZELENJAVA</w:t>
            </w:r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 xml:space="preserve"> (G)</w:t>
            </w:r>
          </w:p>
          <w:p w14:paraId="42FA44F6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</w:p>
          <w:p w14:paraId="163471A7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</w:p>
          <w:p w14:paraId="31DA9C95" w14:textId="721FDEFF" w:rsidR="00D44304" w:rsidRPr="00FF444F" w:rsidRDefault="00D44304" w:rsidP="00D44304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AB5CEBB" w14:textId="5915DAE2" w:rsidR="00D44304" w:rsidRPr="00FE307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ŠPARGLJI Z JAJCI, ČRNI KRUH (G,J)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E4017B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 (G,J,L)</w:t>
            </w:r>
          </w:p>
          <w:p w14:paraId="252BA564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A197C2B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BC8A42B" w14:textId="4BF805A2" w:rsidR="00D44304" w:rsidRPr="00FE3074" w:rsidRDefault="00D44304" w:rsidP="00D443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AEB239C" w14:textId="77777777" w:rsidR="00D4430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RIŽEV NARASTEK, KOMPOT (L,J)</w:t>
            </w:r>
          </w:p>
          <w:p w14:paraId="7B4EBCFD" w14:textId="19C1E407" w:rsidR="00D44304" w:rsidRPr="00FE3074" w:rsidRDefault="00D44304" w:rsidP="00D443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Integralni riž</w:t>
            </w:r>
          </w:p>
        </w:tc>
      </w:tr>
    </w:tbl>
    <w:p w14:paraId="3887E4B1" w14:textId="77777777" w:rsidR="0087581A" w:rsidRPr="00FE3074" w:rsidRDefault="0087581A" w:rsidP="0087581A">
      <w:pPr>
        <w:rPr>
          <w:rFonts w:asciiTheme="minorHAnsi" w:hAnsiTheme="minorHAnsi" w:cstheme="minorBidi"/>
          <w:i/>
          <w:sz w:val="15"/>
          <w:szCs w:val="15"/>
        </w:rPr>
      </w:pPr>
    </w:p>
    <w:p w14:paraId="752ECD46" w14:textId="77777777" w:rsidR="00FB5D85" w:rsidRDefault="00FB5D85" w:rsidP="0087581A">
      <w:pPr>
        <w:rPr>
          <w:rFonts w:asciiTheme="minorHAnsi" w:hAnsiTheme="minorHAnsi" w:cstheme="minorBidi"/>
          <w:sz w:val="15"/>
          <w:szCs w:val="15"/>
        </w:rPr>
      </w:pPr>
    </w:p>
    <w:p w14:paraId="33E17C7C" w14:textId="77777777" w:rsidR="00B91A50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2C9121DE" w14:textId="77777777" w:rsidR="004C6F1D" w:rsidRDefault="004C6F1D" w:rsidP="00B91A50">
      <w:pPr>
        <w:rPr>
          <w:rFonts w:asciiTheme="minorHAnsi" w:hAnsiTheme="minorHAnsi" w:cstheme="minorBidi"/>
          <w:sz w:val="15"/>
          <w:szCs w:val="15"/>
        </w:rPr>
      </w:pPr>
    </w:p>
    <w:p w14:paraId="15EF18B9" w14:textId="77777777" w:rsidR="004C6F1D" w:rsidRDefault="004C6F1D" w:rsidP="00B91A50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7A2E73" w:rsidRPr="009A1838" w14:paraId="6574C75A" w14:textId="77777777" w:rsidTr="00810D8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716587" w14:textId="77777777" w:rsidR="007A2E73" w:rsidRPr="009A1838" w:rsidRDefault="007A2E73" w:rsidP="007A2E7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550ECFE" w14:textId="77777777" w:rsidR="007A2E73" w:rsidRPr="009A1838" w:rsidRDefault="007A2E73" w:rsidP="007A2E7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CA0BD58" w14:textId="57FB23EB" w:rsidR="007A2E73" w:rsidRPr="009A1838" w:rsidRDefault="007A2E73" w:rsidP="007A2E7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11.5.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D8C901D" w14:textId="3C3861B3" w:rsidR="007A2E73" w:rsidRPr="009A1838" w:rsidRDefault="007A2E73" w:rsidP="007A2E7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12.5.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4819CBF" w14:textId="1FE19F46" w:rsidR="007A2E73" w:rsidRPr="009A1838" w:rsidRDefault="007A2E73" w:rsidP="007A2E7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13.5.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B674107" w14:textId="242A2492" w:rsidR="007A2E73" w:rsidRPr="009A1838" w:rsidRDefault="007A2E73" w:rsidP="007A2E7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14.5.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33663EA" w14:textId="7732D789" w:rsidR="007A2E73" w:rsidRPr="009A1838" w:rsidRDefault="007A2E73" w:rsidP="007A2E7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15.5.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A3CE97" w14:textId="76D11611" w:rsidR="007A2E73" w:rsidRPr="009A1838" w:rsidRDefault="007A2E73" w:rsidP="007A2E7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16.5.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3954BD" w14:textId="4DF793BF" w:rsidR="007A2E73" w:rsidRPr="009A1838" w:rsidRDefault="007A2E73" w:rsidP="007A2E7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17.5.</w:t>
            </w:r>
          </w:p>
        </w:tc>
      </w:tr>
      <w:tr w:rsidR="00966C36" w:rsidRPr="009A1838" w14:paraId="3E2049B1" w14:textId="77777777" w:rsidTr="00D6557C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C10A8BA" w14:textId="77777777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625CA07" w14:textId="77777777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2C43BF1" w14:textId="77777777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D3C7EBE" w14:textId="77777777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4D711F8" w14:textId="77777777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D933DB" w14:textId="77777777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CA72D73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4878D44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43202D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D363A36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463F79E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1F459B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CBE4A03" w14:textId="77777777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0CE6A3F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3B2A34D9" w14:textId="466E5FE8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9129716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D3A47EA" w14:textId="59FADCBA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950D5EF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CVETAČNA JUHA, </w:t>
            </w:r>
          </w:p>
          <w:p w14:paraId="1708D728" w14:textId="12D432FD" w:rsidR="00966C36" w:rsidRPr="00DE0E8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PICA S ŠUNKO,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932D4F3" w14:textId="3EB0F9E1" w:rsidR="00966C36" w:rsidRPr="00DE0E86" w:rsidRDefault="00966C36" w:rsidP="00966C3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MESO NA ŽARU, ŠOPSKA SOLATA (G)</w:t>
            </w:r>
          </w:p>
        </w:tc>
      </w:tr>
      <w:tr w:rsidR="00966C36" w:rsidRPr="009A1838" w14:paraId="3B9AF59C" w14:textId="77777777" w:rsidTr="008E6D00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B7D5DA" w14:textId="77777777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2940221" w14:textId="77777777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322A898" w14:textId="77777777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3AAABAE" w14:textId="77777777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674D6D2" w14:textId="594C3BE2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TESTENINE CARBONARA, MEHKA SOLATA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20ACEF0" w14:textId="0C146A1A" w:rsidR="00966C36" w:rsidRPr="009A1838" w:rsidRDefault="00966C36" w:rsidP="00966C3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MESNI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ZELENJAVA, KRUH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3B1818F" w14:textId="0C04F66B" w:rsidR="00966C36" w:rsidRPr="00476926" w:rsidRDefault="00966C36" w:rsidP="00966C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KROMPIR Z ZELENJAVO, KITAJSKO ZELJE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B23C371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PEČENA HRENOVKA (par), KRUH, ZELENJAVA(G)</w:t>
            </w:r>
          </w:p>
          <w:p w14:paraId="060DBFBD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8816889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794366B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BC449E0" w14:textId="356E14E1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453221E" w14:textId="5C4E1FBC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ŠPARGLJI Z JAJCI, ČRNI KRUH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A3E510B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 (G,J,L)</w:t>
            </w:r>
          </w:p>
          <w:p w14:paraId="23B80BA2" w14:textId="77777777" w:rsidR="00966C36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6A30A42" w14:textId="77777777" w:rsidR="00966C36" w:rsidRDefault="00966C36" w:rsidP="00966C3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7CD7FF6" w14:textId="77777777" w:rsidR="00966C36" w:rsidRDefault="00966C36" w:rsidP="00966C3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450A998" w14:textId="3C245E31" w:rsidR="00966C36" w:rsidRPr="009A1838" w:rsidRDefault="00966C36" w:rsidP="00966C3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5871E1C" w14:textId="2C44D47B" w:rsidR="00966C36" w:rsidRPr="009A1838" w:rsidRDefault="00966C36" w:rsidP="00966C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RIŽEV NARASTEK, KOMPOT (J)</w:t>
            </w:r>
          </w:p>
        </w:tc>
      </w:tr>
    </w:tbl>
    <w:p w14:paraId="42CD288E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5399A2FB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15AE9720" w14:textId="77777777" w:rsidR="00C55074" w:rsidRDefault="00C55074" w:rsidP="0087581A">
      <w:pPr>
        <w:rPr>
          <w:rFonts w:asciiTheme="minorHAnsi" w:hAnsiTheme="minorHAnsi" w:cstheme="minorBidi"/>
          <w:sz w:val="15"/>
          <w:szCs w:val="15"/>
        </w:rPr>
      </w:pPr>
    </w:p>
    <w:p w14:paraId="2924F6B0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A4A589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F3AA25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6C0DCC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92B4B0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251DCC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0FD5E7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B38ADA4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2414FF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7F1DE34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0CBD53EF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5BE7DC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F62995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5C65F6D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19E333C" w14:textId="77777777" w:rsidR="00FB5D85" w:rsidRDefault="00FB5D85" w:rsidP="0087581A">
      <w:pPr>
        <w:rPr>
          <w:rFonts w:asciiTheme="minorHAnsi" w:hAnsiTheme="minorHAnsi" w:cstheme="minorBidi"/>
          <w:sz w:val="15"/>
          <w:szCs w:val="15"/>
        </w:rPr>
      </w:pPr>
    </w:p>
    <w:p w14:paraId="3347B2DE" w14:textId="77777777" w:rsidR="007520BE" w:rsidRDefault="007520BE" w:rsidP="0087581A">
      <w:pPr>
        <w:rPr>
          <w:rFonts w:asciiTheme="minorHAnsi" w:hAnsiTheme="minorHAnsi" w:cstheme="minorBidi"/>
          <w:sz w:val="15"/>
          <w:szCs w:val="15"/>
        </w:rPr>
      </w:pPr>
    </w:p>
    <w:p w14:paraId="03879F40" w14:textId="77777777" w:rsidR="004070E3" w:rsidRDefault="004070E3" w:rsidP="0087581A">
      <w:pPr>
        <w:rPr>
          <w:rFonts w:asciiTheme="minorHAnsi" w:hAnsiTheme="minorHAnsi" w:cstheme="minorBidi"/>
          <w:sz w:val="15"/>
          <w:szCs w:val="15"/>
        </w:rPr>
      </w:pPr>
    </w:p>
    <w:p w14:paraId="48D461F7" w14:textId="77777777" w:rsidR="004070E3" w:rsidRDefault="004070E3" w:rsidP="0087581A">
      <w:pPr>
        <w:rPr>
          <w:rFonts w:asciiTheme="minorHAnsi" w:hAnsiTheme="minorHAnsi" w:cstheme="minorBidi"/>
          <w:sz w:val="15"/>
          <w:szCs w:val="15"/>
        </w:rPr>
      </w:pPr>
    </w:p>
    <w:p w14:paraId="5749145B" w14:textId="77777777" w:rsidR="008A1B22" w:rsidRDefault="008A1B22" w:rsidP="0087581A">
      <w:pPr>
        <w:rPr>
          <w:rFonts w:asciiTheme="minorHAnsi" w:hAnsiTheme="minorHAnsi" w:cstheme="minorBidi"/>
          <w:sz w:val="15"/>
          <w:szCs w:val="15"/>
        </w:rPr>
      </w:pPr>
    </w:p>
    <w:p w14:paraId="4A9A4662" w14:textId="77777777" w:rsidR="008A1B22" w:rsidRDefault="008A1B22" w:rsidP="0087581A">
      <w:pPr>
        <w:rPr>
          <w:rFonts w:asciiTheme="minorHAnsi" w:hAnsiTheme="minorHAnsi" w:cstheme="minorBidi"/>
          <w:sz w:val="15"/>
          <w:szCs w:val="15"/>
        </w:rPr>
      </w:pPr>
    </w:p>
    <w:p w14:paraId="3B1B948E" w14:textId="77777777" w:rsidR="008A1B22" w:rsidRDefault="008A1B22" w:rsidP="0087581A">
      <w:pPr>
        <w:rPr>
          <w:rFonts w:asciiTheme="minorHAnsi" w:hAnsiTheme="minorHAnsi" w:cstheme="minorBidi"/>
          <w:sz w:val="15"/>
          <w:szCs w:val="15"/>
        </w:rPr>
      </w:pPr>
    </w:p>
    <w:p w14:paraId="505D2275" w14:textId="77777777" w:rsidR="0087581A" w:rsidRPr="009A1838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"/>
        <w:gridCol w:w="1530"/>
        <w:gridCol w:w="1676"/>
        <w:gridCol w:w="1541"/>
        <w:gridCol w:w="1541"/>
        <w:gridCol w:w="1494"/>
        <w:gridCol w:w="1359"/>
        <w:gridCol w:w="1634"/>
        <w:gridCol w:w="1491"/>
      </w:tblGrid>
      <w:tr w:rsidR="00AC7557" w:rsidRPr="009A1838" w14:paraId="5965CC27" w14:textId="77777777" w:rsidTr="003409C2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FFFB946" w14:textId="7777777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307372F2" w14:textId="7777777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80D7073" w14:textId="1C2D9590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 w:rsidR="007A2E7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18.5.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69FD102" w14:textId="08B718FE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7A2E7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19.5.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C21FC6B" w14:textId="2D3C30AD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7A2E7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20.5.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EDD3B50" w14:textId="24B78C9C" w:rsidR="003E014E" w:rsidRPr="009A1838" w:rsidRDefault="00C815EA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7A2E7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21.5.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8392681" w14:textId="72401211" w:rsidR="003E014E" w:rsidRPr="009A1838" w:rsidRDefault="00754D9D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7A2E7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22.5.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38716C8" w14:textId="7EACEEAD" w:rsidR="003E014E" w:rsidRPr="009A1838" w:rsidRDefault="00754D9D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SOBOTA </w:t>
            </w:r>
            <w:r w:rsidR="007A2E7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23.5.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081AA0F" w14:textId="155822FA" w:rsidR="003E014E" w:rsidRPr="009A1838" w:rsidRDefault="00925938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NEDELJA </w:t>
            </w:r>
            <w:r w:rsidR="007A2E7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24.5.</w:t>
            </w:r>
          </w:p>
        </w:tc>
      </w:tr>
      <w:tr w:rsidR="001A5119" w:rsidRPr="009A1838" w14:paraId="7F5A1EEC" w14:textId="77777777" w:rsidTr="00DE0E86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155D1AE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59CE10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430B16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B0D2B93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34D856A" w14:textId="6846A2B6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003F345" w14:textId="026EF063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2988E02" w14:textId="5608BCCE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8CCAF4" w14:textId="043C3CB6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152BF84" w14:textId="3BB1F7B9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E8A12BB" w14:textId="538328DF" w:rsidR="001A5119" w:rsidRPr="00DE0E86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KORENČKOVA JUHA, MESO NA ŽARU, LEPINJA, SOLATA (G)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1FD595D" w14:textId="33072857" w:rsidR="001A5119" w:rsidRPr="009A1838" w:rsidRDefault="001A5119" w:rsidP="001A5119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KOSTNA JUHA, DUŠENO SLADKO ZELJE, KROMPIR V KOSIH, SOLATA (G)</w:t>
            </w:r>
          </w:p>
        </w:tc>
      </w:tr>
      <w:tr w:rsidR="001A5119" w:rsidRPr="009A1838" w14:paraId="0032EA16" w14:textId="77777777" w:rsidTr="00DE0E86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F613148" w14:textId="77777777" w:rsidR="001A5119" w:rsidRPr="009A1838" w:rsidRDefault="001A5119" w:rsidP="001A5119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EAC6037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5F3D548" w14:textId="78DD038B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649E094" w14:textId="7508B372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B397B2A" w14:textId="3ED4666B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36B53A" w14:textId="15F1D16F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8D34A09" w14:textId="357948A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CCC1E8C" w14:textId="16B0A33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KORENČKOVA JUHA, MESO NA ŽARU, POLNOZRNATA ŠTRUČKA, SOLATA (G)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DBCD48C" w14:textId="34A35E68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KOSTNA JUHA, DUŠENO SLADKO ZELJE, KROMPIR V KOSIH, SOLATA (G)</w:t>
            </w:r>
          </w:p>
        </w:tc>
      </w:tr>
      <w:tr w:rsidR="001A5119" w:rsidRPr="009A1838" w14:paraId="548B63F6" w14:textId="77777777" w:rsidTr="00DE0E86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C4AFEC5" w14:textId="77777777" w:rsidR="001A5119" w:rsidRPr="009A1838" w:rsidRDefault="001A5119" w:rsidP="001A5119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B6F894E" w14:textId="77777777" w:rsidR="001A5119" w:rsidRPr="00EA18E2" w:rsidRDefault="001A5119" w:rsidP="001A5119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41CAEED" w14:textId="5DC721FB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6F7669" w14:textId="51DDED1F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E1EA2CF" w14:textId="69D90012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858EB63" w14:textId="7E52501E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4B2F7A" w14:textId="78FC5574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D690E33" w14:textId="08E4FD59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2527AD2" w14:textId="66DF7BA2" w:rsidR="001A5119" w:rsidRPr="00FB709D" w:rsidRDefault="001A5119" w:rsidP="001A5119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KORENČKOVA JUHA, MESO NA ŽARU, POLNOZRNATA ŠTRUČKA, SOLATA (G)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13E77ED" w14:textId="7A699C96" w:rsidR="001A5119" w:rsidRPr="00FB5D85" w:rsidRDefault="001A5119" w:rsidP="001A5119">
            <w:pPr>
              <w:spacing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KOSTNA JUHA, DUŠENO SLADKO ZELJE, KROMPIR V KOSIH, SOLATA (G)</w:t>
            </w:r>
          </w:p>
        </w:tc>
      </w:tr>
      <w:tr w:rsidR="001A5119" w:rsidRPr="009A1838" w14:paraId="651529DB" w14:textId="77777777" w:rsidTr="00810D88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86BC4C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5F26C15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290526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0B75106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3AC0FA6" w14:textId="24F80887" w:rsidR="001A5119" w:rsidRPr="004E2C64" w:rsidRDefault="001A5119" w:rsidP="001A5119">
            <w:pPr>
              <w:rPr>
                <w:rFonts w:ascii="Times New Roman" w:hAnsi="Times New Roman"/>
                <w:sz w:val="15"/>
                <w:szCs w:val="15"/>
                <w:highlight w:val="yellow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KRUH (G, R1)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E11D2F" w14:textId="01586520" w:rsidR="001A5119" w:rsidRPr="00C55074" w:rsidRDefault="001A5119" w:rsidP="001A5119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TESTENINSKA SOLATA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TUNO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(G,L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,R1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2C8F07E" w14:textId="77777777" w:rsidR="001A5119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MUSAKA,</w:t>
            </w:r>
          </w:p>
          <w:p w14:paraId="39297D29" w14:textId="21BEFC19" w:rsidR="001A5119" w:rsidRPr="00AC6EF9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7B37167" w14:textId="0C740868" w:rsidR="001A5119" w:rsidRPr="00C55074" w:rsidRDefault="001A5119" w:rsidP="001A5119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(G,GS)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A12384A" w14:textId="6B2E5D80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KRUH (G,L)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78062760" w14:textId="0F7BCD68" w:rsidR="001A5119" w:rsidRPr="00C55074" w:rsidRDefault="001A5119" w:rsidP="001A5119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PROSENI ZDROB, KAKAV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F218C6E" w14:textId="279896D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NAREZEK V KONZERVI, ŽEMLJA, VLOŽENA ZELENJAVA, KRUH (G)</w:t>
            </w:r>
          </w:p>
        </w:tc>
      </w:tr>
      <w:tr w:rsidR="001A5119" w:rsidRPr="009A1838" w14:paraId="1D1F2131" w14:textId="77777777" w:rsidTr="00810D88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7F3A4DA" w14:textId="77777777" w:rsidR="001A5119" w:rsidRPr="009A1838" w:rsidRDefault="001A5119" w:rsidP="001A5119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908276B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DD2730" w14:textId="5A6BEB93" w:rsidR="001A5119" w:rsidRPr="00FB5D85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ČRNI KRUH (G, R1)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73524D1" w14:textId="345DF135" w:rsidR="001A5119" w:rsidRPr="00C55074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TESTENINSKA SOLATA S TUNO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testenine (G,L,R1)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85753F5" w14:textId="77777777" w:rsidR="001A5119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MUSAKA,</w:t>
            </w:r>
          </w:p>
          <w:p w14:paraId="3EF65662" w14:textId="77777777" w:rsidR="001A5119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(J,L)</w:t>
            </w:r>
          </w:p>
          <w:p w14:paraId="7E2E9052" w14:textId="77777777" w:rsidR="001A5119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393BF94" w14:textId="77777777" w:rsidR="001A5119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CD25199" w14:textId="793CD42A" w:rsidR="001A5119" w:rsidRPr="00AC6EF9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B913519" w14:textId="5A732A4A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, SOLATA, POLNOZRNATA ŠTRUČKA (G,GS)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CAEC3BE" w14:textId="6CC5E73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RŽENI KRUH (G,L)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7982AB0" w14:textId="1B83D1EB" w:rsidR="001A5119" w:rsidRPr="00C55074" w:rsidRDefault="001A5119" w:rsidP="001A5119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PROSENI ZDROB, KAKAV brez sladkorja, SOLATA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3AA7388" w14:textId="23DF6E3B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NAREZEK V KONZERVI, POLNOZRNATA ŽEMLJA, VLOŽENA ZELENJAVA, RŽENI KRUH (G)</w:t>
            </w:r>
          </w:p>
        </w:tc>
      </w:tr>
      <w:tr w:rsidR="001A5119" w:rsidRPr="009A1838" w14:paraId="60543B9E" w14:textId="77777777" w:rsidTr="00810D88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E492725" w14:textId="77777777" w:rsidR="001A5119" w:rsidRPr="009A1838" w:rsidRDefault="001A5119" w:rsidP="001A5119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D968C88" w14:textId="77777777" w:rsidR="001A5119" w:rsidRPr="00EA18E2" w:rsidRDefault="001A5119" w:rsidP="001A5119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676FA82E" w14:textId="40F33720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93E293" w14:textId="793939A5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ČRNI KRUH (G, R1)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167F086" w14:textId="4D83D881" w:rsidR="001A5119" w:rsidRPr="00C55074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TESTENINSKA SOLATA S TUNO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testenine (G,L,R1)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5BB824" w14:textId="77777777" w:rsidR="001A5119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MUSAKA,</w:t>
            </w:r>
          </w:p>
          <w:p w14:paraId="6B833DB0" w14:textId="29B3FF77" w:rsidR="001A5119" w:rsidRPr="00AC6EF9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(J,L)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4E27031" w14:textId="0F2A2EAE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, POLNOZRNATA ŠTRUČKA (G,GS)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F6C6F8" w14:textId="7F442296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RŽENI KRUH (G,L)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F3BD04B" w14:textId="2B18F49F" w:rsidR="001A5119" w:rsidRPr="00C55074" w:rsidRDefault="001A5119" w:rsidP="001A5119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PROSENI ZDROB, KAKAV brez sladkorja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4B28990" w14:textId="4D9482C8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NAREZEK V KONZERVI, POLNOZRNATA ŽEMLJA, VLOŽENA ZELENJAVA, RŽENI KRUH (G)</w:t>
            </w:r>
          </w:p>
        </w:tc>
      </w:tr>
    </w:tbl>
    <w:p w14:paraId="06BF26BB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EFAA21E" w14:textId="77777777" w:rsidR="00B91A50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4A0E0F" w:rsidRPr="009A1838" w14:paraId="232209F2" w14:textId="77777777" w:rsidTr="003409C2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02A1451" w14:textId="77777777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495A42D7" w14:textId="77777777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6C2FCA9" w14:textId="26147667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18.5.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163AEF8" w14:textId="318A4A59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19.5.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83C3631" w14:textId="0B31F08E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20.5.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8F79DF7" w14:textId="3C6A7B54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21.5.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E73CDFF" w14:textId="081A5D7F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PETEK 22.5.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BB26B21" w14:textId="63D4752B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SOBOTA 23.5.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6C4B35E" w14:textId="57F77F92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NEDELJA 24.5.</w:t>
            </w:r>
          </w:p>
        </w:tc>
      </w:tr>
      <w:tr w:rsidR="00291315" w:rsidRPr="009A1838" w14:paraId="37FA7383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BE458DC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231E8DB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FBEF9FE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C895659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BC25C56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5D3E6F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6311771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45D3233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65BBAF4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D8985E4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81FCFBF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771B990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0E8A7B9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87738F4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9BE6D6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0D0ACD3" w14:textId="2AEF2EFD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4F3686D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082FFBA" w14:textId="2477D403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24F708D" w14:textId="429FB2B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KORENČKOVA JUHA, MESO NA ŽARU, LEPINJA,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C9DACC9" w14:textId="61AFEDA0" w:rsidR="00291315" w:rsidRPr="009A1838" w:rsidRDefault="00291315" w:rsidP="00291315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KOSTNA JUHA, DUŠENO SLADKO ZELJE, KROMPIR V KOSIH, SOLATA (G)</w:t>
            </w:r>
          </w:p>
        </w:tc>
      </w:tr>
      <w:tr w:rsidR="00291315" w:rsidRPr="009A1838" w14:paraId="2CAAE0A9" w14:textId="77777777" w:rsidTr="00810D8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2E2FED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CF14793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F53C03E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B0315D1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DA1629A" w14:textId="6B5BA473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KRUH (G, R1)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3A9B95E" w14:textId="40D5237C" w:rsidR="00291315" w:rsidRPr="009A1838" w:rsidRDefault="00291315" w:rsidP="0029131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TESTENINSKA SOLATA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TUNO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(G,L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,R1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C010AF5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MUSAKA,</w:t>
            </w:r>
          </w:p>
          <w:p w14:paraId="713900B8" w14:textId="4F0E4F64" w:rsidR="00291315" w:rsidRPr="00476926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DD8E2D" w14:textId="297788D0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(G,GS)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8A42D96" w14:textId="45C7005F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KRUH (G,L)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D75BA25" w14:textId="2C381A98" w:rsidR="00291315" w:rsidRPr="009A1838" w:rsidRDefault="00291315" w:rsidP="0029131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PROSENI ZDROB, KAKAV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872F196" w14:textId="4905850E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NAREZEK V KONZERVI, ŽEMLJA, VLOŽENA ZELENJAVA, KRUH (G)</w:t>
            </w:r>
          </w:p>
        </w:tc>
      </w:tr>
    </w:tbl>
    <w:p w14:paraId="32796CB7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774C8098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4C4978B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48A95AA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7CADE69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CCCA30A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5C2CDF0B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7B8FEAB7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51ECC957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648C1A56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0E959430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3689018E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3CBAF8A7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53D149E2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37A10C26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382BBE1D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26A67E10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788977AF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4D512C91" w14:textId="77777777" w:rsidR="0092074B" w:rsidRDefault="0092074B" w:rsidP="0087581A">
      <w:pPr>
        <w:rPr>
          <w:rFonts w:asciiTheme="minorHAnsi" w:hAnsiTheme="minorHAnsi" w:cstheme="minorBidi"/>
          <w:sz w:val="15"/>
          <w:szCs w:val="15"/>
        </w:rPr>
      </w:pPr>
    </w:p>
    <w:p w14:paraId="331FF9D5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750203B7" w14:textId="77777777" w:rsidR="00FE3074" w:rsidRDefault="00FE3074" w:rsidP="0087581A">
      <w:pPr>
        <w:rPr>
          <w:rFonts w:asciiTheme="minorHAnsi" w:hAnsiTheme="minorHAnsi" w:cstheme="minorBidi"/>
          <w:sz w:val="15"/>
          <w:szCs w:val="15"/>
        </w:rPr>
      </w:pPr>
    </w:p>
    <w:p w14:paraId="696A70C6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1223C714" w14:textId="77777777" w:rsidR="00291315" w:rsidRDefault="00291315" w:rsidP="0087581A">
      <w:pPr>
        <w:rPr>
          <w:rFonts w:asciiTheme="minorHAnsi" w:hAnsiTheme="minorHAnsi" w:cstheme="minorBidi"/>
          <w:sz w:val="15"/>
          <w:szCs w:val="15"/>
        </w:rPr>
      </w:pPr>
    </w:p>
    <w:p w14:paraId="64C05409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"/>
        <w:gridCol w:w="1530"/>
        <w:gridCol w:w="1676"/>
        <w:gridCol w:w="1541"/>
        <w:gridCol w:w="1541"/>
        <w:gridCol w:w="1494"/>
        <w:gridCol w:w="1359"/>
        <w:gridCol w:w="1634"/>
        <w:gridCol w:w="1491"/>
      </w:tblGrid>
      <w:tr w:rsidR="004A0E0F" w:rsidRPr="009A1838" w14:paraId="39A40AB6" w14:textId="77777777" w:rsidTr="0092593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E81B7F0" w14:textId="77777777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17A444E" w14:textId="77777777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A9B6788" w14:textId="1F92CA32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25.5.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6DFCEB5" w14:textId="26D9CE14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26.5.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309CACC" w14:textId="05A8FC42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27.5.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9B5D42A" w14:textId="20C1FBE7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28.5.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F994A36" w14:textId="090EDFC1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PETEK 29.5.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36C0FC98" w14:textId="5D8B5780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SOBOTA 30.5.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4A71A2E" w14:textId="77455DA3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NEDELJA 31.5.</w:t>
            </w:r>
          </w:p>
        </w:tc>
      </w:tr>
      <w:tr w:rsidR="001A5119" w:rsidRPr="009A1838" w14:paraId="37587985" w14:textId="77777777" w:rsidTr="00AC6EF9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53BC434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E2E1CC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AFD1FF5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BBFD378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92077C9" w14:textId="071E4F03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7DA04803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8F78DCF" w14:textId="56201022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C07F546" w14:textId="5F6A4999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859454F" w14:textId="0E4FE703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8798266" w14:textId="054AA353" w:rsidR="001A5119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POROVA JUHA</w:t>
            </w:r>
          </w:p>
          <w:p w14:paraId="13C4E176" w14:textId="4A8F35FD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PLESKAVICA V LEPINJI, SVEŽA ZELENJAVA (G,L)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30A25CA" w14:textId="2E45C5E9" w:rsidR="001A5119" w:rsidRPr="009A1838" w:rsidRDefault="001A5119" w:rsidP="001A5119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PIŠČANČJI ZREZEK V ČEBULNI OMAKI , PEČEN KROMPIR, SOLATA (G,L,J)</w:t>
            </w:r>
          </w:p>
        </w:tc>
      </w:tr>
      <w:tr w:rsidR="001A5119" w:rsidRPr="009A1838" w14:paraId="5358A828" w14:textId="77777777" w:rsidTr="001E402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83AB391" w14:textId="77777777" w:rsidR="001A5119" w:rsidRPr="009A1838" w:rsidRDefault="001A5119" w:rsidP="001A5119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F07A0C2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2AF1F93" w14:textId="30C9CE54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535B0FDC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77C535F" w14:textId="2717C830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797454C" w14:textId="0B965EC8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14A29A8" w14:textId="2A5E0E0C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CC824CD" w14:textId="77777777" w:rsidR="001A5119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POROVA JUHA</w:t>
            </w:r>
          </w:p>
          <w:p w14:paraId="452D02F3" w14:textId="5B048F09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PLESKAVICA V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POLNOZRNATI ŠTRUČKI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SVEŽA ZELENJAVA (G,L)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AD6F3ED" w14:textId="45C64AD8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PIŠČANČJI ZREZEK V ČEBULNI OMAKI , PEČEN KROMPIR, SOLATA (G,L,J)</w:t>
            </w:r>
          </w:p>
        </w:tc>
      </w:tr>
      <w:tr w:rsidR="001A5119" w:rsidRPr="009A1838" w14:paraId="1D5FE206" w14:textId="77777777" w:rsidTr="001E402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B37F774" w14:textId="77777777" w:rsidR="001A5119" w:rsidRPr="009A1838" w:rsidRDefault="001A5119" w:rsidP="001A5119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D1CC659" w14:textId="77777777" w:rsidR="001A5119" w:rsidRPr="00EA18E2" w:rsidRDefault="001A5119" w:rsidP="001A5119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3F240C9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FAC53FC" w14:textId="48FD34BF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11EB2C7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BD5A07" w14:textId="56679920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33A14D" w14:textId="22BEDD39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FBFCA09" w14:textId="754D9F6C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37E9CA8" w14:textId="77777777" w:rsidR="001A5119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POROVA JUHA</w:t>
            </w:r>
          </w:p>
          <w:p w14:paraId="3BB6848D" w14:textId="4B4CA096" w:rsidR="001A5119" w:rsidRPr="00FB709D" w:rsidRDefault="001A5119" w:rsidP="001A5119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PLESKAVICA V POLNOZRNATI ŠTRUČKI, SVEŽA ZELENJAVA (G,L)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407E16C" w14:textId="63321A15" w:rsidR="001A5119" w:rsidRPr="00FB5D85" w:rsidRDefault="001A5119" w:rsidP="001A5119">
            <w:pPr>
              <w:spacing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PIŠČANČJI ZREZEK V ČEBULNI OMAKI , PEČEN KROMPIR, SOLATA (G,L,J)</w:t>
            </w:r>
          </w:p>
        </w:tc>
      </w:tr>
      <w:tr w:rsidR="001A5119" w:rsidRPr="009A1838" w14:paraId="56AE0221" w14:textId="77777777" w:rsidTr="00310FCE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6EC857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F086202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A4CD9B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0708CD9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8D83CFE" w14:textId="0D5357BD" w:rsidR="001A5119" w:rsidRPr="003C5895" w:rsidRDefault="001A5119" w:rsidP="001A5119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PICA S ŠUNKO (G,L)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AA8C625" w14:textId="2B37BC4D" w:rsidR="001A5119" w:rsidRPr="00C55074" w:rsidRDefault="001A5119" w:rsidP="001A5119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ŠIROKI REZANCI Z BOLONJSKO OMAKO, SOLATA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AF800F1" w14:textId="3D880850" w:rsidR="001A5119" w:rsidRDefault="001A5119" w:rsidP="001A5119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RIŽOTA Z MORSKIMI SADEŽI, RDEČA PESA (R, M1)</w:t>
            </w:r>
          </w:p>
          <w:p w14:paraId="37C66C88" w14:textId="5A0830F9" w:rsidR="001A5119" w:rsidRPr="00DB24E6" w:rsidRDefault="001A5119" w:rsidP="001A5119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23E773F" w14:textId="6BD2F189" w:rsidR="001A5119" w:rsidRPr="00C55074" w:rsidRDefault="001A5119" w:rsidP="001A5119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PERESNIKI Z JAJCI, SOLATA (G,J)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09F4AD0D" w14:textId="77777777" w:rsidR="001A5119" w:rsidRDefault="001A5119" w:rsidP="001A5119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ŽLIČNIKI (G,J)</w:t>
            </w:r>
          </w:p>
          <w:p w14:paraId="3D889D8C" w14:textId="77777777" w:rsidR="001A5119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1717D8F" w14:textId="227CB5E5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9EAB057" w14:textId="53E85D14" w:rsidR="001A5119" w:rsidRPr="00C55074" w:rsidRDefault="001A5119" w:rsidP="001A5119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SKUTNE PALAČINKE, JABOLČNI KOMPOT (G,J,L)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7B7BC7D4" w14:textId="45B45FFA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JAJČNI NAMAZ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POSEBNO KLOBASO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SOLATA, KRUH (G,L,J)</w:t>
            </w:r>
          </w:p>
        </w:tc>
      </w:tr>
      <w:tr w:rsidR="001A5119" w:rsidRPr="009A1838" w14:paraId="4393BA57" w14:textId="77777777" w:rsidTr="00310FCE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C949E67" w14:textId="77777777" w:rsidR="001A5119" w:rsidRPr="009A1838" w:rsidRDefault="001A5119" w:rsidP="001A5119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C8DBD45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04E8BF5" w14:textId="77777777" w:rsidR="001A5119" w:rsidRDefault="001A5119" w:rsidP="001A5119">
            <w:pPr>
              <w:spacing w:line="240" w:lineRule="auto"/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PICA S ŠUNKO (G,L)</w:t>
            </w:r>
          </w:p>
          <w:p w14:paraId="04A2D09E" w14:textId="39F698C1" w:rsidR="001A5119" w:rsidRPr="00FB5D85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proofErr w:type="spellStart"/>
            <w:r>
              <w:rPr>
                <w:rFonts w:ascii="Times New Roman" w:hAnsi="Times New Roman"/>
                <w:sz w:val="14"/>
                <w:szCs w:val="14"/>
                <w:lang w:eastAsia="sl-SI"/>
              </w:rPr>
              <w:t>Pirina</w:t>
            </w:r>
            <w:proofErr w:type="spellEnd"/>
            <w:r>
              <w:rPr>
                <w:rFonts w:ascii="Times New Roman" w:hAnsi="Times New Roman"/>
                <w:sz w:val="14"/>
                <w:szCs w:val="14"/>
                <w:lang w:eastAsia="sl-SI"/>
              </w:rPr>
              <w:t xml:space="preserve"> polnozrnata moka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529FAFD" w14:textId="68C1A1D2" w:rsidR="001A5119" w:rsidRPr="00C55074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GRAHAM ŠIROKI REZANCI Z BOLONJSKO OMAKO, SOLATA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9700CEC" w14:textId="22426B94" w:rsidR="001A5119" w:rsidRDefault="001A5119" w:rsidP="001A5119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RIŽOTA Z MORSKIMI SADEŽI,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ZELENA SOLATA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(R, M1)</w:t>
            </w:r>
          </w:p>
          <w:p w14:paraId="668EA196" w14:textId="74909F02" w:rsidR="001A5119" w:rsidRPr="00DB24E6" w:rsidRDefault="001A5119" w:rsidP="001A5119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8D9E411" w14:textId="16891786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 PERESNIKI Z JAJCI, SOLATA (G,J)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061AE35E" w14:textId="77777777" w:rsidR="001A5119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ZELENJAVNA JUHA Z ŽLIČNIKI, SOLATA (G,J)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moka</w:t>
            </w:r>
          </w:p>
          <w:p w14:paraId="2A0F1B39" w14:textId="0A9F90A9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20941248" w14:textId="1447B9A3" w:rsidR="001A5119" w:rsidRPr="00C55074" w:rsidRDefault="001A5119" w:rsidP="001A5119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SKUTNE PALAČINKE, NESLADKAN JABOLČNI KOMPOT (G,J,L)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B8E0CF3" w14:textId="4B50FAC4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JAJČNI NAMAZ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POSEBNO KLOBASO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SOLATA,  ČRNI KRUH (G,L,J)</w:t>
            </w:r>
          </w:p>
        </w:tc>
      </w:tr>
      <w:tr w:rsidR="001A5119" w:rsidRPr="009A1838" w14:paraId="423A2B85" w14:textId="77777777" w:rsidTr="00810D88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5608362" w14:textId="77777777" w:rsidR="001A5119" w:rsidRPr="009A1838" w:rsidRDefault="001A5119" w:rsidP="001A5119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29D1008" w14:textId="77777777" w:rsidR="001A5119" w:rsidRPr="00EA18E2" w:rsidRDefault="001A5119" w:rsidP="001A5119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4E7CDD0B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DC326E8" w14:textId="77777777" w:rsidR="001A5119" w:rsidRDefault="001A5119" w:rsidP="001A5119">
            <w:pPr>
              <w:spacing w:line="240" w:lineRule="auto"/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PICA S ŠUNKO (G,L)</w:t>
            </w:r>
          </w:p>
          <w:p w14:paraId="2738DC8B" w14:textId="32B86261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proofErr w:type="spellStart"/>
            <w:r>
              <w:rPr>
                <w:rFonts w:ascii="Times New Roman" w:hAnsi="Times New Roman"/>
                <w:sz w:val="14"/>
                <w:szCs w:val="14"/>
                <w:lang w:eastAsia="sl-SI"/>
              </w:rPr>
              <w:t>Pirina</w:t>
            </w:r>
            <w:proofErr w:type="spellEnd"/>
            <w:r>
              <w:rPr>
                <w:rFonts w:ascii="Times New Roman" w:hAnsi="Times New Roman"/>
                <w:sz w:val="14"/>
                <w:szCs w:val="14"/>
                <w:lang w:eastAsia="sl-SI"/>
              </w:rPr>
              <w:t xml:space="preserve"> polnozrnata moka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718967" w14:textId="64AB8F16" w:rsidR="001A5119" w:rsidRPr="00C55074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GRAHAM ŠIROKI REZANCI Z BOLONJSKO OMAKO, SOLATA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161324" w14:textId="77777777" w:rsidR="001A5119" w:rsidRDefault="001A5119" w:rsidP="001A5119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RIŽOTA Z MORSKIMI SADEŽI, ZELENA SOLATA (R, M1)</w:t>
            </w:r>
          </w:p>
          <w:p w14:paraId="5DB10424" w14:textId="192B507A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AF8BD1B" w14:textId="245821CF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GRAHAM PERESNIKI Z JAJCI, SOLATA (G,J)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67D5B11" w14:textId="77777777" w:rsidR="001A5119" w:rsidRPr="00FE3074" w:rsidRDefault="001A5119" w:rsidP="001A5119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 xml:space="preserve">ZELENJAVNA JUHA Z ŽLIČNIKI, (G,J) </w:t>
            </w:r>
            <w:proofErr w:type="spellStart"/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graham</w:t>
            </w:r>
            <w:proofErr w:type="spellEnd"/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 xml:space="preserve"> moka)</w:t>
            </w:r>
          </w:p>
          <w:p w14:paraId="637BA174" w14:textId="42B25BC0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8EDC7AB" w14:textId="1EA94EE0" w:rsidR="001A5119" w:rsidRPr="00C55074" w:rsidRDefault="001A5119" w:rsidP="001A5119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SKUTNE PALAČINKE, NESLADKAN JABOLČNI KOMPOT (G,J,L)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511AD81" w14:textId="59D7C5F8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JAJČNI NAMAZ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POSEBNO KLOBASO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SOLATA,  ČRNI KRUH (G,L,J)</w:t>
            </w:r>
          </w:p>
        </w:tc>
      </w:tr>
    </w:tbl>
    <w:p w14:paraId="171D9186" w14:textId="77777777" w:rsidR="006B19B4" w:rsidRDefault="006B19B4" w:rsidP="00925938">
      <w:pPr>
        <w:rPr>
          <w:rFonts w:asciiTheme="minorHAnsi" w:hAnsiTheme="minorHAnsi" w:cstheme="minorBidi"/>
          <w:sz w:val="15"/>
          <w:szCs w:val="15"/>
        </w:rPr>
      </w:pPr>
    </w:p>
    <w:p w14:paraId="640E15DB" w14:textId="77777777" w:rsidR="00925938" w:rsidRDefault="00925938" w:rsidP="00925938">
      <w:pPr>
        <w:rPr>
          <w:rFonts w:asciiTheme="minorHAnsi" w:hAnsiTheme="minorHAnsi" w:cstheme="minorBidi"/>
          <w:sz w:val="15"/>
          <w:szCs w:val="15"/>
        </w:rPr>
      </w:pPr>
    </w:p>
    <w:p w14:paraId="01DEB33D" w14:textId="77777777" w:rsidR="00963718" w:rsidRDefault="00963718" w:rsidP="00925938">
      <w:pPr>
        <w:rPr>
          <w:rFonts w:asciiTheme="minorHAnsi" w:hAnsiTheme="minorHAnsi" w:cstheme="minorBidi"/>
          <w:sz w:val="15"/>
          <w:szCs w:val="15"/>
        </w:rPr>
      </w:pPr>
    </w:p>
    <w:p w14:paraId="2016B859" w14:textId="77777777" w:rsidR="00963718" w:rsidRDefault="00963718" w:rsidP="00925938">
      <w:pPr>
        <w:rPr>
          <w:rFonts w:asciiTheme="minorHAnsi" w:hAnsiTheme="minorHAnsi" w:cstheme="minorBidi"/>
          <w:sz w:val="15"/>
          <w:szCs w:val="15"/>
        </w:rPr>
      </w:pPr>
    </w:p>
    <w:p w14:paraId="119CC8C1" w14:textId="77777777" w:rsidR="00963718" w:rsidRDefault="00963718" w:rsidP="00925938">
      <w:pPr>
        <w:rPr>
          <w:rFonts w:asciiTheme="minorHAnsi" w:hAnsiTheme="minorHAnsi" w:cstheme="minorBidi"/>
          <w:sz w:val="15"/>
          <w:szCs w:val="15"/>
        </w:rPr>
      </w:pPr>
    </w:p>
    <w:p w14:paraId="2B51482B" w14:textId="77777777" w:rsidR="00291315" w:rsidRDefault="00291315" w:rsidP="00925938">
      <w:pPr>
        <w:rPr>
          <w:rFonts w:asciiTheme="minorHAnsi" w:hAnsiTheme="minorHAnsi" w:cstheme="minorBidi"/>
          <w:sz w:val="15"/>
          <w:szCs w:val="15"/>
        </w:rPr>
      </w:pPr>
    </w:p>
    <w:p w14:paraId="0B44E728" w14:textId="77777777" w:rsidR="00291315" w:rsidRDefault="00291315" w:rsidP="00925938">
      <w:pPr>
        <w:rPr>
          <w:rFonts w:asciiTheme="minorHAnsi" w:hAnsiTheme="minorHAnsi" w:cstheme="minorBidi"/>
          <w:sz w:val="15"/>
          <w:szCs w:val="15"/>
        </w:rPr>
      </w:pPr>
    </w:p>
    <w:p w14:paraId="45FC9D83" w14:textId="77777777" w:rsidR="00291315" w:rsidRDefault="00291315" w:rsidP="00925938">
      <w:pPr>
        <w:rPr>
          <w:rFonts w:asciiTheme="minorHAnsi" w:hAnsiTheme="minorHAnsi" w:cstheme="minorBidi"/>
          <w:sz w:val="15"/>
          <w:szCs w:val="15"/>
        </w:rPr>
      </w:pPr>
    </w:p>
    <w:p w14:paraId="607D29D6" w14:textId="77777777" w:rsidR="00291315" w:rsidRDefault="00291315" w:rsidP="00925938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4A0E0F" w:rsidRPr="009A1838" w14:paraId="13B056DD" w14:textId="77777777" w:rsidTr="0092593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B696CC5" w14:textId="77777777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667E7EDB" w14:textId="77777777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DD587BB" w14:textId="74B419EA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25.5.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3C4C131" w14:textId="5C1EC0AD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26.5.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E342760" w14:textId="00F905F3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27.5.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1D77F04" w14:textId="1EF8031B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28.5.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330A0F0" w14:textId="2B9BE6EC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PETEK 29.5.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B9ABA8D" w14:textId="16F6A37C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SOBOTA 30.5.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9F3A93C" w14:textId="0EEA84EC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NEDELJA 31.5.</w:t>
            </w:r>
          </w:p>
        </w:tc>
      </w:tr>
      <w:tr w:rsidR="00291315" w:rsidRPr="009A1838" w14:paraId="01397194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F011DB2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8DD2576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6F2D3A4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CAE281F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0461CAF" w14:textId="030A61F5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CC71CDF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4A364446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A9024A2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7FE0E3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A2EBF5B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8326BA5" w14:textId="0F39A0E3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8551E8B" w14:textId="0AE355C3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CDEF97C" w14:textId="405CA8D4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60C3B19" w14:textId="77777777" w:rsidR="00291315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POROVA JUHA</w:t>
            </w:r>
          </w:p>
          <w:p w14:paraId="111605D5" w14:textId="7E44207E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PLESKAVICA V LEPINJI, SVEŽA ZELENJAVA (G,L)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4EA728E" w14:textId="0D0BD0B5" w:rsidR="00291315" w:rsidRPr="009A1838" w:rsidRDefault="00291315" w:rsidP="00291315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PIŠČANČJI ZREZEK V ČEBULNI OMAKI , PEČEN KROMPIR, SOLATA (G,L,J)</w:t>
            </w:r>
          </w:p>
        </w:tc>
      </w:tr>
      <w:tr w:rsidR="00E74C5B" w:rsidRPr="009A1838" w14:paraId="5BDD5C43" w14:textId="77777777" w:rsidTr="006927D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C6F2E4" w14:textId="77777777" w:rsidR="00E74C5B" w:rsidRPr="009A1838" w:rsidRDefault="00E74C5B" w:rsidP="00E74C5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260CA2D" w14:textId="77777777" w:rsidR="00E74C5B" w:rsidRPr="009A1838" w:rsidRDefault="00E74C5B" w:rsidP="00E74C5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6391246" w14:textId="77777777" w:rsidR="00E74C5B" w:rsidRPr="009A1838" w:rsidRDefault="00E74C5B" w:rsidP="00E74C5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67EFB92" w14:textId="77777777" w:rsidR="00E74C5B" w:rsidRPr="009A1838" w:rsidRDefault="00E74C5B" w:rsidP="00E74C5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085D858" w14:textId="76D4D747" w:rsidR="00E74C5B" w:rsidRPr="009A1838" w:rsidRDefault="00E74C5B" w:rsidP="00E74C5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PICA S ŠUNKO (G,L)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C98CAC" w14:textId="4EF5613F" w:rsidR="00E74C5B" w:rsidRPr="009A1838" w:rsidRDefault="00E74C5B" w:rsidP="00E74C5B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ŠIROKI REZANCI Z BOLONJSKO OMAKO, SOLATA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6A08D0C" w14:textId="77777777" w:rsidR="00E74C5B" w:rsidRDefault="00E74C5B" w:rsidP="00E74C5B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RIŽOTA Z MORSKIMI SADEŽI, RDEČA PESA (R, M1)</w:t>
            </w:r>
          </w:p>
          <w:p w14:paraId="7426811E" w14:textId="4E333715" w:rsidR="00E74C5B" w:rsidRPr="00476926" w:rsidRDefault="00E74C5B" w:rsidP="00E74C5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434458D" w14:textId="3960CE27" w:rsidR="00E74C5B" w:rsidRPr="009A1838" w:rsidRDefault="00E74C5B" w:rsidP="00E74C5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PERESNIKI Z JAJCI, SOLATA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D170A1" w14:textId="77777777" w:rsidR="00E74C5B" w:rsidRDefault="00E74C5B" w:rsidP="00E74C5B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ŽLIČNIKI (G,J)</w:t>
            </w:r>
          </w:p>
          <w:p w14:paraId="6ADAAEBF" w14:textId="77777777" w:rsidR="00E74C5B" w:rsidRDefault="00E74C5B" w:rsidP="00E74C5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45CEA31" w14:textId="2DC196BC" w:rsidR="00E74C5B" w:rsidRPr="009A1838" w:rsidRDefault="00E74C5B" w:rsidP="00E74C5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B914DF0" w14:textId="626EC28E" w:rsidR="00E74C5B" w:rsidRPr="009A1838" w:rsidRDefault="00E74C5B" w:rsidP="00E74C5B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SKUTNE PALAČINKE, JABOLČNI KOMPOT (G,J,L)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067DEDB" w14:textId="4E2AB473" w:rsidR="00E74C5B" w:rsidRPr="009A1838" w:rsidRDefault="00E74C5B" w:rsidP="00E74C5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JAJČNI NAMAZ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POSEBNO KLOBASO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SOLATA, KRUH (G,L,J)</w:t>
            </w:r>
          </w:p>
        </w:tc>
      </w:tr>
    </w:tbl>
    <w:p w14:paraId="19EED28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4CBC6E6F" w14:textId="77777777" w:rsidR="0012198F" w:rsidRDefault="0012198F" w:rsidP="0087581A">
      <w:pPr>
        <w:rPr>
          <w:rFonts w:asciiTheme="minorHAnsi" w:hAnsiTheme="minorHAnsi" w:cstheme="minorBidi"/>
        </w:rPr>
      </w:pPr>
    </w:p>
    <w:p w14:paraId="12733367" w14:textId="77777777" w:rsidR="006E6B46" w:rsidRDefault="006E6B46" w:rsidP="0087581A">
      <w:pPr>
        <w:rPr>
          <w:rFonts w:asciiTheme="minorHAnsi" w:hAnsiTheme="minorHAnsi" w:cstheme="minorBidi"/>
        </w:rPr>
      </w:pPr>
    </w:p>
    <w:p w14:paraId="35E13B22" w14:textId="77777777" w:rsidR="006E6B46" w:rsidRDefault="006E6B46" w:rsidP="0087581A">
      <w:pPr>
        <w:rPr>
          <w:rFonts w:asciiTheme="minorHAnsi" w:hAnsiTheme="minorHAnsi" w:cstheme="minorBidi"/>
        </w:rPr>
      </w:pPr>
    </w:p>
    <w:p w14:paraId="35E2C6DD" w14:textId="77777777" w:rsidR="006E6B46" w:rsidRDefault="006E6B46" w:rsidP="0087581A">
      <w:pPr>
        <w:rPr>
          <w:rFonts w:asciiTheme="minorHAnsi" w:hAnsiTheme="minorHAnsi" w:cstheme="minorBidi"/>
        </w:rPr>
      </w:pPr>
    </w:p>
    <w:p w14:paraId="7814C8F9" w14:textId="4F75CC8C" w:rsidR="0087581A" w:rsidRPr="00423879" w:rsidRDefault="00C85112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J</w:t>
      </w:r>
      <w:r w:rsidR="0087581A" w:rsidRPr="00423879">
        <w:rPr>
          <w:rFonts w:ascii="Times New Roman" w:hAnsi="Times New Roman"/>
          <w:sz w:val="20"/>
          <w:szCs w:val="20"/>
        </w:rPr>
        <w:t xml:space="preserve">EDILNIK PRIPRAVILA: </w:t>
      </w:r>
      <w:r w:rsidR="0012198F">
        <w:rPr>
          <w:rFonts w:ascii="Times New Roman" w:hAnsi="Times New Roman"/>
          <w:sz w:val="20"/>
          <w:szCs w:val="20"/>
        </w:rPr>
        <w:t>BOJANA SKUŠEK</w:t>
      </w:r>
      <w:r w:rsidR="00CB69ED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CB69ED">
        <w:rPr>
          <w:rFonts w:ascii="Times New Roman" w:hAnsi="Times New Roman"/>
          <w:sz w:val="20"/>
          <w:szCs w:val="20"/>
        </w:rPr>
        <w:t>tzn</w:t>
      </w:r>
      <w:proofErr w:type="spellEnd"/>
    </w:p>
    <w:p w14:paraId="506EFF8D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JEDILNIK PREGLEDAL: JAN BREZNIK, dipl. zn.</w:t>
      </w:r>
    </w:p>
    <w:p w14:paraId="4D4EB13E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V VEDNOST: mag. JASMINA BREZNIK, direktorica</w:t>
      </w:r>
    </w:p>
    <w:p w14:paraId="5EF27C60" w14:textId="77777777" w:rsidR="0087581A" w:rsidRDefault="0087581A" w:rsidP="0087581A">
      <w:pPr>
        <w:rPr>
          <w:rFonts w:asciiTheme="minorHAnsi" w:hAnsiTheme="minorHAnsi" w:cstheme="minorBidi"/>
        </w:rPr>
      </w:pPr>
    </w:p>
    <w:p w14:paraId="594A95B8" w14:textId="77777777" w:rsidR="00963718" w:rsidRDefault="00963718" w:rsidP="0087581A">
      <w:pPr>
        <w:rPr>
          <w:rFonts w:asciiTheme="minorHAnsi" w:hAnsiTheme="minorHAnsi" w:cstheme="minorBidi"/>
        </w:rPr>
      </w:pPr>
    </w:p>
    <w:p w14:paraId="511A90FA" w14:textId="77777777" w:rsidR="00963718" w:rsidRDefault="00963718" w:rsidP="0087581A">
      <w:pPr>
        <w:rPr>
          <w:rFonts w:asciiTheme="minorHAnsi" w:hAnsiTheme="minorHAnsi" w:cstheme="minorBidi"/>
        </w:rPr>
      </w:pPr>
    </w:p>
    <w:p w14:paraId="2E5E663B" w14:textId="77777777" w:rsidR="00963718" w:rsidRDefault="00963718" w:rsidP="0087581A">
      <w:pPr>
        <w:rPr>
          <w:rFonts w:asciiTheme="minorHAnsi" w:hAnsiTheme="minorHAnsi" w:cstheme="minorBidi"/>
        </w:rPr>
      </w:pPr>
    </w:p>
    <w:p w14:paraId="5D68AC14" w14:textId="77777777" w:rsidR="00963718" w:rsidRDefault="00963718" w:rsidP="0087581A">
      <w:pPr>
        <w:rPr>
          <w:rFonts w:asciiTheme="minorHAnsi" w:hAnsiTheme="minorHAnsi" w:cstheme="minorBidi"/>
        </w:rPr>
      </w:pPr>
    </w:p>
    <w:p w14:paraId="3D812F7B" w14:textId="77777777" w:rsidR="00963718" w:rsidRDefault="00963718" w:rsidP="0087581A">
      <w:pPr>
        <w:rPr>
          <w:rFonts w:asciiTheme="minorHAnsi" w:hAnsiTheme="minorHAnsi" w:cstheme="minorBidi"/>
        </w:rPr>
      </w:pPr>
    </w:p>
    <w:p w14:paraId="529754A6" w14:textId="77777777" w:rsidR="00963718" w:rsidRDefault="00963718" w:rsidP="0087581A">
      <w:pPr>
        <w:rPr>
          <w:rFonts w:asciiTheme="minorHAnsi" w:hAnsiTheme="minorHAnsi" w:cstheme="minorBidi"/>
        </w:rPr>
      </w:pPr>
    </w:p>
    <w:p w14:paraId="4F20E426" w14:textId="77777777" w:rsidR="00963718" w:rsidRDefault="00963718" w:rsidP="0087581A">
      <w:pPr>
        <w:rPr>
          <w:rFonts w:asciiTheme="minorHAnsi" w:hAnsiTheme="minorHAnsi" w:cstheme="minorBidi"/>
        </w:rPr>
      </w:pPr>
    </w:p>
    <w:p w14:paraId="745640F0" w14:textId="77777777" w:rsidR="00963718" w:rsidRDefault="00963718" w:rsidP="0087581A">
      <w:pPr>
        <w:rPr>
          <w:rFonts w:asciiTheme="minorHAnsi" w:hAnsiTheme="minorHAnsi" w:cstheme="minorBidi"/>
        </w:rPr>
      </w:pPr>
    </w:p>
    <w:p w14:paraId="2576BD6E" w14:textId="20727F27" w:rsidR="00800CBE" w:rsidRDefault="00800CBE" w:rsidP="0087581A">
      <w:pPr>
        <w:rPr>
          <w:rFonts w:asciiTheme="minorHAnsi" w:hAnsiTheme="minorHAnsi" w:cstheme="minorBidi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560"/>
        <w:gridCol w:w="9663"/>
      </w:tblGrid>
      <w:tr w:rsidR="0087581A" w14:paraId="105AF1DF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9A5B73" w14:textId="77777777" w:rsidR="0087581A" w:rsidRDefault="0087581A" w:rsidP="00810D88">
            <w:pPr>
              <w:rPr>
                <w:rFonts w:ascii="Times New Roman" w:eastAsia="Times New Roman" w:hAnsi="Times New Roman"/>
                <w:sz w:val="16"/>
                <w:szCs w:val="16"/>
                <w:lang w:eastAsia="sl-SI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B305D3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OZNAKA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F3283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ALERGEN</w:t>
            </w:r>
          </w:p>
        </w:tc>
      </w:tr>
      <w:tr w:rsidR="0087581A" w14:paraId="5DD77C3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FD9F5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D7010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F78B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</w:tr>
      <w:tr w:rsidR="0087581A" w14:paraId="613F641E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450F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32CE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DBE6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ARAŠIDI IN PROIZVODI IZ ARAŠIDOV</w:t>
            </w:r>
          </w:p>
        </w:tc>
      </w:tr>
      <w:tr w:rsidR="0087581A" w14:paraId="7ADB1E04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F0AAC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D4E3B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2FF51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ŽITA, KI VSEBUJEJO GLUTEN (pšenica, ječmen, oves, rž, pira in proizvodi iz njih)</w:t>
            </w:r>
          </w:p>
        </w:tc>
      </w:tr>
      <w:tr w:rsidR="0087581A" w14:paraId="4EC42634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1B808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1FA03B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52A658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GORČIČNO SEME IN NJEGOVI PROIZVODI</w:t>
            </w:r>
          </w:p>
        </w:tc>
      </w:tr>
      <w:tr w:rsidR="0087581A" w14:paraId="1367596C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FA877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C7DC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E2446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JAJCA IN PROIZVODI IZ NJIH</w:t>
            </w:r>
          </w:p>
        </w:tc>
      </w:tr>
      <w:tr w:rsidR="0087581A" w14:paraId="395C475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E3F93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9E536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1B175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MLEKO IN MLEČNI PROIZVODI, KI VSEBUJEJO LAKTOZO</w:t>
            </w:r>
          </w:p>
        </w:tc>
      </w:tr>
      <w:tr w:rsidR="0087581A" w14:paraId="6830192A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8C3E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F0F1E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7C009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MEHKUŽCI IN PROIZVODI IZ NJIH (lignji, hobotnice, školjke)</w:t>
            </w:r>
          </w:p>
        </w:tc>
      </w:tr>
      <w:tr w:rsidR="0087581A" w14:paraId="6B88697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425ED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3C236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264DE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 xml:space="preserve">LUPINASTO SADJE – OREŠČKI (mandeljni, orehi, lešniki, indijski oreščki, brazilski oreščki, ameriški orehi, pistacija,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makadamija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) IN PROIZVODI IZ NJIH</w:t>
            </w:r>
          </w:p>
        </w:tc>
      </w:tr>
      <w:tr w:rsidR="0087581A" w14:paraId="6F16EE89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206E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8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102A6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R1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36B05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RIBE IN PROIZVODI IZ NJIH</w:t>
            </w:r>
          </w:p>
        </w:tc>
      </w:tr>
      <w:tr w:rsidR="0087581A" w14:paraId="14F7166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C9F92D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9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69137B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R2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1D313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RAKI IN PROIZVODI IZ NJIH</w:t>
            </w:r>
          </w:p>
        </w:tc>
      </w:tr>
      <w:tr w:rsidR="0087581A" w14:paraId="758B5EE8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224E9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2D0DE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A5E95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ZRNJE SOJE IN PROIZVODI IZ NJIH</w:t>
            </w:r>
          </w:p>
        </w:tc>
      </w:tr>
      <w:tr w:rsidR="0087581A" w14:paraId="289A57EA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C4CFE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67F6A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6D5D2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ŽVEPLOV DIOKSID IN SULFITI (v koncentraciji več kot 100mg/kg ali 10mg/l, izraženi kot 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)</w:t>
            </w:r>
          </w:p>
        </w:tc>
      </w:tr>
      <w:tr w:rsidR="0087581A" w14:paraId="501D24C8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2B63D4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1A238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90EE5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SEZAMOVO SEME IN PROIZVODI IZ NJEGA</w:t>
            </w:r>
          </w:p>
        </w:tc>
      </w:tr>
      <w:tr w:rsidR="0087581A" w14:paraId="6F83741D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8F256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15936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C3A45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VOLČJI BOB IN PROIZVODI IZ NJEGA</w:t>
            </w:r>
          </w:p>
        </w:tc>
      </w:tr>
      <w:tr w:rsidR="0087581A" w14:paraId="208F6A9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0A81A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DE7D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5532E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LISTNA ZELENA IN PROIZVODI IZ NJE</w:t>
            </w:r>
          </w:p>
        </w:tc>
      </w:tr>
    </w:tbl>
    <w:p w14:paraId="3988FD12" w14:textId="60B92EDF" w:rsidR="003B7BDD" w:rsidRPr="0012198F" w:rsidRDefault="0087581A" w:rsidP="0012198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OPOMBA: V KOLIKOR JE V JEDILNIKIH ALERGEN OZNAČEN Z malimi črkami, POMENI, DA SO V ŽIVILU LAHKO PRISOTNE SLEDI TEGA ALERGENA.</w:t>
      </w:r>
    </w:p>
    <w:sectPr w:rsidR="003B7BDD" w:rsidRPr="0012198F" w:rsidSect="0087581A">
      <w:headerReference w:type="default" r:id="rId12"/>
      <w:footerReference w:type="default" r:id="rId13"/>
      <w:pgSz w:w="16838" w:h="11906" w:orient="landscape"/>
      <w:pgMar w:top="1417" w:right="1417" w:bottom="1417" w:left="2268" w:header="708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6D8E5" w14:textId="77777777" w:rsidR="009A5129" w:rsidRDefault="009A5129" w:rsidP="00EF1279">
      <w:pPr>
        <w:spacing w:line="240" w:lineRule="auto"/>
      </w:pPr>
      <w:r>
        <w:separator/>
      </w:r>
    </w:p>
  </w:endnote>
  <w:endnote w:type="continuationSeparator" w:id="0">
    <w:p w14:paraId="36F65CE0" w14:textId="77777777" w:rsidR="009A5129" w:rsidRDefault="009A5129" w:rsidP="00EF1279">
      <w:pPr>
        <w:spacing w:line="240" w:lineRule="auto"/>
      </w:pPr>
      <w:r>
        <w:continuationSeparator/>
      </w:r>
    </w:p>
  </w:endnote>
  <w:endnote w:type="continuationNotice" w:id="1">
    <w:p w14:paraId="09E984C8" w14:textId="77777777" w:rsidR="009A5129" w:rsidRDefault="009A512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10774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70"/>
      <w:gridCol w:w="1984"/>
      <w:gridCol w:w="1560"/>
      <w:gridCol w:w="1134"/>
      <w:gridCol w:w="2126"/>
    </w:tblGrid>
    <w:tr w:rsidR="00810D88" w14:paraId="3641861C" w14:textId="77777777" w:rsidTr="00F322C0">
      <w:trPr>
        <w:trHeight w:val="709"/>
      </w:trPr>
      <w:tc>
        <w:tcPr>
          <w:tcW w:w="3970" w:type="dxa"/>
        </w:tcPr>
        <w:p w14:paraId="782F5630" w14:textId="77777777" w:rsidR="00810D88" w:rsidRDefault="00810D88" w:rsidP="00E2336E">
          <w:pPr>
            <w:pStyle w:val="Noga"/>
            <w:rPr>
              <w:b/>
              <w:sz w:val="20"/>
              <w:szCs w:val="20"/>
            </w:rPr>
          </w:pPr>
          <w:r w:rsidRPr="00415632">
            <w:rPr>
              <w:b/>
              <w:sz w:val="20"/>
              <w:szCs w:val="20"/>
            </w:rPr>
            <w:t>Varstveno delovni center POLŽ Maribor</w:t>
          </w:r>
        </w:p>
        <w:p w14:paraId="4B0A64A0" w14:textId="77777777" w:rsidR="00810D88" w:rsidRDefault="00810D88" w:rsidP="00E2336E">
          <w:pPr>
            <w:pStyle w:val="Noga"/>
            <w:rPr>
              <w:sz w:val="20"/>
              <w:szCs w:val="20"/>
            </w:rPr>
          </w:pPr>
          <w:r w:rsidRPr="00415632">
            <w:rPr>
              <w:sz w:val="20"/>
              <w:szCs w:val="20"/>
            </w:rPr>
            <w:t>Park mladih 4 • 2000 Maribor</w:t>
          </w:r>
        </w:p>
        <w:p w14:paraId="68C32B42" w14:textId="77777777" w:rsidR="00810D88" w:rsidRPr="00415632" w:rsidRDefault="00810D88" w:rsidP="00E2336E">
          <w:pPr>
            <w:pStyle w:val="Noga"/>
            <w:rPr>
              <w:sz w:val="20"/>
              <w:szCs w:val="20"/>
            </w:rPr>
          </w:pPr>
          <w:r>
            <w:rPr>
              <w:sz w:val="20"/>
              <w:szCs w:val="20"/>
            </w:rPr>
            <w:sym w:font="Wingdings" w:char="F028"/>
          </w:r>
          <w:r w:rsidRPr="00415632">
            <w:rPr>
              <w:sz w:val="20"/>
              <w:szCs w:val="20"/>
            </w:rPr>
            <w:t xml:space="preserve"> 02/320 86 50</w:t>
          </w:r>
          <w:r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sym w:font="Wingdings" w:char="F09F"/>
          </w:r>
          <w:r w:rsidRPr="00415632">
            <w:rPr>
              <w:sz w:val="20"/>
              <w:szCs w:val="20"/>
            </w:rPr>
            <w:t xml:space="preserve"> 041 762 806</w:t>
          </w:r>
        </w:p>
        <w:p w14:paraId="225F7AB7" w14:textId="77777777" w:rsidR="00810D88" w:rsidRPr="00161DEE" w:rsidRDefault="00810D88" w:rsidP="00E2336E">
          <w:pPr>
            <w:pStyle w:val="Noga"/>
            <w:rPr>
              <w:sz w:val="20"/>
              <w:szCs w:val="20"/>
            </w:rPr>
          </w:pPr>
          <w:r>
            <w:rPr>
              <w:rFonts w:ascii="Webdings" w:hAnsi="Webdings"/>
              <w:sz w:val="20"/>
              <w:szCs w:val="20"/>
            </w:rPr>
            <w:sym w:font="Wingdings" w:char="F02A"/>
          </w:r>
          <w:r w:rsidRPr="00415632">
            <w:rPr>
              <w:sz w:val="20"/>
              <w:szCs w:val="20"/>
            </w:rPr>
            <w:t xml:space="preserve"> </w:t>
          </w:r>
          <w:hyperlink r:id="rId1" w:history="1">
            <w:r w:rsidRPr="00415632">
              <w:rPr>
                <w:rStyle w:val="Hiperpovezava"/>
                <w:sz w:val="20"/>
                <w:szCs w:val="20"/>
              </w:rPr>
              <w:t>vdc.polz@vdcpolz.si</w:t>
            </w:r>
          </w:hyperlink>
          <w:r w:rsidRPr="00415632">
            <w:rPr>
              <w:sz w:val="20"/>
              <w:szCs w:val="20"/>
            </w:rPr>
            <w:t xml:space="preserve">, </w:t>
          </w:r>
          <w:r>
            <w:rPr>
              <w:sz w:val="20"/>
              <w:szCs w:val="20"/>
            </w:rPr>
            <w:sym w:font="Webdings" w:char="F0FC"/>
          </w:r>
          <w:r w:rsidRPr="00415632">
            <w:rPr>
              <w:sz w:val="20"/>
              <w:szCs w:val="20"/>
            </w:rPr>
            <w:t xml:space="preserve"> </w:t>
          </w:r>
          <w:hyperlink r:id="rId2" w:history="1">
            <w:r w:rsidRPr="00415632">
              <w:rPr>
                <w:rStyle w:val="Hiperpovezava"/>
                <w:sz w:val="20"/>
                <w:szCs w:val="20"/>
              </w:rPr>
              <w:t>www.vdcpolz.si</w:t>
            </w:r>
          </w:hyperlink>
        </w:p>
      </w:tc>
      <w:tc>
        <w:tcPr>
          <w:tcW w:w="1984" w:type="dxa"/>
        </w:tcPr>
        <w:p w14:paraId="43F37BFF" w14:textId="079FD386" w:rsidR="00810D88" w:rsidRDefault="00810D88" w:rsidP="00E2336E">
          <w:pPr>
            <w:pStyle w:val="Noga"/>
          </w:pPr>
          <w:r>
            <w:rPr>
              <w:noProof/>
              <w:lang w:eastAsia="sl-SI"/>
            </w:rPr>
            <w:drawing>
              <wp:inline distT="0" distB="0" distL="0" distR="0" wp14:anchorId="198273F4" wp14:editId="3CA71AED">
                <wp:extent cx="1114425" cy="590550"/>
                <wp:effectExtent l="0" t="0" r="9525" b="0"/>
                <wp:docPr id="4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14:paraId="6EE8C458" w14:textId="59787595" w:rsidR="00810D88" w:rsidRDefault="009A5129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pict w14:anchorId="400D4E0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pt;height:57.75pt">
                <v:imagedata r:id="rId4" o:title=""/>
              </v:shape>
            </w:pict>
          </w:r>
        </w:p>
      </w:tc>
      <w:tc>
        <w:tcPr>
          <w:tcW w:w="1134" w:type="dxa"/>
        </w:tcPr>
        <w:p w14:paraId="72C15495" w14:textId="77777777" w:rsidR="00810D88" w:rsidRDefault="00810D88" w:rsidP="00E2336E">
          <w:pPr>
            <w:pStyle w:val="Noga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06FB36AA" wp14:editId="6E6CDAE4">
                <wp:extent cx="552450" cy="581025"/>
                <wp:effectExtent l="0" t="0" r="0" b="9525"/>
                <wp:docPr id="1809715557" name="Slika 1809715557" descr="Opis: Opis: druzini prijazno-pol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1" descr="Opis: Opis: druzini prijazno-polni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7DD6D8A1" w14:textId="2BC2173E" w:rsidR="00810D88" w:rsidRDefault="00810D88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rPr>
              <w:noProof/>
              <w:lang w:eastAsia="sl-SI"/>
            </w:rPr>
            <w:drawing>
              <wp:inline distT="0" distB="0" distL="0" distR="0" wp14:anchorId="50025EC5" wp14:editId="05FA7CB8">
                <wp:extent cx="1212850" cy="521970"/>
                <wp:effectExtent l="0" t="0" r="6350" b="0"/>
                <wp:docPr id="2097291249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291249" name="Slika 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85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CD4CDF" w14:textId="77777777" w:rsidR="00810D88" w:rsidRDefault="00810D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1612C" w14:textId="77777777" w:rsidR="009A5129" w:rsidRDefault="009A5129" w:rsidP="00EF1279">
      <w:pPr>
        <w:spacing w:line="240" w:lineRule="auto"/>
      </w:pPr>
      <w:r>
        <w:separator/>
      </w:r>
    </w:p>
  </w:footnote>
  <w:footnote w:type="continuationSeparator" w:id="0">
    <w:p w14:paraId="10B28327" w14:textId="77777777" w:rsidR="009A5129" w:rsidRDefault="009A5129" w:rsidP="00EF1279">
      <w:pPr>
        <w:spacing w:line="240" w:lineRule="auto"/>
      </w:pPr>
      <w:r>
        <w:continuationSeparator/>
      </w:r>
    </w:p>
  </w:footnote>
  <w:footnote w:type="continuationNotice" w:id="1">
    <w:p w14:paraId="5410B4DF" w14:textId="77777777" w:rsidR="009A5129" w:rsidRDefault="009A512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24572" w14:textId="2EE172A5" w:rsidR="00810D88" w:rsidRDefault="00810D88">
    <w:pPr>
      <w:pStyle w:val="Glava"/>
    </w:pPr>
    <w:r w:rsidRPr="00E77BEC">
      <w:rPr>
        <w:rFonts w:asciiTheme="minorHAnsi" w:hAnsiTheme="minorHAnsi"/>
        <w:noProof/>
        <w:sz w:val="18"/>
        <w:szCs w:val="16"/>
        <w:lang w:eastAsia="sl-SI"/>
      </w:rPr>
      <w:drawing>
        <wp:inline distT="0" distB="0" distL="0" distR="0" wp14:anchorId="19F80354" wp14:editId="1FC5A8E1">
          <wp:extent cx="1810134" cy="702259"/>
          <wp:effectExtent l="0" t="0" r="0" b="3175"/>
          <wp:docPr id="924063986" name="Slika 92406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228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912CA"/>
    <w:multiLevelType w:val="hybridMultilevel"/>
    <w:tmpl w:val="8E0AB69A"/>
    <w:lvl w:ilvl="0" w:tplc="11F663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21DC5"/>
    <w:multiLevelType w:val="hybridMultilevel"/>
    <w:tmpl w:val="46D832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266322">
    <w:abstractNumId w:val="1"/>
  </w:num>
  <w:num w:numId="2" w16cid:durableId="1007711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1BE0"/>
    <w:rsid w:val="00000BE9"/>
    <w:rsid w:val="00010B95"/>
    <w:rsid w:val="0001714A"/>
    <w:rsid w:val="00022526"/>
    <w:rsid w:val="00023C5C"/>
    <w:rsid w:val="000242D9"/>
    <w:rsid w:val="00024BAA"/>
    <w:rsid w:val="00025903"/>
    <w:rsid w:val="00030FFF"/>
    <w:rsid w:val="00031857"/>
    <w:rsid w:val="000335FA"/>
    <w:rsid w:val="00034BB2"/>
    <w:rsid w:val="00035B4F"/>
    <w:rsid w:val="00036BDB"/>
    <w:rsid w:val="00054A46"/>
    <w:rsid w:val="0005651C"/>
    <w:rsid w:val="00056E52"/>
    <w:rsid w:val="00061AD0"/>
    <w:rsid w:val="00062DF3"/>
    <w:rsid w:val="000749D5"/>
    <w:rsid w:val="0007689A"/>
    <w:rsid w:val="00077ADB"/>
    <w:rsid w:val="000826DE"/>
    <w:rsid w:val="00084528"/>
    <w:rsid w:val="00095D60"/>
    <w:rsid w:val="000968CB"/>
    <w:rsid w:val="000A2205"/>
    <w:rsid w:val="000B02A2"/>
    <w:rsid w:val="000B4CBE"/>
    <w:rsid w:val="000C09DB"/>
    <w:rsid w:val="000C0FFA"/>
    <w:rsid w:val="000C186A"/>
    <w:rsid w:val="000D4D76"/>
    <w:rsid w:val="000D5072"/>
    <w:rsid w:val="000E30B0"/>
    <w:rsid w:val="000F19E9"/>
    <w:rsid w:val="000F3514"/>
    <w:rsid w:val="000F6739"/>
    <w:rsid w:val="000F751D"/>
    <w:rsid w:val="00100905"/>
    <w:rsid w:val="001024BB"/>
    <w:rsid w:val="00103B2F"/>
    <w:rsid w:val="00104E8E"/>
    <w:rsid w:val="001146ED"/>
    <w:rsid w:val="00120BB4"/>
    <w:rsid w:val="0012198F"/>
    <w:rsid w:val="00123AEB"/>
    <w:rsid w:val="00123B41"/>
    <w:rsid w:val="001244CB"/>
    <w:rsid w:val="001245D8"/>
    <w:rsid w:val="00124F38"/>
    <w:rsid w:val="00125BE9"/>
    <w:rsid w:val="001377D3"/>
    <w:rsid w:val="00141C9C"/>
    <w:rsid w:val="00144065"/>
    <w:rsid w:val="0015016E"/>
    <w:rsid w:val="00157377"/>
    <w:rsid w:val="00161DEE"/>
    <w:rsid w:val="001671BD"/>
    <w:rsid w:val="001809C1"/>
    <w:rsid w:val="00182562"/>
    <w:rsid w:val="001850E8"/>
    <w:rsid w:val="00185524"/>
    <w:rsid w:val="00187AE1"/>
    <w:rsid w:val="001931D7"/>
    <w:rsid w:val="00195B95"/>
    <w:rsid w:val="001A1E97"/>
    <w:rsid w:val="001A5119"/>
    <w:rsid w:val="001C25AE"/>
    <w:rsid w:val="001C6B84"/>
    <w:rsid w:val="001D6B3F"/>
    <w:rsid w:val="001E0D34"/>
    <w:rsid w:val="001E0DEF"/>
    <w:rsid w:val="001E4025"/>
    <w:rsid w:val="001E4FD7"/>
    <w:rsid w:val="001E682B"/>
    <w:rsid w:val="001F6869"/>
    <w:rsid w:val="00200F4A"/>
    <w:rsid w:val="00202F24"/>
    <w:rsid w:val="00206A42"/>
    <w:rsid w:val="00224A12"/>
    <w:rsid w:val="002278ED"/>
    <w:rsid w:val="00241148"/>
    <w:rsid w:val="002572C7"/>
    <w:rsid w:val="002638D6"/>
    <w:rsid w:val="0026710F"/>
    <w:rsid w:val="00272FB6"/>
    <w:rsid w:val="00281AD2"/>
    <w:rsid w:val="002864F4"/>
    <w:rsid w:val="00290F77"/>
    <w:rsid w:val="00291315"/>
    <w:rsid w:val="002A53DF"/>
    <w:rsid w:val="002B217B"/>
    <w:rsid w:val="002B6846"/>
    <w:rsid w:val="002D22F7"/>
    <w:rsid w:val="002D2C00"/>
    <w:rsid w:val="002D3A73"/>
    <w:rsid w:val="002E1FBF"/>
    <w:rsid w:val="002E3024"/>
    <w:rsid w:val="002E3075"/>
    <w:rsid w:val="002F01D4"/>
    <w:rsid w:val="002F3BF7"/>
    <w:rsid w:val="002F7753"/>
    <w:rsid w:val="003041B2"/>
    <w:rsid w:val="003409C2"/>
    <w:rsid w:val="0037381B"/>
    <w:rsid w:val="00374884"/>
    <w:rsid w:val="00396D08"/>
    <w:rsid w:val="003A3C58"/>
    <w:rsid w:val="003A668C"/>
    <w:rsid w:val="003B19FD"/>
    <w:rsid w:val="003B69DE"/>
    <w:rsid w:val="003B7BDD"/>
    <w:rsid w:val="003B7ED3"/>
    <w:rsid w:val="003C5895"/>
    <w:rsid w:val="003C5E91"/>
    <w:rsid w:val="003C6A8C"/>
    <w:rsid w:val="003C7549"/>
    <w:rsid w:val="003D3D88"/>
    <w:rsid w:val="003D4A96"/>
    <w:rsid w:val="003D679A"/>
    <w:rsid w:val="003D78BA"/>
    <w:rsid w:val="003D7980"/>
    <w:rsid w:val="003E014E"/>
    <w:rsid w:val="003E569F"/>
    <w:rsid w:val="003F78C3"/>
    <w:rsid w:val="004033EE"/>
    <w:rsid w:val="004070E3"/>
    <w:rsid w:val="00407FE3"/>
    <w:rsid w:val="00413C63"/>
    <w:rsid w:val="00415632"/>
    <w:rsid w:val="00422E62"/>
    <w:rsid w:val="00426430"/>
    <w:rsid w:val="004330B8"/>
    <w:rsid w:val="00441BB0"/>
    <w:rsid w:val="00442C03"/>
    <w:rsid w:val="00443CFB"/>
    <w:rsid w:val="00444A04"/>
    <w:rsid w:val="00446C61"/>
    <w:rsid w:val="00452F36"/>
    <w:rsid w:val="004616BC"/>
    <w:rsid w:val="00461BE0"/>
    <w:rsid w:val="00465B23"/>
    <w:rsid w:val="0047022D"/>
    <w:rsid w:val="004759C4"/>
    <w:rsid w:val="0048078A"/>
    <w:rsid w:val="00480BE1"/>
    <w:rsid w:val="00481876"/>
    <w:rsid w:val="00483C25"/>
    <w:rsid w:val="00484970"/>
    <w:rsid w:val="00487F34"/>
    <w:rsid w:val="00491D7A"/>
    <w:rsid w:val="00492FC4"/>
    <w:rsid w:val="004A0E0F"/>
    <w:rsid w:val="004B14AE"/>
    <w:rsid w:val="004B5DC1"/>
    <w:rsid w:val="004B675C"/>
    <w:rsid w:val="004C46D2"/>
    <w:rsid w:val="004C6F1D"/>
    <w:rsid w:val="004D50B2"/>
    <w:rsid w:val="004D696A"/>
    <w:rsid w:val="004E2C64"/>
    <w:rsid w:val="004E71BD"/>
    <w:rsid w:val="004F1327"/>
    <w:rsid w:val="00511FCB"/>
    <w:rsid w:val="00513018"/>
    <w:rsid w:val="00533BA9"/>
    <w:rsid w:val="0053796A"/>
    <w:rsid w:val="00550EA9"/>
    <w:rsid w:val="005678A0"/>
    <w:rsid w:val="00571A03"/>
    <w:rsid w:val="0058453B"/>
    <w:rsid w:val="0058632B"/>
    <w:rsid w:val="0058692D"/>
    <w:rsid w:val="00586F92"/>
    <w:rsid w:val="00591148"/>
    <w:rsid w:val="00595B3D"/>
    <w:rsid w:val="005A204C"/>
    <w:rsid w:val="005A3743"/>
    <w:rsid w:val="005A549A"/>
    <w:rsid w:val="005B38E4"/>
    <w:rsid w:val="005B3AD5"/>
    <w:rsid w:val="005C43D6"/>
    <w:rsid w:val="005D4DBF"/>
    <w:rsid w:val="005F12D7"/>
    <w:rsid w:val="00600165"/>
    <w:rsid w:val="006022B0"/>
    <w:rsid w:val="006059E9"/>
    <w:rsid w:val="00605E1C"/>
    <w:rsid w:val="00610C12"/>
    <w:rsid w:val="00614089"/>
    <w:rsid w:val="006154FC"/>
    <w:rsid w:val="00616B3A"/>
    <w:rsid w:val="006204CC"/>
    <w:rsid w:val="00635215"/>
    <w:rsid w:val="00635C70"/>
    <w:rsid w:val="006361E1"/>
    <w:rsid w:val="00643368"/>
    <w:rsid w:val="00643851"/>
    <w:rsid w:val="00646DB2"/>
    <w:rsid w:val="006533D1"/>
    <w:rsid w:val="00656EDE"/>
    <w:rsid w:val="00666583"/>
    <w:rsid w:val="00673F06"/>
    <w:rsid w:val="00673F7C"/>
    <w:rsid w:val="00681B33"/>
    <w:rsid w:val="0068269F"/>
    <w:rsid w:val="00684E68"/>
    <w:rsid w:val="006A28E5"/>
    <w:rsid w:val="006B0C19"/>
    <w:rsid w:val="006B19B4"/>
    <w:rsid w:val="006B2E84"/>
    <w:rsid w:val="006B4F74"/>
    <w:rsid w:val="006C6D8B"/>
    <w:rsid w:val="006D073D"/>
    <w:rsid w:val="006D2AE3"/>
    <w:rsid w:val="006D48B1"/>
    <w:rsid w:val="006E6B46"/>
    <w:rsid w:val="006E7CB6"/>
    <w:rsid w:val="006F3CAA"/>
    <w:rsid w:val="00701AD5"/>
    <w:rsid w:val="00706ED8"/>
    <w:rsid w:val="00710672"/>
    <w:rsid w:val="007164F5"/>
    <w:rsid w:val="00725AB5"/>
    <w:rsid w:val="0072675A"/>
    <w:rsid w:val="007270A5"/>
    <w:rsid w:val="007364B6"/>
    <w:rsid w:val="00737AE9"/>
    <w:rsid w:val="007448CE"/>
    <w:rsid w:val="00746BF6"/>
    <w:rsid w:val="007520BE"/>
    <w:rsid w:val="00753861"/>
    <w:rsid w:val="00754D9D"/>
    <w:rsid w:val="00757AD5"/>
    <w:rsid w:val="00763489"/>
    <w:rsid w:val="00770ADC"/>
    <w:rsid w:val="007751D7"/>
    <w:rsid w:val="007801E4"/>
    <w:rsid w:val="00783B62"/>
    <w:rsid w:val="00784B09"/>
    <w:rsid w:val="00790358"/>
    <w:rsid w:val="00793D6A"/>
    <w:rsid w:val="007A078B"/>
    <w:rsid w:val="007A1CB0"/>
    <w:rsid w:val="007A2E73"/>
    <w:rsid w:val="007A3E9B"/>
    <w:rsid w:val="007A60DD"/>
    <w:rsid w:val="007A73D9"/>
    <w:rsid w:val="007B77F5"/>
    <w:rsid w:val="007C0526"/>
    <w:rsid w:val="007C0955"/>
    <w:rsid w:val="007C6E19"/>
    <w:rsid w:val="007C76BD"/>
    <w:rsid w:val="007D1A9D"/>
    <w:rsid w:val="007D401E"/>
    <w:rsid w:val="007E1C00"/>
    <w:rsid w:val="007F0F2C"/>
    <w:rsid w:val="007F1F1C"/>
    <w:rsid w:val="007F297A"/>
    <w:rsid w:val="007F2CDD"/>
    <w:rsid w:val="00800CBE"/>
    <w:rsid w:val="00810D88"/>
    <w:rsid w:val="00812A6C"/>
    <w:rsid w:val="0081662F"/>
    <w:rsid w:val="0082015E"/>
    <w:rsid w:val="00821575"/>
    <w:rsid w:val="008302C2"/>
    <w:rsid w:val="00833AF5"/>
    <w:rsid w:val="008402DA"/>
    <w:rsid w:val="008432C6"/>
    <w:rsid w:val="008434A7"/>
    <w:rsid w:val="008450C8"/>
    <w:rsid w:val="0085135C"/>
    <w:rsid w:val="0085520A"/>
    <w:rsid w:val="008556F9"/>
    <w:rsid w:val="0086033F"/>
    <w:rsid w:val="00862294"/>
    <w:rsid w:val="00862CC0"/>
    <w:rsid w:val="008651D8"/>
    <w:rsid w:val="00866CB3"/>
    <w:rsid w:val="0087059B"/>
    <w:rsid w:val="00873D0A"/>
    <w:rsid w:val="00874B1C"/>
    <w:rsid w:val="008753DE"/>
    <w:rsid w:val="0087581A"/>
    <w:rsid w:val="00876AB9"/>
    <w:rsid w:val="0088478F"/>
    <w:rsid w:val="0089630A"/>
    <w:rsid w:val="00897A89"/>
    <w:rsid w:val="008A1B22"/>
    <w:rsid w:val="008A2F0F"/>
    <w:rsid w:val="008B10B6"/>
    <w:rsid w:val="008B2BD6"/>
    <w:rsid w:val="008C2471"/>
    <w:rsid w:val="008C4DA2"/>
    <w:rsid w:val="008D14D2"/>
    <w:rsid w:val="008D56FD"/>
    <w:rsid w:val="008D5FC4"/>
    <w:rsid w:val="008F63A9"/>
    <w:rsid w:val="008F7816"/>
    <w:rsid w:val="00900C0A"/>
    <w:rsid w:val="0090113B"/>
    <w:rsid w:val="0092074B"/>
    <w:rsid w:val="00925938"/>
    <w:rsid w:val="00931A90"/>
    <w:rsid w:val="009363D0"/>
    <w:rsid w:val="00944C59"/>
    <w:rsid w:val="009457BA"/>
    <w:rsid w:val="00947A0F"/>
    <w:rsid w:val="00952693"/>
    <w:rsid w:val="00960060"/>
    <w:rsid w:val="00960840"/>
    <w:rsid w:val="00963652"/>
    <w:rsid w:val="00963718"/>
    <w:rsid w:val="00966C36"/>
    <w:rsid w:val="0097474C"/>
    <w:rsid w:val="00976755"/>
    <w:rsid w:val="00980041"/>
    <w:rsid w:val="009848D0"/>
    <w:rsid w:val="00992F96"/>
    <w:rsid w:val="0099379A"/>
    <w:rsid w:val="009949BF"/>
    <w:rsid w:val="0099693B"/>
    <w:rsid w:val="009A4155"/>
    <w:rsid w:val="009A480E"/>
    <w:rsid w:val="009A5129"/>
    <w:rsid w:val="009A7E5C"/>
    <w:rsid w:val="009B50F4"/>
    <w:rsid w:val="009C2CC3"/>
    <w:rsid w:val="009C384C"/>
    <w:rsid w:val="009C4D42"/>
    <w:rsid w:val="009D04BF"/>
    <w:rsid w:val="009D5E16"/>
    <w:rsid w:val="009E7CBF"/>
    <w:rsid w:val="009F4BAD"/>
    <w:rsid w:val="009F61E5"/>
    <w:rsid w:val="00A10FA6"/>
    <w:rsid w:val="00A117FC"/>
    <w:rsid w:val="00A14672"/>
    <w:rsid w:val="00A21585"/>
    <w:rsid w:val="00A3210E"/>
    <w:rsid w:val="00A33E04"/>
    <w:rsid w:val="00A40824"/>
    <w:rsid w:val="00A43EAE"/>
    <w:rsid w:val="00A50249"/>
    <w:rsid w:val="00A53BE0"/>
    <w:rsid w:val="00A57AEC"/>
    <w:rsid w:val="00A70229"/>
    <w:rsid w:val="00A75ACD"/>
    <w:rsid w:val="00A80579"/>
    <w:rsid w:val="00A86080"/>
    <w:rsid w:val="00A91DC1"/>
    <w:rsid w:val="00A94FE8"/>
    <w:rsid w:val="00A977AC"/>
    <w:rsid w:val="00AA3FFE"/>
    <w:rsid w:val="00AA54BE"/>
    <w:rsid w:val="00AA6261"/>
    <w:rsid w:val="00AB2CE1"/>
    <w:rsid w:val="00AC3C35"/>
    <w:rsid w:val="00AC6EF9"/>
    <w:rsid w:val="00AC7557"/>
    <w:rsid w:val="00AC7F14"/>
    <w:rsid w:val="00AD1D2F"/>
    <w:rsid w:val="00AD2AC5"/>
    <w:rsid w:val="00AD364D"/>
    <w:rsid w:val="00AE257C"/>
    <w:rsid w:val="00AE3FD5"/>
    <w:rsid w:val="00B00A0A"/>
    <w:rsid w:val="00B019E1"/>
    <w:rsid w:val="00B208E7"/>
    <w:rsid w:val="00B20DA7"/>
    <w:rsid w:val="00B25D6F"/>
    <w:rsid w:val="00B30062"/>
    <w:rsid w:val="00B3130F"/>
    <w:rsid w:val="00B33A0D"/>
    <w:rsid w:val="00B35EAD"/>
    <w:rsid w:val="00B4184F"/>
    <w:rsid w:val="00B447B0"/>
    <w:rsid w:val="00B45B10"/>
    <w:rsid w:val="00B50CA9"/>
    <w:rsid w:val="00B57C8F"/>
    <w:rsid w:val="00B626F3"/>
    <w:rsid w:val="00B64129"/>
    <w:rsid w:val="00B66FB0"/>
    <w:rsid w:val="00B737F3"/>
    <w:rsid w:val="00B77E23"/>
    <w:rsid w:val="00B900B0"/>
    <w:rsid w:val="00B91A50"/>
    <w:rsid w:val="00BA013B"/>
    <w:rsid w:val="00BA42D3"/>
    <w:rsid w:val="00BA6830"/>
    <w:rsid w:val="00BB3637"/>
    <w:rsid w:val="00BC5616"/>
    <w:rsid w:val="00BE08BA"/>
    <w:rsid w:val="00BE7039"/>
    <w:rsid w:val="00BF3C78"/>
    <w:rsid w:val="00BF459F"/>
    <w:rsid w:val="00C03636"/>
    <w:rsid w:val="00C05C14"/>
    <w:rsid w:val="00C05F0B"/>
    <w:rsid w:val="00C072E5"/>
    <w:rsid w:val="00C23C91"/>
    <w:rsid w:val="00C37D05"/>
    <w:rsid w:val="00C40461"/>
    <w:rsid w:val="00C41273"/>
    <w:rsid w:val="00C55074"/>
    <w:rsid w:val="00C65F35"/>
    <w:rsid w:val="00C66675"/>
    <w:rsid w:val="00C815EA"/>
    <w:rsid w:val="00C821A6"/>
    <w:rsid w:val="00C85112"/>
    <w:rsid w:val="00C854C5"/>
    <w:rsid w:val="00C857C4"/>
    <w:rsid w:val="00C95775"/>
    <w:rsid w:val="00C97EEF"/>
    <w:rsid w:val="00CA0969"/>
    <w:rsid w:val="00CB2059"/>
    <w:rsid w:val="00CB69ED"/>
    <w:rsid w:val="00CC22C6"/>
    <w:rsid w:val="00CC7ADB"/>
    <w:rsid w:val="00CD660E"/>
    <w:rsid w:val="00CF2026"/>
    <w:rsid w:val="00D02106"/>
    <w:rsid w:val="00D05444"/>
    <w:rsid w:val="00D13067"/>
    <w:rsid w:val="00D21348"/>
    <w:rsid w:val="00D36EB3"/>
    <w:rsid w:val="00D44304"/>
    <w:rsid w:val="00D46507"/>
    <w:rsid w:val="00D50318"/>
    <w:rsid w:val="00D50D30"/>
    <w:rsid w:val="00D5119B"/>
    <w:rsid w:val="00D53097"/>
    <w:rsid w:val="00D66C4D"/>
    <w:rsid w:val="00D7181E"/>
    <w:rsid w:val="00D7567F"/>
    <w:rsid w:val="00D80ACE"/>
    <w:rsid w:val="00D80B6D"/>
    <w:rsid w:val="00D85FCC"/>
    <w:rsid w:val="00D86FA3"/>
    <w:rsid w:val="00D96C0E"/>
    <w:rsid w:val="00DB16A4"/>
    <w:rsid w:val="00DB24E6"/>
    <w:rsid w:val="00DB42E7"/>
    <w:rsid w:val="00DB5334"/>
    <w:rsid w:val="00DC482D"/>
    <w:rsid w:val="00DD4303"/>
    <w:rsid w:val="00DD4737"/>
    <w:rsid w:val="00DE0E86"/>
    <w:rsid w:val="00DE1CCE"/>
    <w:rsid w:val="00E22CB8"/>
    <w:rsid w:val="00E2336E"/>
    <w:rsid w:val="00E32C8B"/>
    <w:rsid w:val="00E6221B"/>
    <w:rsid w:val="00E74C5B"/>
    <w:rsid w:val="00EA75B4"/>
    <w:rsid w:val="00EC0524"/>
    <w:rsid w:val="00ED4DDF"/>
    <w:rsid w:val="00ED70A7"/>
    <w:rsid w:val="00ED7E7D"/>
    <w:rsid w:val="00EE03AD"/>
    <w:rsid w:val="00EE2009"/>
    <w:rsid w:val="00EE267B"/>
    <w:rsid w:val="00EF1279"/>
    <w:rsid w:val="00EF4B16"/>
    <w:rsid w:val="00F05DA4"/>
    <w:rsid w:val="00F07F20"/>
    <w:rsid w:val="00F10E09"/>
    <w:rsid w:val="00F1188A"/>
    <w:rsid w:val="00F22A7F"/>
    <w:rsid w:val="00F26539"/>
    <w:rsid w:val="00F27CA3"/>
    <w:rsid w:val="00F322C0"/>
    <w:rsid w:val="00F44F17"/>
    <w:rsid w:val="00F45F2E"/>
    <w:rsid w:val="00F552BE"/>
    <w:rsid w:val="00F5744C"/>
    <w:rsid w:val="00F61916"/>
    <w:rsid w:val="00F7105D"/>
    <w:rsid w:val="00F74F77"/>
    <w:rsid w:val="00F76FF6"/>
    <w:rsid w:val="00F7714E"/>
    <w:rsid w:val="00F80459"/>
    <w:rsid w:val="00F80534"/>
    <w:rsid w:val="00F832A4"/>
    <w:rsid w:val="00F86061"/>
    <w:rsid w:val="00F87256"/>
    <w:rsid w:val="00F95EEA"/>
    <w:rsid w:val="00F97E49"/>
    <w:rsid w:val="00FA3A20"/>
    <w:rsid w:val="00FA5757"/>
    <w:rsid w:val="00FA7726"/>
    <w:rsid w:val="00FB17E9"/>
    <w:rsid w:val="00FB441E"/>
    <w:rsid w:val="00FB5D85"/>
    <w:rsid w:val="00FB709D"/>
    <w:rsid w:val="00FC1B18"/>
    <w:rsid w:val="00FC755C"/>
    <w:rsid w:val="00FD2D26"/>
    <w:rsid w:val="00FD3D4B"/>
    <w:rsid w:val="00FD75D5"/>
    <w:rsid w:val="00FD781E"/>
    <w:rsid w:val="00FE3074"/>
    <w:rsid w:val="00FE32A5"/>
    <w:rsid w:val="00FE566D"/>
    <w:rsid w:val="00FF444F"/>
    <w:rsid w:val="00FF6DC9"/>
    <w:rsid w:val="0CA71CDE"/>
    <w:rsid w:val="22B57D87"/>
    <w:rsid w:val="56263C56"/>
    <w:rsid w:val="6370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BF94F"/>
  <w15:docId w15:val="{4710CE1A-A5F9-4C78-BE3E-11151A7D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B50F4"/>
    <w:pPr>
      <w:spacing w:after="0" w:line="276" w:lineRule="auto"/>
    </w:pPr>
    <w:rPr>
      <w:rFonts w:ascii="Calibri" w:hAnsi="Calibri" w:cs="Times New Roman"/>
    </w:rPr>
  </w:style>
  <w:style w:type="paragraph" w:styleId="Naslov2">
    <w:name w:val="heading 2"/>
    <w:basedOn w:val="Navaden"/>
    <w:next w:val="Navaden"/>
    <w:link w:val="Naslov2Znak"/>
    <w:rsid w:val="009B50F4"/>
    <w:pPr>
      <w:keepNext/>
      <w:keepLines/>
      <w:suppressAutoHyphens/>
      <w:autoSpaceDN w:val="0"/>
      <w:spacing w:before="200"/>
      <w:textAlignment w:val="baseline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B50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iperpovezava">
    <w:name w:val="Hyperlink"/>
    <w:basedOn w:val="Privzetapisavaodstavka"/>
    <w:rsid w:val="009B50F4"/>
    <w:rPr>
      <w:color w:val="0000FF"/>
      <w:u w:val="single"/>
    </w:rPr>
  </w:style>
  <w:style w:type="table" w:styleId="Tabelamrea">
    <w:name w:val="Table Grid"/>
    <w:basedOn w:val="Navadnatabela"/>
    <w:uiPriority w:val="39"/>
    <w:rsid w:val="000F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02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022D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1279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1279"/>
    <w:rPr>
      <w:rFonts w:ascii="Calibri" w:hAnsi="Calibri" w:cs="Times New Roman"/>
    </w:rPr>
  </w:style>
  <w:style w:type="paragraph" w:styleId="Odstavekseznama">
    <w:name w:val="List Paragraph"/>
    <w:basedOn w:val="Navaden"/>
    <w:uiPriority w:val="34"/>
    <w:qFormat/>
    <w:rsid w:val="00415632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AE3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rezrazmikov">
    <w:name w:val="No Spacing"/>
    <w:uiPriority w:val="1"/>
    <w:qFormat/>
    <w:rsid w:val="0012198F"/>
    <w:pPr>
      <w:spacing w:after="0" w:line="240" w:lineRule="auto"/>
    </w:pPr>
    <w:rPr>
      <w:rFonts w:ascii="Calibri" w:eastAsia="Times New Roman" w:hAnsi="Calibri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4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vdcpolz.si" TargetMode="External"/><Relationship Id="rId1" Type="http://schemas.openxmlformats.org/officeDocument/2006/relationships/hyperlink" Target="mailto:vdc.polz@vdcpolz.si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men.serjak\Documents\Officeove%20predloge%20po%20meri\Glava%20in%20noga%20-%20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62F313581EE54E8603818E479BDE95" ma:contentTypeVersion="20" ma:contentTypeDescription="Ustvari nov dokument." ma:contentTypeScope="" ma:versionID="52966418fad2dce07c49223cfc7db1cf">
  <xsd:schema xmlns:xsd="http://www.w3.org/2001/XMLSchema" xmlns:xs="http://www.w3.org/2001/XMLSchema" xmlns:p="http://schemas.microsoft.com/office/2006/metadata/properties" xmlns:ns2="dca2e854-3c13-4a91-b0d8-be20e32d27a0" xmlns:ns3="67d72572-c605-4892-82c5-3ac48c89b21a" targetNamespace="http://schemas.microsoft.com/office/2006/metadata/properties" ma:root="true" ma:fieldsID="746eb38b0d7232ca8c2aafb8c587309a" ns2:_="" ns3:_="">
    <xsd:import namespace="dca2e854-3c13-4a91-b0d8-be20e32d27a0"/>
    <xsd:import namespace="67d72572-c605-4892-82c5-3ac48c89b2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  <xsd:element ref="ns3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2e854-3c13-4a91-b0d8-be20e32d27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256ccbb-24c2-4106-812b-80808efd61a6}" ma:internalName="TaxCatchAll" ma:showField="CatchAllData" ma:web="dca2e854-3c13-4a91-b0d8-be20e32d27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2572-c605-4892-82c5-3ac48c89b2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Oznake slike" ma:readOnly="false" ma:fieldId="{5cf76f15-5ced-4ddc-b409-7134ff3c332f}" ma:taxonomyMulti="true" ma:sspId="945aee45-782f-4f91-8fef-6a0eab4f68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um" ma:index="30" nillable="true" ma:displayName="Datum" ma:format="DateOnly" ma:internalName="Datum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ca2e854-3c13-4a91-b0d8-be20e32d27a0">AMDYX4RZZKX5-1887501796-104671</_dlc_DocId>
    <_dlc_DocIdUrl xmlns="dca2e854-3c13-4a91-b0d8-be20e32d27a0">
      <Url>https://vdcpolz.sharepoint.com/sites/VDCpolz/_layouts/15/DocIdRedir.aspx?ID=AMDYX4RZZKX5-1887501796-104671</Url>
      <Description>AMDYX4RZZKX5-1887501796-104671</Description>
    </_dlc_DocIdUrl>
    <lcf76f155ced4ddcb4097134ff3c332f xmlns="67d72572-c605-4892-82c5-3ac48c89b21a">
      <Terms xmlns="http://schemas.microsoft.com/office/infopath/2007/PartnerControls"/>
    </lcf76f155ced4ddcb4097134ff3c332f>
    <TaxCatchAll xmlns="dca2e854-3c13-4a91-b0d8-be20e32d27a0" xsi:nil="true"/>
    <Datum xmlns="67d72572-c605-4892-82c5-3ac48c89b21a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902356-ED66-4D4A-B5C2-822EA315B9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a2e854-3c13-4a91-b0d8-be20e32d27a0"/>
    <ds:schemaRef ds:uri="67d72572-c605-4892-82c5-3ac48c89b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192254-4085-441B-99DC-D0FBDE4F778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03EEAD1-CF2C-4912-8697-A50086F425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587089-2035-41DC-B656-065B8D064FE8}">
  <ds:schemaRefs>
    <ds:schemaRef ds:uri="http://schemas.microsoft.com/office/2006/metadata/properties"/>
    <ds:schemaRef ds:uri="http://schemas.microsoft.com/office/infopath/2007/PartnerControls"/>
    <ds:schemaRef ds:uri="dca2e854-3c13-4a91-b0d8-be20e32d27a0"/>
    <ds:schemaRef ds:uri="67d72572-c605-4892-82c5-3ac48c89b21a"/>
  </ds:schemaRefs>
</ds:datastoreItem>
</file>

<file path=customXml/itemProps5.xml><?xml version="1.0" encoding="utf-8"?>
<ds:datastoreItem xmlns:ds="http://schemas.openxmlformats.org/officeDocument/2006/customXml" ds:itemID="{1A936BED-CEC5-468A-9E35-2A09B36050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 in noga - 2021</Template>
  <TotalTime>121</TotalTime>
  <Pages>15</Pages>
  <Words>2697</Words>
  <Characters>15376</Characters>
  <Application>Microsoft Office Word</Application>
  <DocSecurity>0</DocSecurity>
  <Lines>128</Lines>
  <Paragraphs>36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18037</CharactersWithSpaces>
  <SharedDoc>false</SharedDoc>
  <HLinks>
    <vt:vector size="12" baseType="variant">
      <vt:variant>
        <vt:i4>7798895</vt:i4>
      </vt:variant>
      <vt:variant>
        <vt:i4>3</vt:i4>
      </vt:variant>
      <vt:variant>
        <vt:i4>0</vt:i4>
      </vt:variant>
      <vt:variant>
        <vt:i4>5</vt:i4>
      </vt:variant>
      <vt:variant>
        <vt:lpwstr>http://www.vdcpolz.si/</vt:lpwstr>
      </vt:variant>
      <vt:variant>
        <vt:lpwstr/>
      </vt:variant>
      <vt:variant>
        <vt:i4>1310822</vt:i4>
      </vt:variant>
      <vt:variant>
        <vt:i4>0</vt:i4>
      </vt:variant>
      <vt:variant>
        <vt:i4>0</vt:i4>
      </vt:variant>
      <vt:variant>
        <vt:i4>5</vt:i4>
      </vt:variant>
      <vt:variant>
        <vt:lpwstr>mailto:vdc.polz@vdcpolz.si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 Šerjak</dc:creator>
  <cp:lastModifiedBy>Bojana Skušek</cp:lastModifiedBy>
  <cp:revision>108</cp:revision>
  <cp:lastPrinted>2025-06-29T07:58:00Z</cp:lastPrinted>
  <dcterms:created xsi:type="dcterms:W3CDTF">2026-04-07T01:25:00Z</dcterms:created>
  <dcterms:modified xsi:type="dcterms:W3CDTF">2026-04-09T01:39:00Z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0x0101003E62F313581EE54E8603818E479BDE95</vt:lpwstr>
  </property>
  <property fmtid="{D5CDD505-2E9C-101B-9397-08002B2CF9AE}" pid="3" name="_dlc_DocIdItemGuid">
    <vt:lpwstr>207b0df3-2376-435d-a49e-3c89d50a3321</vt:lpwstr>
  </property>
  <property fmtid="{D5CDD505-2E9C-101B-9397-08002B2CF9AE}" pid="4" name="MediaServiceImageTags">
    <vt:lpwstr/>
  </property>
</Properties>
</file>