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8FD12" w14:textId="038679E8" w:rsidR="003B7BDD" w:rsidRDefault="003B7BDD" w:rsidP="0CA71CDE">
      <w:pPr>
        <w:rPr>
          <w:rFonts w:asciiTheme="minorHAnsi" w:hAnsiTheme="minorHAnsi" w:cstheme="minorBidi"/>
        </w:rPr>
      </w:pPr>
    </w:p>
    <w:p w14:paraId="47F5CD38" w14:textId="77777777" w:rsidR="00D66B8D" w:rsidRDefault="00D66B8D" w:rsidP="0CA71CDE">
      <w:pPr>
        <w:rPr>
          <w:rFonts w:asciiTheme="minorHAnsi" w:hAnsiTheme="minorHAnsi" w:cstheme="minorBidi"/>
        </w:rPr>
      </w:pPr>
    </w:p>
    <w:p w14:paraId="36BD6545" w14:textId="561D9723" w:rsidR="00D66B8D" w:rsidRPr="00626D0E" w:rsidRDefault="00D66B8D" w:rsidP="00A72923">
      <w:pPr>
        <w:spacing w:after="160" w:line="25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PROSTOČASNE </w:t>
      </w:r>
      <w:r>
        <w:rPr>
          <w:rFonts w:cs="Calibri"/>
          <w:b/>
          <w:sz w:val="26"/>
          <w:szCs w:val="26"/>
        </w:rPr>
        <w:t>AKTIVNOSTI</w:t>
      </w:r>
      <w:r w:rsidR="00F20A08">
        <w:rPr>
          <w:rFonts w:cs="Calibri"/>
          <w:b/>
          <w:sz w:val="26"/>
          <w:szCs w:val="26"/>
        </w:rPr>
        <w:t xml:space="preserve"> </w:t>
      </w:r>
      <w:r w:rsidR="00E17075">
        <w:rPr>
          <w:rFonts w:cs="Calibri"/>
          <w:b/>
          <w:sz w:val="26"/>
          <w:szCs w:val="26"/>
        </w:rPr>
        <w:t>junij</w:t>
      </w:r>
      <w:r w:rsidR="00BE22E7">
        <w:rPr>
          <w:rFonts w:cs="Calibri"/>
          <w:b/>
          <w:sz w:val="26"/>
          <w:szCs w:val="26"/>
        </w:rPr>
        <w:t xml:space="preserve"> </w:t>
      </w:r>
      <w:r>
        <w:rPr>
          <w:rFonts w:cs="Calibri"/>
          <w:b/>
          <w:sz w:val="26"/>
          <w:szCs w:val="26"/>
        </w:rPr>
        <w:t>202</w:t>
      </w:r>
      <w:r w:rsidR="0010273F">
        <w:rPr>
          <w:rFonts w:cs="Calibri"/>
          <w:b/>
          <w:sz w:val="26"/>
          <w:szCs w:val="26"/>
        </w:rPr>
        <w:t>6</w:t>
      </w:r>
      <w:r>
        <w:rPr>
          <w:rFonts w:cs="Calibri"/>
          <w:b/>
          <w:sz w:val="26"/>
          <w:szCs w:val="26"/>
        </w:rPr>
        <w:t xml:space="preserve"> – </w:t>
      </w:r>
      <w:r>
        <w:rPr>
          <w:rFonts w:cs="Calibri"/>
          <w:sz w:val="26"/>
          <w:szCs w:val="26"/>
        </w:rPr>
        <w:t xml:space="preserve">BIVALNA ENOTA </w:t>
      </w:r>
      <w:r>
        <w:rPr>
          <w:sz w:val="26"/>
          <w:szCs w:val="26"/>
        </w:rPr>
        <w:t>MARIBOR</w:t>
      </w:r>
    </w:p>
    <w:tbl>
      <w:tblPr>
        <w:tblStyle w:val="Tabelamrea"/>
        <w:tblW w:w="13887" w:type="dxa"/>
        <w:tblLook w:val="04A0" w:firstRow="1" w:lastRow="0" w:firstColumn="1" w:lastColumn="0" w:noHBand="0" w:noVBand="1"/>
      </w:tblPr>
      <w:tblGrid>
        <w:gridCol w:w="3114"/>
        <w:gridCol w:w="6520"/>
        <w:gridCol w:w="4253"/>
      </w:tblGrid>
      <w:tr w:rsidR="00626D0E" w:rsidRPr="00E818D3" w14:paraId="583D700E" w14:textId="77777777" w:rsidTr="009A55B5">
        <w:tc>
          <w:tcPr>
            <w:tcW w:w="3114" w:type="dxa"/>
          </w:tcPr>
          <w:p w14:paraId="2EC5A6E0" w14:textId="77777777" w:rsidR="00626D0E" w:rsidRDefault="00626D0E" w:rsidP="009A55B5">
            <w:r>
              <w:rPr>
                <w:rFonts w:asciiTheme="minorHAnsi" w:hAnsiTheme="minorHAnsi" w:cstheme="minorHAnsi"/>
                <w:b/>
                <w:bCs/>
              </w:rPr>
              <w:t>DELAVNICE</w:t>
            </w:r>
          </w:p>
        </w:tc>
        <w:tc>
          <w:tcPr>
            <w:tcW w:w="6520" w:type="dxa"/>
          </w:tcPr>
          <w:p w14:paraId="6F9FBAA3" w14:textId="77777777" w:rsidR="00626D0E" w:rsidRPr="0024157D" w:rsidRDefault="00626D0E" w:rsidP="009A55B5">
            <w:pPr>
              <w:rPr>
                <w:rFonts w:asciiTheme="minorHAnsi" w:hAnsiTheme="minorHAnsi" w:cstheme="minorHAnsi"/>
              </w:rPr>
            </w:pPr>
            <w:r w:rsidRPr="0024157D">
              <w:rPr>
                <w:rFonts w:asciiTheme="minorHAnsi" w:eastAsia="Times New Roman" w:hAnsiTheme="minorHAnsi" w:cstheme="minorHAnsi"/>
                <w:b/>
                <w:bCs/>
              </w:rPr>
              <w:t>AKTIVNOSTI</w:t>
            </w:r>
          </w:p>
        </w:tc>
        <w:tc>
          <w:tcPr>
            <w:tcW w:w="4253" w:type="dxa"/>
          </w:tcPr>
          <w:p w14:paraId="5DC7E232" w14:textId="77777777" w:rsidR="00626D0E" w:rsidRPr="0024157D" w:rsidRDefault="00626D0E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DATUM IZVEDBE</w:t>
            </w:r>
          </w:p>
        </w:tc>
      </w:tr>
      <w:tr w:rsidR="00626D0E" w:rsidRPr="00E818D3" w14:paraId="02DA2B49" w14:textId="77777777" w:rsidTr="00626D0E">
        <w:trPr>
          <w:trHeight w:val="422"/>
        </w:trPr>
        <w:tc>
          <w:tcPr>
            <w:tcW w:w="3114" w:type="dxa"/>
          </w:tcPr>
          <w:p w14:paraId="0C9BC2F3" w14:textId="77777777" w:rsidR="00626D0E" w:rsidRDefault="00626D0E" w:rsidP="009A55B5">
            <w:r>
              <w:rPr>
                <w:rFonts w:asciiTheme="minorHAnsi" w:hAnsiTheme="minorHAnsi" w:cstheme="minorHAnsi"/>
              </w:rPr>
              <w:t>UREJANJE OKOLJA/VRTA</w:t>
            </w:r>
          </w:p>
        </w:tc>
        <w:tc>
          <w:tcPr>
            <w:tcW w:w="6520" w:type="dxa"/>
          </w:tcPr>
          <w:p w14:paraId="173C9FB0" w14:textId="77777777" w:rsidR="009707A6" w:rsidRDefault="00626D0E" w:rsidP="0010273F">
            <w:pPr>
              <w:pStyle w:val="Odstavekseznama"/>
              <w:numPr>
                <w:ilvl w:val="0"/>
                <w:numId w:val="7"/>
              </w:num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 w:rsidRPr="00626D0E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urejanje vrta in cvetličnih gred</w:t>
            </w:r>
            <w:r w:rsidR="009707A6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 xml:space="preserve"> </w:t>
            </w:r>
          </w:p>
          <w:p w14:paraId="6819C130" w14:textId="55C0F5FF" w:rsidR="00684437" w:rsidRPr="00F30D6B" w:rsidRDefault="00684437" w:rsidP="00F30D6B">
            <w:pPr>
              <w:ind w:left="360"/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</w:p>
        </w:tc>
        <w:tc>
          <w:tcPr>
            <w:tcW w:w="4253" w:type="dxa"/>
          </w:tcPr>
          <w:p w14:paraId="295D0D12" w14:textId="24F2DDCF" w:rsidR="009707A6" w:rsidRDefault="00626D0E" w:rsidP="009A55B5">
            <w:p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- vsak petek (vezano na vreme in letni čas)</w:t>
            </w:r>
          </w:p>
          <w:p w14:paraId="2F4B9D31" w14:textId="1DC91A90" w:rsidR="009707A6" w:rsidRDefault="009707A6" w:rsidP="009A55B5">
            <w:pPr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</w:p>
        </w:tc>
      </w:tr>
      <w:tr w:rsidR="00626D0E" w:rsidRPr="00E818D3" w14:paraId="61A09CB8" w14:textId="77777777" w:rsidTr="009A55B5">
        <w:tc>
          <w:tcPr>
            <w:tcW w:w="3114" w:type="dxa"/>
          </w:tcPr>
          <w:p w14:paraId="06BB31C4" w14:textId="77777777" w:rsidR="00626D0E" w:rsidRPr="00E818D3" w:rsidRDefault="00626D0E" w:rsidP="009A55B5">
            <w:r>
              <w:t>REKREACIJSKE AKTIVNOSTI</w:t>
            </w:r>
          </w:p>
        </w:tc>
        <w:tc>
          <w:tcPr>
            <w:tcW w:w="6520" w:type="dxa"/>
          </w:tcPr>
          <w:p w14:paraId="5670E00E" w14:textId="25BF0AA7" w:rsidR="00626D0E" w:rsidRPr="0024157D" w:rsidRDefault="00626D0E" w:rsidP="009A55B5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sk</w:t>
            </w:r>
            <w:r w:rsidRPr="00385EED">
              <w:rPr>
                <w:rFonts w:asciiTheme="minorHAnsi" w:hAnsiTheme="minorHAnsi" w:cstheme="minorHAnsi"/>
                <w:color w:val="000000"/>
              </w:rPr>
              <w:t>upinska telovadba</w:t>
            </w:r>
            <w:r>
              <w:rPr>
                <w:rFonts w:asciiTheme="minorHAnsi" w:hAnsiTheme="minorHAnsi" w:cstheme="minorHAnsi"/>
                <w:color w:val="000000"/>
              </w:rPr>
              <w:t>:</w:t>
            </w:r>
            <w:r w:rsidRPr="00385EED">
              <w:rPr>
                <w:rFonts w:asciiTheme="minorHAnsi" w:hAnsiTheme="minorHAnsi" w:cstheme="minorHAnsi"/>
                <w:color w:val="000000"/>
              </w:rPr>
              <w:t xml:space="preserve"> raztezne vaje, počepi</w:t>
            </w:r>
          </w:p>
          <w:p w14:paraId="089D0F31" w14:textId="77777777" w:rsidR="00CD2F0D" w:rsidRDefault="00626D0E" w:rsidP="0010273F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sprehod</w:t>
            </w:r>
            <w:r w:rsidR="0010273F">
              <w:rPr>
                <w:rFonts w:asciiTheme="minorHAnsi" w:hAnsiTheme="minorHAnsi" w:cstheme="minorHAnsi"/>
              </w:rPr>
              <w:t>i</w:t>
            </w:r>
          </w:p>
          <w:p w14:paraId="2B8A08A9" w14:textId="77777777" w:rsidR="00F30D6B" w:rsidRDefault="00BE22E7" w:rsidP="00BE22E7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BE22E7">
              <w:rPr>
                <w:rFonts w:asciiTheme="minorHAnsi" w:hAnsiTheme="minorHAnsi" w:cstheme="minorHAnsi"/>
              </w:rPr>
              <w:t xml:space="preserve">pohod </w:t>
            </w:r>
            <w:r w:rsidR="00F11502">
              <w:rPr>
                <w:rFonts w:asciiTheme="minorHAnsi" w:hAnsiTheme="minorHAnsi" w:cstheme="minorHAnsi"/>
              </w:rPr>
              <w:t>okoli Trojiškega jezera</w:t>
            </w:r>
          </w:p>
          <w:p w14:paraId="0933ACFC" w14:textId="3718840A" w:rsidR="00F11502" w:rsidRPr="00BE22E7" w:rsidRDefault="00F11502" w:rsidP="00BE22E7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kopanje v Termah Ptuj</w:t>
            </w:r>
          </w:p>
        </w:tc>
        <w:tc>
          <w:tcPr>
            <w:tcW w:w="4253" w:type="dxa"/>
          </w:tcPr>
          <w:p w14:paraId="3027817F" w14:textId="4E16F2B0" w:rsidR="00626D0E" w:rsidRDefault="00F11502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BE22E7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F20A08">
              <w:rPr>
                <w:rFonts w:asciiTheme="minorHAnsi" w:hAnsiTheme="minorHAnsi" w:cstheme="minorHAnsi"/>
                <w:color w:val="000000"/>
              </w:rPr>
              <w:t xml:space="preserve">., </w:t>
            </w:r>
            <w:r>
              <w:rPr>
                <w:rFonts w:asciiTheme="minorHAnsi" w:hAnsiTheme="minorHAnsi" w:cstheme="minorHAnsi"/>
                <w:color w:val="000000"/>
              </w:rPr>
              <w:t>13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F20A08">
              <w:rPr>
                <w:rFonts w:asciiTheme="minorHAnsi" w:hAnsiTheme="minorHAnsi" w:cstheme="minorHAnsi"/>
                <w:color w:val="000000"/>
              </w:rPr>
              <w:t xml:space="preserve">., </w:t>
            </w:r>
            <w:r>
              <w:rPr>
                <w:rFonts w:asciiTheme="minorHAnsi" w:hAnsiTheme="minorHAnsi" w:cstheme="minorHAnsi"/>
                <w:color w:val="000000"/>
              </w:rPr>
              <w:t>20</w:t>
            </w:r>
            <w:r w:rsidR="0010273F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F20A08">
              <w:rPr>
                <w:rFonts w:asciiTheme="minorHAnsi" w:hAnsiTheme="minorHAnsi" w:cstheme="minorHAnsi"/>
                <w:color w:val="000000"/>
              </w:rPr>
              <w:t>., 2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F20A08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BE22E7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769FAFC3" w14:textId="77777777" w:rsidR="00626D0E" w:rsidRDefault="00626D0E" w:rsidP="009A55B5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vsakodnevno </w:t>
            </w:r>
          </w:p>
          <w:p w14:paraId="4B2A865C" w14:textId="0181AD79" w:rsidR="00F30D6B" w:rsidRDefault="00F11502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BE22E7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BE22E7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379170C9" w14:textId="14B16AD5" w:rsidR="00BE22E7" w:rsidRPr="0024157D" w:rsidRDefault="00F11502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17.6.2026</w:t>
            </w:r>
          </w:p>
        </w:tc>
      </w:tr>
      <w:tr w:rsidR="00626D0E" w:rsidRPr="00E818D3" w14:paraId="50412B89" w14:textId="77777777" w:rsidTr="009A55B5">
        <w:tc>
          <w:tcPr>
            <w:tcW w:w="3114" w:type="dxa"/>
          </w:tcPr>
          <w:p w14:paraId="69A9268B" w14:textId="77777777" w:rsidR="00626D0E" w:rsidRDefault="00626D0E" w:rsidP="009A55B5">
            <w:r>
              <w:rPr>
                <w:rFonts w:asciiTheme="minorHAnsi" w:hAnsiTheme="minorHAnsi" w:cstheme="minorHAnsi"/>
              </w:rPr>
              <w:t>NAČRTOVANJE</w:t>
            </w:r>
            <w:r w:rsidRPr="00166E11">
              <w:rPr>
                <w:rFonts w:asciiTheme="minorHAnsi" w:hAnsiTheme="minorHAnsi" w:cstheme="minorHAnsi"/>
              </w:rPr>
              <w:t xml:space="preserve"> AKTIVNOSTI Z UPORABNIKI</w:t>
            </w:r>
          </w:p>
        </w:tc>
        <w:tc>
          <w:tcPr>
            <w:tcW w:w="6520" w:type="dxa"/>
          </w:tcPr>
          <w:p w14:paraId="19388B53" w14:textId="77777777" w:rsidR="00626D0E" w:rsidRDefault="00626D0E" w:rsidP="009A55B5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pregled in načrtovanje prostočasnih aktivnosti</w:t>
            </w:r>
          </w:p>
          <w:p w14:paraId="1137A6B3" w14:textId="77777777" w:rsidR="00626D0E" w:rsidRDefault="00626D0E" w:rsidP="00626D0E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 w:rsidRPr="00EF108D">
              <w:rPr>
                <w:rFonts w:cs="Calibri"/>
                <w:color w:val="000000"/>
              </w:rPr>
              <w:t>priprava predlogov jedi za jedilnik</w:t>
            </w:r>
          </w:p>
          <w:p w14:paraId="70266487" w14:textId="1F02E956" w:rsidR="00723BA7" w:rsidRPr="00626D0E" w:rsidRDefault="00723BA7" w:rsidP="00626D0E">
            <w:pPr>
              <w:pStyle w:val="Odstavekseznama"/>
              <w:numPr>
                <w:ilvl w:val="0"/>
                <w:numId w:val="3"/>
              </w:numPr>
              <w:rPr>
                <w:rFonts w:cs="Calibri"/>
                <w:color w:val="000000"/>
              </w:rPr>
            </w:pPr>
            <w:r w:rsidRPr="004E3E75">
              <w:rPr>
                <w:rFonts w:asciiTheme="minorHAnsi" w:hAnsiTheme="minorHAnsi" w:cstheme="minorHAnsi"/>
                <w:color w:val="000000"/>
              </w:rPr>
              <w:t>priprava dežurstev</w:t>
            </w:r>
          </w:p>
        </w:tc>
        <w:tc>
          <w:tcPr>
            <w:tcW w:w="4253" w:type="dxa"/>
          </w:tcPr>
          <w:p w14:paraId="3845095D" w14:textId="3B8F637E" w:rsidR="0010273F" w:rsidRDefault="00F11502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BE22E7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BE22E7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0499A4E7" w14:textId="55C9B8F1" w:rsidR="0010273F" w:rsidRDefault="00F11502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="00BE22E7">
              <w:rPr>
                <w:rFonts w:asciiTheme="minorHAnsi" w:hAnsiTheme="minorHAnsi" w:cstheme="minorHAnsi"/>
                <w:color w:val="000000"/>
              </w:rPr>
              <w:t>.</w:t>
            </w: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="00BE22E7">
              <w:rPr>
                <w:rFonts w:asciiTheme="minorHAnsi" w:hAnsiTheme="minorHAnsi" w:cstheme="minorHAnsi"/>
                <w:color w:val="000000"/>
              </w:rPr>
              <w:t>.2026</w:t>
            </w:r>
          </w:p>
          <w:p w14:paraId="1A4E7DEA" w14:textId="74DAAFDD" w:rsidR="00723BA7" w:rsidRPr="00075DBA" w:rsidRDefault="00723BA7" w:rsidP="0010273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zadnji teden v mesecu</w:t>
            </w:r>
          </w:p>
        </w:tc>
      </w:tr>
      <w:tr w:rsidR="00626D0E" w:rsidRPr="00E818D3" w14:paraId="0DB78D41" w14:textId="77777777" w:rsidTr="007F7410">
        <w:trPr>
          <w:trHeight w:val="1000"/>
        </w:trPr>
        <w:tc>
          <w:tcPr>
            <w:tcW w:w="3114" w:type="dxa"/>
          </w:tcPr>
          <w:p w14:paraId="6F300314" w14:textId="77777777" w:rsidR="00626D0E" w:rsidRDefault="00626D0E" w:rsidP="009A55B5">
            <w:r w:rsidRPr="00E818D3">
              <w:t>DODATNE AKTIVNOSTI</w:t>
            </w:r>
          </w:p>
          <w:p w14:paraId="1FF30E14" w14:textId="77777777" w:rsidR="00626D0E" w:rsidRPr="00E818D3" w:rsidRDefault="00626D0E" w:rsidP="009A55B5"/>
        </w:tc>
        <w:tc>
          <w:tcPr>
            <w:tcW w:w="6520" w:type="dxa"/>
          </w:tcPr>
          <w:p w14:paraId="3953F215" w14:textId="1A2303B8" w:rsidR="00F11502" w:rsidRDefault="00F11502" w:rsidP="003673B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piknik s svojci (Pozdrav poletj</w:t>
            </w:r>
            <w:r w:rsidR="0091257B"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)</w:t>
            </w:r>
          </w:p>
          <w:p w14:paraId="04CC0538" w14:textId="77777777" w:rsidR="003673B0" w:rsidRDefault="003673B0" w:rsidP="003673B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sprostitveni dnevi </w:t>
            </w:r>
            <w:r w:rsidR="00F11502">
              <w:rPr>
                <w:rFonts w:asciiTheme="minorHAnsi" w:hAnsiTheme="minorHAnsi" w:cstheme="minorHAnsi"/>
              </w:rPr>
              <w:t>morje Izola (2 termina)</w:t>
            </w:r>
          </w:p>
          <w:p w14:paraId="47B10345" w14:textId="77777777" w:rsidR="00E17075" w:rsidRDefault="00E17075" w:rsidP="00EB5716">
            <w:pPr>
              <w:pStyle w:val="Odstavekseznama"/>
              <w:rPr>
                <w:rFonts w:asciiTheme="minorHAnsi" w:hAnsiTheme="minorHAnsi" w:cstheme="minorHAnsi"/>
              </w:rPr>
            </w:pPr>
          </w:p>
          <w:p w14:paraId="6BC2058A" w14:textId="20D2C9B6" w:rsidR="00E17075" w:rsidRPr="003673B0" w:rsidRDefault="00E17075" w:rsidP="003673B0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obisk domačega kraja-Ruše</w:t>
            </w:r>
          </w:p>
        </w:tc>
        <w:tc>
          <w:tcPr>
            <w:tcW w:w="4253" w:type="dxa"/>
          </w:tcPr>
          <w:p w14:paraId="3CE21B61" w14:textId="625CAB6D" w:rsidR="00F11502" w:rsidRDefault="00F11502" w:rsidP="00F11502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5.6.2026</w:t>
            </w:r>
          </w:p>
          <w:p w14:paraId="3AA029D9" w14:textId="145C8835" w:rsidR="003673B0" w:rsidRDefault="00F11502" w:rsidP="00F11502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15.6.-19.6.2026</w:t>
            </w:r>
          </w:p>
          <w:p w14:paraId="1C9D620C" w14:textId="77777777" w:rsidR="00F11502" w:rsidRDefault="00F11502" w:rsidP="00F11502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19.6.-23.6.2026</w:t>
            </w:r>
          </w:p>
          <w:p w14:paraId="5FA66683" w14:textId="5ABEE5F0" w:rsidR="00E17075" w:rsidRPr="009707A6" w:rsidRDefault="00F11EE6" w:rsidP="00F11502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28</w:t>
            </w:r>
            <w:r w:rsidR="00E17075">
              <w:rPr>
                <w:rFonts w:asciiTheme="minorHAnsi" w:hAnsiTheme="minorHAnsi" w:cstheme="minorHAnsi"/>
                <w:color w:val="000000"/>
              </w:rPr>
              <w:t>.6.2026</w:t>
            </w:r>
          </w:p>
        </w:tc>
      </w:tr>
      <w:tr w:rsidR="00A72923" w:rsidRPr="00F807FD" w14:paraId="1067489E" w14:textId="77777777" w:rsidTr="00A72923">
        <w:tc>
          <w:tcPr>
            <w:tcW w:w="3114" w:type="dxa"/>
          </w:tcPr>
          <w:p w14:paraId="1991ED70" w14:textId="3F51E254" w:rsidR="00A72923" w:rsidRPr="00E818D3" w:rsidRDefault="00CF71DD" w:rsidP="00CF71DD">
            <w:r>
              <w:t>BRALNO POGOVORNE DELAVNICE</w:t>
            </w:r>
          </w:p>
        </w:tc>
        <w:tc>
          <w:tcPr>
            <w:tcW w:w="6520" w:type="dxa"/>
          </w:tcPr>
          <w:p w14:paraId="5C29A57D" w14:textId="77777777" w:rsidR="00A72923" w:rsidRDefault="00F20A08" w:rsidP="00054E21">
            <w:pPr>
              <w:pStyle w:val="Odstavekseznama"/>
              <w:numPr>
                <w:ilvl w:val="0"/>
                <w:numId w:val="9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pogovorna delavnica</w:t>
            </w:r>
            <w:r w:rsidR="0010273F">
              <w:rPr>
                <w:rFonts w:cs="Calibri"/>
                <w:color w:val="000000"/>
              </w:rPr>
              <w:t xml:space="preserve">: </w:t>
            </w:r>
            <w:r w:rsidR="00F11502" w:rsidRPr="00F11502">
              <w:rPr>
                <w:rFonts w:cs="Calibri"/>
                <w:color w:val="000000"/>
              </w:rPr>
              <w:t>poletje in skrb za zaščito pred soncem</w:t>
            </w:r>
          </w:p>
          <w:p w14:paraId="31BF72A3" w14:textId="17322798" w:rsidR="00F11502" w:rsidRPr="00054E21" w:rsidRDefault="00F11502" w:rsidP="00054E21">
            <w:pPr>
              <w:pStyle w:val="Odstavekseznama"/>
              <w:numPr>
                <w:ilvl w:val="0"/>
                <w:numId w:val="9"/>
              </w:num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obeležitev</w:t>
            </w:r>
            <w:proofErr w:type="spellEnd"/>
            <w:r>
              <w:rPr>
                <w:rFonts w:cs="Calibri"/>
                <w:color w:val="000000"/>
              </w:rPr>
              <w:t xml:space="preserve"> praznika</w:t>
            </w:r>
          </w:p>
        </w:tc>
        <w:tc>
          <w:tcPr>
            <w:tcW w:w="4253" w:type="dxa"/>
          </w:tcPr>
          <w:p w14:paraId="50CFDDC4" w14:textId="77777777" w:rsidR="00A72923" w:rsidRDefault="00F11502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  <w:r w:rsidR="00BE22E7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6</w:t>
            </w:r>
            <w:r w:rsidR="00BE22E7">
              <w:rPr>
                <w:rFonts w:asciiTheme="minorHAnsi" w:hAnsiTheme="minorHAnsi" w:cstheme="minorHAnsi"/>
              </w:rPr>
              <w:t>.</w:t>
            </w:r>
            <w:r w:rsidR="00684437">
              <w:rPr>
                <w:rFonts w:asciiTheme="minorHAnsi" w:hAnsiTheme="minorHAnsi" w:cstheme="minorHAnsi"/>
              </w:rPr>
              <w:t>2026</w:t>
            </w:r>
          </w:p>
          <w:p w14:paraId="747039D3" w14:textId="7F833BD8" w:rsidR="00F11502" w:rsidRPr="00F807FD" w:rsidRDefault="00F11502" w:rsidP="009A55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25.6.2026</w:t>
            </w:r>
          </w:p>
        </w:tc>
      </w:tr>
    </w:tbl>
    <w:p w14:paraId="0B1B88D0" w14:textId="4C1B83B9" w:rsidR="00D66B8D" w:rsidRDefault="00D66B8D" w:rsidP="0CA71CDE">
      <w:pPr>
        <w:rPr>
          <w:rFonts w:asciiTheme="minorHAnsi" w:hAnsiTheme="minorHAnsi" w:cstheme="minorBidi"/>
        </w:rPr>
      </w:pPr>
    </w:p>
    <w:sectPr w:rsidR="00D66B8D" w:rsidSect="00D66B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06982" w14:textId="77777777" w:rsidR="00AB2398" w:rsidRDefault="00AB2398" w:rsidP="00EF1279">
      <w:pPr>
        <w:spacing w:line="240" w:lineRule="auto"/>
      </w:pPr>
      <w:r>
        <w:separator/>
      </w:r>
    </w:p>
  </w:endnote>
  <w:endnote w:type="continuationSeparator" w:id="0">
    <w:p w14:paraId="361792E1" w14:textId="77777777" w:rsidR="00AB2398" w:rsidRDefault="00AB2398" w:rsidP="00EF1279">
      <w:pPr>
        <w:spacing w:line="240" w:lineRule="auto"/>
      </w:pPr>
      <w:r>
        <w:continuationSeparator/>
      </w:r>
    </w:p>
  </w:endnote>
  <w:endnote w:type="continuationNotice" w:id="1">
    <w:p w14:paraId="3172135A" w14:textId="77777777" w:rsidR="00AB2398" w:rsidRDefault="00AB23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42B1F" w14:textId="77777777" w:rsidR="003D4A96" w:rsidRDefault="003D4A9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E2336E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E2336E" w:rsidRDefault="00E2336E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E2336E" w:rsidRDefault="00E2336E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E2336E" w:rsidRPr="00415632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E2336E" w:rsidRPr="00161DEE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E2336E" w:rsidRDefault="00F322C0" w:rsidP="00E2336E">
          <w:pPr>
            <w:pStyle w:val="Noga"/>
          </w:pPr>
          <w:r>
            <w:rPr>
              <w:noProof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6208B667" w:rsidR="00E2336E" w:rsidRDefault="003D4A96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object w:dxaOrig="6359" w:dyaOrig="8114" w14:anchorId="533B14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  <o:OLEObject Type="Embed" ProgID="PBrush" ShapeID="_x0000_i1025" DrawAspect="Content" ObjectID="_1840957218" r:id="rId5"/>
            </w:object>
          </w:r>
        </w:p>
      </w:tc>
      <w:tc>
        <w:tcPr>
          <w:tcW w:w="1134" w:type="dxa"/>
        </w:tcPr>
        <w:p w14:paraId="72C15495" w14:textId="77777777" w:rsidR="00E2336E" w:rsidRDefault="00E2336E" w:rsidP="00E2336E">
          <w:pPr>
            <w:pStyle w:val="Noga"/>
            <w:jc w:val="center"/>
          </w:pPr>
          <w:r>
            <w:rPr>
              <w:noProof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1E986DBD" w:rsidR="00E2336E" w:rsidRDefault="004B486C" w:rsidP="004B486C">
          <w:pPr>
            <w:pStyle w:val="Noga"/>
            <w:ind w:left="-108"/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22B661B6" wp14:editId="50535835">
                <wp:extent cx="1305806" cy="561975"/>
                <wp:effectExtent l="0" t="0" r="889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36" cy="562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161DEE" w:rsidRDefault="00161DE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674B9" w14:textId="77777777" w:rsidR="003D4A96" w:rsidRDefault="003D4A9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7A67D" w14:textId="77777777" w:rsidR="00AB2398" w:rsidRDefault="00AB2398" w:rsidP="00EF1279">
      <w:pPr>
        <w:spacing w:line="240" w:lineRule="auto"/>
      </w:pPr>
      <w:r>
        <w:separator/>
      </w:r>
    </w:p>
  </w:footnote>
  <w:footnote w:type="continuationSeparator" w:id="0">
    <w:p w14:paraId="35F8C6FB" w14:textId="77777777" w:rsidR="00AB2398" w:rsidRDefault="00AB2398" w:rsidP="00EF1279">
      <w:pPr>
        <w:spacing w:line="240" w:lineRule="auto"/>
      </w:pPr>
      <w:r>
        <w:continuationSeparator/>
      </w:r>
    </w:p>
  </w:footnote>
  <w:footnote w:type="continuationNotice" w:id="1">
    <w:p w14:paraId="3B470E9E" w14:textId="77777777" w:rsidR="00AB2398" w:rsidRDefault="00AB239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60DE2" w14:textId="77777777" w:rsidR="003D4A96" w:rsidRDefault="003D4A9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402DA" w:rsidRDefault="00D5119B">
    <w:pPr>
      <w:pStyle w:val="Glava"/>
    </w:pPr>
    <w:r w:rsidRPr="00E77BEC">
      <w:rPr>
        <w:rFonts w:asciiTheme="minorHAnsi" w:hAnsiTheme="minorHAnsi"/>
        <w:noProof/>
        <w:sz w:val="18"/>
        <w:szCs w:val="16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E5A8" w14:textId="77777777" w:rsidR="003D4A96" w:rsidRDefault="003D4A9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083E"/>
    <w:multiLevelType w:val="hybridMultilevel"/>
    <w:tmpl w:val="BAF00B58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267A"/>
    <w:multiLevelType w:val="hybridMultilevel"/>
    <w:tmpl w:val="A40ABF1C"/>
    <w:lvl w:ilvl="0" w:tplc="A498F7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22E1D"/>
    <w:multiLevelType w:val="hybridMultilevel"/>
    <w:tmpl w:val="7DCC5A82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92B17"/>
    <w:multiLevelType w:val="hybridMultilevel"/>
    <w:tmpl w:val="72F22D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74F41"/>
    <w:multiLevelType w:val="hybridMultilevel"/>
    <w:tmpl w:val="8E421638"/>
    <w:lvl w:ilvl="0" w:tplc="79E82B3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4C6C64"/>
    <w:multiLevelType w:val="hybridMultilevel"/>
    <w:tmpl w:val="EDEAC32C"/>
    <w:lvl w:ilvl="0" w:tplc="641E6BEE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C668C"/>
    <w:multiLevelType w:val="hybridMultilevel"/>
    <w:tmpl w:val="35AA4A4E"/>
    <w:lvl w:ilvl="0" w:tplc="79E82B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263368">
    <w:abstractNumId w:val="7"/>
  </w:num>
  <w:num w:numId="2" w16cid:durableId="1895389654">
    <w:abstractNumId w:val="2"/>
  </w:num>
  <w:num w:numId="3" w16cid:durableId="399907305">
    <w:abstractNumId w:val="8"/>
  </w:num>
  <w:num w:numId="4" w16cid:durableId="1147017974">
    <w:abstractNumId w:val="1"/>
  </w:num>
  <w:num w:numId="5" w16cid:durableId="47805969">
    <w:abstractNumId w:val="6"/>
  </w:num>
  <w:num w:numId="6" w16cid:durableId="2054304648">
    <w:abstractNumId w:val="4"/>
  </w:num>
  <w:num w:numId="7" w16cid:durableId="1369597891">
    <w:abstractNumId w:val="0"/>
  </w:num>
  <w:num w:numId="8" w16cid:durableId="902258495">
    <w:abstractNumId w:val="5"/>
  </w:num>
  <w:num w:numId="9" w16cid:durableId="1800226200">
    <w:abstractNumId w:val="3"/>
  </w:num>
  <w:num w:numId="10" w16cid:durableId="681469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10E61"/>
    <w:rsid w:val="000335FA"/>
    <w:rsid w:val="00036042"/>
    <w:rsid w:val="0005131B"/>
    <w:rsid w:val="00054E21"/>
    <w:rsid w:val="00095D60"/>
    <w:rsid w:val="000A2205"/>
    <w:rsid w:val="000C0FFA"/>
    <w:rsid w:val="000C6633"/>
    <w:rsid w:val="000D6D50"/>
    <w:rsid w:val="000F6739"/>
    <w:rsid w:val="0010273F"/>
    <w:rsid w:val="001146ED"/>
    <w:rsid w:val="00115A7C"/>
    <w:rsid w:val="001244CB"/>
    <w:rsid w:val="0013199C"/>
    <w:rsid w:val="00141C9C"/>
    <w:rsid w:val="00161DEE"/>
    <w:rsid w:val="00197FBD"/>
    <w:rsid w:val="001B25C8"/>
    <w:rsid w:val="001D3DD4"/>
    <w:rsid w:val="001E0DEF"/>
    <w:rsid w:val="00224A12"/>
    <w:rsid w:val="002572C7"/>
    <w:rsid w:val="00294F1B"/>
    <w:rsid w:val="002A53DF"/>
    <w:rsid w:val="002B5C16"/>
    <w:rsid w:val="002E3024"/>
    <w:rsid w:val="002E3EFF"/>
    <w:rsid w:val="003409C5"/>
    <w:rsid w:val="00342562"/>
    <w:rsid w:val="00345D6E"/>
    <w:rsid w:val="003673B0"/>
    <w:rsid w:val="003B7BDD"/>
    <w:rsid w:val="003C0793"/>
    <w:rsid w:val="003C43CE"/>
    <w:rsid w:val="003D4A96"/>
    <w:rsid w:val="003D78BA"/>
    <w:rsid w:val="004033EE"/>
    <w:rsid w:val="00415632"/>
    <w:rsid w:val="00436C88"/>
    <w:rsid w:val="00441BB0"/>
    <w:rsid w:val="00444A04"/>
    <w:rsid w:val="00461BE0"/>
    <w:rsid w:val="0047022D"/>
    <w:rsid w:val="00490CBB"/>
    <w:rsid w:val="00490F8C"/>
    <w:rsid w:val="00492FC4"/>
    <w:rsid w:val="004B486C"/>
    <w:rsid w:val="004D696A"/>
    <w:rsid w:val="00553E19"/>
    <w:rsid w:val="005557EA"/>
    <w:rsid w:val="00571A03"/>
    <w:rsid w:val="0058692D"/>
    <w:rsid w:val="005907C8"/>
    <w:rsid w:val="005A549A"/>
    <w:rsid w:val="005B7D9B"/>
    <w:rsid w:val="005D1863"/>
    <w:rsid w:val="00610C12"/>
    <w:rsid w:val="00612421"/>
    <w:rsid w:val="00626D0E"/>
    <w:rsid w:val="00633692"/>
    <w:rsid w:val="00653335"/>
    <w:rsid w:val="00656EDE"/>
    <w:rsid w:val="00673F06"/>
    <w:rsid w:val="00675B7E"/>
    <w:rsid w:val="00684437"/>
    <w:rsid w:val="006B0C19"/>
    <w:rsid w:val="006B3AEC"/>
    <w:rsid w:val="006C6A5B"/>
    <w:rsid w:val="006C6D8B"/>
    <w:rsid w:val="006D073D"/>
    <w:rsid w:val="006D2AE3"/>
    <w:rsid w:val="006D4670"/>
    <w:rsid w:val="006E7CB6"/>
    <w:rsid w:val="006F3CAA"/>
    <w:rsid w:val="006F59C4"/>
    <w:rsid w:val="00723BA7"/>
    <w:rsid w:val="00725AB5"/>
    <w:rsid w:val="007710AB"/>
    <w:rsid w:val="0077349B"/>
    <w:rsid w:val="0079447E"/>
    <w:rsid w:val="007B77F5"/>
    <w:rsid w:val="007C0526"/>
    <w:rsid w:val="007C1ED5"/>
    <w:rsid w:val="007F2CDD"/>
    <w:rsid w:val="007F7410"/>
    <w:rsid w:val="00834E23"/>
    <w:rsid w:val="008402DA"/>
    <w:rsid w:val="00853F9A"/>
    <w:rsid w:val="008556F9"/>
    <w:rsid w:val="00890BD7"/>
    <w:rsid w:val="008A2F0F"/>
    <w:rsid w:val="008C4DA2"/>
    <w:rsid w:val="008D56FD"/>
    <w:rsid w:val="008D5FC4"/>
    <w:rsid w:val="008E3FF1"/>
    <w:rsid w:val="0090113B"/>
    <w:rsid w:val="00901A42"/>
    <w:rsid w:val="0091257B"/>
    <w:rsid w:val="00934696"/>
    <w:rsid w:val="009375B8"/>
    <w:rsid w:val="00952693"/>
    <w:rsid w:val="00956A7A"/>
    <w:rsid w:val="009662C6"/>
    <w:rsid w:val="009707A6"/>
    <w:rsid w:val="0097474C"/>
    <w:rsid w:val="009820E0"/>
    <w:rsid w:val="009A4155"/>
    <w:rsid w:val="009B50F4"/>
    <w:rsid w:val="009C2125"/>
    <w:rsid w:val="009C2CC3"/>
    <w:rsid w:val="009F4BAD"/>
    <w:rsid w:val="00A001F8"/>
    <w:rsid w:val="00A14672"/>
    <w:rsid w:val="00A3210E"/>
    <w:rsid w:val="00A40824"/>
    <w:rsid w:val="00A65D2C"/>
    <w:rsid w:val="00A72923"/>
    <w:rsid w:val="00AA3181"/>
    <w:rsid w:val="00AB2398"/>
    <w:rsid w:val="00AC3C35"/>
    <w:rsid w:val="00AE1FD4"/>
    <w:rsid w:val="00AE3FD5"/>
    <w:rsid w:val="00AE4596"/>
    <w:rsid w:val="00B00A0A"/>
    <w:rsid w:val="00B06852"/>
    <w:rsid w:val="00B208E7"/>
    <w:rsid w:val="00B3177C"/>
    <w:rsid w:val="00B45B10"/>
    <w:rsid w:val="00B50CA9"/>
    <w:rsid w:val="00B80081"/>
    <w:rsid w:val="00BC154F"/>
    <w:rsid w:val="00BD26FA"/>
    <w:rsid w:val="00BE22E7"/>
    <w:rsid w:val="00C0458B"/>
    <w:rsid w:val="00C22852"/>
    <w:rsid w:val="00C30954"/>
    <w:rsid w:val="00C66675"/>
    <w:rsid w:val="00C95775"/>
    <w:rsid w:val="00C97FFE"/>
    <w:rsid w:val="00CB2059"/>
    <w:rsid w:val="00CD2F0D"/>
    <w:rsid w:val="00CD6A9A"/>
    <w:rsid w:val="00CF0560"/>
    <w:rsid w:val="00CF71DD"/>
    <w:rsid w:val="00D02106"/>
    <w:rsid w:val="00D20E3A"/>
    <w:rsid w:val="00D44A7D"/>
    <w:rsid w:val="00D50318"/>
    <w:rsid w:val="00D50D30"/>
    <w:rsid w:val="00D5119B"/>
    <w:rsid w:val="00D53097"/>
    <w:rsid w:val="00D57E3A"/>
    <w:rsid w:val="00D66B8D"/>
    <w:rsid w:val="00D75261"/>
    <w:rsid w:val="00D87F10"/>
    <w:rsid w:val="00DC191E"/>
    <w:rsid w:val="00DE1CCE"/>
    <w:rsid w:val="00E17075"/>
    <w:rsid w:val="00E2336E"/>
    <w:rsid w:val="00E72293"/>
    <w:rsid w:val="00EB5716"/>
    <w:rsid w:val="00ED4DDF"/>
    <w:rsid w:val="00ED70A7"/>
    <w:rsid w:val="00EF1279"/>
    <w:rsid w:val="00F05DA4"/>
    <w:rsid w:val="00F10E09"/>
    <w:rsid w:val="00F11502"/>
    <w:rsid w:val="00F1188A"/>
    <w:rsid w:val="00F11EE6"/>
    <w:rsid w:val="00F20A08"/>
    <w:rsid w:val="00F30D6B"/>
    <w:rsid w:val="00F31920"/>
    <w:rsid w:val="00F322C0"/>
    <w:rsid w:val="00F502FE"/>
    <w:rsid w:val="00F61916"/>
    <w:rsid w:val="00F832A4"/>
    <w:rsid w:val="00FA7726"/>
    <w:rsid w:val="00FD64B8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chartTrackingRefBased/>
  <w15:docId w15:val="{8E7048F0-F5CD-431B-82E2-D8DED746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table" w:customStyle="1" w:styleId="2">
    <w:name w:val="2"/>
    <w:basedOn w:val="Navadnatabela"/>
    <w:rsid w:val="00D66B8D"/>
    <w:pPr>
      <w:spacing w:after="0" w:line="240" w:lineRule="auto"/>
    </w:pPr>
    <w:rPr>
      <w:rFonts w:ascii="Calibri" w:hAnsi="Calibri" w:cs="Calibri"/>
      <w:lang w:eastAsia="sl-SI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e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4.jp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19" ma:contentTypeDescription="Ustvari nov dokument." ma:contentTypeScope="" ma:versionID="a02f7e4efac0cd024725bcc8b8dd1f9f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89308d9e5bb72e523317e87b8728c757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AMDYX4RZZKX5-1887501796-5595</_dlc_DocId>
    <_dlc_DocIdUrl xmlns="dca2e854-3c13-4a91-b0d8-be20e32d27a0">
      <Url>https://vdcpolz.sharepoint.com/sites/VDCpolz/_layouts/15/DocIdRedir.aspx?ID=AMDYX4RZZKX5-1887501796-5595</Url>
      <Description>AMDYX4RZZKX5-1887501796-5595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32FE1E-D91A-4584-9025-01AC4DC8F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4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9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Šerjak</dc:creator>
  <cp:keywords/>
  <dc:description/>
  <cp:lastModifiedBy>Maruša Hebar</cp:lastModifiedBy>
  <cp:revision>8</cp:revision>
  <cp:lastPrinted>2020-10-28T19:31:00Z</cp:lastPrinted>
  <dcterms:created xsi:type="dcterms:W3CDTF">2026-05-22T09:16:00Z</dcterms:created>
  <dcterms:modified xsi:type="dcterms:W3CDTF">2026-05-22T10:14:00Z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92a406e0-e7c3-444a-9271-71c173ee5f35</vt:lpwstr>
  </property>
  <property fmtid="{D5CDD505-2E9C-101B-9397-08002B2CF9AE}" pid="4" name="MediaServiceImageTags">
    <vt:lpwstr/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http://www.zotero.org/styles/harvard-anglia-ruskin-2008-university</vt:lpwstr>
  </property>
  <property fmtid="{D5CDD505-2E9C-101B-9397-08002B2CF9AE}" pid="16" name="Mendeley Recent Style Name 5_1">
    <vt:lpwstr>Harvard - Anglia Ruskin 2008 University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(deprecated)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