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42FE6" w14:textId="516313F1" w:rsidR="00706ED8" w:rsidRDefault="0087581A" w:rsidP="0087581A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sl-SI"/>
        </w:rPr>
      </w:pPr>
      <w:r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JEDILNIK:  BIVALNA ENOTA MARIBOR H1 IN H2 – </w:t>
      </w:r>
      <w:r w:rsidR="007A75FC">
        <w:rPr>
          <w:rFonts w:ascii="Times New Roman" w:eastAsia="Times New Roman" w:hAnsi="Times New Roman"/>
          <w:b/>
          <w:sz w:val="16"/>
          <w:szCs w:val="16"/>
          <w:lang w:eastAsia="sl-SI"/>
        </w:rPr>
        <w:t>JUNIJ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2026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–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12261-1/2026-</w:t>
      </w:r>
      <w:r w:rsidR="007A75FC">
        <w:rPr>
          <w:rFonts w:ascii="Times New Roman" w:eastAsia="Times New Roman" w:hAnsi="Times New Roman"/>
          <w:b/>
          <w:sz w:val="16"/>
          <w:szCs w:val="16"/>
          <w:lang w:eastAsia="sl-SI"/>
        </w:rPr>
        <w:t>8</w:t>
      </w:r>
    </w:p>
    <w:p w14:paraId="3BB1A4BE" w14:textId="66EE5448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 xml:space="preserve">ZAJTRK IN VEČERJA VKLJUČUJETA TOPLI NAPITEK PO IZBIRI IN V SKLADU Z DIETO. </w:t>
      </w:r>
    </w:p>
    <w:p w14:paraId="2909D721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SADJE, KRUH , NAPITEK SO VES DAN NA RAZPOLAGO (PRI DIETNI PREHRANI JE USKLAJEN Z DIETO).</w:t>
      </w:r>
    </w:p>
    <w:p w14:paraId="798ED91D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ZAJTRK JE VSAK DAN PO IZBIRI GLEDE NA DNEVNE MENIJE  IN DIETO.</w:t>
      </w:r>
    </w:p>
    <w:p w14:paraId="1ACFA341" w14:textId="3A2FD4A7" w:rsidR="0087581A" w:rsidRPr="0012198F" w:rsidRDefault="0087581A" w:rsidP="0012198F">
      <w:pPr>
        <w:spacing w:line="240" w:lineRule="auto"/>
        <w:rPr>
          <w:rFonts w:ascii="Times New Roman" w:eastAsia="Times New Roman" w:hAnsi="Times New Roman"/>
          <w:color w:val="FF0000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PRIDRUŽUJEMO SI PRAVICO SPREMEMBE JEDILNIKA.</w:t>
      </w:r>
      <w:r>
        <w:rPr>
          <w:rFonts w:ascii="Times New Roman" w:eastAsia="Times New Roman" w:hAnsi="Times New Roman"/>
          <w:color w:val="FF0000"/>
          <w:sz w:val="16"/>
          <w:szCs w:val="16"/>
          <w:lang w:eastAsia="sl-SI"/>
        </w:rPr>
        <w:t xml:space="preserve"> TABELA ALERGENOV JE V PRILOGI.</w:t>
      </w: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6"/>
        <w:gridCol w:w="1541"/>
        <w:gridCol w:w="1651"/>
        <w:gridCol w:w="1682"/>
        <w:gridCol w:w="1730"/>
        <w:gridCol w:w="1585"/>
        <w:gridCol w:w="1586"/>
        <w:gridCol w:w="1622"/>
        <w:gridCol w:w="1645"/>
      </w:tblGrid>
      <w:tr w:rsidR="004B14AE" w:rsidRPr="002D285F" w14:paraId="54E795F3" w14:textId="77777777" w:rsidTr="004B14AE">
        <w:trPr>
          <w:trHeight w:val="263"/>
        </w:trPr>
        <w:tc>
          <w:tcPr>
            <w:tcW w:w="101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3333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bookmarkStart w:id="0" w:name="_Hlk211808623"/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13A3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52363B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9B62A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C2A3D" w14:textId="6687D72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D497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7416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EB1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EF53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26F2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E6CF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4B14AE" w:rsidRPr="002D285F" w14:paraId="20C6FD02" w14:textId="77777777" w:rsidTr="004B14AE">
        <w:trPr>
          <w:trHeight w:val="1713"/>
        </w:trPr>
        <w:tc>
          <w:tcPr>
            <w:tcW w:w="10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71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BAFECE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71F45E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AC5A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NORMALNA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C893B" w14:textId="5A7E317F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MARMELADA, KRUH (G)</w:t>
            </w:r>
          </w:p>
          <w:p w14:paraId="2E82689D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3EF96ACF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18360E4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SIR, KRUH (G,L)</w:t>
            </w:r>
          </w:p>
          <w:p w14:paraId="2828CE91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143F2B8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0894BF2" w14:textId="2AD76F3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43591B3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C76ABB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7041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4554DA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C33803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085BECB9" w14:textId="77777777" w:rsidR="00FF6DC9" w:rsidRDefault="00FF6DC9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7ADA03BB" w14:textId="4C24C943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SIROVA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464FBF3B" w14:textId="77777777" w:rsidR="00AA3FFE" w:rsidRDefault="00AA3FF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DADB715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CE1D7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ČOKOLINO Z MLEKOM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7C47CFF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A02D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6856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MED, KRUH (G,L)</w:t>
            </w:r>
          </w:p>
          <w:p w14:paraId="46FC44A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88943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D481CD" w14:textId="60AE71F8" w:rsidR="004B14AE" w:rsidRPr="002D285F" w:rsidRDefault="008C2471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(O)</w:t>
            </w:r>
          </w:p>
          <w:p w14:paraId="7AEEE38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C6E7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KRUH (G,L)</w:t>
            </w:r>
          </w:p>
          <w:p w14:paraId="4E9EF08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27F561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5CC41" w14:textId="71885354" w:rsidR="004B14AE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NADROBLJEN KRUH V MLEKU (G,L)</w:t>
            </w:r>
          </w:p>
          <w:p w14:paraId="214999A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87CE1D5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F99674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KRUH (G,L)</w:t>
            </w:r>
          </w:p>
          <w:p w14:paraId="5B1CCC90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0E1F79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5121578" w14:textId="7D2BFF49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2F9D73DF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5387950" w14:textId="62FD6F2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2BE6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429FC5D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50B2E6" w14:textId="7F4963DE" w:rsidR="003E014E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14144A9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97F48DE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KRUH (G,L)</w:t>
            </w:r>
          </w:p>
          <w:p w14:paraId="7BD901D8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1B52B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860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56D807D2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772E660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B6A0864" w14:textId="77777777" w:rsidR="009D5E16" w:rsidRDefault="009D5E16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67E5E87" w14:textId="482EA6BD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HRENOVKA (par), KRUH (G)</w:t>
            </w:r>
          </w:p>
          <w:p w14:paraId="5D24406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C1F0DB0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4757C5A" w14:textId="1B0D02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KRUH (G,L)</w:t>
            </w:r>
          </w:p>
          <w:p w14:paraId="5579C78C" w14:textId="77777777" w:rsidR="00FF6DC9" w:rsidRDefault="00FF6DC9" w:rsidP="00810D88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748D62" w14:textId="77777777" w:rsidR="004B14AE" w:rsidRPr="002D285F" w:rsidRDefault="004B14AE" w:rsidP="00810D88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0CC41" w14:textId="4D1EC943" w:rsidR="004B14AE" w:rsidRPr="00B20DA7" w:rsidRDefault="00980041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="004B14AE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="004B14AE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688C9C7" w14:textId="77777777" w:rsidR="004B14AE" w:rsidRPr="00B20DA7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45A02A8" w14:textId="77777777" w:rsidR="009D5E16" w:rsidRPr="00B20DA7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B1D44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49295A5F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79C95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27CB94A" w14:textId="3D44F4E8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7BDBEBE4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2667C9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132EB219" w14:textId="77777777" w:rsidTr="004B14AE">
        <w:trPr>
          <w:trHeight w:val="5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CE50022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2D9F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SLADKORNA DIETA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19D3F" w14:textId="7AB2F8DB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03EA47AB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CC0D1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281E0385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1DD3D3" w14:textId="77777777" w:rsidR="009D5E16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B91A71" w14:textId="4BECB933" w:rsidR="003E014E" w:rsidRPr="009D5E16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41517C8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E23B10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D6F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97B9BB5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A820E1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A63F5E0" w14:textId="4BB4D8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7DC8B1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3BF32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D09660" w14:textId="0753E9C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(L)</w:t>
            </w:r>
          </w:p>
          <w:p w14:paraId="788C8DA7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0D7BA1" w14:textId="1F2F66EE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CADA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 MED, ČRNI KRUH (G,L)</w:t>
            </w:r>
          </w:p>
          <w:p w14:paraId="5AA72C86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8AF85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F09761B" w14:textId="496A40E9" w:rsidR="00FF6DC9" w:rsidRPr="002D285F" w:rsidRDefault="008C2471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 (O)</w:t>
            </w:r>
          </w:p>
          <w:p w14:paraId="5B7C561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FF038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113805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B067D7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BE4B7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9FADA" w14:textId="6D339C0F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2AF8B4C3" w14:textId="77777777" w:rsidR="003E014E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7DAA65F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822E3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25333C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01F2C1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4DE80" w14:textId="61BA0F3C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1F28AB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44F65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EAA887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1638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I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A94951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845C27A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3EF048B9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AFE7E11" w14:textId="6A32EE63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ČRNI KRUH (G,L)</w:t>
            </w:r>
          </w:p>
          <w:p w14:paraId="538E861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4D932C4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932CE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BC2E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58B0456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C5799D2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5D3BAC" w14:textId="515E4619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B3C230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11F236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7C6F2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232117D5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DF88B1C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53DCFC7F" w14:textId="5027B285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19CDC" w14:textId="151E2EC9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34CC039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BF8D62A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1B2A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0E54DFC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918C0C8" w14:textId="19D932B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A45A24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5DCD03C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C6ED6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75B09E6F" w14:textId="77777777" w:rsidTr="004B14AE">
        <w:trPr>
          <w:trHeight w:val="186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173173E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F54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REDUKCIJSKA DIETA IN DIETA PRI BOLEZNI PREBAVIL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52DE9" w14:textId="45E221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1F6F4F77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C48399D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49D6E40C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2F282FE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6EAD630" w14:textId="134A7AC9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1117912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8130468" w14:textId="697328DB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CE6E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A5396B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FE59D10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DFDB58E" w14:textId="77777777" w:rsidR="004B14AE" w:rsidRPr="002D285F" w:rsidRDefault="004B14AE" w:rsidP="00C5507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83CAEA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F84C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D95D2E2" w14:textId="2BFE9863" w:rsidR="00FF6DC9" w:rsidRPr="002D285F" w:rsidRDefault="004B14AE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0D4279B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4462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F664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DIAB.MED, ČRNI KRUH (G,L)</w:t>
            </w:r>
          </w:p>
          <w:p w14:paraId="6454A6A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4F62EF5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904A5E7" w14:textId="18E77D8A" w:rsidR="00FF6DC9" w:rsidRPr="002D285F" w:rsidRDefault="001D6B3F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1E4216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856D39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7D23459F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2F681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227EA42" w14:textId="01F3571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BD4E6" w14:textId="7777777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1F2B826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9C9B7F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336867A" w14:textId="73742559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3DD1E7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CA64FA5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A992A1" w14:textId="6128E362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50D6E438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8BA894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C91C056" w14:textId="6F5FE42A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C5B8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99F9A3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4278DE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7F66BA2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FD8B52" w14:textId="608D3C11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SIR, ČRNI KRUH (G,L</w:t>
            </w:r>
          </w:p>
          <w:p w14:paraId="5FE912F1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E4ECDAD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7423F6" w14:textId="4CC119EB" w:rsidR="009D5E16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15FC112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AB61A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6EA2172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B98A80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0B14CBA" w14:textId="69C21BEB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A92172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5DF0F5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B38116" w14:textId="254636D0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775AC5AA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3CB0C47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924BC80" w14:textId="203531FA" w:rsidR="004B14AE" w:rsidRPr="00AA3FF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CC3ED" w14:textId="0F747175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5285B95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96330E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F244746" w14:textId="5AA2BF6A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5DCF2E4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02E6E1E" w14:textId="5877A64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LOSOSOV NAMAZ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ČRNI 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471D1DE8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37BA4EE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646D737" w14:textId="0FA2CC1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26BB2CC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</w:tr>
      <w:bookmarkEnd w:id="0"/>
    </w:tbl>
    <w:p w14:paraId="0779E948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FE11BAB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AF72541" w14:textId="77777777" w:rsidR="0012198F" w:rsidRDefault="0012198F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32007DB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5"/>
        <w:gridCol w:w="1542"/>
        <w:gridCol w:w="1651"/>
        <w:gridCol w:w="1682"/>
        <w:gridCol w:w="1730"/>
        <w:gridCol w:w="1585"/>
        <w:gridCol w:w="1586"/>
        <w:gridCol w:w="1622"/>
        <w:gridCol w:w="1645"/>
      </w:tblGrid>
      <w:tr w:rsidR="00452F36" w:rsidRPr="002D285F" w14:paraId="61049B6B" w14:textId="77777777" w:rsidTr="00D46507">
        <w:trPr>
          <w:trHeight w:val="263"/>
        </w:trPr>
        <w:tc>
          <w:tcPr>
            <w:tcW w:w="1018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0E07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F446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B8F750A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989C9C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E227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D2D4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E2AE6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07EF1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29EAB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DEC0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47D3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3E014E" w:rsidRPr="002D285F" w14:paraId="5F45E69D" w14:textId="77777777" w:rsidTr="00D46507">
        <w:trPr>
          <w:trHeight w:val="1713"/>
        </w:trPr>
        <w:tc>
          <w:tcPr>
            <w:tcW w:w="1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3C0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7CB92F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7D107A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0A037" w14:textId="2072A2A6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DIETA BREZ LAKTOZE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0E95D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MARMELADA, KRUH (G)</w:t>
            </w:r>
          </w:p>
          <w:p w14:paraId="3DC54138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63E72A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3AA8290C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5893A0B" w14:textId="77777777" w:rsidR="009D5E16" w:rsidRPr="002D285F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03B95B0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</w:p>
          <w:p w14:paraId="68EA6317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mleko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(G)</w:t>
            </w:r>
          </w:p>
          <w:p w14:paraId="4BDB66D8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8679D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2C7603C" w14:textId="28DBA7FC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BF52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3B079E26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6B0A2A1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96C3D85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2E4AE342" w14:textId="615BCA49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POLNOZRNATA ŠTRUČKA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 (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69567CD0" w14:textId="77777777" w:rsidR="009D5E16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9FD3173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15EAD6B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OKOLINO Z MLEKOM 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(G)</w:t>
            </w:r>
          </w:p>
          <w:p w14:paraId="5410DA40" w14:textId="77777777" w:rsidR="00FF6DC9" w:rsidRPr="002D285F" w:rsidRDefault="00FF6DC9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A6A8B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43254B2" w14:textId="4CA393B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09C02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MED, KRUH (G)</w:t>
            </w:r>
          </w:p>
          <w:p w14:paraId="3E2DEEF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CC7AC74" w14:textId="77777777" w:rsidR="009D5E16" w:rsidRDefault="009D5E16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335457D" w14:textId="7D990461" w:rsidR="003E014E" w:rsidRPr="002D285F" w:rsidRDefault="001D6B3F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2DB7720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19E31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60ED0F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CCD1E55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0357B56" w14:textId="441195E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12977" w14:textId="2426EED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NADROBLJEN KRUH V MLEKU 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brez laktoze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(G)</w:t>
            </w:r>
          </w:p>
          <w:p w14:paraId="21E6B4C6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AB1C5C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NAVADNI JOGURT brez laktoze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(G)</w:t>
            </w:r>
          </w:p>
          <w:p w14:paraId="00FE3A52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0645B0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40FFE0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3D9638F3" w14:textId="77777777" w:rsidR="00FF6DC9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491531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17F449E" w14:textId="362EA5EA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908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652D368B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157A1DA" w14:textId="7FE871A2" w:rsidR="003E014E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55962B7D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9E9034F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6B30C2BE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CA248FE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3B08719" w14:textId="04A5831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4A41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1E06B88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2052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AE1681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ECC1D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(par), 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KRUH (G)</w:t>
            </w:r>
          </w:p>
          <w:p w14:paraId="7C7FFA1F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30CCB37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558AD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2A5C913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BB1AA8" w14:textId="77777777" w:rsidR="00FF6DC9" w:rsidRDefault="00FF6DC9" w:rsidP="003E014E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009C793" w14:textId="688C2A9B" w:rsidR="003E014E" w:rsidRPr="002D285F" w:rsidRDefault="003E014E" w:rsidP="003E014E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5366F" w14:textId="5EB09346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5C687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3A55CB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20FEEA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10E034BF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2240612" w14:textId="77777777" w:rsidR="00D46507" w:rsidRPr="002D285F" w:rsidRDefault="00D46507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F1F9E92" w14:textId="2B09B7D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B130261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D68E443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95C26B5" w14:textId="534F3E0B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</w:tbl>
    <w:p w14:paraId="771799AF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08D2C54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ACC5CE0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6F312AF" w14:textId="77777777" w:rsidR="004B14AE" w:rsidRDefault="004B14AE" w:rsidP="00452F36"/>
    <w:p w14:paraId="00FDE6B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9040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4718CBD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E170FE8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08180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0799BD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4D29E1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8DEA32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E0808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A277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754D4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0CFA11F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44DCCF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BE0A8B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14C9431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5D8B6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C34D55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353CAC39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7B2FE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7DD65A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2"/>
        <w:gridCol w:w="1421"/>
        <w:gridCol w:w="1635"/>
        <w:gridCol w:w="1589"/>
        <w:gridCol w:w="1654"/>
        <w:gridCol w:w="1579"/>
        <w:gridCol w:w="1659"/>
        <w:gridCol w:w="1596"/>
        <w:gridCol w:w="1487"/>
      </w:tblGrid>
      <w:tr w:rsidR="0012198F" w:rsidRPr="00EA18E2" w14:paraId="27BEA680" w14:textId="77777777" w:rsidTr="0053796A">
        <w:trPr>
          <w:trHeight w:val="255"/>
        </w:trPr>
        <w:tc>
          <w:tcPr>
            <w:tcW w:w="1332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D0E00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ED251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74FB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A9EC4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972E8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A26D7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0E9F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D4742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3793B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53796A" w:rsidRPr="00EA18E2" w14:paraId="09A7A5A0" w14:textId="77777777" w:rsidTr="0053796A">
        <w:trPr>
          <w:trHeight w:val="1410"/>
        </w:trPr>
        <w:tc>
          <w:tcPr>
            <w:tcW w:w="13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63CB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54058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C641B9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2BDF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NORMALNA</w:t>
            </w:r>
          </w:p>
          <w:p w14:paraId="4DBE2B9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DIETA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47B1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BA2621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5F9AE70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9EA28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4CD255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SADNI JOGURT (L)</w:t>
            </w:r>
          </w:p>
          <w:p w14:paraId="02A3B78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B486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536B49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1EBA349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88109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47506D0" w14:textId="3965DCD4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 (L)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8046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01D922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(L) </w:t>
            </w:r>
          </w:p>
          <w:p w14:paraId="297D890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FFE089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D83DFAB" w14:textId="5F9B594C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7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C5B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02E8AE0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4492AB0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9B85541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6C1B85" w14:textId="3FAB886A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59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5DEA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0BBF10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451B82F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7D537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07DE689" w14:textId="21F7F7F0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ALI NAPOLITANKE (G,L)</w:t>
            </w:r>
          </w:p>
        </w:tc>
        <w:tc>
          <w:tcPr>
            <w:tcW w:w="159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F0EC5" w14:textId="77777777" w:rsidR="0053796A" w:rsidRDefault="0053796A" w:rsidP="0053796A">
            <w:pPr>
              <w:rPr>
                <w:rFonts w:ascii="Times New Roman" w:hAnsi="Times New Roman"/>
                <w:sz w:val="16"/>
                <w:szCs w:val="16"/>
              </w:rPr>
            </w:pPr>
          </w:p>
          <w:p w14:paraId="68C1CCE4" w14:textId="1B766D9E" w:rsidR="0053796A" w:rsidRPr="00EA18E2" w:rsidRDefault="0053796A" w:rsidP="0053796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(G,L,J)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7E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E082607" w14:textId="38EE318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(G, L,J)</w:t>
            </w:r>
          </w:p>
        </w:tc>
      </w:tr>
      <w:tr w:rsidR="0053796A" w:rsidRPr="00EA18E2" w14:paraId="0291A5C2" w14:textId="77777777" w:rsidTr="0053796A">
        <w:trPr>
          <w:trHeight w:val="1370"/>
        </w:trPr>
        <w:tc>
          <w:tcPr>
            <w:tcW w:w="13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F899EBF" w14:textId="77777777" w:rsidR="0053796A" w:rsidRPr="00EA18E2" w:rsidRDefault="0053796A" w:rsidP="0053796A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C0B5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SLADKORNA DIETA</w:t>
            </w:r>
          </w:p>
        </w:tc>
        <w:tc>
          <w:tcPr>
            <w:tcW w:w="163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7E19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AD6159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4207942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7B56762" w14:textId="37CC7D61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</w:tc>
        <w:tc>
          <w:tcPr>
            <w:tcW w:w="158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19C2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5CF525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7D97925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D654F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C48837" w14:textId="4B878D6F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 xml:space="preserve">(L) </w:t>
            </w:r>
          </w:p>
        </w:tc>
        <w:tc>
          <w:tcPr>
            <w:tcW w:w="165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150F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E5AFEE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23F2879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418794D" w14:textId="2A4970BF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brez sladkorja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7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719A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A1F82A5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45E3B428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832F8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3833D98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59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95B2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93B0EC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49B30C2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4E6643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DAFED45" w14:textId="45A0BF8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</w:tc>
        <w:tc>
          <w:tcPr>
            <w:tcW w:w="159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C010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32B04AD" w14:textId="66709E1E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87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DB86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13753AB" w14:textId="46C88210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</w:tc>
      </w:tr>
      <w:tr w:rsidR="0053796A" w:rsidRPr="00EA18E2" w14:paraId="30C71354" w14:textId="77777777" w:rsidTr="0053796A">
        <w:trPr>
          <w:trHeight w:val="2226"/>
        </w:trPr>
        <w:tc>
          <w:tcPr>
            <w:tcW w:w="13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890C6C4" w14:textId="77777777" w:rsidR="0053796A" w:rsidRPr="00EA18E2" w:rsidRDefault="0053796A" w:rsidP="0053796A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6050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9BB46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664017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598573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055D86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85BCCF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4D23E7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B38AA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2DA718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11EA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628AE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4C7747E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70F866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9A2CF9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  <w:p w14:paraId="576CB28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2AEF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FFF3523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6CA65FC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5B5038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C55085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52ECC1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(L)</w:t>
            </w:r>
          </w:p>
          <w:p w14:paraId="31A6FAD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926F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DF92B2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2AFA157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716784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4122EC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SLADOLED brez sladkorja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41A30EE" w14:textId="1F57CB26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8D44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1518D7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5666B08B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C8FA66E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F08CF2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05C089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25C2594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BE6E8A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77566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A4676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59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ABF8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5D27F8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37731D9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42C3A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A57E3E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8CF351D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03580B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  <w:p w14:paraId="5F97A49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79283A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AD1AA7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4D4ED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23980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A59AD21" w14:textId="7F24C31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87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DDA5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B8D4AD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  <w:p w14:paraId="146639E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603D45E5" w14:textId="77777777" w:rsidR="0012198F" w:rsidRDefault="0012198F" w:rsidP="0012198F">
      <w:pPr>
        <w:rPr>
          <w:b/>
          <w:bCs/>
          <w:sz w:val="16"/>
          <w:szCs w:val="16"/>
          <w:u w:val="single"/>
        </w:rPr>
      </w:pPr>
    </w:p>
    <w:p w14:paraId="0E2C911B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59A46C9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9AF4DDD" w14:textId="77777777" w:rsidR="0012198F" w:rsidRPr="00EA18E2" w:rsidRDefault="0012198F" w:rsidP="0012198F">
      <w:pPr>
        <w:rPr>
          <w:b/>
          <w:bCs/>
          <w:sz w:val="16"/>
          <w:szCs w:val="16"/>
          <w:u w:val="single"/>
        </w:rPr>
      </w:pPr>
    </w:p>
    <w:p w14:paraId="4BCB77CC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57BFB482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22A0EEBB" w14:textId="77777777" w:rsidR="0012198F" w:rsidRDefault="0012198F" w:rsidP="0087581A">
      <w:pPr>
        <w:rPr>
          <w:rFonts w:asciiTheme="minorHAnsi" w:hAnsiTheme="minorHAnsi" w:cstheme="minorBidi"/>
        </w:rPr>
      </w:pPr>
    </w:p>
    <w:p w14:paraId="7E03F179" w14:textId="77777777" w:rsidR="0087581A" w:rsidRDefault="0087581A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7"/>
        <w:gridCol w:w="1389"/>
        <w:gridCol w:w="1639"/>
        <w:gridCol w:w="1595"/>
        <w:gridCol w:w="1658"/>
        <w:gridCol w:w="1585"/>
        <w:gridCol w:w="1663"/>
        <w:gridCol w:w="1595"/>
        <w:gridCol w:w="1491"/>
      </w:tblGrid>
      <w:tr w:rsidR="00452F36" w:rsidRPr="00EA18E2" w14:paraId="6A6A5FE7" w14:textId="77777777" w:rsidTr="004D50B2">
        <w:trPr>
          <w:trHeight w:val="255"/>
        </w:trPr>
        <w:tc>
          <w:tcPr>
            <w:tcW w:w="133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148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15BF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21BA7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B9248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17D255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D029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90A23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6ABCB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964BD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4D50B2" w:rsidRPr="00EA18E2" w14:paraId="0F23A131" w14:textId="77777777" w:rsidTr="004D50B2">
        <w:trPr>
          <w:trHeight w:val="1410"/>
        </w:trPr>
        <w:tc>
          <w:tcPr>
            <w:tcW w:w="13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186F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2C02F1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7975E5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389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F5247" w14:textId="7CB4CA7A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DIETA BREZ LAKTOZE</w:t>
            </w:r>
          </w:p>
        </w:tc>
        <w:tc>
          <w:tcPr>
            <w:tcW w:w="163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CFBDC" w14:textId="1873B178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2E772387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CAD7622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40390F4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1DB3E9" w14:textId="1599B00D" w:rsidR="00AD1D2F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SADNI JOGURT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brez laktoze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D0E64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KOMPOT </w:t>
            </w:r>
          </w:p>
          <w:p w14:paraId="0D9DD95D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BA87FC0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D5C168E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7B5AFA4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89E7B51" w14:textId="20DA09C6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mleko brez laktoze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04315" w14:textId="79CBB334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brez laktoze </w:t>
            </w:r>
          </w:p>
          <w:p w14:paraId="4A4A2E9B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AEAD012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D9331CC" w14:textId="7AF2BB2B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SLADOLED brez laktoze</w:t>
            </w:r>
          </w:p>
        </w:tc>
        <w:tc>
          <w:tcPr>
            <w:tcW w:w="1585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5E625" w14:textId="51C9B3E4" w:rsidR="004D50B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NAVADNI JOGURT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laktoze</w:t>
            </w:r>
          </w:p>
          <w:p w14:paraId="14DB0A70" w14:textId="77777777" w:rsidR="004D50B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22C1ADE" w14:textId="77777777" w:rsidR="004D50B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3654914" w14:textId="610F889E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63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6D0BF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6F533A00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6E513B3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9A1AEDD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B8C6F5B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A53407" w14:textId="3ABE2489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 (G)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61FF1" w14:textId="140DFA8E" w:rsidR="004D50B2" w:rsidRPr="00EA18E2" w:rsidRDefault="004D50B2" w:rsidP="004D50B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(G,J) brez laktoze</w:t>
            </w:r>
          </w:p>
        </w:tc>
        <w:tc>
          <w:tcPr>
            <w:tcW w:w="149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3225" w14:textId="407B6345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brez laktoze (G,J)</w:t>
            </w:r>
          </w:p>
        </w:tc>
      </w:tr>
    </w:tbl>
    <w:p w14:paraId="092BAA4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37F159E6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3E23E3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07CD28A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7FA5E6E0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78526A0F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840899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18D062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839D271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96D498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44D03A7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BE0154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1E8A9F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64DEE966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4112649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D8EFBC2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38336F09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32108D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8FEB925" w14:textId="77777777" w:rsidR="00FF444F" w:rsidRDefault="00FF444F" w:rsidP="00452F36">
      <w:pPr>
        <w:rPr>
          <w:rFonts w:asciiTheme="minorHAnsi" w:hAnsiTheme="minorHAnsi" w:cstheme="minorBidi"/>
          <w:sz w:val="15"/>
          <w:szCs w:val="15"/>
        </w:rPr>
      </w:pPr>
    </w:p>
    <w:p w14:paraId="15E4B015" w14:textId="77777777" w:rsidR="00FA5757" w:rsidRDefault="00FA5757" w:rsidP="00452F36">
      <w:pPr>
        <w:rPr>
          <w:rFonts w:asciiTheme="minorHAnsi" w:hAnsiTheme="minorHAnsi" w:cstheme="minorBidi"/>
          <w:sz w:val="15"/>
          <w:szCs w:val="15"/>
        </w:rPr>
      </w:pPr>
    </w:p>
    <w:p w14:paraId="237240DC" w14:textId="77777777" w:rsidR="00FA5757" w:rsidRDefault="00FA5757" w:rsidP="00452F36">
      <w:pPr>
        <w:rPr>
          <w:rFonts w:asciiTheme="minorHAnsi" w:hAnsiTheme="minorHAnsi" w:cstheme="minorBidi"/>
          <w:sz w:val="15"/>
          <w:szCs w:val="15"/>
        </w:rPr>
      </w:pPr>
    </w:p>
    <w:p w14:paraId="294D66EA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A397741" w14:textId="77777777" w:rsidR="00452F36" w:rsidRDefault="00452F36" w:rsidP="00452F36">
      <w:pPr>
        <w:rPr>
          <w:rFonts w:asciiTheme="minorHAnsi" w:hAnsiTheme="minorHAnsi" w:cstheme="minorBid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1333"/>
        <w:gridCol w:w="1570"/>
        <w:gridCol w:w="1433"/>
        <w:gridCol w:w="1433"/>
        <w:gridCol w:w="1433"/>
        <w:gridCol w:w="1436"/>
        <w:gridCol w:w="1578"/>
        <w:gridCol w:w="1578"/>
      </w:tblGrid>
      <w:tr w:rsidR="003E1D46" w:rsidRPr="009A1838" w14:paraId="26245438" w14:textId="77777777" w:rsidTr="00054A46">
        <w:trPr>
          <w:trHeight w:val="202"/>
        </w:trPr>
        <w:tc>
          <w:tcPr>
            <w:tcW w:w="351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9A0E076" w14:textId="77777777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BD005A1" w14:textId="77777777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674C781" w14:textId="5A8364BD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496C2F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9168DC8" w14:textId="3FC931D5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496C2F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14A1D67" w14:textId="72A7A399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496C2F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356D9E7" w14:textId="1E6C6465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496C2F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4.6.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5F23275" w14:textId="59E029FA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496C2F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5.6.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868D8B" w14:textId="0F6C19B3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B7261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6</w:t>
            </w:r>
            <w:r w:rsidR="00496C2F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.6.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F0DB93" w14:textId="6AF05049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B7261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7.6.</w:t>
            </w:r>
          </w:p>
        </w:tc>
      </w:tr>
      <w:tr w:rsidR="003872E6" w:rsidRPr="009A1838" w14:paraId="482ADEA3" w14:textId="77777777" w:rsidTr="008842C0">
        <w:trPr>
          <w:trHeight w:val="59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ABFBC90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8B1C073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630B0FA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023F50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243A765" w14:textId="36396931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879A488" w14:textId="265581F2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A9E341" w14:textId="24AF2B2B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7FF308" w14:textId="36F74CF5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C9B3925" w14:textId="3C2002AE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DEF38B5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037979A8" w14:textId="2D5F3C51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63CDE59" w14:textId="40653BD0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3872E6" w:rsidRPr="009A1838" w14:paraId="29A31D7C" w14:textId="77777777" w:rsidTr="008842C0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FABF90B" w14:textId="77777777" w:rsidR="003872E6" w:rsidRPr="009A1838" w:rsidRDefault="003872E6" w:rsidP="003872E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37DEF10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9315F" w14:textId="53853D9D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FF7ED64" w14:textId="3966EA7F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5AF409" w14:textId="6F17E2D1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50EDE4" w14:textId="4850280C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4C2F787" w14:textId="3313B3CA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999AA9F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57335C45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  <w:p w14:paraId="17828CCA" w14:textId="686799FB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moka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65FF0BC" w14:textId="06B47574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3872E6" w:rsidRPr="009A1838" w14:paraId="5CA0429A" w14:textId="77777777" w:rsidTr="008842C0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1AEF8EF" w14:textId="77777777" w:rsidR="003872E6" w:rsidRPr="009A1838" w:rsidRDefault="003872E6" w:rsidP="003872E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090CF53" w14:textId="77777777" w:rsidR="003872E6" w:rsidRPr="00EA18E2" w:rsidRDefault="003872E6" w:rsidP="003872E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6E8F93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86CDDF" w14:textId="39998E72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94CB30" w14:textId="3C3ECBD9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43CED9" w14:textId="02654FBC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632F93" w14:textId="461D346B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32504F4" w14:textId="15E51969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98B26FF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1A63E54C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  <w:p w14:paraId="25C2552C" w14:textId="0560543A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moka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B4A4E08" w14:textId="540AA34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3872E6" w:rsidRPr="009A1838" w14:paraId="6F22F231" w14:textId="77777777" w:rsidTr="00F11E33">
        <w:trPr>
          <w:trHeight w:val="54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7E28B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2AA4BF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2FEFA58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4AD6DC55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CF84F8" w14:textId="39E89EBB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KUS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ZELENJAVO,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72CDAA3" w14:textId="39B88792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ECC7011" w14:textId="69EC26DA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RIŽOTA, RADIČ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3F3EF47" w14:textId="4D6FF775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DOG, SOLATA (G,GS)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B023A77" w14:textId="62BEC89B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MESO NA ŽARU, ZELENJAVA, LEPINJA (G, GS)</w:t>
            </w:r>
          </w:p>
          <w:p w14:paraId="561EFA6A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9F80DC8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D4552FB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BD11803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02F4BFC" w14:textId="59E4AD84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5C16E2E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(G,J,L)</w:t>
            </w:r>
          </w:p>
          <w:p w14:paraId="68AC954D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FE8ACD3" w14:textId="77777777" w:rsidR="003872E6" w:rsidRDefault="003872E6" w:rsidP="003872E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F215741" w14:textId="77777777" w:rsidR="003872E6" w:rsidRDefault="003872E6" w:rsidP="003872E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C3AEC2C" w14:textId="77777777" w:rsidR="003872E6" w:rsidRDefault="003872E6" w:rsidP="003872E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182F08B" w14:textId="11D8BB0A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752D0D9" w14:textId="371E331C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</w:tc>
      </w:tr>
      <w:tr w:rsidR="003872E6" w:rsidRPr="009A1838" w14:paraId="0F6EB079" w14:textId="77777777" w:rsidTr="00F11E33">
        <w:trPr>
          <w:trHeight w:val="543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AB22814" w14:textId="77777777" w:rsidR="003872E6" w:rsidRPr="009A1838" w:rsidRDefault="003872E6" w:rsidP="003872E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FB85EDC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1BDE5D" w14:textId="1DC6ECDE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KUS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ZELENJAVO, SOLATA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B2E515A" w14:textId="7735B790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F3D30C" w14:textId="239B5BE1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RIŽOTA, RADIČ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6F435AC" w14:textId="5B75120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 S POLNOZRNATO ŠTRUČKO, SOLATA (G,GS)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EDB766F" w14:textId="60BEB02F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MESO NA ŽARU, ZELENJAVA, POLNOZRNATA ŠTRUČKA (G, GS)</w:t>
            </w:r>
          </w:p>
          <w:p w14:paraId="545B56A4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F17B502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0214E5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BCC1ECC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59F1A5E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1BBD7CF" w14:textId="0C62EAD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5B8345CD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PIŠČANCEM, ČRNI KRUH (G,J,L)</w:t>
            </w:r>
          </w:p>
          <w:p w14:paraId="56199FF0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019AB8E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3D7399B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2C9D30A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764D6C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E52EF40" w14:textId="1FE0A652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EB135EE" w14:textId="405FD293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</w:tc>
      </w:tr>
      <w:tr w:rsidR="003872E6" w:rsidRPr="009A1838" w14:paraId="0BBB7048" w14:textId="77777777" w:rsidTr="00F11E33">
        <w:trPr>
          <w:trHeight w:val="50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474D099" w14:textId="77777777" w:rsidR="003872E6" w:rsidRPr="009A1838" w:rsidRDefault="003872E6" w:rsidP="003872E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07351BA" w14:textId="77777777" w:rsidR="003872E6" w:rsidRPr="00EA18E2" w:rsidRDefault="003872E6" w:rsidP="003872E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1325BC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09B7CFC" w14:textId="7379B8EB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KUS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ZELENJAVO, SOLATA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16814E" w14:textId="62D0131C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6B31D3" w14:textId="3BE46A94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RIŽOTA, RADIČ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635719" w14:textId="35417E2B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 S POLNOZRNATO ŠTRUČKO, SOLATA (G,GS)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3FCBC7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MESO NA ŽARU, ZELENJAVA, POLNOZRNATA ŠTRUČKA (G, GS)</w:t>
            </w:r>
          </w:p>
          <w:p w14:paraId="0F11460F" w14:textId="49D7E484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B1F768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(G,J,L)</w:t>
            </w:r>
          </w:p>
          <w:p w14:paraId="7D6D2346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EEF341B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4B9571D" w14:textId="34753DE9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4FA6B5" w14:textId="4F6DBFB1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</w:tc>
      </w:tr>
    </w:tbl>
    <w:p w14:paraId="30CF3DD1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41DB6AC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72D83A0A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6BA1756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B72613" w:rsidRPr="009A1838" w14:paraId="48410597" w14:textId="77777777" w:rsidTr="00054A46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568CF63" w14:textId="77777777" w:rsidR="00B72613" w:rsidRPr="009A1838" w:rsidRDefault="00B72613" w:rsidP="00B7261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0E9057F" w14:textId="77777777" w:rsidR="00B72613" w:rsidRPr="009A1838" w:rsidRDefault="00B72613" w:rsidP="00B7261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684AEC8" w14:textId="3E201B64" w:rsidR="00B72613" w:rsidRPr="009A1838" w:rsidRDefault="00B72613" w:rsidP="00B7261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B31F9BB" w14:textId="37266823" w:rsidR="00B72613" w:rsidRPr="009A1838" w:rsidRDefault="00B72613" w:rsidP="00B7261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7467B49" w14:textId="5F938080" w:rsidR="00B72613" w:rsidRPr="009A1838" w:rsidRDefault="00B72613" w:rsidP="00B7261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5F47F33" w14:textId="27420305" w:rsidR="00B72613" w:rsidRPr="009A1838" w:rsidRDefault="00B72613" w:rsidP="00B7261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4.6.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FC0C602" w14:textId="3E8A7DB5" w:rsidR="00B72613" w:rsidRPr="009A1838" w:rsidRDefault="00B72613" w:rsidP="00B7261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90594" w14:textId="0079975D" w:rsidR="00B72613" w:rsidRPr="009A1838" w:rsidRDefault="00B72613" w:rsidP="00B7261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6.6.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D7EA36" w14:textId="36868F64" w:rsidR="00B72613" w:rsidRPr="009A1838" w:rsidRDefault="00B72613" w:rsidP="00B7261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7.6.</w:t>
            </w:r>
          </w:p>
        </w:tc>
      </w:tr>
      <w:tr w:rsidR="00AB7D36" w:rsidRPr="009A1838" w14:paraId="079DA61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18041F5" w14:textId="77777777" w:rsidR="00AB7D36" w:rsidRPr="009A1838" w:rsidRDefault="00AB7D36" w:rsidP="00AB7D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06F0E26" w14:textId="77777777" w:rsidR="00AB7D36" w:rsidRPr="009A1838" w:rsidRDefault="00AB7D36" w:rsidP="00AB7D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7E9FD9" w14:textId="77777777" w:rsidR="00AB7D36" w:rsidRPr="009A1838" w:rsidRDefault="00AB7D36" w:rsidP="00AB7D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C71738" w14:textId="77777777" w:rsidR="00AB7D36" w:rsidRPr="009A1838" w:rsidRDefault="00AB7D36" w:rsidP="00AB7D3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D29733" w14:textId="7444AEAF" w:rsidR="00AB7D36" w:rsidRPr="009A1838" w:rsidRDefault="006551A2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8FF452C" w14:textId="09EE7673" w:rsidR="00AB7D36" w:rsidRPr="009A1838" w:rsidRDefault="006551A2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41597F2" w14:textId="77777777" w:rsidR="00AB7D36" w:rsidRDefault="006551A2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08B76815" w14:textId="77777777" w:rsidR="00465EB6" w:rsidRDefault="00465EB6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2A610EA" w14:textId="77777777" w:rsidR="00465EB6" w:rsidRDefault="00465EB6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0FDA822" w14:textId="77777777" w:rsidR="00465EB6" w:rsidRDefault="00465EB6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DCA4614" w14:textId="77777777" w:rsidR="00465EB6" w:rsidRDefault="00465EB6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B31503" w14:textId="1C42CB75" w:rsidR="00465EB6" w:rsidRPr="009A1838" w:rsidRDefault="00465EB6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A0AED" w14:textId="49840B64" w:rsidR="00AB7D36" w:rsidRPr="009A1838" w:rsidRDefault="006551A2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C2033C" w14:textId="69B5C488" w:rsidR="00AB7D36" w:rsidRPr="009A1838" w:rsidRDefault="006551A2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A1EE111" w14:textId="77777777" w:rsidR="00AB7D36" w:rsidRDefault="00AB7D36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15D88436" w14:textId="7DAD1659" w:rsidR="00AB7D36" w:rsidRPr="009A1838" w:rsidRDefault="00AB7D36" w:rsidP="00AB7D3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E54D5DF" w14:textId="3D1F1791" w:rsidR="00AB7D36" w:rsidRPr="009A1838" w:rsidRDefault="00AB7D36" w:rsidP="00AB7D3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D84053" w:rsidRPr="009A1838" w14:paraId="4E4984E0" w14:textId="77777777" w:rsidTr="00CB254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F90D7B" w14:textId="77777777" w:rsidR="00D84053" w:rsidRPr="009A1838" w:rsidRDefault="00D84053" w:rsidP="00D8405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E86F4B5" w14:textId="77777777" w:rsidR="00D84053" w:rsidRPr="009A1838" w:rsidRDefault="00D84053" w:rsidP="00D8405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A66B978" w14:textId="77777777" w:rsidR="00D84053" w:rsidRPr="009A1838" w:rsidRDefault="00D84053" w:rsidP="00D8405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1E5F1DB" w14:textId="77777777" w:rsidR="00D84053" w:rsidRPr="009A1838" w:rsidRDefault="00D84053" w:rsidP="00D8405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C0050A" w14:textId="7EF4D68E" w:rsidR="00D84053" w:rsidRPr="009A1838" w:rsidRDefault="00D84053" w:rsidP="00D8405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KUS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ZELENJAVO, SOLATA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2E5F11" w14:textId="0E4927E5" w:rsidR="00D84053" w:rsidRPr="009A1838" w:rsidRDefault="00D84053" w:rsidP="00D84053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0208DC" w14:textId="23FECF30" w:rsidR="00D84053" w:rsidRPr="00476926" w:rsidRDefault="00D84053" w:rsidP="00D8405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RIŽOTA, RADIČ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1AB929" w14:textId="015F2F5F" w:rsidR="00D84053" w:rsidRPr="009A1838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DOG, SOLATA 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A8F534" w14:textId="77777777" w:rsidR="00D84053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MESO NA ŽARU, ZELENJAVA, LEPINJA (G, GS)</w:t>
            </w:r>
          </w:p>
          <w:p w14:paraId="5BD38D61" w14:textId="77777777" w:rsidR="00D84053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DE39E19" w14:textId="77777777" w:rsidR="00D84053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86D259E" w14:textId="77777777" w:rsidR="00D84053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0351973" w14:textId="77777777" w:rsidR="00D84053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01E07A1" w14:textId="77777777" w:rsidR="00D84053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23E408D" w14:textId="3D78B882" w:rsidR="00D84053" w:rsidRPr="009A1838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698C5A" w14:textId="49D9701A" w:rsidR="00D84053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(G,J)</w:t>
            </w:r>
          </w:p>
          <w:p w14:paraId="3E3A614A" w14:textId="77777777" w:rsidR="00D84053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0B332D1" w14:textId="77777777" w:rsidR="00D84053" w:rsidRDefault="00D84053" w:rsidP="00D8405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C5CB5EE" w14:textId="77777777" w:rsidR="00465EB6" w:rsidRDefault="00465EB6" w:rsidP="00D8405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5B15B15" w14:textId="77777777" w:rsidR="00D84053" w:rsidRDefault="00D84053" w:rsidP="00D8405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00028B2" w14:textId="77777777" w:rsidR="00D84053" w:rsidRDefault="00D84053" w:rsidP="00D8405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93F0F00" w14:textId="6B175D77" w:rsidR="00D84053" w:rsidRPr="005B3AD5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32F7288" w14:textId="3E5EA1B0" w:rsidR="00D84053" w:rsidRPr="009A1838" w:rsidRDefault="00D84053" w:rsidP="00D8405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</w:t>
            </w:r>
            <w:r w:rsidR="002038D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N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I POLPETI, MEŠANA SOLATA (G)</w:t>
            </w:r>
          </w:p>
        </w:tc>
      </w:tr>
    </w:tbl>
    <w:p w14:paraId="757B6B6D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7D880948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C7E9D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1B9C6E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943A691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B76069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FCD6CD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088D28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A7663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E0D7B7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E9BD98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8F7F279" w14:textId="77777777" w:rsidR="00F067BA" w:rsidRDefault="00F067BA" w:rsidP="0087581A">
      <w:pPr>
        <w:rPr>
          <w:rFonts w:asciiTheme="minorHAnsi" w:hAnsiTheme="minorHAnsi" w:cstheme="minorBidi"/>
          <w:sz w:val="15"/>
          <w:szCs w:val="15"/>
        </w:rPr>
      </w:pPr>
    </w:p>
    <w:p w14:paraId="5FF511FD" w14:textId="77777777" w:rsidR="006551A2" w:rsidRDefault="006551A2" w:rsidP="0087581A">
      <w:pPr>
        <w:rPr>
          <w:rFonts w:asciiTheme="minorHAnsi" w:hAnsiTheme="minorHAnsi" w:cstheme="minorBidi"/>
          <w:sz w:val="15"/>
          <w:szCs w:val="15"/>
        </w:rPr>
      </w:pPr>
    </w:p>
    <w:p w14:paraId="7D049F12" w14:textId="77777777" w:rsidR="006551A2" w:rsidRDefault="006551A2" w:rsidP="0087581A">
      <w:pPr>
        <w:rPr>
          <w:rFonts w:asciiTheme="minorHAnsi" w:hAnsiTheme="minorHAnsi" w:cstheme="minorBidi"/>
          <w:sz w:val="15"/>
          <w:szCs w:val="15"/>
        </w:rPr>
      </w:pPr>
    </w:p>
    <w:p w14:paraId="2B5ED01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B96F3E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CB0CC5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719D192C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1941ED65" w14:textId="77777777" w:rsidR="00206A42" w:rsidRDefault="00206A42" w:rsidP="0087581A">
      <w:pPr>
        <w:rPr>
          <w:rFonts w:asciiTheme="minorHAnsi" w:hAnsiTheme="minorHAnsi" w:cstheme="minorBidi"/>
          <w:sz w:val="15"/>
          <w:szCs w:val="15"/>
        </w:rPr>
      </w:pPr>
    </w:p>
    <w:p w14:paraId="56F69953" w14:textId="77777777" w:rsidR="00452F36" w:rsidRPr="009A1838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B994CD8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"/>
        <w:gridCol w:w="1753"/>
        <w:gridCol w:w="1196"/>
        <w:gridCol w:w="1287"/>
        <w:gridCol w:w="1222"/>
        <w:gridCol w:w="1776"/>
        <w:gridCol w:w="1613"/>
        <w:gridCol w:w="1977"/>
        <w:gridCol w:w="1670"/>
      </w:tblGrid>
      <w:tr w:rsidR="00E32C8B" w:rsidRPr="009A1838" w14:paraId="2729FA1F" w14:textId="77777777" w:rsidTr="004000EB">
        <w:trPr>
          <w:trHeight w:val="202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325D416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D460CC2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364543B" w14:textId="3E100E12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B7261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B00288A" w14:textId="15B2C554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B7261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01FE617" w14:textId="07753D01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B7261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2CABD6D" w14:textId="131A624F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B7261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1B37F" w14:textId="030E9D98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B7261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12.6.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DFF21F" w14:textId="474C2C5D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B7261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13.6.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5857B8" w14:textId="59E56DAD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B7261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14.6.</w:t>
            </w:r>
          </w:p>
        </w:tc>
      </w:tr>
      <w:tr w:rsidR="00622CBB" w:rsidRPr="009A1838" w14:paraId="72C97881" w14:textId="77777777" w:rsidTr="004000EB">
        <w:trPr>
          <w:trHeight w:val="590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6D4DA8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C48EA11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4486552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863B7C9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48E47F3" w14:textId="4B68453C" w:rsidR="00622CBB" w:rsidRPr="007520BE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EE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6B1C62" w14:textId="19EBD0FC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2C8CAE" w14:textId="16E3CE5F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91DC814" w14:textId="728A9EF2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6916B13" w14:textId="5FBCF3FC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FAB3E39" w14:textId="27F91A24" w:rsidR="00622CBB" w:rsidRPr="009A1838" w:rsidRDefault="00622CBB" w:rsidP="00622CBB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MLINCI, SOLATA (G)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393C42" w14:textId="505EA9DE" w:rsidR="00622CBB" w:rsidRPr="009A1838" w:rsidRDefault="00622CBB" w:rsidP="00622CB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TELEČJI ZREZKI V GOBOVI OMAKI, KRUHOVA REZINA, SOLATA (G,L)</w:t>
            </w:r>
          </w:p>
        </w:tc>
      </w:tr>
      <w:tr w:rsidR="00622CBB" w:rsidRPr="009A1838" w14:paraId="56EF5BE4" w14:textId="77777777" w:rsidTr="004000EB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620E679" w14:textId="77777777" w:rsidR="00622CBB" w:rsidRPr="009A1838" w:rsidRDefault="00622CBB" w:rsidP="00622CBB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36824E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131B5B6" w14:textId="5CCD2FDE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14FCFB" w14:textId="06BD19C2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F39F863" w14:textId="3C70C098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FAA137" w14:textId="73BED051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3079E1C" w14:textId="6EE8FB16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70BA33" w14:textId="1A6C9F29" w:rsidR="00622CBB" w:rsidRPr="009A1838" w:rsidRDefault="00622CBB" w:rsidP="00622CBB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POLNOZRNATI MLINCI, SOLATA (G)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F8D9DE6" w14:textId="5AA79CE3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TELEČJI ZREZKI V GOBOVI OMAKI, KRUHOVA REZINA, SOLATA (G,L) črni kruh</w:t>
            </w:r>
          </w:p>
        </w:tc>
      </w:tr>
      <w:tr w:rsidR="00622CBB" w:rsidRPr="009A1838" w14:paraId="468CB747" w14:textId="77777777" w:rsidTr="004000EB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7A523C7" w14:textId="77777777" w:rsidR="00622CBB" w:rsidRPr="009A1838" w:rsidRDefault="00622CBB" w:rsidP="00622CBB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9995A07" w14:textId="77777777" w:rsidR="00622CBB" w:rsidRPr="00EA18E2" w:rsidRDefault="00622CBB" w:rsidP="00622CB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55A5CFD" w14:textId="4C9B36FD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AE2BA2" w14:textId="1BA4DF76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CC9188" w14:textId="3AABE740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F80AA3" w14:textId="4C9955E5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BCEF33" w14:textId="1A760BBB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5314528" w14:textId="7AF57473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EC6980" w14:textId="5422B7B1" w:rsidR="00622CBB" w:rsidRPr="00C55074" w:rsidRDefault="00622CBB" w:rsidP="00622CBB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POLNOZRNATI MLINCI, SOLATA (G)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7AB6D4B" w14:textId="6B3A983D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TELEČJI ZREZKI V GOBOVI OMAKI, KRUHOVA REZINA, SOLATA (G,L) črni kruh</w:t>
            </w:r>
          </w:p>
        </w:tc>
      </w:tr>
      <w:tr w:rsidR="00622CBB" w:rsidRPr="009A1838" w14:paraId="4299708F" w14:textId="77777777" w:rsidTr="004000EB">
        <w:trPr>
          <w:trHeight w:val="709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600140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1CC1A7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73DEF80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E19AE14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9126072" w14:textId="301077F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PAŠTA FIŽOL (G)</w:t>
            </w:r>
          </w:p>
          <w:p w14:paraId="2A4CF94A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1606025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A606985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1B43D3B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777A252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E766349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07A169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6C6132D" w14:textId="77777777" w:rsidR="00E26682" w:rsidRDefault="00E26682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A383863" w14:textId="19A46A02" w:rsidR="00622CBB" w:rsidRPr="00B20DA7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9D82960" w14:textId="26202D2C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36DEBE6B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 (L)</w:t>
            </w:r>
          </w:p>
          <w:p w14:paraId="1A3BDB27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5531733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E058027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92C475E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BA24743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17BE71D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B80192" w14:textId="355FEEAF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49CBE48B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2E0B906C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CB0569B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3F723D7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6CB4963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C40C705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20C0ABE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5C1D5EC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2112A2" w14:textId="5B2848FA" w:rsidR="00622CBB" w:rsidRPr="00B20DA7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547D0311" w14:textId="4356B7C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GRATINIRANE GRAHAM TESTENINE, SOLATA (G,L)</w:t>
            </w:r>
          </w:p>
          <w:p w14:paraId="56399DD1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B18C6BC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65FC3D9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570C25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ACA0CDB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A1B5DDF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9D4AD77" w14:textId="33580C76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F0F7530" w14:textId="4D8F959D" w:rsidR="00622CBB" w:rsidRPr="009A1838" w:rsidRDefault="00622CBB" w:rsidP="00622CBB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10AB835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5349A62A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B787C16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7778BFB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5F19E58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3573B93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C824B3C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83D483C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2090363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F0F8CCC" w14:textId="748ECB20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622CBB" w:rsidRPr="009A1838" w14:paraId="576161B1" w14:textId="77777777" w:rsidTr="004000EB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38000EF" w14:textId="77777777" w:rsidR="00622CBB" w:rsidRPr="009A1838" w:rsidRDefault="00622CBB" w:rsidP="00622CBB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0B08247" w14:textId="77777777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0E07CB0C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PAŠTA FIŽOL (G)</w:t>
            </w:r>
          </w:p>
          <w:p w14:paraId="638668A6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D5001F7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FED71A9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EF007CE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BB916D4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16EC4B5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A6D7056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51F61BF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E82B322" w14:textId="4743F956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71F1B48" w14:textId="3B71B52B" w:rsidR="00622CBB" w:rsidRPr="005B3AD5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FADC390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JUHA, SOLATA (L)</w:t>
            </w:r>
          </w:p>
          <w:p w14:paraId="28344275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7E63F7E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1A2C623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4BCB454" w14:textId="77777777" w:rsidR="00B242EE" w:rsidRDefault="00B242EE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3E51360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F6683C7" w14:textId="3C547422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1B26DD67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(1/2), SOLATA, RŽENI KRUH (G)</w:t>
            </w:r>
          </w:p>
          <w:p w14:paraId="3D087A48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947E909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09D8C18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2A063E8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D131A8A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ADA556B" w14:textId="338486AC" w:rsidR="00B242EE" w:rsidRPr="009A1838" w:rsidRDefault="00B242EE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AC53860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GRATINIRANE GRAHAM TESTENINE, SOLATA (G,L)</w:t>
            </w:r>
          </w:p>
          <w:p w14:paraId="53C96A1C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89AB018" w14:textId="77777777" w:rsidR="00B242EE" w:rsidRDefault="00B242EE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15B6841" w14:textId="77777777" w:rsidR="00B242EE" w:rsidRDefault="00B242EE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5DBA253" w14:textId="77777777" w:rsidR="00B242EE" w:rsidRDefault="00B242EE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EA6682B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7C58193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0BA18B" w14:textId="53E2D951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A4129C2" w14:textId="186B8F10" w:rsidR="00622CBB" w:rsidRPr="009A1838" w:rsidRDefault="00622CBB" w:rsidP="00622CBB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ŠTRUČKA, SOLATA (G)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7ED39B6B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16FE4964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Polnozrnata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  <w:p w14:paraId="34523BFF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1D48817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39A910D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CBC561A" w14:textId="77777777" w:rsidR="00B242EE" w:rsidRDefault="00B242EE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3ECF3CA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96DEABA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7865BA7" w14:textId="77777777" w:rsidR="00DE3985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0EBF6A1" w14:textId="79547DAC" w:rsidR="00DE3985" w:rsidRPr="009A1838" w:rsidRDefault="00DE39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622CBB" w:rsidRPr="009A1838" w14:paraId="4647DEA1" w14:textId="77777777" w:rsidTr="004000EB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DEDB005" w14:textId="77777777" w:rsidR="00622CBB" w:rsidRPr="009A1838" w:rsidRDefault="00622CBB" w:rsidP="00622CBB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C5871F6" w14:textId="77777777" w:rsidR="00622CBB" w:rsidRPr="00EA18E2" w:rsidRDefault="00622CBB" w:rsidP="00622CB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32869F29" w14:textId="0B1FC1BF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6BDA6E3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PAŠTA FIŽOL (G)</w:t>
            </w:r>
          </w:p>
          <w:p w14:paraId="03CF73C5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F42D823" w14:textId="77777777" w:rsidR="008067AE" w:rsidRDefault="008067AE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44C772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194BE95" w14:textId="15C13635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606066" w14:textId="144017B4" w:rsidR="00622CBB" w:rsidRPr="005B3AD5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0" w:type="auto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C980B1F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AJDOVI ŽGANCI, GOBOVA JUHA</w:t>
            </w:r>
          </w:p>
          <w:p w14:paraId="46C1C3C5" w14:textId="4DF53D93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(L)</w:t>
            </w:r>
          </w:p>
          <w:p w14:paraId="765F1613" w14:textId="0EF81DE9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6C3BFAF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57706BE8" w14:textId="77777777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EEF55DB" w14:textId="77777777" w:rsidR="005F6085" w:rsidRDefault="005F60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DEBBD5" w14:textId="7E2F44E1" w:rsidR="00622CBB" w:rsidRPr="009A1838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4A1C07" w14:textId="4655EEA0" w:rsidR="00622CBB" w:rsidRDefault="00622CBB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GRATINIRANE GRAHAM TESTENINE, SOLATA (G,L)</w:t>
            </w:r>
          </w:p>
          <w:p w14:paraId="2A82A0DF" w14:textId="77777777" w:rsidR="008067AE" w:rsidRDefault="008067AE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3D8A7A1" w14:textId="40B7D915" w:rsidR="005F6085" w:rsidRPr="009A1838" w:rsidRDefault="005F6085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9A3AFBE" w14:textId="0197F4F6" w:rsidR="00622CBB" w:rsidRPr="00931A90" w:rsidRDefault="00622CBB" w:rsidP="00622CBB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ŠTRUČKA, SOLATA (G)</w:t>
            </w:r>
          </w:p>
        </w:tc>
        <w:tc>
          <w:tcPr>
            <w:tcW w:w="0" w:type="auto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E4B6DB6" w14:textId="77777777" w:rsidR="00652B19" w:rsidRDefault="00652B19" w:rsidP="00652B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5799E736" w14:textId="7A5DFC6C" w:rsidR="00622CBB" w:rsidRPr="009A1838" w:rsidRDefault="00652B19" w:rsidP="00622CB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Polnozrnata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</w:tc>
      </w:tr>
    </w:tbl>
    <w:p w14:paraId="390C4A2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5C356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960974" w:rsidRPr="009A1838" w14:paraId="1F6409F4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DC8D324" w14:textId="77777777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C58D19C" w14:textId="77777777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66E3D17" w14:textId="2B450328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E2A7904" w14:textId="62A12CC4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E716A3E" w14:textId="00F98C21" w:rsidR="00960974" w:rsidRPr="00925938" w:rsidRDefault="00960974" w:rsidP="00960974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005938F" w14:textId="00D5407D" w:rsidR="00960974" w:rsidRPr="00925938" w:rsidRDefault="00960974" w:rsidP="00960974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0FA8FEA" w14:textId="77C6A343" w:rsidR="00960974" w:rsidRPr="00925938" w:rsidRDefault="00960974" w:rsidP="00960974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12.6.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700256" w14:textId="2DCF79A2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13.6.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168E75" w14:textId="62773D50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14.6.</w:t>
            </w:r>
          </w:p>
        </w:tc>
      </w:tr>
      <w:tr w:rsidR="00836728" w:rsidRPr="009A1838" w14:paraId="11204468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BDE9B66" w14:textId="77777777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C7605" w14:textId="77777777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4848C0" w14:textId="77777777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D1BCAAA" w14:textId="77777777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E3A9839" w14:textId="5860EF5E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EEB2F4" w14:textId="77777777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853F203" w14:textId="77777777" w:rsidR="00836728" w:rsidRPr="00635215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7783FD8" w14:textId="77777777" w:rsidR="00836728" w:rsidRPr="00635215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B362ABE" w14:textId="77777777" w:rsidR="00836728" w:rsidRPr="00635215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129CCE" w14:textId="77777777" w:rsidR="00836728" w:rsidRPr="00635215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D166640" w14:textId="77777777" w:rsidR="00836728" w:rsidRPr="00635215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5D6FCE" w14:textId="77777777" w:rsidR="00836728" w:rsidRPr="00635215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970169" w14:textId="77777777" w:rsidR="00836728" w:rsidRPr="00635215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21DEF3C" w14:textId="77777777" w:rsidR="00836728" w:rsidRPr="00635215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16FC5B0" w14:textId="77777777" w:rsidR="00836728" w:rsidRPr="00635215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9A10D73" w14:textId="5BDC8553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MLINCI,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28DB332" w14:textId="2331E6C9" w:rsidR="00836728" w:rsidRPr="009A1838" w:rsidRDefault="00836728" w:rsidP="00836728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TELEČJI ZREZKI V GOBOVI OMAKI, KRUHOVA REZINA, SOLATA (G)</w:t>
            </w:r>
          </w:p>
        </w:tc>
      </w:tr>
      <w:tr w:rsidR="00836728" w:rsidRPr="009A1838" w14:paraId="36A9CA10" w14:textId="77777777" w:rsidTr="00F066F0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D08F3" w14:textId="77777777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97D217A" w14:textId="77777777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7A1EEF" w14:textId="77777777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80199F5" w14:textId="77777777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CF1E11C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PAŠTA FIŽOL (G)</w:t>
            </w:r>
          </w:p>
          <w:p w14:paraId="7655CE07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4CDE119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9414DFA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9595E1D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47C66C2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37F13B7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D243B41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1CDEECC" w14:textId="44186E34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F8213D" w14:textId="72021C67" w:rsidR="00836728" w:rsidRPr="009A1838" w:rsidRDefault="00836728" w:rsidP="00836728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35273FE" w14:textId="4CA3EC3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AJDOVI ŽGANCI, GOBOVA JUHA </w:t>
            </w:r>
          </w:p>
          <w:p w14:paraId="2D38A726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1712868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D280230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2E8AE33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36FAE4C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E7E764B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C2022CA" w14:textId="56089BEB" w:rsidR="00836728" w:rsidRPr="00925938" w:rsidRDefault="00836728" w:rsidP="00836728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299D103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21F43C8E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1C3CC9C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F8D38EA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7CD4459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8C3CDEC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7E35C27" w14:textId="548D0F89" w:rsidR="00836728" w:rsidRPr="00925938" w:rsidRDefault="00836728" w:rsidP="00836728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BF8411" w14:textId="47A9C522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GRATINIRANE GRAHAM TESTENINE, SOLATA (G)</w:t>
            </w:r>
          </w:p>
          <w:p w14:paraId="003A55E6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8FE043D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3F56E08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98AF0EA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530390" w14:textId="73291734" w:rsidR="00836728" w:rsidRPr="00925938" w:rsidRDefault="00836728" w:rsidP="00836728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3BC520C" w14:textId="470B45DC" w:rsidR="00836728" w:rsidRPr="009A1838" w:rsidRDefault="00836728" w:rsidP="0083672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C442D0" w14:textId="3FF06052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(G)</w:t>
            </w:r>
          </w:p>
          <w:p w14:paraId="2A440865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F02D493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AA1C29F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AB448F2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15F3711" w14:textId="77777777" w:rsidR="00836728" w:rsidRDefault="00836728" w:rsidP="008367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AA4930B" w14:textId="1683F114" w:rsidR="00836728" w:rsidRPr="009A1838" w:rsidRDefault="00836728" w:rsidP="008367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2AB9A314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2435CD1D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04D395BC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67F6E3B4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27487459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32F6EA71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424E0129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3E2A4AB1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10957850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0260BC80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26775BB7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259D2F29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62B026B7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5906B698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65C8B146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1153935B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5B2299D5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613156F1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2B701976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7C3DEE5E" w14:textId="77777777" w:rsidR="00F7714E" w:rsidRDefault="00F7714E" w:rsidP="0087581A">
      <w:pPr>
        <w:rPr>
          <w:rFonts w:asciiTheme="minorHAnsi" w:hAnsiTheme="minorHAnsi" w:cstheme="minorBidi"/>
          <w:sz w:val="15"/>
          <w:szCs w:val="15"/>
        </w:rPr>
      </w:pPr>
    </w:p>
    <w:p w14:paraId="410CDC04" w14:textId="77777777" w:rsidR="00810D88" w:rsidRPr="009A1838" w:rsidRDefault="00810D8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1533"/>
        <w:gridCol w:w="1678"/>
        <w:gridCol w:w="1543"/>
        <w:gridCol w:w="1543"/>
        <w:gridCol w:w="1496"/>
        <w:gridCol w:w="1496"/>
        <w:gridCol w:w="1496"/>
        <w:gridCol w:w="1496"/>
      </w:tblGrid>
      <w:tr w:rsidR="00C23C91" w:rsidRPr="009A1838" w14:paraId="67C307FE" w14:textId="77777777" w:rsidTr="00810D88">
        <w:trPr>
          <w:trHeight w:val="201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0AC2EA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3E48D9B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219643A" w14:textId="4995F925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960974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26D4B8" w14:textId="425747ED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960974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BB73E8" w14:textId="560ED86F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960974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95A55B0" w14:textId="7A32887E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960974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18.6.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69960293" w14:textId="7FAB5A99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960974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ED9FBD" w14:textId="312B73C9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960974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20.6.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15E36F" w14:textId="366F162A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960974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21.6.</w:t>
            </w:r>
          </w:p>
        </w:tc>
      </w:tr>
      <w:tr w:rsidR="005F6731" w:rsidRPr="009A1838" w14:paraId="421EE139" w14:textId="77777777" w:rsidTr="009A1C36">
        <w:trPr>
          <w:trHeight w:val="58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167FFA" w14:textId="77777777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A387875" w14:textId="77777777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371E3CB" w14:textId="77777777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33C9A91" w14:textId="77777777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0292E1" w14:textId="03D5A75A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C9924A" w14:textId="303A9883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7FDDE79" w14:textId="04EC810D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CADA3" w14:textId="180DE448" w:rsidR="005F6731" w:rsidRPr="0099693B" w:rsidRDefault="005F6731" w:rsidP="005F6731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5AE0C59" w14:textId="568AB1D1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11C8CC5" w14:textId="555A830E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ZELENJAVNA JUHA, MESO NA ŽARU, GRŠKA SOLATA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BEA99E7" w14:textId="4181595A" w:rsidR="005F6731" w:rsidRPr="007A73D9" w:rsidRDefault="005F6731" w:rsidP="005F6731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KUMARIČINA OMAKA, PIRE KROMPIR, SOLATA (G.L)</w:t>
            </w:r>
          </w:p>
        </w:tc>
      </w:tr>
      <w:tr w:rsidR="005F6731" w:rsidRPr="009A1838" w14:paraId="08806E90" w14:textId="77777777" w:rsidTr="009A1C36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5B32B4A" w14:textId="77777777" w:rsidR="005F6731" w:rsidRPr="009A1838" w:rsidRDefault="005F6731" w:rsidP="005F6731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9078B8" w14:textId="77777777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2740596" w14:textId="2CF04D9C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806FDB2" w14:textId="4BF307D8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3F63F7" w14:textId="5568FCA5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EAE474" w14:textId="31ED0934" w:rsidR="005F6731" w:rsidRPr="0086033F" w:rsidRDefault="005F6731" w:rsidP="005F6731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74B1B5E" w14:textId="21D48235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65CE33" w14:textId="269D86D1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ZELENJAVNA JUHA, MESO NA ŽARU, GRŠKA SOLATA (G,L)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8F70B7D" w14:textId="626FE60A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KUMARIČINA OMAKA, KROMPIR V KOSIH, SOLATA (G.L)</w:t>
            </w:r>
          </w:p>
        </w:tc>
      </w:tr>
      <w:tr w:rsidR="005F6731" w:rsidRPr="009A1838" w14:paraId="7974BF22" w14:textId="77777777" w:rsidTr="00810D88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21E4DF9" w14:textId="77777777" w:rsidR="005F6731" w:rsidRPr="009A1838" w:rsidRDefault="005F6731" w:rsidP="005F6731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711F54" w14:textId="77777777" w:rsidR="005F6731" w:rsidRPr="00EA18E2" w:rsidRDefault="005F6731" w:rsidP="005F673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FA2241F" w14:textId="4818BF56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508ADC" w14:textId="78EA229C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EBEC57" w14:textId="7AD99C73" w:rsidR="005F6731" w:rsidRPr="00B20DA7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D6BE50" w14:textId="227BCBF0" w:rsidR="005F6731" w:rsidRPr="00B20DA7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4FF4E1" w14:textId="68AB002B" w:rsidR="005F6731" w:rsidRPr="00B20DA7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E723248" w14:textId="7093F894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FC621" w14:textId="1F82967C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ZELENJAVNA JUHA, MESO NA ŽARU, GRŠKA  SOLATA (G,L)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7FB944B" w14:textId="0478326D" w:rsidR="005F6731" w:rsidRPr="009A1838" w:rsidRDefault="005F6731" w:rsidP="005F673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KUMARIČINA OMAKA, KROMPIR V KOSIH, SOLATA (G.L)</w:t>
            </w:r>
          </w:p>
        </w:tc>
      </w:tr>
      <w:tr w:rsidR="002A00A3" w:rsidRPr="009A1838" w14:paraId="504BE997" w14:textId="77777777" w:rsidTr="000037ED">
        <w:trPr>
          <w:trHeight w:val="53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D57CE8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258602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D92B745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08DA2EB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4AFC479" w14:textId="26D3B18B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(G,GS)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6112B28" w14:textId="0F8AE19F" w:rsidR="002A00A3" w:rsidRPr="00B20DA7" w:rsidRDefault="002A00A3" w:rsidP="002A00A3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FILE OSLIČA, KROMPIRJEVA SOLATA 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B13ECC" w14:textId="2217D4E7" w:rsidR="002A00A3" w:rsidRPr="00F07F20" w:rsidRDefault="002A00A3" w:rsidP="002A00A3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ŠIROKI REZANCI TUNINA OMAKA, SOLATA (G, L, 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9C30AD3" w14:textId="13BBED84" w:rsidR="002A00A3" w:rsidRPr="00AA6261" w:rsidRDefault="002A00A3" w:rsidP="002A00A3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PEČEN KROMPIR Z ZELENJAVO, </w:t>
            </w:r>
            <w:r w:rsidR="00DC2F2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SOLATA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831E04" w14:textId="0C349A5B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 (L,J)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233F5D" w14:textId="5BF7427D" w:rsidR="002A00A3" w:rsidRPr="009A1838" w:rsidRDefault="002A00A3" w:rsidP="002A00A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ŠPARGLJI Z JAJCI, ČRNI KRUH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A42D0AA" w14:textId="1AE4331C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ZELENJAVA, KRUH (G)</w:t>
            </w:r>
          </w:p>
        </w:tc>
      </w:tr>
      <w:tr w:rsidR="002A00A3" w:rsidRPr="009A1838" w14:paraId="5F17F2FD" w14:textId="77777777" w:rsidTr="000037ED">
        <w:trPr>
          <w:trHeight w:val="54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B4D2BE9" w14:textId="77777777" w:rsidR="002A00A3" w:rsidRPr="009A1838" w:rsidRDefault="002A00A3" w:rsidP="002A00A3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A9A4C42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C6C45CE" w14:textId="224EF724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SOLATA, POLNOZRNATA ŠTRUČKA (G,GS)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0BEFB20" w14:textId="2464A12B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FILE OSLIČA, KROMPIRJEVA SOLATA, RŽENI KRUH (G) 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B4EE3E" w14:textId="55BAAAEC" w:rsidR="002A00A3" w:rsidRPr="00F07F20" w:rsidRDefault="002A00A3" w:rsidP="002A00A3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ŠIROKIHRAHAM  REZANCI TUNINA OMAKA, SOLATA (G, L, 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D247E6A" w14:textId="3A4C90C4" w:rsidR="002A00A3" w:rsidRPr="00793D6A" w:rsidRDefault="002A00A3" w:rsidP="002A00A3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PEČEN KROMPIR Z ZELENJAVO, </w:t>
            </w:r>
            <w:r w:rsidR="00DC2F2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SOLATA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9125B0A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KOMPOT, SOLATA (L,J)</w:t>
            </w:r>
          </w:p>
          <w:p w14:paraId="0C1283B3" w14:textId="303B8180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Integralni riž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D531FAD" w14:textId="37BEA727" w:rsidR="002A00A3" w:rsidRPr="009A1838" w:rsidRDefault="002A00A3" w:rsidP="002A00A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ŠPARGLJI Z JAJCI, ČRNI KRUH, SOLATA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8F30BC9" w14:textId="3F8975F0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ČRNI KRUH (G)</w:t>
            </w:r>
          </w:p>
        </w:tc>
      </w:tr>
      <w:tr w:rsidR="002A00A3" w:rsidRPr="00FE3074" w14:paraId="16B53F08" w14:textId="77777777" w:rsidTr="000037ED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4D1AD00" w14:textId="77777777" w:rsidR="002A00A3" w:rsidRPr="00FE3074" w:rsidRDefault="002A00A3" w:rsidP="002A00A3">
            <w:pPr>
              <w:spacing w:line="256" w:lineRule="auto"/>
              <w:rPr>
                <w:rFonts w:ascii="Times New Roman" w:eastAsia="Times New Roman" w:hAnsi="Times New Roman"/>
                <w:i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5411B74" w14:textId="77777777" w:rsidR="002A00A3" w:rsidRPr="00FE3074" w:rsidRDefault="002A00A3" w:rsidP="002A00A3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FE3074">
              <w:rPr>
                <w:rFonts w:ascii="Times New Roman" w:hAnsi="Times New Roman"/>
                <w:sz w:val="14"/>
                <w:szCs w:val="14"/>
              </w:rPr>
              <w:t>REDUKCIJSKA DIETA IN DIETA PRI BOLEZNI PREBAVIL</w:t>
            </w:r>
          </w:p>
          <w:p w14:paraId="6AE6B1B6" w14:textId="26CBD899" w:rsidR="002A00A3" w:rsidRPr="00FE3074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3C95B8" w14:textId="4A6BEB28" w:rsidR="002A00A3" w:rsidRPr="00FE3074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POLNOZRNATA ŠTRUČKA (G,GS)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487E66" w14:textId="1F4EEDE4" w:rsidR="002A00A3" w:rsidRPr="00FE3074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FILE OSLIČA, KROMPIRJEVA SOLATA 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25DEA0" w14:textId="6FA37233" w:rsidR="002A00A3" w:rsidRPr="00FE3074" w:rsidRDefault="002A00A3" w:rsidP="002A00A3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ŠIROKIHRAHAM  REZANCI TUNINA OMAKA, SOLATA (G, L, 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1DA9C95" w14:textId="7C11481A" w:rsidR="002A00A3" w:rsidRPr="00FF444F" w:rsidRDefault="002A00A3" w:rsidP="002A00A3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PEČEN KROMPIR Z ZELENJAVO, </w:t>
            </w:r>
            <w:r w:rsidR="00DC2F2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SOLATA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FC0105C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 (L,J)</w:t>
            </w:r>
          </w:p>
          <w:p w14:paraId="2AB5CEBB" w14:textId="464071C3" w:rsidR="002A00A3" w:rsidRPr="00FE3074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Integralni riž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BC8A42B" w14:textId="44699301" w:rsidR="002A00A3" w:rsidRPr="00FE3074" w:rsidRDefault="002A00A3" w:rsidP="002A00A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ŠPARGLJI Z JAJCI, ČRNI KRUH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B4EBCFD" w14:textId="177E5DF1" w:rsidR="002A00A3" w:rsidRPr="00FE3074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ČRNI KRUH (G)</w:t>
            </w:r>
          </w:p>
        </w:tc>
      </w:tr>
    </w:tbl>
    <w:p w14:paraId="3887E4B1" w14:textId="77777777" w:rsidR="0087581A" w:rsidRPr="00FE3074" w:rsidRDefault="0087581A" w:rsidP="0087581A">
      <w:pPr>
        <w:rPr>
          <w:rFonts w:asciiTheme="minorHAnsi" w:hAnsiTheme="minorHAnsi" w:cstheme="minorBidi"/>
          <w:i/>
          <w:sz w:val="15"/>
          <w:szCs w:val="15"/>
        </w:rPr>
      </w:pPr>
    </w:p>
    <w:p w14:paraId="752ECD46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33E17C7C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2C9121DE" w14:textId="77777777" w:rsidR="004C6F1D" w:rsidRDefault="004C6F1D" w:rsidP="00B91A50">
      <w:pPr>
        <w:rPr>
          <w:rFonts w:asciiTheme="minorHAnsi" w:hAnsiTheme="minorHAnsi" w:cstheme="minorBidi"/>
          <w:sz w:val="15"/>
          <w:szCs w:val="15"/>
        </w:rPr>
      </w:pPr>
    </w:p>
    <w:p w14:paraId="0FA75E95" w14:textId="77777777" w:rsidR="000904B0" w:rsidRDefault="000904B0" w:rsidP="00B91A50">
      <w:pPr>
        <w:rPr>
          <w:rFonts w:asciiTheme="minorHAnsi" w:hAnsiTheme="minorHAnsi" w:cstheme="minorBidi"/>
          <w:sz w:val="15"/>
          <w:szCs w:val="15"/>
        </w:rPr>
      </w:pPr>
    </w:p>
    <w:p w14:paraId="24ED598C" w14:textId="77777777" w:rsidR="000904B0" w:rsidRDefault="000904B0" w:rsidP="00B91A50">
      <w:pPr>
        <w:rPr>
          <w:rFonts w:asciiTheme="minorHAnsi" w:hAnsiTheme="minorHAnsi" w:cstheme="minorBidi"/>
          <w:sz w:val="15"/>
          <w:szCs w:val="15"/>
        </w:rPr>
      </w:pPr>
    </w:p>
    <w:p w14:paraId="169E6764" w14:textId="77777777" w:rsidR="000904B0" w:rsidRDefault="000904B0" w:rsidP="00B91A50">
      <w:pPr>
        <w:rPr>
          <w:rFonts w:asciiTheme="minorHAnsi" w:hAnsiTheme="minorHAnsi" w:cstheme="minorBidi"/>
          <w:sz w:val="15"/>
          <w:szCs w:val="15"/>
        </w:rPr>
      </w:pPr>
    </w:p>
    <w:p w14:paraId="1EEE7361" w14:textId="77777777" w:rsidR="000904B0" w:rsidRDefault="000904B0" w:rsidP="00B91A50">
      <w:pPr>
        <w:rPr>
          <w:rFonts w:asciiTheme="minorHAnsi" w:hAnsiTheme="minorHAnsi" w:cstheme="minorBidi"/>
          <w:sz w:val="15"/>
          <w:szCs w:val="15"/>
        </w:rPr>
      </w:pPr>
    </w:p>
    <w:p w14:paraId="227E5959" w14:textId="77777777" w:rsidR="000904B0" w:rsidRDefault="000904B0" w:rsidP="00B91A50">
      <w:pPr>
        <w:rPr>
          <w:rFonts w:asciiTheme="minorHAnsi" w:hAnsiTheme="minorHAnsi" w:cstheme="minorBidi"/>
          <w:sz w:val="15"/>
          <w:szCs w:val="15"/>
        </w:rPr>
      </w:pPr>
    </w:p>
    <w:p w14:paraId="1A01A1C6" w14:textId="77777777" w:rsidR="000904B0" w:rsidRDefault="000904B0" w:rsidP="00B91A50">
      <w:pPr>
        <w:rPr>
          <w:rFonts w:asciiTheme="minorHAnsi" w:hAnsiTheme="minorHAnsi" w:cstheme="minorBidi"/>
          <w:sz w:val="15"/>
          <w:szCs w:val="15"/>
        </w:rPr>
      </w:pPr>
    </w:p>
    <w:p w14:paraId="15EF18B9" w14:textId="77777777" w:rsidR="004C6F1D" w:rsidRDefault="004C6F1D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960974" w:rsidRPr="009A1838" w14:paraId="6574C75A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716587" w14:textId="77777777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550ECFE" w14:textId="77777777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CA0BD58" w14:textId="2E6D3604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D8C901D" w14:textId="4A85349E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4819CBF" w14:textId="0C475357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B674107" w14:textId="7FB6002D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18.6.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33663EA" w14:textId="01F80987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A3CE97" w14:textId="3A596C4B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20.6.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3954BD" w14:textId="6F20C52E" w:rsidR="00960974" w:rsidRPr="009A1838" w:rsidRDefault="00960974" w:rsidP="0096097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21.6.</w:t>
            </w:r>
          </w:p>
        </w:tc>
      </w:tr>
      <w:tr w:rsidR="002A00A3" w:rsidRPr="009A1838" w14:paraId="3E2049B1" w14:textId="77777777" w:rsidTr="00D6557C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10A8BA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625CA07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C43BF1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D3C7EBE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4D711F8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D933DB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CA72D73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4878D44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43202D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D363A36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463F79E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1F459B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CBE4A03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0CE6A3F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B2A34D9" w14:textId="466E5FE8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9129716" w14:textId="77777777" w:rsidR="002A00A3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D3A47EA" w14:textId="59FADCBA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08D728" w14:textId="373A667F" w:rsidR="002A00A3" w:rsidRPr="00DE0E86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ZELENJAVNA JUHA, MESO NA ŽARU, GRŠKA SOLATA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932D4F3" w14:textId="42D13876" w:rsidR="002A00A3" w:rsidRPr="00DE0E86" w:rsidRDefault="002A00A3" w:rsidP="002A00A3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KUMARIČINA OMAKA, PIRE KROMPIR, SOLATA (G.L)</w:t>
            </w:r>
          </w:p>
        </w:tc>
      </w:tr>
      <w:tr w:rsidR="002A00A3" w:rsidRPr="009A1838" w14:paraId="3B9AF59C" w14:textId="77777777" w:rsidTr="00E1442F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B7D5DA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940221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322A898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3AAABAE" w14:textId="77777777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74D6D2" w14:textId="2E621513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(G,GS)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0ACEF0" w14:textId="448A2929" w:rsidR="002A00A3" w:rsidRPr="009A1838" w:rsidRDefault="002A00A3" w:rsidP="002A00A3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FILE OSLIČA, KROMPIRJEVA SOLATA 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3B1818F" w14:textId="46A56495" w:rsidR="002A00A3" w:rsidRPr="00476926" w:rsidRDefault="002A00A3" w:rsidP="002A00A3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ŠIROKI REZANCI TUNINA OMAKA, SOLATA (G, 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C449E0" w14:textId="5579510E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PEČEN KROMPIR Z ZELENJAVO, </w:t>
            </w:r>
            <w:r w:rsidR="00DC2F2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SOLATA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453221E" w14:textId="5BCD35FE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RIŽEV NARASTEK, KOMPOT (J)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450A998" w14:textId="4BD442FE" w:rsidR="002A00A3" w:rsidRPr="009A1838" w:rsidRDefault="002A00A3" w:rsidP="002A00A3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ŠPARGLJI Z JAJCI, ČRNI KRUH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5871E1C" w14:textId="06AE29B9" w:rsidR="002A00A3" w:rsidRPr="009A1838" w:rsidRDefault="002A00A3" w:rsidP="002A00A3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ZELENJAVA, KRUH (G)</w:t>
            </w:r>
          </w:p>
        </w:tc>
      </w:tr>
    </w:tbl>
    <w:p w14:paraId="42CD288E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5399A2FB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15AE9720" w14:textId="77777777" w:rsidR="00C55074" w:rsidRDefault="00C55074" w:rsidP="0087581A">
      <w:pPr>
        <w:rPr>
          <w:rFonts w:asciiTheme="minorHAnsi" w:hAnsiTheme="minorHAnsi" w:cstheme="minorBidi"/>
          <w:sz w:val="15"/>
          <w:szCs w:val="15"/>
        </w:rPr>
      </w:pPr>
    </w:p>
    <w:p w14:paraId="2924F6B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A4A589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F3AA25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6C0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92B4B0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251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0FD5E7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B38ADA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2414FF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7F1DE3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0CBD53EF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BE7DC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62995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C65F6D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19E333C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3347B2DE" w14:textId="77777777" w:rsidR="007520BE" w:rsidRDefault="007520BE" w:rsidP="0087581A">
      <w:pPr>
        <w:rPr>
          <w:rFonts w:asciiTheme="minorHAnsi" w:hAnsiTheme="minorHAnsi" w:cstheme="minorBidi"/>
          <w:sz w:val="15"/>
          <w:szCs w:val="15"/>
        </w:rPr>
      </w:pPr>
    </w:p>
    <w:p w14:paraId="03879F40" w14:textId="77777777" w:rsidR="004070E3" w:rsidRDefault="004070E3" w:rsidP="0087581A">
      <w:pPr>
        <w:rPr>
          <w:rFonts w:asciiTheme="minorHAnsi" w:hAnsiTheme="minorHAnsi" w:cstheme="minorBidi"/>
          <w:sz w:val="15"/>
          <w:szCs w:val="15"/>
        </w:rPr>
      </w:pPr>
    </w:p>
    <w:p w14:paraId="48D461F7" w14:textId="77777777" w:rsidR="004070E3" w:rsidRDefault="004070E3" w:rsidP="0087581A">
      <w:pPr>
        <w:rPr>
          <w:rFonts w:asciiTheme="minorHAnsi" w:hAnsiTheme="minorHAnsi" w:cstheme="minorBidi"/>
          <w:sz w:val="15"/>
          <w:szCs w:val="15"/>
        </w:rPr>
      </w:pPr>
    </w:p>
    <w:p w14:paraId="5749145B" w14:textId="77777777" w:rsidR="008A1B22" w:rsidRDefault="008A1B22" w:rsidP="0087581A">
      <w:pPr>
        <w:rPr>
          <w:rFonts w:asciiTheme="minorHAnsi" w:hAnsiTheme="minorHAnsi" w:cstheme="minorBidi"/>
          <w:sz w:val="15"/>
          <w:szCs w:val="15"/>
        </w:rPr>
      </w:pPr>
    </w:p>
    <w:p w14:paraId="4A9A4662" w14:textId="77777777" w:rsidR="008A1B22" w:rsidRDefault="008A1B22" w:rsidP="0087581A">
      <w:pPr>
        <w:rPr>
          <w:rFonts w:asciiTheme="minorHAnsi" w:hAnsiTheme="minorHAnsi" w:cstheme="minorBidi"/>
          <w:sz w:val="15"/>
          <w:szCs w:val="15"/>
        </w:rPr>
      </w:pPr>
    </w:p>
    <w:p w14:paraId="0126FA50" w14:textId="77777777" w:rsidR="000904B0" w:rsidRDefault="000904B0" w:rsidP="0087581A">
      <w:pPr>
        <w:rPr>
          <w:rFonts w:asciiTheme="minorHAnsi" w:hAnsiTheme="minorHAnsi" w:cstheme="minorBidi"/>
          <w:sz w:val="15"/>
          <w:szCs w:val="15"/>
        </w:rPr>
      </w:pPr>
    </w:p>
    <w:p w14:paraId="4F912EE3" w14:textId="77777777" w:rsidR="000904B0" w:rsidRDefault="000904B0" w:rsidP="0087581A">
      <w:pPr>
        <w:rPr>
          <w:rFonts w:asciiTheme="minorHAnsi" w:hAnsiTheme="minorHAnsi" w:cstheme="minorBidi"/>
          <w:sz w:val="15"/>
          <w:szCs w:val="15"/>
        </w:rPr>
      </w:pPr>
    </w:p>
    <w:p w14:paraId="3B1B948E" w14:textId="77777777" w:rsidR="008A1B22" w:rsidRDefault="008A1B22" w:rsidP="0087581A">
      <w:pPr>
        <w:rPr>
          <w:rFonts w:asciiTheme="minorHAnsi" w:hAnsiTheme="minorHAnsi" w:cstheme="minorBidi"/>
          <w:sz w:val="15"/>
          <w:szCs w:val="15"/>
        </w:rPr>
      </w:pPr>
    </w:p>
    <w:p w14:paraId="505D2275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AC7557" w:rsidRPr="009A1838" w14:paraId="5965CC27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FFFB946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307372F2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80D7073" w14:textId="5E26A1E4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 w:rsidR="00B519F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22.6.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69FD102" w14:textId="49F664C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B519F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23.6.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C21FC6B" w14:textId="6E82BB19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B519F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EDD3B50" w14:textId="5FBD30E6" w:rsidR="003E014E" w:rsidRPr="009A1838" w:rsidRDefault="00C815EA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B519F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25.6.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8392681" w14:textId="113EAC99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B519F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26.6.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38716C8" w14:textId="4E52CDA3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SOBOTA </w:t>
            </w:r>
            <w:r w:rsidR="00B519F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27.6.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081AA0F" w14:textId="77D5A155" w:rsidR="003E014E" w:rsidRPr="009A1838" w:rsidRDefault="00925938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NEDELJA </w:t>
            </w:r>
            <w:r w:rsidR="00B519FD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28.6.</w:t>
            </w:r>
          </w:p>
        </w:tc>
      </w:tr>
      <w:tr w:rsidR="00F7163B" w:rsidRPr="009A1838" w14:paraId="7F5A1EEC" w14:textId="77777777" w:rsidTr="00DE0E86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155D1AE" w14:textId="77777777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59CE10" w14:textId="77777777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430B16" w14:textId="77777777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B0D2B93" w14:textId="77777777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34D856A" w14:textId="7A38EA77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003F345" w14:textId="49E00008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2988E02" w14:textId="5608BCCE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8CCAF4" w14:textId="043C3CB6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152BF84" w14:textId="3BB1F7B9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E8A12BB" w14:textId="1EFF5ED9" w:rsidR="00F7163B" w:rsidRPr="00DE0E86" w:rsidRDefault="00F7163B" w:rsidP="00F7163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DUNAJSKI PIŠČANČJI ZREZEK, PEČEN KROMPIR, MOTOVILEC (G,J)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1FD595D" w14:textId="6CDCD2FF" w:rsidR="00F7163B" w:rsidRPr="009A1838" w:rsidRDefault="00F7163B" w:rsidP="00F7163B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 POLNJENI LIGNJI, RIZI-BIZI, SOLATA</w:t>
            </w:r>
          </w:p>
        </w:tc>
      </w:tr>
      <w:tr w:rsidR="00F7163B" w:rsidRPr="009A1838" w14:paraId="0032EA16" w14:textId="77777777" w:rsidTr="00DE0E86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F613148" w14:textId="77777777" w:rsidR="00F7163B" w:rsidRPr="009A1838" w:rsidRDefault="00F7163B" w:rsidP="00F7163B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EAC6037" w14:textId="77777777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5F3D548" w14:textId="1A830D86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649E094" w14:textId="6869F059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B397B2A" w14:textId="3ED4666B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6B53A" w14:textId="15F1D16F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D34A09" w14:textId="357948A7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CCC1E8C" w14:textId="13D992A0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PIŠČANČJI ZREZEK NA ŽARU, PEČEN KROMPIR, MOTOVILEC (G,J)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DBCD48C" w14:textId="454AA906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 POLNJENI LIGNJI, RIZI-BIZI, SOLATA</w:t>
            </w:r>
          </w:p>
        </w:tc>
      </w:tr>
      <w:tr w:rsidR="00F7163B" w:rsidRPr="009A1838" w14:paraId="548B63F6" w14:textId="77777777" w:rsidTr="00DE0E86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C4AFEC5" w14:textId="77777777" w:rsidR="00F7163B" w:rsidRPr="009A1838" w:rsidRDefault="00F7163B" w:rsidP="00F7163B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B6F894E" w14:textId="77777777" w:rsidR="00F7163B" w:rsidRPr="00EA18E2" w:rsidRDefault="00F7163B" w:rsidP="00F7163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41CAEED" w14:textId="5DC721FB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6F7669" w14:textId="177D34F7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1EA2CF" w14:textId="18E34059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58EB63" w14:textId="7E52501E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4B2F7A" w14:textId="78FC5574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D690E33" w14:textId="08E4FD59" w:rsidR="00F7163B" w:rsidRPr="009A1838" w:rsidRDefault="00F7163B" w:rsidP="00F7163B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527AD2" w14:textId="0C63B066" w:rsidR="00F7163B" w:rsidRPr="00FB709D" w:rsidRDefault="00F7163B" w:rsidP="00F7163B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PIŠČANČJI ZREZEK NA ŽARU, PEČEN KROMPIR, MOTOVILEC (G,J)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13E77ED" w14:textId="5C4315BB" w:rsidR="00F7163B" w:rsidRPr="00FB5D85" w:rsidRDefault="00F7163B" w:rsidP="00F7163B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 POLNJENI LIGNJI, RIZI-BIZI, SOLATA</w:t>
            </w:r>
          </w:p>
        </w:tc>
      </w:tr>
      <w:tr w:rsidR="00546640" w:rsidRPr="009A1838" w14:paraId="651529DB" w14:textId="77777777" w:rsidTr="00810D88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86BC4C" w14:textId="77777777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26C15" w14:textId="77777777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290526" w14:textId="77777777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0B75106" w14:textId="77777777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3AC0FA6" w14:textId="384D96CE" w:rsidR="00546640" w:rsidRPr="004E2C64" w:rsidRDefault="00546640" w:rsidP="00546640">
            <w:pPr>
              <w:rPr>
                <w:rFonts w:ascii="Times New Roman" w:hAnsi="Times New Roman"/>
                <w:sz w:val="15"/>
                <w:szCs w:val="15"/>
                <w:highlight w:val="yellow"/>
                <w:lang w:eastAsia="sl-SI"/>
              </w:rPr>
            </w:pPr>
            <w:r w:rsidRPr="0084006C">
              <w:rPr>
                <w:rFonts w:ascii="Times New Roman" w:hAnsi="Times New Roman"/>
                <w:sz w:val="15"/>
                <w:szCs w:val="15"/>
                <w:lang w:eastAsia="sl-SI"/>
              </w:rPr>
              <w:t>BUČNI POLPETI, PEČEN KROMPIR,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E11D2F" w14:textId="01586520" w:rsidR="00546640" w:rsidRPr="00C55074" w:rsidRDefault="00546640" w:rsidP="00546640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,R1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297D29" w14:textId="7E6953AE" w:rsidR="00546640" w:rsidRPr="00AC6EF9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PALAČINKE Z MARMELADO, JABOLČNI KOMPOT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28AC285" w14:textId="77777777" w:rsidR="00546640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07B37167" w14:textId="60554BD2" w:rsidR="00546640" w:rsidRPr="00C55074" w:rsidRDefault="00546640" w:rsidP="00546640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12384A" w14:textId="104E614B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 (G)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8062760" w14:textId="17F781F3" w:rsidR="00546640" w:rsidRPr="00C55074" w:rsidRDefault="00546640" w:rsidP="00546640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</w:t>
            </w:r>
            <w:r w:rsidR="00535F9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A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TARAŠ, KRUH (G,J)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F218C6E" w14:textId="6A6E2120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(G,L)</w:t>
            </w:r>
          </w:p>
        </w:tc>
      </w:tr>
      <w:tr w:rsidR="00546640" w:rsidRPr="009A1838" w14:paraId="1D1F2131" w14:textId="77777777" w:rsidTr="00810D88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7F3A4DA" w14:textId="77777777" w:rsidR="00546640" w:rsidRPr="009A1838" w:rsidRDefault="00546640" w:rsidP="00546640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908276B" w14:textId="77777777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DD2730" w14:textId="322EA366" w:rsidR="00546640" w:rsidRPr="00FB5D85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 w:rsidRPr="0084006C">
              <w:rPr>
                <w:rFonts w:ascii="Times New Roman" w:hAnsi="Times New Roman"/>
                <w:sz w:val="15"/>
                <w:szCs w:val="15"/>
                <w:lang w:eastAsia="sl-SI"/>
              </w:rPr>
              <w:t>BUČNI POLPETI, PEČEN KROMPIR,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73524D1" w14:textId="345DF135" w:rsidR="00546640" w:rsidRPr="00C55074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TESTENINSKA SOLATA S TUNO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testenine (G,L,R1)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CD25199" w14:textId="62DF3949" w:rsidR="00546640" w:rsidRPr="00AC6EF9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PALAČINKE Z MARMELADO, NESLADKAN JABOLČNI KOMPOT (G,J,L)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34A9985" w14:textId="77777777" w:rsidR="00546640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1FF0622E" w14:textId="77777777" w:rsidR="00546640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  <w:p w14:paraId="63F33089" w14:textId="77777777" w:rsidR="00546640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399EFF5" w14:textId="77777777" w:rsidR="00546640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B913519" w14:textId="66E17733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CAEC3BE" w14:textId="29F7288E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VLIVANCI, RŽENI KRUH (G)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7982AB0" w14:textId="0D40FAE8" w:rsidR="00546640" w:rsidRPr="00C55074" w:rsidRDefault="00546640" w:rsidP="00546640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</w:t>
            </w:r>
            <w:r w:rsidR="00535F9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A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TARAŠ, RŽENI KRUH (G,J)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AA7388" w14:textId="1DF9B280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</w:tr>
      <w:tr w:rsidR="00546640" w:rsidRPr="009A1838" w14:paraId="60543B9E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E492725" w14:textId="77777777" w:rsidR="00546640" w:rsidRPr="009A1838" w:rsidRDefault="00546640" w:rsidP="00546640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D968C88" w14:textId="77777777" w:rsidR="00546640" w:rsidRPr="00EA18E2" w:rsidRDefault="00546640" w:rsidP="00546640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76FA82E" w14:textId="40F33720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93E293" w14:textId="423F4464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84006C">
              <w:rPr>
                <w:rFonts w:ascii="Times New Roman" w:hAnsi="Times New Roman"/>
                <w:sz w:val="15"/>
                <w:szCs w:val="15"/>
                <w:lang w:eastAsia="sl-SI"/>
              </w:rPr>
              <w:t>BUČNI POLPETI, PEČEN KROMPIR,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67F086" w14:textId="4D83D881" w:rsidR="00546640" w:rsidRPr="00C55074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TESTENINSKA SOLATA S TUNO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testenine (G,L,R1)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833DB0" w14:textId="4C7769E1" w:rsidR="00546640" w:rsidRPr="00AC6EF9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PALAČINKE Z MARMELADO, NESLADKAN JABOLČNI KOMPOT (G,J,L)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974AF8" w14:textId="77777777" w:rsidR="00546640" w:rsidRDefault="00546640" w:rsidP="005466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24E27031" w14:textId="1E23D214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6C6F8" w14:textId="4B56FDF7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VLIVANCI, (G)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3BD04B" w14:textId="10E64F88" w:rsidR="00546640" w:rsidRPr="00C55074" w:rsidRDefault="00546640" w:rsidP="00546640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</w:t>
            </w:r>
            <w:r w:rsidR="00535F9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A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TARAŠ, RŽENI KRUH (G,J)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4B28990" w14:textId="0F41A53B" w:rsidR="00546640" w:rsidRPr="009A1838" w:rsidRDefault="00546640" w:rsidP="0054664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</w:tr>
    </w:tbl>
    <w:p w14:paraId="06BF26BB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EFAA21E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3EC493EA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p w14:paraId="2D01F116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p w14:paraId="65C5778C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p w14:paraId="775EA5B8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p w14:paraId="3311EE48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p w14:paraId="5C0A45B7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p w14:paraId="46F49867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p w14:paraId="57294D29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80498F" w:rsidRPr="009A1838" w14:paraId="232209F2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2A1451" w14:textId="77777777" w:rsidR="0080498F" w:rsidRPr="009A1838" w:rsidRDefault="0080498F" w:rsidP="0080498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95A42D7" w14:textId="77777777" w:rsidR="0080498F" w:rsidRPr="009A1838" w:rsidRDefault="0080498F" w:rsidP="0080498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6C2FCA9" w14:textId="40F4AE52" w:rsidR="0080498F" w:rsidRPr="009A1838" w:rsidRDefault="0080498F" w:rsidP="0080498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22.6.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163AEF8" w14:textId="24B7EAEA" w:rsidR="0080498F" w:rsidRPr="009A1838" w:rsidRDefault="0080498F" w:rsidP="0080498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23.6.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83C3631" w14:textId="4552ADDD" w:rsidR="0080498F" w:rsidRPr="009A1838" w:rsidRDefault="0080498F" w:rsidP="0080498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8F79DF7" w14:textId="59E996C4" w:rsidR="0080498F" w:rsidRPr="009A1838" w:rsidRDefault="0080498F" w:rsidP="0080498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25.6.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E73CDFF" w14:textId="38699FD8" w:rsidR="0080498F" w:rsidRPr="009A1838" w:rsidRDefault="0080498F" w:rsidP="0080498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26.6.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BB26B21" w14:textId="15D96660" w:rsidR="0080498F" w:rsidRPr="009A1838" w:rsidRDefault="0080498F" w:rsidP="0080498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SOBOTA 27.6.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6C4B35E" w14:textId="3DC9849F" w:rsidR="0080498F" w:rsidRPr="009A1838" w:rsidRDefault="0080498F" w:rsidP="0080498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NEDELJA 28.6.</w:t>
            </w:r>
          </w:p>
        </w:tc>
      </w:tr>
      <w:tr w:rsidR="00375264" w:rsidRPr="009A1838" w14:paraId="37FA7383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E458DC" w14:textId="77777777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231E8DB" w14:textId="77777777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FBEF9FE" w14:textId="77777777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95659" w14:textId="77777777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C25C56" w14:textId="77777777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5D3E6F" w14:textId="77777777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6311771" w14:textId="77777777" w:rsidR="00375264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45D3233" w14:textId="77777777" w:rsidR="00375264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65BBAF4" w14:textId="77777777" w:rsidR="00375264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D8985E4" w14:textId="77777777" w:rsidR="00375264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81FCFBF" w14:textId="77777777" w:rsidR="00375264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71B990" w14:textId="77777777" w:rsidR="00375264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0E8A7B9" w14:textId="77777777" w:rsidR="00375264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7738F4" w14:textId="77777777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9BE6D6" w14:textId="77777777" w:rsidR="00375264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0D0ACD3" w14:textId="2AEF2EFD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4F3686D" w14:textId="77777777" w:rsidR="00375264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082FFBA" w14:textId="2477D403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24F708D" w14:textId="03F05B1C" w:rsidR="00375264" w:rsidRPr="009A1838" w:rsidRDefault="00375264" w:rsidP="0037526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DUNAJSKI PIŠČANČJI ZREZEK, PEČEN KROMPIR, MOTOVILEC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9DACC9" w14:textId="6307CC25" w:rsidR="00375264" w:rsidRPr="009A1838" w:rsidRDefault="00375264" w:rsidP="00375264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KOSTNA JUHA, POLNJENI LIGNJI, RIZI-BIZI, SOLATA</w:t>
            </w:r>
          </w:p>
        </w:tc>
      </w:tr>
      <w:tr w:rsidR="00232950" w:rsidRPr="009A1838" w14:paraId="2CAAE0A9" w14:textId="77777777" w:rsidTr="00810D8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2E2FED" w14:textId="77777777" w:rsidR="00232950" w:rsidRPr="009A1838" w:rsidRDefault="00232950" w:rsidP="0023295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CF14793" w14:textId="77777777" w:rsidR="00232950" w:rsidRPr="009A1838" w:rsidRDefault="00232950" w:rsidP="0023295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F53C03E" w14:textId="77777777" w:rsidR="00232950" w:rsidRPr="009A1838" w:rsidRDefault="00232950" w:rsidP="0023295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B0315D1" w14:textId="77777777" w:rsidR="00232950" w:rsidRPr="009A1838" w:rsidRDefault="00232950" w:rsidP="0023295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A1629A" w14:textId="573BEC33" w:rsidR="00232950" w:rsidRPr="009A1838" w:rsidRDefault="00232950" w:rsidP="0023295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84006C">
              <w:rPr>
                <w:rFonts w:ascii="Times New Roman" w:hAnsi="Times New Roman"/>
                <w:sz w:val="15"/>
                <w:szCs w:val="15"/>
                <w:lang w:eastAsia="sl-SI"/>
              </w:rPr>
              <w:t>BUČNI POLPETI, PEČEN KROMPIR,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A9B95E" w14:textId="4BEAB56C" w:rsidR="00232950" w:rsidRPr="009A1838" w:rsidRDefault="00232950" w:rsidP="00232950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TESTENINSKA SOLATA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S TUNO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(G,L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,R1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3900B8" w14:textId="12D2B883" w:rsidR="00232950" w:rsidRPr="00476926" w:rsidRDefault="00232950" w:rsidP="0023295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AJDOVE PALAČINKE Z MARMELADO, JABOLČNI KOMPOT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C34E8D9" w14:textId="77777777" w:rsidR="00232950" w:rsidRDefault="00232950" w:rsidP="0023295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MUSAKA,</w:t>
            </w:r>
          </w:p>
          <w:p w14:paraId="32DD8E2D" w14:textId="64D629EA" w:rsidR="00232950" w:rsidRPr="009A1838" w:rsidRDefault="00232950" w:rsidP="0023295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8A42D96" w14:textId="1DF44EAC" w:rsidR="00232950" w:rsidRPr="009A1838" w:rsidRDefault="00232950" w:rsidP="0023295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D75BA25" w14:textId="6E85BF30" w:rsidR="00232950" w:rsidRPr="009A1838" w:rsidRDefault="00232950" w:rsidP="00232950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</w:t>
            </w:r>
            <w:r w:rsidR="00535F9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A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TARAŠ, KRUH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872F196" w14:textId="7926B935" w:rsidR="00232950" w:rsidRPr="009A1838" w:rsidRDefault="00232950" w:rsidP="0023295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(G)</w:t>
            </w:r>
          </w:p>
        </w:tc>
      </w:tr>
    </w:tbl>
    <w:p w14:paraId="64C05409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6E5F9287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7D8B501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82B6369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7DFABDD5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3005C692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4C1C5F94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4142779B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6C861B93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416A199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48EFC97C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63FC0D19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341DB02E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1715A8F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03F3E3D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543E09F5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06093C4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7AE0B7A0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5F95AC95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1143F3F7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65175184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562C2F35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5F9FD657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A4CE8BF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4A0E0F" w:rsidRPr="009A1838" w14:paraId="39A40AB6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E81B7F0" w14:textId="7777777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17A444E" w14:textId="77777777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A9B6788" w14:textId="2A85FF43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 w:rsidR="0080498F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29.6.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FCEB5" w14:textId="288622A3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80498F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30.6.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309CACC" w14:textId="57409C55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9B5D42A" w14:textId="23D5AC52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F994A36" w14:textId="6F7CDA75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36C0FC98" w14:textId="31DFBDB0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4A71A2E" w14:textId="3CEB81CF" w:rsidR="004A0E0F" w:rsidRPr="009A1838" w:rsidRDefault="004A0E0F" w:rsidP="004A0E0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1A5119" w:rsidRPr="009A1838" w14:paraId="37587985" w14:textId="77777777" w:rsidTr="00AC6EF9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53BC434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E2E1CC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AFD1FF5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BBFD378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92077C9" w14:textId="071E4F03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DA04803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8F78DCF" w14:textId="3B6B02B4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C07F546" w14:textId="77E2307C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859454F" w14:textId="4B28D0E1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3C4E176" w14:textId="5B46EE1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30A25CA" w14:textId="6529F5B2" w:rsidR="001A5119" w:rsidRPr="009A1838" w:rsidRDefault="001A5119" w:rsidP="001A5119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1A5119" w:rsidRPr="009A1838" w14:paraId="5358A828" w14:textId="77777777" w:rsidTr="001E402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83AB391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F07A0C2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2AF1F93" w14:textId="30C9CE54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535B0FDC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77C535F" w14:textId="7FE2F834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97454C" w14:textId="177508E5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14A29A8" w14:textId="31D6C5F5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52D02F3" w14:textId="1BC00D9B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AD6F3ED" w14:textId="13537E66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1A5119" w:rsidRPr="009A1838" w14:paraId="1D5FE206" w14:textId="77777777" w:rsidTr="001E402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B37F774" w14:textId="77777777" w:rsidR="001A5119" w:rsidRPr="009A1838" w:rsidRDefault="001A5119" w:rsidP="001A5119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D1CC659" w14:textId="77777777" w:rsidR="001A5119" w:rsidRPr="00EA18E2" w:rsidRDefault="001A5119" w:rsidP="001A5119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F240C9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FAC53FC" w14:textId="48FD34BF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11EB2C7" w14:textId="7777777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BD5A07" w14:textId="3E846297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33A14D" w14:textId="4C99ACBB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FBFCA09" w14:textId="3CFCE2E8" w:rsidR="001A5119" w:rsidRPr="009A1838" w:rsidRDefault="001A5119" w:rsidP="001A511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BB6848D" w14:textId="4571E221" w:rsidR="001A5119" w:rsidRPr="00FB709D" w:rsidRDefault="001A5119" w:rsidP="001A5119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407E16C" w14:textId="4158D9E1" w:rsidR="001A5119" w:rsidRPr="00FB5D85" w:rsidRDefault="001A5119" w:rsidP="001A5119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</w:tr>
      <w:tr w:rsidR="00EB0AFD" w:rsidRPr="009A1838" w14:paraId="56AE0221" w14:textId="77777777" w:rsidTr="006B68E1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6EC857" w14:textId="77777777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F086202" w14:textId="77777777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A4CD9B" w14:textId="77777777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0708CD9" w14:textId="77777777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8D83CFE" w14:textId="7C6B0377" w:rsidR="00EB0AFD" w:rsidRPr="003C5895" w:rsidRDefault="00EB0AFD" w:rsidP="00EB0AFD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649BB9F" w14:textId="77777777" w:rsidR="00EB0AFD" w:rsidRDefault="00EB0AFD" w:rsidP="00EB0AFD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ŽLIČNIKI (G,J)</w:t>
            </w:r>
          </w:p>
          <w:p w14:paraId="75AF78B5" w14:textId="77777777" w:rsidR="00EB0AFD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AA8C625" w14:textId="46578302" w:rsidR="00EB0AFD" w:rsidRPr="00C55074" w:rsidRDefault="00EB0AFD" w:rsidP="00EB0AFD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37C66C88" w14:textId="5A0830F9" w:rsidR="00EB0AFD" w:rsidRPr="00DB24E6" w:rsidRDefault="00EB0AFD" w:rsidP="00EB0AFD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23E773F" w14:textId="19FCECEB" w:rsidR="00EB0AFD" w:rsidRPr="00C55074" w:rsidRDefault="00EB0AFD" w:rsidP="00EB0AFD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1717D8F" w14:textId="227CB5E5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9EAB057" w14:textId="391AEFF4" w:rsidR="00EB0AFD" w:rsidRPr="00C55074" w:rsidRDefault="00EB0AFD" w:rsidP="00EB0AF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B7BC7D4" w14:textId="77C720D4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EB0AFD" w:rsidRPr="009A1838" w14:paraId="4393BA57" w14:textId="77777777" w:rsidTr="006B68E1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C949E67" w14:textId="77777777" w:rsidR="00EB0AFD" w:rsidRPr="009A1838" w:rsidRDefault="00EB0AFD" w:rsidP="00EB0AF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DBD45" w14:textId="77777777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4A2D09E" w14:textId="7593026F" w:rsidR="00EB0AFD" w:rsidRPr="00FB5D85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67A123C" w14:textId="77777777" w:rsidR="00EB0AFD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ZELENJAVNA JUHA Z ŽLIČNIKI, SOLATA (G,J)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  <w:p w14:paraId="7529FAFD" w14:textId="67B6AF90" w:rsidR="00EB0AFD" w:rsidRPr="00C55074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68EA196" w14:textId="74909F02" w:rsidR="00EB0AFD" w:rsidRPr="00DB24E6" w:rsidRDefault="00EB0AFD" w:rsidP="00EB0AFD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8D9E411" w14:textId="64A9DE22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2A0F1B39" w14:textId="0A9F90A9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0941248" w14:textId="59743A1B" w:rsidR="00EB0AFD" w:rsidRPr="00C55074" w:rsidRDefault="00EB0AFD" w:rsidP="00EB0AF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B8E0CF3" w14:textId="2D436D63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EB0AFD" w:rsidRPr="009A1838" w14:paraId="423A2B85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5608362" w14:textId="77777777" w:rsidR="00EB0AFD" w:rsidRPr="009A1838" w:rsidRDefault="00EB0AFD" w:rsidP="00EB0AF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29D1008" w14:textId="77777777" w:rsidR="00EB0AFD" w:rsidRPr="00EA18E2" w:rsidRDefault="00EB0AFD" w:rsidP="00EB0AFD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4E7CDD0B" w14:textId="77777777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38DC8B" w14:textId="2E877EDE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4488E91" w14:textId="77777777" w:rsidR="00EB0AFD" w:rsidRPr="00FE3074" w:rsidRDefault="00EB0AFD" w:rsidP="00EB0AFD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ZELENJAVNA JUHA Z ŽLIČNIKI, (G,J) </w:t>
            </w:r>
            <w:proofErr w:type="spellStart"/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>graham</w:t>
            </w:r>
            <w:proofErr w:type="spellEnd"/>
            <w:r w:rsidRPr="00FE3074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  <w:t xml:space="preserve"> moka)</w:t>
            </w:r>
          </w:p>
          <w:p w14:paraId="4B718967" w14:textId="741A695A" w:rsidR="00EB0AFD" w:rsidRPr="00C55074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B10424" w14:textId="192B507A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F8BD1B" w14:textId="20A0DEB0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7BA174" w14:textId="42B25BC0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8EDC7AB" w14:textId="5AE60F2C" w:rsidR="00EB0AFD" w:rsidRPr="00C55074" w:rsidRDefault="00EB0AFD" w:rsidP="00EB0AF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11AD81" w14:textId="0EC838EC" w:rsidR="00EB0AFD" w:rsidRPr="009A1838" w:rsidRDefault="00EB0AFD" w:rsidP="00EB0AF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45FC9D83" w14:textId="77777777" w:rsidR="00291315" w:rsidRDefault="00291315" w:rsidP="00925938">
      <w:pPr>
        <w:rPr>
          <w:rFonts w:asciiTheme="minorHAnsi" w:hAnsiTheme="minorHAnsi" w:cstheme="minorBidi"/>
          <w:sz w:val="15"/>
          <w:szCs w:val="15"/>
        </w:rPr>
      </w:pPr>
    </w:p>
    <w:p w14:paraId="607D29D6" w14:textId="77777777" w:rsidR="00291315" w:rsidRDefault="00291315" w:rsidP="00925938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983040" w:rsidRPr="009A1838" w14:paraId="13B056DD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B696CC5" w14:textId="77777777" w:rsidR="00983040" w:rsidRPr="009A1838" w:rsidRDefault="00983040" w:rsidP="009830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67E7EDB" w14:textId="77777777" w:rsidR="00983040" w:rsidRPr="009A1838" w:rsidRDefault="00983040" w:rsidP="009830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DD587BB" w14:textId="31149038" w:rsidR="00983040" w:rsidRPr="009A1838" w:rsidRDefault="00983040" w:rsidP="009830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29.6.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3C4C131" w14:textId="4143696F" w:rsidR="00983040" w:rsidRPr="009A1838" w:rsidRDefault="00983040" w:rsidP="009830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30.6.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E342760" w14:textId="608650D5" w:rsidR="00983040" w:rsidRPr="009A1838" w:rsidRDefault="00983040" w:rsidP="009830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1D77F04" w14:textId="3F9F622E" w:rsidR="00983040" w:rsidRPr="009A1838" w:rsidRDefault="00983040" w:rsidP="009830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330A0F0" w14:textId="5C623BDD" w:rsidR="00983040" w:rsidRPr="009A1838" w:rsidRDefault="00983040" w:rsidP="009830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B9ABA8D" w14:textId="3DA775E2" w:rsidR="00983040" w:rsidRPr="009A1838" w:rsidRDefault="00983040" w:rsidP="009830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9F3A93C" w14:textId="21971FB0" w:rsidR="00983040" w:rsidRPr="009A1838" w:rsidRDefault="00983040" w:rsidP="00983040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291315" w:rsidRPr="009A1838" w14:paraId="0139719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F011DB2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8DD2576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6F2D3A4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CAE281F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0461CAF" w14:textId="030A61F5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CC71CDF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8326BA5" w14:textId="0F39A0E3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8551E8B" w14:textId="7E845DA3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CDEF97C" w14:textId="226457AD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11605D5" w14:textId="1775EF2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EA728E" w14:textId="7A359DA9" w:rsidR="00291315" w:rsidRPr="009A1838" w:rsidRDefault="00291315" w:rsidP="0029131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3872E6" w:rsidRPr="009A1838" w14:paraId="5BDD5C43" w14:textId="77777777" w:rsidTr="000E246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C6F2E4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260CA2D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6391246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67EFB92" w14:textId="77777777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085D858" w14:textId="405B2D46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5A40938" w14:textId="77777777" w:rsidR="003872E6" w:rsidRDefault="003872E6" w:rsidP="003872E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ŽLIČNIKI (G,J)</w:t>
            </w:r>
          </w:p>
          <w:p w14:paraId="110286EF" w14:textId="77777777" w:rsidR="003872E6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9C98CAC" w14:textId="04E4B944" w:rsidR="003872E6" w:rsidRPr="009A1838" w:rsidRDefault="003872E6" w:rsidP="003872E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26811E" w14:textId="4E333715" w:rsidR="003872E6" w:rsidRPr="00476926" w:rsidRDefault="003872E6" w:rsidP="003872E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434458D" w14:textId="1B75D279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5CEA31" w14:textId="2DC196BC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B914DF0" w14:textId="7857C2EE" w:rsidR="003872E6" w:rsidRPr="009A1838" w:rsidRDefault="003872E6" w:rsidP="003872E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067DEDB" w14:textId="12C706AC" w:rsidR="003872E6" w:rsidRPr="009A1838" w:rsidRDefault="003872E6" w:rsidP="003872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19EED28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4CBC6E6F" w14:textId="77777777" w:rsidR="0012198F" w:rsidRDefault="0012198F" w:rsidP="0087581A">
      <w:pPr>
        <w:rPr>
          <w:rFonts w:asciiTheme="minorHAnsi" w:hAnsiTheme="minorHAnsi" w:cstheme="minorBidi"/>
        </w:rPr>
      </w:pPr>
    </w:p>
    <w:p w14:paraId="12733367" w14:textId="77777777" w:rsidR="006E6B46" w:rsidRDefault="006E6B46" w:rsidP="0087581A">
      <w:pPr>
        <w:rPr>
          <w:rFonts w:asciiTheme="minorHAnsi" w:hAnsiTheme="minorHAnsi" w:cstheme="minorBidi"/>
        </w:rPr>
      </w:pPr>
    </w:p>
    <w:p w14:paraId="35E13B22" w14:textId="77777777" w:rsidR="006E6B46" w:rsidRDefault="006E6B46" w:rsidP="0087581A">
      <w:pPr>
        <w:rPr>
          <w:rFonts w:asciiTheme="minorHAnsi" w:hAnsiTheme="minorHAnsi" w:cstheme="minorBidi"/>
        </w:rPr>
      </w:pPr>
    </w:p>
    <w:p w14:paraId="35E2C6DD" w14:textId="77777777" w:rsidR="006E6B46" w:rsidRDefault="006E6B46" w:rsidP="0087581A">
      <w:pPr>
        <w:rPr>
          <w:rFonts w:asciiTheme="minorHAnsi" w:hAnsiTheme="minorHAnsi" w:cstheme="minorBidi"/>
        </w:rPr>
      </w:pPr>
    </w:p>
    <w:p w14:paraId="7814C8F9" w14:textId="4F75CC8C" w:rsidR="0087581A" w:rsidRPr="00423879" w:rsidRDefault="00C85112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J</w:t>
      </w:r>
      <w:r w:rsidR="0087581A" w:rsidRPr="00423879">
        <w:rPr>
          <w:rFonts w:ascii="Times New Roman" w:hAnsi="Times New Roman"/>
          <w:sz w:val="20"/>
          <w:szCs w:val="20"/>
        </w:rPr>
        <w:t xml:space="preserve">EDILNIK PRIPRAVILA: </w:t>
      </w:r>
      <w:r w:rsidR="0012198F">
        <w:rPr>
          <w:rFonts w:ascii="Times New Roman" w:hAnsi="Times New Roman"/>
          <w:sz w:val="20"/>
          <w:szCs w:val="20"/>
        </w:rPr>
        <w:t>BOJANA SKUŠEK</w:t>
      </w:r>
      <w:r w:rsidR="00CB69E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CB69ED">
        <w:rPr>
          <w:rFonts w:ascii="Times New Roman" w:hAnsi="Times New Roman"/>
          <w:sz w:val="20"/>
          <w:szCs w:val="20"/>
        </w:rPr>
        <w:t>tzn</w:t>
      </w:r>
      <w:proofErr w:type="spellEnd"/>
    </w:p>
    <w:p w14:paraId="506EFF8D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JEDILNIK PREGLEDAL: JAN BREZNIK, dipl. zn.</w:t>
      </w:r>
    </w:p>
    <w:p w14:paraId="4D4EB13E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V VEDNOST: mag. JASMINA BREZNIK, direktorica</w:t>
      </w:r>
    </w:p>
    <w:p w14:paraId="5EF27C60" w14:textId="77777777" w:rsidR="0087581A" w:rsidRDefault="0087581A" w:rsidP="0087581A">
      <w:pPr>
        <w:rPr>
          <w:rFonts w:asciiTheme="minorHAnsi" w:hAnsiTheme="minorHAnsi" w:cstheme="minorBidi"/>
        </w:rPr>
      </w:pPr>
    </w:p>
    <w:p w14:paraId="594A95B8" w14:textId="77777777" w:rsidR="00963718" w:rsidRDefault="00963718" w:rsidP="0087581A">
      <w:pPr>
        <w:rPr>
          <w:rFonts w:asciiTheme="minorHAnsi" w:hAnsiTheme="minorHAnsi" w:cstheme="minorBidi"/>
        </w:rPr>
      </w:pPr>
    </w:p>
    <w:p w14:paraId="511A90FA" w14:textId="77777777" w:rsidR="00963718" w:rsidRDefault="00963718" w:rsidP="0087581A">
      <w:pPr>
        <w:rPr>
          <w:rFonts w:asciiTheme="minorHAnsi" w:hAnsiTheme="minorHAnsi" w:cstheme="minorBidi"/>
        </w:rPr>
      </w:pPr>
    </w:p>
    <w:p w14:paraId="2E5E663B" w14:textId="77777777" w:rsidR="00963718" w:rsidRDefault="00963718" w:rsidP="0087581A">
      <w:pPr>
        <w:rPr>
          <w:rFonts w:asciiTheme="minorHAnsi" w:hAnsiTheme="minorHAnsi" w:cstheme="minorBidi"/>
        </w:rPr>
      </w:pPr>
    </w:p>
    <w:p w14:paraId="5D68AC14" w14:textId="77777777" w:rsidR="00963718" w:rsidRDefault="00963718" w:rsidP="0087581A">
      <w:pPr>
        <w:rPr>
          <w:rFonts w:asciiTheme="minorHAnsi" w:hAnsiTheme="minorHAnsi" w:cstheme="minorBidi"/>
        </w:rPr>
      </w:pPr>
    </w:p>
    <w:p w14:paraId="3D812F7B" w14:textId="77777777" w:rsidR="00963718" w:rsidRDefault="00963718" w:rsidP="0087581A">
      <w:pPr>
        <w:rPr>
          <w:rFonts w:asciiTheme="minorHAnsi" w:hAnsiTheme="minorHAnsi" w:cstheme="minorBidi"/>
        </w:rPr>
      </w:pPr>
    </w:p>
    <w:p w14:paraId="529754A6" w14:textId="77777777" w:rsidR="00963718" w:rsidRDefault="00963718" w:rsidP="0087581A">
      <w:pPr>
        <w:rPr>
          <w:rFonts w:asciiTheme="minorHAnsi" w:hAnsiTheme="minorHAnsi" w:cstheme="minorBidi"/>
        </w:rPr>
      </w:pPr>
    </w:p>
    <w:p w14:paraId="4F20E426" w14:textId="77777777" w:rsidR="00963718" w:rsidRDefault="00963718" w:rsidP="0087581A">
      <w:pPr>
        <w:rPr>
          <w:rFonts w:asciiTheme="minorHAnsi" w:hAnsiTheme="minorHAnsi" w:cstheme="minorBidi"/>
        </w:rPr>
      </w:pPr>
    </w:p>
    <w:p w14:paraId="745640F0" w14:textId="77777777" w:rsidR="00963718" w:rsidRDefault="00963718" w:rsidP="0087581A">
      <w:pPr>
        <w:rPr>
          <w:rFonts w:asciiTheme="minorHAnsi" w:hAnsiTheme="minorHAnsi" w:cstheme="minorBidi"/>
        </w:rPr>
      </w:pPr>
    </w:p>
    <w:p w14:paraId="10322B88" w14:textId="77777777" w:rsidR="00031DEE" w:rsidRDefault="00031DEE" w:rsidP="0087581A">
      <w:pPr>
        <w:rPr>
          <w:rFonts w:asciiTheme="minorHAnsi" w:hAnsiTheme="minorHAnsi" w:cstheme="minorBidi"/>
        </w:rPr>
      </w:pPr>
    </w:p>
    <w:p w14:paraId="34F1BAEA" w14:textId="77777777" w:rsidR="00031DEE" w:rsidRDefault="00031DEE" w:rsidP="0087581A">
      <w:pPr>
        <w:rPr>
          <w:rFonts w:asciiTheme="minorHAnsi" w:hAnsiTheme="minorHAnsi" w:cstheme="minorBidi"/>
        </w:rPr>
      </w:pPr>
    </w:p>
    <w:p w14:paraId="63270844" w14:textId="77777777" w:rsidR="00031DEE" w:rsidRDefault="00031DEE" w:rsidP="0087581A">
      <w:pPr>
        <w:rPr>
          <w:rFonts w:asciiTheme="minorHAnsi" w:hAnsiTheme="minorHAnsi" w:cstheme="minorBidi"/>
        </w:rPr>
      </w:pPr>
    </w:p>
    <w:p w14:paraId="0294B8A2" w14:textId="77777777" w:rsidR="00031DEE" w:rsidRDefault="00031DEE" w:rsidP="0087581A">
      <w:pPr>
        <w:rPr>
          <w:rFonts w:asciiTheme="minorHAnsi" w:hAnsiTheme="minorHAnsi" w:cstheme="minorBidi"/>
        </w:rPr>
      </w:pPr>
    </w:p>
    <w:p w14:paraId="11C49539" w14:textId="77777777" w:rsidR="00031DEE" w:rsidRDefault="00031DEE" w:rsidP="0087581A">
      <w:pPr>
        <w:rPr>
          <w:rFonts w:asciiTheme="minorHAnsi" w:hAnsiTheme="minorHAnsi" w:cstheme="minorBidi"/>
        </w:rPr>
      </w:pPr>
    </w:p>
    <w:p w14:paraId="5C5E9CF5" w14:textId="77777777" w:rsidR="00031DEE" w:rsidRDefault="00031DEE" w:rsidP="0087581A">
      <w:pPr>
        <w:rPr>
          <w:rFonts w:asciiTheme="minorHAnsi" w:hAnsiTheme="minorHAnsi" w:cstheme="minorBidi"/>
        </w:rPr>
      </w:pPr>
    </w:p>
    <w:p w14:paraId="1B8A1611" w14:textId="77777777" w:rsidR="00031DEE" w:rsidRDefault="00031DEE" w:rsidP="0087581A">
      <w:pPr>
        <w:rPr>
          <w:rFonts w:asciiTheme="minorHAnsi" w:hAnsiTheme="minorHAnsi" w:cstheme="minorBidi"/>
        </w:rPr>
      </w:pPr>
    </w:p>
    <w:p w14:paraId="2E59E55A" w14:textId="77777777" w:rsidR="00031DEE" w:rsidRDefault="00031DEE" w:rsidP="0087581A">
      <w:pPr>
        <w:rPr>
          <w:rFonts w:asciiTheme="minorHAnsi" w:hAnsiTheme="minorHAnsi" w:cstheme="minorBidi"/>
        </w:rPr>
      </w:pPr>
    </w:p>
    <w:p w14:paraId="76313193" w14:textId="77777777" w:rsidR="00031DEE" w:rsidRDefault="00031DEE" w:rsidP="0087581A">
      <w:pPr>
        <w:rPr>
          <w:rFonts w:asciiTheme="minorHAnsi" w:hAnsiTheme="minorHAnsi" w:cstheme="minorBidi"/>
        </w:rPr>
      </w:pPr>
    </w:p>
    <w:p w14:paraId="53B49282" w14:textId="77777777" w:rsidR="00031DEE" w:rsidRDefault="00031DEE" w:rsidP="0087581A">
      <w:pPr>
        <w:rPr>
          <w:rFonts w:asciiTheme="minorHAnsi" w:hAnsiTheme="minorHAnsi" w:cstheme="minorBidi"/>
        </w:rPr>
      </w:pPr>
    </w:p>
    <w:p w14:paraId="2576BD6E" w14:textId="20727F27" w:rsidR="00800CBE" w:rsidRDefault="00800CBE" w:rsidP="0087581A">
      <w:pPr>
        <w:rPr>
          <w:rFonts w:asciiTheme="minorHAnsi" w:hAnsiTheme="minorHAnsi" w:cstheme="minorBidi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60"/>
        <w:gridCol w:w="9663"/>
      </w:tblGrid>
      <w:tr w:rsidR="0087581A" w14:paraId="105AF1DF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A5B73" w14:textId="77777777" w:rsidR="0087581A" w:rsidRDefault="0087581A" w:rsidP="00810D88">
            <w:pPr>
              <w:rPr>
                <w:rFonts w:ascii="Times New Roman" w:eastAsia="Times New Roman" w:hAnsi="Times New Roman"/>
                <w:sz w:val="16"/>
                <w:szCs w:val="16"/>
                <w:lang w:eastAsia="sl-SI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B305D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OZNAKA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3283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ALERGEN</w:t>
            </w:r>
          </w:p>
        </w:tc>
      </w:tr>
      <w:tr w:rsidR="0087581A" w14:paraId="5DD77C3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D9F5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7010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F78B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</w:tr>
      <w:tr w:rsidR="0087581A" w14:paraId="613F641E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450F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32CE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DBE6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ARAŠIDI IN PROIZVODI IZ ARAŠIDOV</w:t>
            </w:r>
          </w:p>
        </w:tc>
      </w:tr>
      <w:tr w:rsidR="0087581A" w14:paraId="7ADB1E0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0AAC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4E3B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FF51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ŽITA, KI VSEBUJEJO GLUTEN (pšenica, ječmen, oves, rž, pira in proizvodi iz njih)</w:t>
            </w:r>
          </w:p>
        </w:tc>
      </w:tr>
      <w:tr w:rsidR="0087581A" w14:paraId="4EC4263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B808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1FA03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2A65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GORČIČNO SEME IN NJEGOVI PROIZVODI</w:t>
            </w:r>
          </w:p>
        </w:tc>
      </w:tr>
      <w:tr w:rsidR="0087581A" w14:paraId="1367596C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A877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C7DC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2446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JAJCA IN PROIZVODI IZ NJIH</w:t>
            </w:r>
          </w:p>
        </w:tc>
      </w:tr>
      <w:tr w:rsidR="0087581A" w14:paraId="395C475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E3F9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9E53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1B175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MLEKO IN MLEČNI PROIZVODI, KI VSEBUJEJO LAKTOZO</w:t>
            </w:r>
          </w:p>
        </w:tc>
      </w:tr>
      <w:tr w:rsidR="0087581A" w14:paraId="6830192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8C3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0F1E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7C009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MEHKUŽCI IN PROIZVODI IZ NJIH (lignji, hobotnice, školjke)</w:t>
            </w:r>
          </w:p>
        </w:tc>
      </w:tr>
      <w:tr w:rsidR="0087581A" w14:paraId="6B88697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25ED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C236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64DE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 xml:space="preserve">LUPINASTO SADJE – OREŠČKI (mandeljni, orehi, lešniki, indijski oreščki, brazilski oreščki, ameriški orehi, pistacija,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makadamija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 IN PROIZVODI IZ NJIH</w:t>
            </w:r>
          </w:p>
        </w:tc>
      </w:tr>
      <w:tr w:rsidR="0087581A" w14:paraId="6F16EE89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206E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8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02A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R1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6B05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RIBE IN PROIZVODI IZ NJIH</w:t>
            </w:r>
          </w:p>
        </w:tc>
      </w:tr>
      <w:tr w:rsidR="0087581A" w14:paraId="14F7166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C9F92D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69137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D313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RAKI IN PROIZVODI IZ NJIH</w:t>
            </w:r>
          </w:p>
        </w:tc>
      </w:tr>
      <w:tr w:rsidR="0087581A" w14:paraId="758B5EE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24E9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0D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A5E9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ZRNJE SOJE IN PROIZVODI IZ NJIH</w:t>
            </w:r>
          </w:p>
        </w:tc>
      </w:tr>
      <w:tr w:rsidR="0087581A" w14:paraId="289A57E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4CF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7F6A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D5D2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ŽVEPLOV DIOKSID IN SULFITI (v koncentraciji več kot 100mg/kg ali 10mg/l, izraženi kot 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</w:t>
            </w:r>
          </w:p>
        </w:tc>
      </w:tr>
      <w:tr w:rsidR="0087581A" w14:paraId="501D24C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B63D4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1A23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0EE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SEZAMOVO SEME IN PROIZVODI IZ NJEGA</w:t>
            </w:r>
          </w:p>
        </w:tc>
      </w:tr>
      <w:tr w:rsidR="0087581A" w14:paraId="6F83741D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8F25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593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3A45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VOLČJI BOB IN PROIZVODI IZ NJEGA</w:t>
            </w:r>
          </w:p>
        </w:tc>
      </w:tr>
      <w:tr w:rsidR="0087581A" w14:paraId="208F6A9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A81A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DE7D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532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LISTNA ZELENA IN PROIZVODI IZ NJE</w:t>
            </w:r>
          </w:p>
        </w:tc>
      </w:tr>
    </w:tbl>
    <w:p w14:paraId="3988FD12" w14:textId="60B92EDF" w:rsidR="003B7BDD" w:rsidRPr="0012198F" w:rsidRDefault="0087581A" w:rsidP="0012198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OPOMBA: V KOLIKOR JE V JEDILNIKIH ALERGEN OZNAČEN Z malimi črkami, POMENI, DA SO V ŽIVILU LAHKO PRISOTNE SLEDI TEGA ALERGENA.</w:t>
      </w:r>
    </w:p>
    <w:sectPr w:rsidR="003B7BDD" w:rsidRPr="0012198F" w:rsidSect="0087581A">
      <w:headerReference w:type="default" r:id="rId12"/>
      <w:footerReference w:type="default" r:id="rId13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90856" w14:textId="77777777" w:rsidR="00A85FCE" w:rsidRDefault="00A85FCE" w:rsidP="00EF1279">
      <w:pPr>
        <w:spacing w:line="240" w:lineRule="auto"/>
      </w:pPr>
      <w:r>
        <w:separator/>
      </w:r>
    </w:p>
  </w:endnote>
  <w:endnote w:type="continuationSeparator" w:id="0">
    <w:p w14:paraId="2B510334" w14:textId="77777777" w:rsidR="00A85FCE" w:rsidRDefault="00A85FCE" w:rsidP="00EF1279">
      <w:pPr>
        <w:spacing w:line="240" w:lineRule="auto"/>
      </w:pPr>
      <w:r>
        <w:continuationSeparator/>
      </w:r>
    </w:p>
  </w:endnote>
  <w:endnote w:type="continuationNotice" w:id="1">
    <w:p w14:paraId="0CFBB2D7" w14:textId="77777777" w:rsidR="00A85FCE" w:rsidRDefault="00A85FC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810D88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810D88" w:rsidRDefault="00810D88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810D88" w:rsidRDefault="00810D88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810D88" w:rsidRPr="00415632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sz w:val="20"/>
              <w:szCs w:val="20"/>
            </w:rPr>
            <w:sym w:font="Wingdings" w:char="F028"/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sym w:font="Wingdings" w:char="F09F"/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810D88" w:rsidRPr="00161DEE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rFonts w:ascii="Webdings" w:hAnsi="Webdings"/>
              <w:sz w:val="20"/>
              <w:szCs w:val="20"/>
            </w:rPr>
            <w:sym w:font="Wingdings" w:char="F02A"/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sym w:font="Webdings" w:char="F0FC"/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810D88" w:rsidRDefault="00810D88" w:rsidP="00E2336E">
          <w:pPr>
            <w:pStyle w:val="Noga"/>
          </w:pPr>
          <w:r>
            <w:rPr>
              <w:noProof/>
              <w:lang w:eastAsia="sl-SI"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59787595" w:rsidR="00810D88" w:rsidRDefault="00000000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pict w14:anchorId="400D4E0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</w:pict>
          </w:r>
        </w:p>
      </w:tc>
      <w:tc>
        <w:tcPr>
          <w:tcW w:w="1134" w:type="dxa"/>
        </w:tcPr>
        <w:p w14:paraId="72C15495" w14:textId="77777777" w:rsidR="00810D88" w:rsidRDefault="00810D88" w:rsidP="00E2336E">
          <w:pPr>
            <w:pStyle w:val="Nog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2BC2173E" w:rsidR="00810D88" w:rsidRDefault="00810D88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rPr>
              <w:noProof/>
              <w:lang w:eastAsia="sl-SI"/>
            </w:rPr>
            <w:drawing>
              <wp:inline distT="0" distB="0" distL="0" distR="0" wp14:anchorId="50025EC5" wp14:editId="05FA7CB8">
                <wp:extent cx="1212850" cy="521970"/>
                <wp:effectExtent l="0" t="0" r="6350" b="0"/>
                <wp:docPr id="209729124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291249" name="Slika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85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810D88" w:rsidRDefault="00810D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8302E" w14:textId="77777777" w:rsidR="00A85FCE" w:rsidRDefault="00A85FCE" w:rsidP="00EF1279">
      <w:pPr>
        <w:spacing w:line="240" w:lineRule="auto"/>
      </w:pPr>
      <w:r>
        <w:separator/>
      </w:r>
    </w:p>
  </w:footnote>
  <w:footnote w:type="continuationSeparator" w:id="0">
    <w:p w14:paraId="4661750D" w14:textId="77777777" w:rsidR="00A85FCE" w:rsidRDefault="00A85FCE" w:rsidP="00EF1279">
      <w:pPr>
        <w:spacing w:line="240" w:lineRule="auto"/>
      </w:pPr>
      <w:r>
        <w:continuationSeparator/>
      </w:r>
    </w:p>
  </w:footnote>
  <w:footnote w:type="continuationNotice" w:id="1">
    <w:p w14:paraId="232ED94C" w14:textId="77777777" w:rsidR="00A85FCE" w:rsidRDefault="00A85FC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24572" w14:textId="2EE172A5" w:rsidR="00810D88" w:rsidRDefault="00810D88">
    <w:pPr>
      <w:pStyle w:val="Glava"/>
    </w:pPr>
    <w:r w:rsidRPr="00E77BEC">
      <w:rPr>
        <w:rFonts w:asciiTheme="minorHAnsi" w:hAnsiTheme="minorHAnsi"/>
        <w:noProof/>
        <w:sz w:val="18"/>
        <w:szCs w:val="16"/>
        <w:lang w:eastAsia="sl-SI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266322">
    <w:abstractNumId w:val="1"/>
  </w:num>
  <w:num w:numId="2" w16cid:durableId="1007711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1BE0"/>
    <w:rsid w:val="00000BE9"/>
    <w:rsid w:val="00010B95"/>
    <w:rsid w:val="0001714A"/>
    <w:rsid w:val="00022526"/>
    <w:rsid w:val="0002370C"/>
    <w:rsid w:val="00023C5C"/>
    <w:rsid w:val="000242D9"/>
    <w:rsid w:val="00024BAA"/>
    <w:rsid w:val="00025903"/>
    <w:rsid w:val="00030FFF"/>
    <w:rsid w:val="00031857"/>
    <w:rsid w:val="00031DEE"/>
    <w:rsid w:val="000335FA"/>
    <w:rsid w:val="00034BB2"/>
    <w:rsid w:val="00035B4F"/>
    <w:rsid w:val="00036BDB"/>
    <w:rsid w:val="0004222C"/>
    <w:rsid w:val="00054A46"/>
    <w:rsid w:val="0005651C"/>
    <w:rsid w:val="00056E52"/>
    <w:rsid w:val="00061498"/>
    <w:rsid w:val="00061AD0"/>
    <w:rsid w:val="00062DF3"/>
    <w:rsid w:val="000749D5"/>
    <w:rsid w:val="0007689A"/>
    <w:rsid w:val="00077ADB"/>
    <w:rsid w:val="000826DE"/>
    <w:rsid w:val="00084528"/>
    <w:rsid w:val="000904B0"/>
    <w:rsid w:val="00095D60"/>
    <w:rsid w:val="000968CB"/>
    <w:rsid w:val="000A2205"/>
    <w:rsid w:val="000B02A2"/>
    <w:rsid w:val="000B4CBE"/>
    <w:rsid w:val="000C09DB"/>
    <w:rsid w:val="000C0FFA"/>
    <w:rsid w:val="000C186A"/>
    <w:rsid w:val="000D4436"/>
    <w:rsid w:val="000D4D76"/>
    <w:rsid w:val="000D5072"/>
    <w:rsid w:val="000E0EC7"/>
    <w:rsid w:val="000E30B0"/>
    <w:rsid w:val="000F19E9"/>
    <w:rsid w:val="000F3514"/>
    <w:rsid w:val="000F6739"/>
    <w:rsid w:val="000F751D"/>
    <w:rsid w:val="00100905"/>
    <w:rsid w:val="001024BB"/>
    <w:rsid w:val="00103B2F"/>
    <w:rsid w:val="00104E8E"/>
    <w:rsid w:val="001146ED"/>
    <w:rsid w:val="00120BB4"/>
    <w:rsid w:val="0012198F"/>
    <w:rsid w:val="00123AEB"/>
    <w:rsid w:val="00123B41"/>
    <w:rsid w:val="001244CB"/>
    <w:rsid w:val="001245D8"/>
    <w:rsid w:val="00124F38"/>
    <w:rsid w:val="00125BE9"/>
    <w:rsid w:val="001377D3"/>
    <w:rsid w:val="00141C9C"/>
    <w:rsid w:val="00144065"/>
    <w:rsid w:val="0015016E"/>
    <w:rsid w:val="00157377"/>
    <w:rsid w:val="00161DEE"/>
    <w:rsid w:val="001671BD"/>
    <w:rsid w:val="001809C1"/>
    <w:rsid w:val="00182562"/>
    <w:rsid w:val="001850E8"/>
    <w:rsid w:val="00185524"/>
    <w:rsid w:val="00187AE1"/>
    <w:rsid w:val="001931D7"/>
    <w:rsid w:val="00195B95"/>
    <w:rsid w:val="001A1E97"/>
    <w:rsid w:val="001A5119"/>
    <w:rsid w:val="001C25AE"/>
    <w:rsid w:val="001C6B84"/>
    <w:rsid w:val="001D510C"/>
    <w:rsid w:val="001D6B3F"/>
    <w:rsid w:val="001E0D34"/>
    <w:rsid w:val="001E0DEF"/>
    <w:rsid w:val="001E4025"/>
    <w:rsid w:val="001E4FD7"/>
    <w:rsid w:val="001E682B"/>
    <w:rsid w:val="001F6869"/>
    <w:rsid w:val="00200F4A"/>
    <w:rsid w:val="00202F24"/>
    <w:rsid w:val="002038DD"/>
    <w:rsid w:val="00205E3D"/>
    <w:rsid w:val="00206A42"/>
    <w:rsid w:val="00224A12"/>
    <w:rsid w:val="002278ED"/>
    <w:rsid w:val="00232950"/>
    <w:rsid w:val="00241148"/>
    <w:rsid w:val="002572C7"/>
    <w:rsid w:val="002638D6"/>
    <w:rsid w:val="00263C1B"/>
    <w:rsid w:val="0026710F"/>
    <w:rsid w:val="002728CC"/>
    <w:rsid w:val="00272FB6"/>
    <w:rsid w:val="00281AD2"/>
    <w:rsid w:val="002864F4"/>
    <w:rsid w:val="00290E01"/>
    <w:rsid w:val="00290F77"/>
    <w:rsid w:val="00291315"/>
    <w:rsid w:val="002A00A3"/>
    <w:rsid w:val="002A53DF"/>
    <w:rsid w:val="002B217B"/>
    <w:rsid w:val="002B5335"/>
    <w:rsid w:val="002B6846"/>
    <w:rsid w:val="002D22F7"/>
    <w:rsid w:val="002D2C00"/>
    <w:rsid w:val="002D3A73"/>
    <w:rsid w:val="002E1FBF"/>
    <w:rsid w:val="002E3024"/>
    <w:rsid w:val="002E3075"/>
    <w:rsid w:val="002F01D4"/>
    <w:rsid w:val="002F3BF7"/>
    <w:rsid w:val="002F7753"/>
    <w:rsid w:val="003041B2"/>
    <w:rsid w:val="003409C2"/>
    <w:rsid w:val="00355E2E"/>
    <w:rsid w:val="0037381B"/>
    <w:rsid w:val="00374884"/>
    <w:rsid w:val="00375264"/>
    <w:rsid w:val="003872E6"/>
    <w:rsid w:val="00396D08"/>
    <w:rsid w:val="003A3C58"/>
    <w:rsid w:val="003A668C"/>
    <w:rsid w:val="003B19FD"/>
    <w:rsid w:val="003B39E3"/>
    <w:rsid w:val="003B69DE"/>
    <w:rsid w:val="003B7BDD"/>
    <w:rsid w:val="003B7ED3"/>
    <w:rsid w:val="003C5895"/>
    <w:rsid w:val="003C5E91"/>
    <w:rsid w:val="003C6A8C"/>
    <w:rsid w:val="003C7549"/>
    <w:rsid w:val="003D2EDF"/>
    <w:rsid w:val="003D3D88"/>
    <w:rsid w:val="003D4A96"/>
    <w:rsid w:val="003D679A"/>
    <w:rsid w:val="003D78BA"/>
    <w:rsid w:val="003D7980"/>
    <w:rsid w:val="003E014E"/>
    <w:rsid w:val="003E1D46"/>
    <w:rsid w:val="003E569F"/>
    <w:rsid w:val="003F78C3"/>
    <w:rsid w:val="004000EB"/>
    <w:rsid w:val="004033EE"/>
    <w:rsid w:val="004070E3"/>
    <w:rsid w:val="00407FE3"/>
    <w:rsid w:val="00413C63"/>
    <w:rsid w:val="00415632"/>
    <w:rsid w:val="00422E62"/>
    <w:rsid w:val="00426430"/>
    <w:rsid w:val="004306EB"/>
    <w:rsid w:val="004330B8"/>
    <w:rsid w:val="00441BB0"/>
    <w:rsid w:val="00442C03"/>
    <w:rsid w:val="00443CFB"/>
    <w:rsid w:val="00444A04"/>
    <w:rsid w:val="00446C61"/>
    <w:rsid w:val="00452F36"/>
    <w:rsid w:val="004616BC"/>
    <w:rsid w:val="00461BE0"/>
    <w:rsid w:val="00465B23"/>
    <w:rsid w:val="00465EB6"/>
    <w:rsid w:val="0047022D"/>
    <w:rsid w:val="004759C4"/>
    <w:rsid w:val="0048078A"/>
    <w:rsid w:val="00480BE1"/>
    <w:rsid w:val="00481876"/>
    <w:rsid w:val="00483C25"/>
    <w:rsid w:val="00484970"/>
    <w:rsid w:val="00487F34"/>
    <w:rsid w:val="00491D7A"/>
    <w:rsid w:val="00492FC4"/>
    <w:rsid w:val="00496C2F"/>
    <w:rsid w:val="004A0E0F"/>
    <w:rsid w:val="004B14AE"/>
    <w:rsid w:val="004B5DC1"/>
    <w:rsid w:val="004B675C"/>
    <w:rsid w:val="004C46D2"/>
    <w:rsid w:val="004C6F1D"/>
    <w:rsid w:val="004D50B2"/>
    <w:rsid w:val="004D696A"/>
    <w:rsid w:val="004E182A"/>
    <w:rsid w:val="004E2C64"/>
    <w:rsid w:val="004E71BD"/>
    <w:rsid w:val="004F1327"/>
    <w:rsid w:val="00505F4D"/>
    <w:rsid w:val="00511FCB"/>
    <w:rsid w:val="00513018"/>
    <w:rsid w:val="00514DA7"/>
    <w:rsid w:val="005266BC"/>
    <w:rsid w:val="00533BA9"/>
    <w:rsid w:val="00535F9B"/>
    <w:rsid w:val="0053796A"/>
    <w:rsid w:val="00546640"/>
    <w:rsid w:val="00550EA9"/>
    <w:rsid w:val="005678A0"/>
    <w:rsid w:val="00571A03"/>
    <w:rsid w:val="00581C75"/>
    <w:rsid w:val="0058453B"/>
    <w:rsid w:val="0058632B"/>
    <w:rsid w:val="0058692D"/>
    <w:rsid w:val="00586C2B"/>
    <w:rsid w:val="00586F92"/>
    <w:rsid w:val="00591148"/>
    <w:rsid w:val="00595B3D"/>
    <w:rsid w:val="005A204C"/>
    <w:rsid w:val="005A3743"/>
    <w:rsid w:val="005A549A"/>
    <w:rsid w:val="005A6139"/>
    <w:rsid w:val="005B38E4"/>
    <w:rsid w:val="005B3AD5"/>
    <w:rsid w:val="005C43D6"/>
    <w:rsid w:val="005D0B77"/>
    <w:rsid w:val="005D4DBF"/>
    <w:rsid w:val="005F12D7"/>
    <w:rsid w:val="005F6085"/>
    <w:rsid w:val="005F6731"/>
    <w:rsid w:val="00600165"/>
    <w:rsid w:val="006022B0"/>
    <w:rsid w:val="006059E9"/>
    <w:rsid w:val="00605E1C"/>
    <w:rsid w:val="00610C12"/>
    <w:rsid w:val="00614089"/>
    <w:rsid w:val="006154FC"/>
    <w:rsid w:val="00616B3A"/>
    <w:rsid w:val="006204CC"/>
    <w:rsid w:val="00621D0F"/>
    <w:rsid w:val="00622CBB"/>
    <w:rsid w:val="00635215"/>
    <w:rsid w:val="00635C70"/>
    <w:rsid w:val="006361E1"/>
    <w:rsid w:val="00643368"/>
    <w:rsid w:val="00643851"/>
    <w:rsid w:val="00646DB2"/>
    <w:rsid w:val="00652B19"/>
    <w:rsid w:val="006533D1"/>
    <w:rsid w:val="006551A2"/>
    <w:rsid w:val="00656EDE"/>
    <w:rsid w:val="00666583"/>
    <w:rsid w:val="00673F06"/>
    <w:rsid w:val="00673F7C"/>
    <w:rsid w:val="00681B33"/>
    <w:rsid w:val="0068269F"/>
    <w:rsid w:val="00684E68"/>
    <w:rsid w:val="006A28E5"/>
    <w:rsid w:val="006A472A"/>
    <w:rsid w:val="006B0C19"/>
    <w:rsid w:val="006B19B4"/>
    <w:rsid w:val="006B2E84"/>
    <w:rsid w:val="006B4CF3"/>
    <w:rsid w:val="006B4F74"/>
    <w:rsid w:val="006C6D8B"/>
    <w:rsid w:val="006D073D"/>
    <w:rsid w:val="006D2AE3"/>
    <w:rsid w:val="006D48B1"/>
    <w:rsid w:val="006E6B46"/>
    <w:rsid w:val="006E7CB6"/>
    <w:rsid w:val="006F3CAA"/>
    <w:rsid w:val="00701AD5"/>
    <w:rsid w:val="00706ED8"/>
    <w:rsid w:val="00710672"/>
    <w:rsid w:val="007164F5"/>
    <w:rsid w:val="00725AB5"/>
    <w:rsid w:val="0072675A"/>
    <w:rsid w:val="007270A5"/>
    <w:rsid w:val="00734E5B"/>
    <w:rsid w:val="007364B6"/>
    <w:rsid w:val="00737AE9"/>
    <w:rsid w:val="007448CE"/>
    <w:rsid w:val="00746BF6"/>
    <w:rsid w:val="00750CCA"/>
    <w:rsid w:val="007520BE"/>
    <w:rsid w:val="00753861"/>
    <w:rsid w:val="00754D9D"/>
    <w:rsid w:val="00757AD5"/>
    <w:rsid w:val="00763489"/>
    <w:rsid w:val="00770ADC"/>
    <w:rsid w:val="007751D7"/>
    <w:rsid w:val="007801E4"/>
    <w:rsid w:val="00783B62"/>
    <w:rsid w:val="00784B09"/>
    <w:rsid w:val="00790358"/>
    <w:rsid w:val="00793D6A"/>
    <w:rsid w:val="007A078B"/>
    <w:rsid w:val="007A0CB9"/>
    <w:rsid w:val="007A1CB0"/>
    <w:rsid w:val="007A2E73"/>
    <w:rsid w:val="007A3E9B"/>
    <w:rsid w:val="007A55B9"/>
    <w:rsid w:val="007A60DD"/>
    <w:rsid w:val="007A73D9"/>
    <w:rsid w:val="007A75FC"/>
    <w:rsid w:val="007B77F5"/>
    <w:rsid w:val="007C0526"/>
    <w:rsid w:val="007C0955"/>
    <w:rsid w:val="007C6E19"/>
    <w:rsid w:val="007C76BD"/>
    <w:rsid w:val="007D1A9D"/>
    <w:rsid w:val="007D401E"/>
    <w:rsid w:val="007E1C00"/>
    <w:rsid w:val="007F0F2C"/>
    <w:rsid w:val="007F1F1C"/>
    <w:rsid w:val="007F297A"/>
    <w:rsid w:val="007F2CDD"/>
    <w:rsid w:val="00800CBE"/>
    <w:rsid w:val="0080498F"/>
    <w:rsid w:val="008067AE"/>
    <w:rsid w:val="00810D88"/>
    <w:rsid w:val="00812A6C"/>
    <w:rsid w:val="00813F3E"/>
    <w:rsid w:val="008159CE"/>
    <w:rsid w:val="0081662F"/>
    <w:rsid w:val="0082015E"/>
    <w:rsid w:val="00821575"/>
    <w:rsid w:val="008302C2"/>
    <w:rsid w:val="00833AF5"/>
    <w:rsid w:val="00836728"/>
    <w:rsid w:val="0084006C"/>
    <w:rsid w:val="008402DA"/>
    <w:rsid w:val="008432C6"/>
    <w:rsid w:val="008434A7"/>
    <w:rsid w:val="008450C8"/>
    <w:rsid w:val="0085135C"/>
    <w:rsid w:val="0085520A"/>
    <w:rsid w:val="008556F9"/>
    <w:rsid w:val="0086033F"/>
    <w:rsid w:val="00862294"/>
    <w:rsid w:val="00862CC0"/>
    <w:rsid w:val="008651D8"/>
    <w:rsid w:val="00866CB3"/>
    <w:rsid w:val="0087059B"/>
    <w:rsid w:val="00873D0A"/>
    <w:rsid w:val="00874B1C"/>
    <w:rsid w:val="008753DE"/>
    <w:rsid w:val="0087581A"/>
    <w:rsid w:val="00876AB9"/>
    <w:rsid w:val="0088478F"/>
    <w:rsid w:val="0089630A"/>
    <w:rsid w:val="00897A89"/>
    <w:rsid w:val="008A1B22"/>
    <w:rsid w:val="008A2F0F"/>
    <w:rsid w:val="008B10B6"/>
    <w:rsid w:val="008B2BD6"/>
    <w:rsid w:val="008C2471"/>
    <w:rsid w:val="008C4DA2"/>
    <w:rsid w:val="008C66EB"/>
    <w:rsid w:val="008D14D2"/>
    <w:rsid w:val="008D56FD"/>
    <w:rsid w:val="008D5FC4"/>
    <w:rsid w:val="008F295D"/>
    <w:rsid w:val="008F63A9"/>
    <w:rsid w:val="008F7816"/>
    <w:rsid w:val="00900C0A"/>
    <w:rsid w:val="0090113B"/>
    <w:rsid w:val="00902198"/>
    <w:rsid w:val="0092074B"/>
    <w:rsid w:val="00925938"/>
    <w:rsid w:val="00931A90"/>
    <w:rsid w:val="009363D0"/>
    <w:rsid w:val="00944C59"/>
    <w:rsid w:val="009457BA"/>
    <w:rsid w:val="00947A0F"/>
    <w:rsid w:val="00952693"/>
    <w:rsid w:val="00960060"/>
    <w:rsid w:val="00960840"/>
    <w:rsid w:val="00960974"/>
    <w:rsid w:val="00963652"/>
    <w:rsid w:val="00963718"/>
    <w:rsid w:val="00966C36"/>
    <w:rsid w:val="0097474C"/>
    <w:rsid w:val="00976755"/>
    <w:rsid w:val="00980041"/>
    <w:rsid w:val="00983040"/>
    <w:rsid w:val="009848D0"/>
    <w:rsid w:val="0098508F"/>
    <w:rsid w:val="00992F96"/>
    <w:rsid w:val="0099379A"/>
    <w:rsid w:val="009949BF"/>
    <w:rsid w:val="0099693B"/>
    <w:rsid w:val="009A4155"/>
    <w:rsid w:val="009A480E"/>
    <w:rsid w:val="009A5129"/>
    <w:rsid w:val="009A7E5C"/>
    <w:rsid w:val="009B50F4"/>
    <w:rsid w:val="009C2CC3"/>
    <w:rsid w:val="009C384C"/>
    <w:rsid w:val="009C4D42"/>
    <w:rsid w:val="009D04BF"/>
    <w:rsid w:val="009D5E16"/>
    <w:rsid w:val="009E7CBF"/>
    <w:rsid w:val="009F4BAD"/>
    <w:rsid w:val="009F61E5"/>
    <w:rsid w:val="00A10FA6"/>
    <w:rsid w:val="00A117FC"/>
    <w:rsid w:val="00A14672"/>
    <w:rsid w:val="00A21585"/>
    <w:rsid w:val="00A3210E"/>
    <w:rsid w:val="00A33E04"/>
    <w:rsid w:val="00A364A0"/>
    <w:rsid w:val="00A36CD9"/>
    <w:rsid w:val="00A40824"/>
    <w:rsid w:val="00A424CC"/>
    <w:rsid w:val="00A43EAE"/>
    <w:rsid w:val="00A50249"/>
    <w:rsid w:val="00A53BE0"/>
    <w:rsid w:val="00A57AEC"/>
    <w:rsid w:val="00A70229"/>
    <w:rsid w:val="00A7574F"/>
    <w:rsid w:val="00A75ACD"/>
    <w:rsid w:val="00A80579"/>
    <w:rsid w:val="00A84B99"/>
    <w:rsid w:val="00A85FCE"/>
    <w:rsid w:val="00A86080"/>
    <w:rsid w:val="00A91DC1"/>
    <w:rsid w:val="00A94FE8"/>
    <w:rsid w:val="00A977AC"/>
    <w:rsid w:val="00AA3FFE"/>
    <w:rsid w:val="00AA54BE"/>
    <w:rsid w:val="00AA6261"/>
    <w:rsid w:val="00AB2CE1"/>
    <w:rsid w:val="00AB7D36"/>
    <w:rsid w:val="00AC3C35"/>
    <w:rsid w:val="00AC6EF9"/>
    <w:rsid w:val="00AC7557"/>
    <w:rsid w:val="00AC7F14"/>
    <w:rsid w:val="00AD1D2F"/>
    <w:rsid w:val="00AD2AC5"/>
    <w:rsid w:val="00AD364D"/>
    <w:rsid w:val="00AE257C"/>
    <w:rsid w:val="00AE3FD5"/>
    <w:rsid w:val="00AF2C9C"/>
    <w:rsid w:val="00B00A0A"/>
    <w:rsid w:val="00B019E1"/>
    <w:rsid w:val="00B208E7"/>
    <w:rsid w:val="00B20DA7"/>
    <w:rsid w:val="00B242EE"/>
    <w:rsid w:val="00B25D6F"/>
    <w:rsid w:val="00B30062"/>
    <w:rsid w:val="00B3130F"/>
    <w:rsid w:val="00B33A0D"/>
    <w:rsid w:val="00B35EAD"/>
    <w:rsid w:val="00B4184F"/>
    <w:rsid w:val="00B42F49"/>
    <w:rsid w:val="00B447B0"/>
    <w:rsid w:val="00B45B10"/>
    <w:rsid w:val="00B50CA9"/>
    <w:rsid w:val="00B519FD"/>
    <w:rsid w:val="00B57C8F"/>
    <w:rsid w:val="00B626F3"/>
    <w:rsid w:val="00B64129"/>
    <w:rsid w:val="00B66FB0"/>
    <w:rsid w:val="00B72613"/>
    <w:rsid w:val="00B737F3"/>
    <w:rsid w:val="00B77E23"/>
    <w:rsid w:val="00B812FD"/>
    <w:rsid w:val="00B8536F"/>
    <w:rsid w:val="00B86DCC"/>
    <w:rsid w:val="00B900B0"/>
    <w:rsid w:val="00B91A50"/>
    <w:rsid w:val="00BA013B"/>
    <w:rsid w:val="00BA42D3"/>
    <w:rsid w:val="00BA6830"/>
    <w:rsid w:val="00BB3637"/>
    <w:rsid w:val="00BC5616"/>
    <w:rsid w:val="00BE08BA"/>
    <w:rsid w:val="00BE7039"/>
    <w:rsid w:val="00BF3C78"/>
    <w:rsid w:val="00BF459F"/>
    <w:rsid w:val="00C03636"/>
    <w:rsid w:val="00C05C14"/>
    <w:rsid w:val="00C05F0B"/>
    <w:rsid w:val="00C072E5"/>
    <w:rsid w:val="00C1564F"/>
    <w:rsid w:val="00C22F93"/>
    <w:rsid w:val="00C23C91"/>
    <w:rsid w:val="00C30DAD"/>
    <w:rsid w:val="00C37D05"/>
    <w:rsid w:val="00C40461"/>
    <w:rsid w:val="00C41273"/>
    <w:rsid w:val="00C46F30"/>
    <w:rsid w:val="00C55074"/>
    <w:rsid w:val="00C65F35"/>
    <w:rsid w:val="00C66675"/>
    <w:rsid w:val="00C815EA"/>
    <w:rsid w:val="00C821A6"/>
    <w:rsid w:val="00C82DF8"/>
    <w:rsid w:val="00C85112"/>
    <w:rsid w:val="00C854C5"/>
    <w:rsid w:val="00C857C4"/>
    <w:rsid w:val="00C94D0C"/>
    <w:rsid w:val="00C95775"/>
    <w:rsid w:val="00C97EEF"/>
    <w:rsid w:val="00CA0969"/>
    <w:rsid w:val="00CB2059"/>
    <w:rsid w:val="00CB69ED"/>
    <w:rsid w:val="00CC22C6"/>
    <w:rsid w:val="00CC7ADB"/>
    <w:rsid w:val="00CD660E"/>
    <w:rsid w:val="00CF2026"/>
    <w:rsid w:val="00D02106"/>
    <w:rsid w:val="00D03D01"/>
    <w:rsid w:val="00D05444"/>
    <w:rsid w:val="00D13067"/>
    <w:rsid w:val="00D21348"/>
    <w:rsid w:val="00D22E80"/>
    <w:rsid w:val="00D312BF"/>
    <w:rsid w:val="00D36EB3"/>
    <w:rsid w:val="00D44304"/>
    <w:rsid w:val="00D46507"/>
    <w:rsid w:val="00D50318"/>
    <w:rsid w:val="00D50D30"/>
    <w:rsid w:val="00D5119B"/>
    <w:rsid w:val="00D53097"/>
    <w:rsid w:val="00D606C1"/>
    <w:rsid w:val="00D66C4D"/>
    <w:rsid w:val="00D70F3E"/>
    <w:rsid w:val="00D7181E"/>
    <w:rsid w:val="00D7567F"/>
    <w:rsid w:val="00D80ACE"/>
    <w:rsid w:val="00D80B6D"/>
    <w:rsid w:val="00D84053"/>
    <w:rsid w:val="00D85FCC"/>
    <w:rsid w:val="00D86FA3"/>
    <w:rsid w:val="00D96C0E"/>
    <w:rsid w:val="00DA0457"/>
    <w:rsid w:val="00DA449D"/>
    <w:rsid w:val="00DB16A4"/>
    <w:rsid w:val="00DB24E6"/>
    <w:rsid w:val="00DB42E7"/>
    <w:rsid w:val="00DB5334"/>
    <w:rsid w:val="00DC2F2D"/>
    <w:rsid w:val="00DC482D"/>
    <w:rsid w:val="00DD4303"/>
    <w:rsid w:val="00DD4737"/>
    <w:rsid w:val="00DE0E86"/>
    <w:rsid w:val="00DE1CCE"/>
    <w:rsid w:val="00DE3985"/>
    <w:rsid w:val="00E02B15"/>
    <w:rsid w:val="00E22CB8"/>
    <w:rsid w:val="00E2336E"/>
    <w:rsid w:val="00E26682"/>
    <w:rsid w:val="00E26708"/>
    <w:rsid w:val="00E27061"/>
    <w:rsid w:val="00E32C8B"/>
    <w:rsid w:val="00E40C4A"/>
    <w:rsid w:val="00E60612"/>
    <w:rsid w:val="00E6221B"/>
    <w:rsid w:val="00E71AB5"/>
    <w:rsid w:val="00E74C5B"/>
    <w:rsid w:val="00E84C6E"/>
    <w:rsid w:val="00E928DD"/>
    <w:rsid w:val="00E938C8"/>
    <w:rsid w:val="00E94592"/>
    <w:rsid w:val="00EA75B4"/>
    <w:rsid w:val="00EB0AFD"/>
    <w:rsid w:val="00EB7FD6"/>
    <w:rsid w:val="00EC0524"/>
    <w:rsid w:val="00ED4DDF"/>
    <w:rsid w:val="00ED70A7"/>
    <w:rsid w:val="00ED7E7D"/>
    <w:rsid w:val="00EE03AD"/>
    <w:rsid w:val="00EE2009"/>
    <w:rsid w:val="00EE2052"/>
    <w:rsid w:val="00EE267B"/>
    <w:rsid w:val="00EF1279"/>
    <w:rsid w:val="00EF400C"/>
    <w:rsid w:val="00EF4B16"/>
    <w:rsid w:val="00F05DA4"/>
    <w:rsid w:val="00F067BA"/>
    <w:rsid w:val="00F07BA1"/>
    <w:rsid w:val="00F07F20"/>
    <w:rsid w:val="00F10E09"/>
    <w:rsid w:val="00F1188A"/>
    <w:rsid w:val="00F22A7F"/>
    <w:rsid w:val="00F26539"/>
    <w:rsid w:val="00F27CA3"/>
    <w:rsid w:val="00F322C0"/>
    <w:rsid w:val="00F34BF9"/>
    <w:rsid w:val="00F36B18"/>
    <w:rsid w:val="00F44F17"/>
    <w:rsid w:val="00F45F2E"/>
    <w:rsid w:val="00F552BE"/>
    <w:rsid w:val="00F5744C"/>
    <w:rsid w:val="00F61916"/>
    <w:rsid w:val="00F7105D"/>
    <w:rsid w:val="00F7163B"/>
    <w:rsid w:val="00F74F77"/>
    <w:rsid w:val="00F76FF6"/>
    <w:rsid w:val="00F7714E"/>
    <w:rsid w:val="00F80459"/>
    <w:rsid w:val="00F80534"/>
    <w:rsid w:val="00F832A4"/>
    <w:rsid w:val="00F86061"/>
    <w:rsid w:val="00F87256"/>
    <w:rsid w:val="00F95EEA"/>
    <w:rsid w:val="00F97E49"/>
    <w:rsid w:val="00FA3A20"/>
    <w:rsid w:val="00FA5757"/>
    <w:rsid w:val="00FA7726"/>
    <w:rsid w:val="00FB17E9"/>
    <w:rsid w:val="00FB441E"/>
    <w:rsid w:val="00FB5D85"/>
    <w:rsid w:val="00FB709D"/>
    <w:rsid w:val="00FC1B18"/>
    <w:rsid w:val="00FC755C"/>
    <w:rsid w:val="00FD2D26"/>
    <w:rsid w:val="00FD3D4B"/>
    <w:rsid w:val="00FD75D5"/>
    <w:rsid w:val="00FD781E"/>
    <w:rsid w:val="00FE3074"/>
    <w:rsid w:val="00FE32A5"/>
    <w:rsid w:val="00FE566D"/>
    <w:rsid w:val="00FE68E0"/>
    <w:rsid w:val="00FF444F"/>
    <w:rsid w:val="00FF6DC9"/>
    <w:rsid w:val="0CA71CDE"/>
    <w:rsid w:val="22B57D87"/>
    <w:rsid w:val="56263C56"/>
    <w:rsid w:val="6370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BF94F"/>
  <w15:docId w15:val="{4710CE1A-A5F9-4C78-BE3E-11151A7D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rezrazmikov">
    <w:name w:val="No Spacing"/>
    <w:uiPriority w:val="1"/>
    <w:qFormat/>
    <w:rsid w:val="0012198F"/>
    <w:pPr>
      <w:spacing w:after="0" w:line="240" w:lineRule="auto"/>
    </w:pPr>
    <w:rPr>
      <w:rFonts w:ascii="Calibri" w:eastAsia="Times New Roman" w:hAnsi="Calibri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AMDYX4RZZKX5-1887501796-104671</_dlc_DocId>
    <_dlc_DocIdUrl xmlns="dca2e854-3c13-4a91-b0d8-be20e32d27a0">
      <Url>https://vdcpolz.sharepoint.com/sites/VDCpolz/_layouts/15/DocIdRedir.aspx?ID=AMDYX4RZZKX5-1887501796-104671</Url>
      <Description>AMDYX4RZZKX5-1887501796-104671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  <Datum xmlns="67d72572-c605-4892-82c5-3ac48c89b21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20" ma:contentTypeDescription="Ustvari nov dokument." ma:contentTypeScope="" ma:versionID="52966418fad2dce07c49223cfc7db1cf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746eb38b0d7232ca8c2aafb8c587309a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um" ma:index="30" nillable="true" ma:displayName="Datum" ma:format="DateOnly" ma:internalName="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3.xml><?xml version="1.0" encoding="utf-8"?>
<ds:datastoreItem xmlns:ds="http://schemas.openxmlformats.org/officeDocument/2006/customXml" ds:itemID="{203EEAD1-CF2C-4912-8697-A50086F425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9902356-ED66-4D4A-B5C2-822EA315B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167</TotalTime>
  <Pages>15</Pages>
  <Words>2483</Words>
  <Characters>14154</Characters>
  <Application>Microsoft Office Word</Application>
  <DocSecurity>0</DocSecurity>
  <Lines>117</Lines>
  <Paragraphs>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16604</CharactersWithSpaces>
  <SharedDoc>false</SharedDoc>
  <HLinks>
    <vt:vector size="12" baseType="variant"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http://www.vdcpolz.si/</vt:lpwstr>
      </vt:variant>
      <vt:variant>
        <vt:lpwstr/>
      </vt:variant>
      <vt:variant>
        <vt:i4>1310822</vt:i4>
      </vt:variant>
      <vt:variant>
        <vt:i4>0</vt:i4>
      </vt:variant>
      <vt:variant>
        <vt:i4>0</vt:i4>
      </vt:variant>
      <vt:variant>
        <vt:i4>5</vt:i4>
      </vt:variant>
      <vt:variant>
        <vt:lpwstr>mailto:vdc.polz@vdcpolz.si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 Šerjak</dc:creator>
  <cp:lastModifiedBy>Bojana Skušek</cp:lastModifiedBy>
  <cp:revision>111</cp:revision>
  <cp:lastPrinted>2025-06-29T07:58:00Z</cp:lastPrinted>
  <dcterms:created xsi:type="dcterms:W3CDTF">2026-05-06T00:53:00Z</dcterms:created>
  <dcterms:modified xsi:type="dcterms:W3CDTF">2026-05-22T11:25:00Z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207b0df3-2376-435d-a49e-3c89d50a3321</vt:lpwstr>
  </property>
  <property fmtid="{D5CDD505-2E9C-101B-9397-08002B2CF9AE}" pid="4" name="MediaServiceImageTags">
    <vt:lpwstr/>
  </property>
</Properties>
</file>