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2FE6" w14:textId="593F2226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</w:t>
      </w:r>
      <w:r w:rsidR="006D3C36">
        <w:rPr>
          <w:rFonts w:ascii="Times New Roman" w:eastAsia="Times New Roman" w:hAnsi="Times New Roman"/>
          <w:b/>
          <w:sz w:val="16"/>
          <w:szCs w:val="16"/>
          <w:lang w:eastAsia="sl-SI"/>
        </w:rPr>
        <w:t>PEKRSKA</w:t>
      </w: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H1 IN H2 – </w:t>
      </w:r>
      <w:r w:rsidR="007A75FC">
        <w:rPr>
          <w:rFonts w:ascii="Times New Roman" w:eastAsia="Times New Roman" w:hAnsi="Times New Roman"/>
          <w:b/>
          <w:sz w:val="16"/>
          <w:szCs w:val="16"/>
          <w:lang w:eastAsia="sl-SI"/>
        </w:rPr>
        <w:t>JU</w:t>
      </w:r>
      <w:r w:rsidR="00402D06">
        <w:rPr>
          <w:rFonts w:ascii="Times New Roman" w:eastAsia="Times New Roman" w:hAnsi="Times New Roman"/>
          <w:b/>
          <w:sz w:val="16"/>
          <w:szCs w:val="16"/>
          <w:lang w:eastAsia="sl-SI"/>
        </w:rPr>
        <w:t>LIJ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402D06">
        <w:rPr>
          <w:rFonts w:ascii="Times New Roman" w:eastAsia="Times New Roman" w:hAnsi="Times New Roman"/>
          <w:b/>
          <w:sz w:val="16"/>
          <w:szCs w:val="16"/>
          <w:lang w:eastAsia="sl-SI"/>
        </w:rPr>
        <w:t>9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6"/>
        <w:gridCol w:w="1541"/>
        <w:gridCol w:w="1651"/>
        <w:gridCol w:w="1682"/>
        <w:gridCol w:w="1730"/>
        <w:gridCol w:w="1585"/>
        <w:gridCol w:w="1586"/>
        <w:gridCol w:w="1622"/>
        <w:gridCol w:w="1645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0AE71F8" w:rsidR="004B14AE" w:rsidRPr="002D285F" w:rsidRDefault="008C2471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810D88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810D88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4D1EC943" w:rsidR="004B14AE" w:rsidRPr="00B20DA7" w:rsidRDefault="00980041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="004B14AE"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688C9C7" w14:textId="77777777" w:rsidR="004B14AE" w:rsidRPr="00B20DA7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41517C8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496A40E9" w:rsidR="00FF6DC9" w:rsidRPr="002D285F" w:rsidRDefault="008C2471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A KAŠA S KAKAVOM IN MANDLJI (O)</w:t>
            </w:r>
          </w:p>
          <w:p w14:paraId="5B7C561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19CDC" w14:textId="151E2EC9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34CC0398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810D88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117912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18E77D8A" w:rsidR="00FF6DC9" w:rsidRPr="002D285F" w:rsidRDefault="001D6B3F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1E42161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810D8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C3ED" w14:textId="0F747175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,J,L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5285B958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810D8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5"/>
        <w:gridCol w:w="1542"/>
        <w:gridCol w:w="1651"/>
        <w:gridCol w:w="1682"/>
        <w:gridCol w:w="1730"/>
        <w:gridCol w:w="1585"/>
        <w:gridCol w:w="1586"/>
        <w:gridCol w:w="1622"/>
        <w:gridCol w:w="1645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7D990461" w:rsidR="003E014E" w:rsidRPr="002D285F" w:rsidRDefault="001D6B3F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PROSENA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366F" w14:textId="5EB09346" w:rsidR="00980041" w:rsidRPr="00B20DA7" w:rsidRDefault="00980041" w:rsidP="00980041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OCVRTE KRUHOVE REZINE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,J</w:t>
            </w: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2"/>
        <w:gridCol w:w="1421"/>
        <w:gridCol w:w="1635"/>
        <w:gridCol w:w="1589"/>
        <w:gridCol w:w="1654"/>
        <w:gridCol w:w="1579"/>
        <w:gridCol w:w="1659"/>
        <w:gridCol w:w="1596"/>
        <w:gridCol w:w="1487"/>
      </w:tblGrid>
      <w:tr w:rsidR="0012198F" w:rsidRPr="00EA18E2" w14:paraId="27BEA680" w14:textId="77777777" w:rsidTr="0053796A">
        <w:trPr>
          <w:trHeight w:val="255"/>
        </w:trPr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53796A" w:rsidRPr="00EA18E2" w14:paraId="09A7A5A0" w14:textId="77777777" w:rsidTr="0053796A">
        <w:trPr>
          <w:trHeight w:val="1410"/>
        </w:trPr>
        <w:tc>
          <w:tcPr>
            <w:tcW w:w="13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421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47B1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BA2621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5F9AE70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9EA28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4CD255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486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36B49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1EBA349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88109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3965DCD4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8046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01D92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(L) </w:t>
            </w:r>
          </w:p>
          <w:p w14:paraId="297D890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FFE089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5F9B594C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5B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02E8AE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492AB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9B85541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3FAB886A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59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DEA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0BBF10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51B82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7D53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21F7F7F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53796A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53796A" w:rsidRPr="00EA18E2" w:rsidRDefault="0053796A" w:rsidP="0053796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8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53796A" w:rsidRPr="00EA18E2" w14:paraId="0291A5C2" w14:textId="77777777" w:rsidTr="0053796A">
        <w:trPr>
          <w:trHeight w:val="1370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7E1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AD615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207942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37CC7D61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9C2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5CF52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7D97925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D654F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4B878D6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150F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E5AFEE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3F2879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2A4970BF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SLADOLED brez sladkorja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719A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A1F82A5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45E3B428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832F8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5B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93B0EC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49B30C2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E6643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45A0BF8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53796A" w:rsidRPr="00EA18E2" w14:paraId="30C71354" w14:textId="77777777" w:rsidTr="0053796A">
        <w:trPr>
          <w:trHeight w:val="2226"/>
        </w:trPr>
        <w:tc>
          <w:tcPr>
            <w:tcW w:w="13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53796A" w:rsidRPr="00EA18E2" w:rsidRDefault="0053796A" w:rsidP="0053796A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11EA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628AE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4C7747EF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0F866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A2CF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2AEF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FFF3523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SADNA KUPA S SMETANO (L)</w:t>
            </w:r>
          </w:p>
          <w:p w14:paraId="6CA65FC5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5B503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55085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52ECC1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5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926F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F92B2D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(brez sladkorja) (L) </w:t>
            </w:r>
          </w:p>
          <w:p w14:paraId="2AFA157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16784E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4122EC4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sladkorja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  <w:p w14:paraId="741A30EE" w14:textId="1F57CB26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D44C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A1518D7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5666B08B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8FA66E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F08CF2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5C0897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25C2594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BE6E8A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77566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59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BF8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5D27F8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37731D9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42C3A1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A57E3E9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8CF351D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03580B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5F97A49A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79283A8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AD1AA7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53796A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8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53796A" w:rsidRPr="00EA18E2" w:rsidRDefault="0053796A" w:rsidP="0053796A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7"/>
        <w:gridCol w:w="1389"/>
        <w:gridCol w:w="1639"/>
        <w:gridCol w:w="1595"/>
        <w:gridCol w:w="1658"/>
        <w:gridCol w:w="1585"/>
        <w:gridCol w:w="1663"/>
        <w:gridCol w:w="1595"/>
        <w:gridCol w:w="1491"/>
      </w:tblGrid>
      <w:tr w:rsidR="00452F36" w:rsidRPr="00EA18E2" w14:paraId="6A6A5FE7" w14:textId="77777777" w:rsidTr="004D50B2">
        <w:trPr>
          <w:trHeight w:val="255"/>
        </w:trPr>
        <w:tc>
          <w:tcPr>
            <w:tcW w:w="133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810D88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4D50B2" w:rsidRPr="00EA18E2" w14:paraId="0F23A131" w14:textId="77777777" w:rsidTr="004D50B2">
        <w:trPr>
          <w:trHeight w:val="1410"/>
        </w:trPr>
        <w:tc>
          <w:tcPr>
            <w:tcW w:w="1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8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3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FBDC" w14:textId="1873B178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JABOLČNA ČEŽANA</w:t>
            </w:r>
          </w:p>
          <w:p w14:paraId="2E772387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AD7622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40390F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41DB3E9" w14:textId="1599B00D" w:rsidR="00AD1D2F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brez laktoze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0E64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D5C168E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7B5AFA4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20DA09C6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4315" w14:textId="79CBB334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LEDENA KAVA S SLADOLEDOM brez laktoze </w:t>
            </w:r>
          </w:p>
          <w:p w14:paraId="4A4A2E9B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AEAD012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7AF2BB2B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SLADOLED brez laktoze</w:t>
            </w:r>
          </w:p>
        </w:tc>
        <w:tc>
          <w:tcPr>
            <w:tcW w:w="1585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5E625" w14:textId="51C9B3E4" w:rsidR="004D50B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laktoze</w:t>
            </w:r>
          </w:p>
          <w:p w14:paraId="14DB0A70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4D50B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6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D0BF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9A1AEDD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B8C6F5B" w14:textId="77777777" w:rsidR="00AD1D2F" w:rsidRDefault="00AD1D2F" w:rsidP="004D50B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3ABE2489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61FF1" w14:textId="140DFA8E" w:rsidR="004D50B2" w:rsidRPr="00EA18E2" w:rsidRDefault="004D50B2" w:rsidP="004D50B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9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3225" w14:textId="407B6345" w:rsidR="004D50B2" w:rsidRPr="00EA18E2" w:rsidRDefault="004D50B2" w:rsidP="004D50B2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8FEB925" w14:textId="77777777" w:rsidR="00FF444F" w:rsidRDefault="00FF444F" w:rsidP="00452F36">
      <w:pPr>
        <w:rPr>
          <w:rFonts w:asciiTheme="minorHAnsi" w:hAnsiTheme="minorHAnsi" w:cstheme="minorBidi"/>
          <w:sz w:val="15"/>
          <w:szCs w:val="15"/>
        </w:rPr>
      </w:pPr>
    </w:p>
    <w:p w14:paraId="15E4B015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37240DC" w14:textId="77777777" w:rsidR="00FA5757" w:rsidRDefault="00FA5757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28AB96B8">
      <w:pPr>
        <w:rPr>
          <w:rFonts w:asciiTheme="minorHAnsi" w:hAnsiTheme="minorHAnsi" w:cstheme="minorBidi"/>
          <w:sz w:val="15"/>
          <w:szCs w:val="15"/>
        </w:rPr>
      </w:pPr>
    </w:p>
    <w:p w14:paraId="5054F0D9" w14:textId="5FA4DEAF" w:rsidR="28AB96B8" w:rsidRDefault="28AB96B8" w:rsidP="28AB96B8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1333"/>
        <w:gridCol w:w="1570"/>
        <w:gridCol w:w="1433"/>
        <w:gridCol w:w="1433"/>
        <w:gridCol w:w="1433"/>
        <w:gridCol w:w="1436"/>
        <w:gridCol w:w="1578"/>
        <w:gridCol w:w="1578"/>
      </w:tblGrid>
      <w:tr w:rsidR="003E1D46" w:rsidRPr="009A1838" w14:paraId="26245438" w14:textId="77777777" w:rsidTr="00054A46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1DE692EB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5E7DDF26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547A156D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6D3160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56D9E7" w14:textId="59013CDC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6D3160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2.7.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60463587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6D3160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3.7.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60403E20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521E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4.7.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376FACAB" w:rsidR="003E1D46" w:rsidRPr="009A1838" w:rsidRDefault="003E1D46" w:rsidP="003E1D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521E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5.7.</w:t>
            </w:r>
          </w:p>
        </w:tc>
      </w:tr>
      <w:tr w:rsidR="00312C28" w:rsidRPr="009A1838" w14:paraId="482ADEA3" w14:textId="77777777" w:rsidTr="00DE2B67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43A765" w14:textId="7BAB93C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79A488" w14:textId="438A50B6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A9E341" w14:textId="60DA1ACE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7FF308" w14:textId="4D934F1E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50ACC4A8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7979A8" w14:textId="1F12558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TESTENINE Z BROKOLIJEM, ZELJNA SOLATA (G</w:t>
            </w:r>
            <w:r w:rsidR="005322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33DE3D51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0B0CE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POLNJENA PAPRIKA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, </w:t>
            </w:r>
            <w:r w:rsidR="00395846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PIRE KROMPIR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12C28" w:rsidRPr="009A1838" w14:paraId="29A31D7C" w14:textId="77777777" w:rsidTr="00DE2B67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312C28" w:rsidRPr="009A1838" w:rsidRDefault="00312C28" w:rsidP="00312C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9315F" w14:textId="6B3CCF61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F7ED64" w14:textId="2C472E89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5AF409" w14:textId="2A434ADC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50EDE4" w14:textId="274F20A5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0F0152B3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828CCA" w14:textId="1D68CCB4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GRAHAM TESTENINE Z BROKOLIJEM, ZELJNA SOLATA (G</w:t>
            </w:r>
            <w:r w:rsidR="005322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6C529C93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 w:rsidR="00395846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POLNJENA PAPRIKA, KROMPIR V KOSIH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12C28" w:rsidRPr="009A1838" w14:paraId="5CA0429A" w14:textId="77777777" w:rsidTr="00DE2B67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312C28" w:rsidRPr="009A1838" w:rsidRDefault="00312C28" w:rsidP="00312C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312C28" w:rsidRPr="00EA18E2" w:rsidRDefault="00312C28" w:rsidP="00312C2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6CDDF" w14:textId="0197FE1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4CB30" w14:textId="41D0FE22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43CED9" w14:textId="729B9902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632F93" w14:textId="21A41F41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40CE658F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5C2552C" w14:textId="5881DDFF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GRAHAM TESTENINE Z BROKOLIJEM, ZELJNA SOLATA (G</w:t>
            </w:r>
            <w:r w:rsidR="005322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0250CADB" w:rsidR="00312C28" w:rsidRPr="009A1838" w:rsidRDefault="00395846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POLNJENA PAPRIKA, KROMPIR V KOSIH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12C28" w:rsidRPr="009A1838" w14:paraId="6F22F231" w14:textId="77777777" w:rsidTr="004C3092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767E850E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47A3EB16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3F737295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3F3EF47" w14:textId="1F75F618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2F4BFC" w14:textId="7FB98792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B5C0A7C" w14:textId="5DDC28F5" w:rsidR="00312C2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KOMPOT  (L)</w:t>
            </w:r>
          </w:p>
          <w:p w14:paraId="0368B397" w14:textId="77777777" w:rsidR="00312C2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CAE52F2" w14:textId="77777777" w:rsidR="00312C2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182F08B" w14:textId="0E1FCFD4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752D0D9" w14:textId="6C979A1B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MEŠANA SOLATA S SIROM</w:t>
            </w:r>
            <w:r w:rsidR="003958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IN GOVEDINO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(L)</w:t>
            </w:r>
          </w:p>
        </w:tc>
      </w:tr>
      <w:tr w:rsidR="00312C28" w:rsidRPr="009A1838" w14:paraId="0F6EB079" w14:textId="77777777" w:rsidTr="004C3092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312C28" w:rsidRPr="009A1838" w:rsidRDefault="00312C28" w:rsidP="00312C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1BDE5D" w14:textId="584FD81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0F4B56DB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4AFF8DA1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POLNOZRNATA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6F435AC" w14:textId="0B6EB61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1BBD7CF" w14:textId="0B92D8B0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4D949E5" w14:textId="22A54B37" w:rsidR="00312C2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</w:t>
            </w:r>
            <w:r w:rsidR="00FE1FAE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brez sladkorja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KOMPOT (L)</w:t>
            </w:r>
          </w:p>
          <w:p w14:paraId="0E52EF40" w14:textId="1FE0A652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EB135EE" w14:textId="10925663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MEŠANA SOLATA S SIROM</w:t>
            </w:r>
            <w:r w:rsidR="003958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IN GOVEDINO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RŽENI KRUH (L)</w:t>
            </w:r>
          </w:p>
        </w:tc>
      </w:tr>
      <w:tr w:rsidR="00312C28" w:rsidRPr="009A1838" w14:paraId="0BBB7048" w14:textId="77777777" w:rsidTr="004C3092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312C28" w:rsidRPr="009A1838" w:rsidRDefault="00312C28" w:rsidP="00312C28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312C28" w:rsidRPr="00EA18E2" w:rsidRDefault="00312C28" w:rsidP="00312C28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9B7CFC" w14:textId="33884F87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03CB910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48E9289D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635719" w14:textId="314D1D46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F11460F" w14:textId="1B8F9A1A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64F9CE" w14:textId="3FCC09DF" w:rsidR="00312C2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KOMPOT (L)</w:t>
            </w:r>
          </w:p>
          <w:p w14:paraId="24B9571D" w14:textId="34753DE9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4FA6B5" w14:textId="75B4AA18" w:rsidR="00312C28" w:rsidRPr="009A1838" w:rsidRDefault="00312C28" w:rsidP="00312C2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MEŠANA SOLATA S SIROM</w:t>
            </w:r>
            <w:r w:rsidR="0039584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IN GOVEDINO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(L)</w:t>
            </w: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15762B45" w14:textId="77777777" w:rsidR="00312C28" w:rsidRDefault="00312C28" w:rsidP="0087581A">
      <w:pPr>
        <w:rPr>
          <w:rFonts w:asciiTheme="minorHAnsi" w:hAnsiTheme="minorHAnsi" w:cstheme="minorBidi"/>
          <w:sz w:val="15"/>
          <w:szCs w:val="15"/>
        </w:rPr>
      </w:pPr>
    </w:p>
    <w:p w14:paraId="0C3DB741" w14:textId="77777777" w:rsidR="00312C28" w:rsidRDefault="00312C28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C521EE" w:rsidRPr="009A1838" w14:paraId="48410597" w14:textId="77777777" w:rsidTr="00054A46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684AEC8" w14:textId="4A116F34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31F9BB" w14:textId="19E3F722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7467B49" w14:textId="0108CE94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5F47F33" w14:textId="23F7106B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4D96F47C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0A2719AD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2ED59C2C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5.7.</w:t>
            </w:r>
          </w:p>
        </w:tc>
      </w:tr>
      <w:tr w:rsidR="00395846" w:rsidRPr="009A1838" w14:paraId="079DA61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76441B3D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7F0ECFBA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41597F2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08B76815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2A610EA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0FDA822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CA4614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B31503" w14:textId="1C42CB75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49840B64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69B5C488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5D88436" w14:textId="41FC4A31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PARADIŽNIKOVA JUHA, TESTENINE Z BROKOLIJEM, ZELJNA SOLATA (G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5166116D" w:rsidR="00395846" w:rsidRPr="009A1838" w:rsidRDefault="00395846" w:rsidP="0039584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POLNJENA PAPRIKA, PIRE KROMPIR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395846" w:rsidRPr="009A1838" w14:paraId="4E4984E0" w14:textId="77777777" w:rsidTr="00D828BF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314FD7E1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57F01B30" w:rsidR="00395846" w:rsidRPr="009A1838" w:rsidRDefault="00395846" w:rsidP="0039584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677AAF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</w:t>
            </w:r>
          </w:p>
          <w:p w14:paraId="490208DC" w14:textId="2A8758D4" w:rsidR="00395846" w:rsidRPr="00476926" w:rsidRDefault="00395846" w:rsidP="0039584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1AB929" w14:textId="4A091BC9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3E408D" w14:textId="5A7BC503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KUS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KUS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ZELENJAVO,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41D982" w14:textId="37FAEA4A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AJDOVE PALAČINKE Z MARMELADO, KOMPOT  mleko brez laktoze</w:t>
            </w:r>
          </w:p>
          <w:p w14:paraId="4E422CC3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BC1B31" w14:textId="77777777" w:rsidR="00395846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93F0F00" w14:textId="6B175D77" w:rsidR="00395846" w:rsidRPr="005B3AD5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2F7288" w14:textId="503C9057" w:rsidR="00395846" w:rsidRPr="009A1838" w:rsidRDefault="00395846" w:rsidP="0039584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MEŠANA SOLATA S SIROM brez laktoze IN GOVEDINO</w:t>
            </w:r>
            <w:r w:rsidR="00280026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1EE8D3C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7FAFD095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73EA3813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7C2D79D5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7BDBA2D7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763B22ED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05B35185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1974F411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17068C8E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5FB06C68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21DD8851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4087679F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65B8C402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69750EC1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598052CA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144D1739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1C5373D1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2D5AAE04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4E0EBB6B" w14:textId="77777777" w:rsidR="00B73762" w:rsidRDefault="00B73762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EE4909" w:rsidRPr="009A1838" w14:paraId="710DD91F" w14:textId="77777777" w:rsidTr="003F76CE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18E7C46" w14:textId="77777777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24264B1" w14:textId="77777777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81DBD48" w14:textId="3EAE9D7A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 w:rsidR="001903B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7F34AFA" w14:textId="4408F80C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B9007CC" w14:textId="2E0DDDA0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F88190B" w14:textId="322A585E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3357F41" w14:textId="3F9E9E40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5FCCA8" w14:textId="16D0897E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11.7.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3B468A" w14:textId="5D08B259" w:rsidR="00EE4909" w:rsidRPr="009A1838" w:rsidRDefault="00EE4909" w:rsidP="00EE4909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12.7.</w:t>
            </w:r>
          </w:p>
        </w:tc>
      </w:tr>
      <w:tr w:rsidR="0035044E" w:rsidRPr="009A1838" w14:paraId="68B630A1" w14:textId="77777777" w:rsidTr="003F76CE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B4F74EC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245428B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16D344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4B3D2D0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1AB39BF" w14:textId="233C9B73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0D33977" w14:textId="757D8962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506558" w14:textId="35850D9A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14CB603" w14:textId="3BD8A856" w:rsidR="0035044E" w:rsidRPr="0099693B" w:rsidRDefault="0035044E" w:rsidP="0035044E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EF7127" w14:textId="0C2EA43D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AD49366" w14:textId="0CCAE836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MLINCI,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04C4314" w14:textId="775B5CC5" w:rsidR="0035044E" w:rsidRPr="007A73D9" w:rsidRDefault="0035044E" w:rsidP="0035044E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PURANJI  ZREZKI V NARAVNI OMAKI, KRUHOVA REZINA, SOLATA (G,L)</w:t>
            </w:r>
          </w:p>
        </w:tc>
      </w:tr>
      <w:tr w:rsidR="0035044E" w:rsidRPr="009A1838" w14:paraId="3E491ACF" w14:textId="77777777" w:rsidTr="003F76CE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0746C94" w14:textId="77777777" w:rsidR="0035044E" w:rsidRPr="009A1838" w:rsidRDefault="0035044E" w:rsidP="0035044E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D76264E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A8758C" w14:textId="13CBC94E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1B25566" w14:textId="0681AC5A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1830638" w14:textId="01EA8C84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A9255DB" w14:textId="64DB5DB7" w:rsidR="0035044E" w:rsidRPr="0086033F" w:rsidRDefault="0035044E" w:rsidP="0035044E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AF47F4A" w14:textId="7A9347FE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0C3ED5C" w14:textId="00E6426B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E44BE65" w14:textId="2B43B701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PURANJI  ZREZKI V NARAVNI OMAKI, KRUHOVA REZINA, SOLATA (G,L) črni kruh</w:t>
            </w:r>
          </w:p>
        </w:tc>
      </w:tr>
      <w:tr w:rsidR="0035044E" w:rsidRPr="009A1838" w14:paraId="328D511D" w14:textId="77777777" w:rsidTr="003F76CE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596432E" w14:textId="77777777" w:rsidR="0035044E" w:rsidRPr="009A1838" w:rsidRDefault="0035044E" w:rsidP="0035044E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09BF63B" w14:textId="77777777" w:rsidR="0035044E" w:rsidRPr="00EA18E2" w:rsidRDefault="0035044E" w:rsidP="0035044E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A4209F4" w14:textId="7777777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84AB49" w14:textId="5B14E702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BDA9A" w14:textId="2D7919BD" w:rsidR="0035044E" w:rsidRPr="00B20DA7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EDF993" w14:textId="542FEAD3" w:rsidR="0035044E" w:rsidRPr="00B20DA7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8C35A7" w14:textId="22F0EB87" w:rsidR="0035044E" w:rsidRPr="00B20DA7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2F2F273" w14:textId="7B495687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4C1B1E" w14:textId="7FAF9B0C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POLNOZRNATI MLINCI, SOLATA (G)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FDA41B" w14:textId="2C765C82" w:rsidR="0035044E" w:rsidRPr="009A1838" w:rsidRDefault="0035044E" w:rsidP="003504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PURANJI  ZREZKI V NARAVNI OMAKI, KRUHOVA REZINA, SOLATA (G,L) črni kruh</w:t>
            </w:r>
          </w:p>
        </w:tc>
      </w:tr>
      <w:tr w:rsidR="002A430A" w:rsidRPr="009A1838" w14:paraId="76B3A046" w14:textId="77777777" w:rsidTr="00C37D5E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6D8CF0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C4D75C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D86CE25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79F46AB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5C5D7BB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KANELONI Z MLETIM MESOM IN ZELENJAVO, SOLATA</w:t>
            </w:r>
          </w:p>
          <w:p w14:paraId="51F1E831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(G,L)</w:t>
            </w:r>
          </w:p>
          <w:p w14:paraId="33AAACA9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AEAEC7" w14:textId="20FD54B8" w:rsidR="002A430A" w:rsidRPr="00B20DA7" w:rsidRDefault="002A430A" w:rsidP="002A430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73EAE7" w14:textId="195B3971" w:rsidR="002A430A" w:rsidRPr="00F07F20" w:rsidRDefault="002A430A" w:rsidP="002A430A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06262E6" w14:textId="11489BE4" w:rsidR="002A430A" w:rsidRPr="00AA6261" w:rsidRDefault="002A430A" w:rsidP="002A430A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OSLIČA, KROMPIRJEVA SOLATA</w:t>
            </w:r>
            <w:r w:rsidR="00597BB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(M)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A125839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3978FE80" w14:textId="5605D2BB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1C85262" w14:textId="66854758" w:rsidR="002A430A" w:rsidRPr="009A1838" w:rsidRDefault="002A430A" w:rsidP="002A430A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AJDOVA KAŠA Z JURČKI,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D0D6A4C" w14:textId="5826D368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</w:tr>
      <w:tr w:rsidR="002A430A" w:rsidRPr="009A1838" w14:paraId="22860EA2" w14:textId="77777777" w:rsidTr="00C37D5E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418A63F" w14:textId="77777777" w:rsidR="002A430A" w:rsidRPr="009A1838" w:rsidRDefault="002A430A" w:rsidP="002A430A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0AEB2CE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8656FAD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KANELONI Z MLETIM MESOM IN ZELENJAVO, SOLATA</w:t>
            </w:r>
          </w:p>
          <w:p w14:paraId="767A0B73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(G,L)</w:t>
            </w:r>
          </w:p>
          <w:p w14:paraId="07FC75AB" w14:textId="77777777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B3ADD23" w14:textId="015E1040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 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427483" w14:textId="02100067" w:rsidR="002A430A" w:rsidRPr="00F07F20" w:rsidRDefault="002A430A" w:rsidP="002A430A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7D9D630" w14:textId="4CF3DBEC" w:rsidR="002A430A" w:rsidRPr="00793D6A" w:rsidRDefault="002A430A" w:rsidP="002A430A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OSLIČA, KROMPIRJEVA SOLATA, RŽENI KRUH (G</w:t>
            </w:r>
            <w:r w:rsidR="00597BB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,M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)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CBC7F29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2667160C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Polnozrnata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moka</w:t>
            </w:r>
          </w:p>
          <w:p w14:paraId="5AFAE599" w14:textId="11809B74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6470994" w14:textId="220EE119" w:rsidR="002A430A" w:rsidRPr="009A1838" w:rsidRDefault="002A430A" w:rsidP="002A430A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AJDOVA KAŠA Z JURČKI,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4E475B4A" w14:textId="648915DE" w:rsidR="002A430A" w:rsidRPr="009A1838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</w:tr>
      <w:tr w:rsidR="002A430A" w:rsidRPr="00FE3074" w14:paraId="3CB0EB73" w14:textId="77777777" w:rsidTr="003F76CE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EC3426" w14:textId="77777777" w:rsidR="002A430A" w:rsidRPr="00FE3074" w:rsidRDefault="002A430A" w:rsidP="002A430A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F993A5E" w14:textId="77777777" w:rsidR="002A430A" w:rsidRPr="00FE3074" w:rsidRDefault="002A430A" w:rsidP="002A430A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34611A91" w14:textId="77777777" w:rsidR="002A430A" w:rsidRPr="00FE3074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3161F2E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KANELONI Z MLETIM MESOM IN ZELENJAVO, SOLATA</w:t>
            </w:r>
          </w:p>
          <w:p w14:paraId="42B710D6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(G,L)</w:t>
            </w:r>
          </w:p>
          <w:p w14:paraId="4D3419F0" w14:textId="77777777" w:rsidR="002A430A" w:rsidRPr="00FE3074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D3FA7B" w14:textId="32EE6584" w:rsidR="002A430A" w:rsidRPr="00FE3074" w:rsidRDefault="002A430A" w:rsidP="002A430A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 S POLNOZRNATO ŠTRUČKO, SOLATA(G,GS)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3D28E8" w14:textId="6837599F" w:rsidR="002A430A" w:rsidRPr="00FE3074" w:rsidRDefault="002A430A" w:rsidP="002A430A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2027C24" w14:textId="188DF2D8" w:rsidR="002A430A" w:rsidRDefault="002A430A" w:rsidP="002A430A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FILE OSLIČA, KROMPIRJEVA SOLATA</w:t>
            </w:r>
            <w:r w:rsidR="00597BB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(M)</w:t>
            </w:r>
          </w:p>
          <w:p w14:paraId="55611593" w14:textId="77777777" w:rsidR="002A430A" w:rsidRDefault="002A430A" w:rsidP="002A430A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</w:p>
          <w:p w14:paraId="0ECB56E5" w14:textId="38052866" w:rsidR="002A430A" w:rsidRPr="00FF444F" w:rsidRDefault="002A430A" w:rsidP="002A430A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54FB83" w14:textId="77777777" w:rsidR="002A430A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29D13ABA" w14:textId="104195D4" w:rsidR="002A430A" w:rsidRPr="00FE3074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pirina moka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AC6B980" w14:textId="2FDE45AA" w:rsidR="002A430A" w:rsidRPr="00FE3074" w:rsidRDefault="002A430A" w:rsidP="002A430A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AJDOVA KAŠA Z JURČKI, SOLATA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4C74BBA" w14:textId="7A18E4B9" w:rsidR="002A430A" w:rsidRPr="00FE3074" w:rsidRDefault="002A430A" w:rsidP="002A430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ŠTRUČKA, SOLATA (G)</w:t>
            </w:r>
          </w:p>
        </w:tc>
      </w:tr>
    </w:tbl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F4FC8A2" w14:textId="77777777" w:rsidR="00360FB1" w:rsidRDefault="00360FB1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C521EE" w:rsidRPr="009A1838" w14:paraId="1F6409F4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2CEE8FC8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68577D5F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7.7.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45E0CFCD" w:rsidR="00C521EE" w:rsidRPr="00925938" w:rsidRDefault="00C521EE" w:rsidP="00C521E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8.7.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3636BF08" w:rsidR="00C521EE" w:rsidRPr="00925938" w:rsidRDefault="00C521EE" w:rsidP="00C521E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01F3C519" w:rsidR="00C521EE" w:rsidRPr="00925938" w:rsidRDefault="00C521EE" w:rsidP="00C521E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1D7B1B3C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11.7.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2BF08E27" w:rsidR="00C521EE" w:rsidRPr="009A1838" w:rsidRDefault="00C521EE" w:rsidP="00C521E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12.7.</w:t>
            </w:r>
          </w:p>
        </w:tc>
      </w:tr>
      <w:tr w:rsidR="00A55E82" w:rsidRPr="009A1838" w14:paraId="11204468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A9839" w14:textId="5860EF5E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A55E82" w:rsidRPr="00635215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635215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A10D73" w14:textId="2D1E38E5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PEČENE PIŠČANČJE KRAČE, MLINCI,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7C93DEE1" w:rsidR="00A55E82" w:rsidRPr="009A1838" w:rsidRDefault="00A55E82" w:rsidP="00A55E82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PURANJI  ZREZKI V NARAVNI OMAKI, KRUHOVA REZINA, SOLATA (G,L)</w:t>
            </w:r>
          </w:p>
        </w:tc>
      </w:tr>
      <w:tr w:rsidR="00A55E82" w:rsidRPr="009A1838" w14:paraId="36A9CA10" w14:textId="77777777" w:rsidTr="001D3DB1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DA9FAF2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KANELONI Z MLETIM MESOM IN ZELENJAVO, SOLATA</w:t>
            </w:r>
          </w:p>
          <w:p w14:paraId="2D0D063C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(G,L)</w:t>
            </w:r>
          </w:p>
          <w:p w14:paraId="67B4EA0F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2843F7B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6841917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4C3652A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70CE5FB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4DFB355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EFCC53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1CDEECC" w14:textId="44186E34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F8213D" w14:textId="10C86235" w:rsidR="00A55E82" w:rsidRPr="009A1838" w:rsidRDefault="00A55E82" w:rsidP="00A55E8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HOT DOG, SOLATA (G,GS)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2022CA" w14:textId="726C5834" w:rsidR="00A55E82" w:rsidRPr="00925938" w:rsidRDefault="00A55E82" w:rsidP="00A55E82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E35C27" w14:textId="6D56CAFE" w:rsidR="00A55E82" w:rsidRPr="00925938" w:rsidRDefault="00A55E82" w:rsidP="00A55E82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FILE OSLIČA, KROMPIRJEVA SOLATA </w:t>
            </w:r>
            <w:r w:rsidR="00982A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(M)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2B7FAD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CARSKI PRAŽENEC KOMPOT (G, L, J)</w:t>
            </w:r>
          </w:p>
          <w:p w14:paraId="7CCDD1EE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FB9F9A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26E456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D1287CA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F03455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14AD11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0405FAE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0A395D0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EB7334A" w14:textId="77777777" w:rsidR="00A55E82" w:rsidRDefault="00A55E82" w:rsidP="00A55E8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530390" w14:textId="73291734" w:rsidR="00A55E82" w:rsidRPr="00925938" w:rsidRDefault="00A55E82" w:rsidP="00A55E82">
            <w:pPr>
              <w:spacing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3BC520C" w14:textId="1C26C3D0" w:rsidR="00A55E82" w:rsidRPr="009A1838" w:rsidRDefault="00A55E82" w:rsidP="00A55E8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AJDOVA KAŠA Z JURČKI,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AA4930B" w14:textId="1632C062" w:rsidR="00A55E82" w:rsidRPr="009A1838" w:rsidRDefault="00A55E82" w:rsidP="00A55E8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ČIČERIKIN NAMAZ, POLNOZRNATA ŠTRUČKA (G)</w:t>
            </w: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2435CD1D" w14:textId="77777777" w:rsidR="00FF444F" w:rsidRDefault="00FF444F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67F6E3B4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27487459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3E2A4AB1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5187F3F7" w14:textId="77777777" w:rsidR="00176167" w:rsidRDefault="00176167" w:rsidP="0087581A">
      <w:pPr>
        <w:rPr>
          <w:rFonts w:asciiTheme="minorHAnsi" w:hAnsiTheme="minorHAnsi" w:cstheme="minorBidi"/>
          <w:sz w:val="15"/>
          <w:szCs w:val="15"/>
        </w:rPr>
      </w:pPr>
    </w:p>
    <w:p w14:paraId="10957850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0260BC80" w14:textId="77777777" w:rsidR="005F6085" w:rsidRDefault="005F6085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p w14:paraId="3C4BD263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0F30AC3C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5DBEC214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7A5EE994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2B2BDD1F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31081FD6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458E30CF" w14:textId="77777777" w:rsidR="002344DD" w:rsidRDefault="002344DD" w:rsidP="0087581A">
      <w:pPr>
        <w:rPr>
          <w:rFonts w:asciiTheme="minorHAnsi" w:hAnsiTheme="minorHAnsi" w:cstheme="minorBidi"/>
          <w:sz w:val="15"/>
          <w:szCs w:val="15"/>
        </w:rPr>
      </w:pPr>
    </w:p>
    <w:p w14:paraId="410CDC04" w14:textId="77777777" w:rsidR="00810D88" w:rsidRPr="009A1838" w:rsidRDefault="00810D88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1533"/>
        <w:gridCol w:w="1678"/>
        <w:gridCol w:w="1543"/>
        <w:gridCol w:w="1543"/>
        <w:gridCol w:w="1496"/>
        <w:gridCol w:w="1496"/>
        <w:gridCol w:w="1496"/>
        <w:gridCol w:w="1496"/>
      </w:tblGrid>
      <w:tr w:rsidR="00C23C91" w:rsidRPr="009A1838" w14:paraId="67C307FE" w14:textId="77777777" w:rsidTr="00810D88">
        <w:trPr>
          <w:trHeight w:val="201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108D0A78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3D1D722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0D4E3016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26A6E965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07BFA7D2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7B09F5AA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815DD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18.7.</w:t>
            </w:r>
            <w:r w:rsidR="00960974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628C5220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815DD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19.7.</w:t>
            </w:r>
          </w:p>
        </w:tc>
      </w:tr>
      <w:tr w:rsidR="002344DD" w:rsidRPr="009A1838" w14:paraId="421EE139" w14:textId="77777777" w:rsidTr="009A1C36">
        <w:trPr>
          <w:trHeight w:val="58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03D5A75A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3568FC2B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72B87AF6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075789B0" w:rsidR="002344DD" w:rsidRPr="0099693B" w:rsidRDefault="002344DD" w:rsidP="002344DD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751FA16F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1C8CC5" w14:textId="6D104F2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DUNAJSKI PIŠČANČJI ZREZEK, PEČEN KROMPIR, MOTOVILEC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377567B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0BEA99E7" w14:textId="343D74EA" w:rsidR="002344DD" w:rsidRPr="007A73D9" w:rsidRDefault="002344DD" w:rsidP="002344DD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</w:tc>
      </w:tr>
      <w:tr w:rsidR="002344DD" w:rsidRPr="009A1838" w14:paraId="08806E90" w14:textId="77777777" w:rsidTr="009A1C36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2344DD" w:rsidRPr="009A1838" w:rsidRDefault="002344DD" w:rsidP="002344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2CF04D9C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179ED61D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2A521C51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4449E839" w:rsidR="002344DD" w:rsidRPr="0086033F" w:rsidRDefault="002344DD" w:rsidP="002344D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4758EA2C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65CE33" w14:textId="25B97DE3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PIŠČANČJI ZREZEK NA ŽARU, PEČEN KROMPIR, MOTOVILEC (G,J)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4BB12BE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07CAE5C8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08F70B7D" w14:textId="0DDDEC92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</w:tr>
      <w:tr w:rsidR="002344DD" w:rsidRPr="009A1838" w14:paraId="7974BF22" w14:textId="77777777" w:rsidTr="00810D88">
        <w:trPr>
          <w:trHeight w:val="14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2344DD" w:rsidRPr="009A1838" w:rsidRDefault="002344DD" w:rsidP="002344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2344DD" w:rsidRPr="00EA18E2" w:rsidRDefault="002344DD" w:rsidP="002344DD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78EA229C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4388DDDE" w:rsidR="002344DD" w:rsidRPr="00B20DA7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2B150719" w:rsidR="002344DD" w:rsidRPr="00B20DA7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625EB0E4" w:rsidR="002344DD" w:rsidRPr="00B20DA7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140FD1C4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FC621" w14:textId="581F2489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PIŠČANČJI ZREZEK NA ŽARU, PEČEN KROMPIR, MOTOVILEC (G,J)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C95863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68507C0B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(G,L)</w:t>
            </w:r>
          </w:p>
          <w:p w14:paraId="27FB944B" w14:textId="72B3A708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Graham moka</w:t>
            </w:r>
          </w:p>
        </w:tc>
      </w:tr>
      <w:tr w:rsidR="002344DD" w:rsidRPr="009A1838" w14:paraId="504BE997" w14:textId="77777777" w:rsidTr="00676EAB">
        <w:trPr>
          <w:trHeight w:val="537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86443D5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298B1627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DD8C7D" w14:textId="77777777" w:rsidR="002344DD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9638BB2" w14:textId="77777777" w:rsidR="002344DD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C5A0DFC" w14:textId="77777777" w:rsidR="008909F5" w:rsidRDefault="008909F5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73E3F0B" w14:textId="77777777" w:rsidR="008909F5" w:rsidRDefault="008909F5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F14763B" w14:textId="77777777" w:rsidR="008909F5" w:rsidRDefault="008909F5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AF32845" w14:textId="77777777" w:rsidR="002344DD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AFC479" w14:textId="1AD2BA8B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6112B28" w14:textId="5B4167CE" w:rsidR="002344DD" w:rsidRPr="00B20DA7" w:rsidRDefault="002344DD" w:rsidP="002344DD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4207A820" w:rsidR="002344DD" w:rsidRPr="00F07F20" w:rsidRDefault="002344DD" w:rsidP="002344D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GRATINIRANI ŠIROKI GRAHAM  REZANCI TUNO, SOLATA (G, L,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550BFE96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483294F0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78889DC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C1DB27C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A5518AA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D9FEE85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B8E706E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27C1F94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9C30AD3" w14:textId="7696B4E7" w:rsidR="002344DD" w:rsidRPr="00AA6261" w:rsidRDefault="002344DD" w:rsidP="002344D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78AD19F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KROMPIR, TATZIKI (L)</w:t>
            </w:r>
            <w:r w:rsidR="00B86CA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  <w:p w14:paraId="0A831E04" w14:textId="5F09F0AD" w:rsidR="00A70508" w:rsidRPr="009A1838" w:rsidRDefault="00A70508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10643DBE" w:rsidR="002344DD" w:rsidRPr="009A1838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A42D0AA" w14:textId="1AE4331C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</w:tr>
      <w:tr w:rsidR="002344DD" w:rsidRPr="009A1838" w14:paraId="5F17F2FD" w14:textId="77777777" w:rsidTr="00676EAB">
        <w:trPr>
          <w:trHeight w:val="54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2344DD" w:rsidRPr="009A1838" w:rsidRDefault="002344DD" w:rsidP="002344DD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D5CBB87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PIŠČANCEM, ČRNI KRUH (G,J,L)</w:t>
            </w:r>
          </w:p>
          <w:p w14:paraId="7993096C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8DD7D35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4190F3B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FA8A984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512131A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C6C45CE" w14:textId="214B1CD2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0BEFB20" w14:textId="77381DAD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3B5472DC" w:rsidR="002344DD" w:rsidRPr="00F07F20" w:rsidRDefault="002344DD" w:rsidP="002344D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GRATINIRANI ŠIROKI GRAHAM  REZANCI TUNO, SOLATA (G, L,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vAlign w:val="center"/>
          </w:tcPr>
          <w:p w14:paraId="0ED42EBC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(1/2), SOLATA, RŽENI KRUH (G)</w:t>
            </w:r>
          </w:p>
          <w:p w14:paraId="7D119E16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7EAB040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8B60B32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C880E40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D247E6A" w14:textId="0EA709B1" w:rsidR="002344DD" w:rsidRPr="00793D6A" w:rsidRDefault="002344DD" w:rsidP="002344DD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4F8732A1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KROMPIR, TATZIKI, SOLATA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D531FAD" w14:textId="7B25A0F7" w:rsidR="002344DD" w:rsidRPr="009A1838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8F30BC9" w14:textId="3F8975F0" w:rsidR="002344DD" w:rsidRPr="009A1838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</w:tr>
      <w:tr w:rsidR="002344DD" w:rsidRPr="00FE3074" w14:paraId="16B53F08" w14:textId="77777777" w:rsidTr="00676EAB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2344DD" w:rsidRPr="00FE3074" w:rsidRDefault="002344DD" w:rsidP="002344DD">
            <w:pPr>
              <w:spacing w:line="256" w:lineRule="auto"/>
              <w:rPr>
                <w:rFonts w:ascii="Times New Roman" w:eastAsia="Times New Roman" w:hAnsi="Times New Roman"/>
                <w:i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2344DD" w:rsidRPr="00FE3074" w:rsidRDefault="002344DD" w:rsidP="002344DD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FE3074">
              <w:rPr>
                <w:rFonts w:ascii="Times New Roman" w:hAnsi="Times New Roman"/>
                <w:sz w:val="14"/>
                <w:szCs w:val="14"/>
              </w:rPr>
              <w:t>REDUKCIJSKA DIETA IN DIETA PRI BOLEZNI PREBAVIL</w:t>
            </w:r>
          </w:p>
          <w:p w14:paraId="6AE6B1B6" w14:textId="26CBD899" w:rsidR="002344DD" w:rsidRPr="00FE3074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6BA3942" w14:textId="3EBFEA7B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(G,J,L)</w:t>
            </w:r>
          </w:p>
          <w:p w14:paraId="21884BEB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3C95B8" w14:textId="599D7237" w:rsidR="002344DD" w:rsidRPr="00FE3074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487E66" w14:textId="6C51319A" w:rsidR="002344DD" w:rsidRPr="00FE3074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0D4A832F" w:rsidR="002344DD" w:rsidRPr="00FE3074" w:rsidRDefault="002344DD" w:rsidP="002344DD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GRATINIRANI ŠIROKI GRAHAM  REZANCI TUNO, SOLATA (G, L,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AD85821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76CBCE04" w14:textId="77777777" w:rsidR="002344DD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1DA9C95" w14:textId="392B83DF" w:rsidR="002344DD" w:rsidRPr="00FF444F" w:rsidRDefault="002344DD" w:rsidP="002344DD">
            <w:pPr>
              <w:rPr>
                <w:rFonts w:ascii="Times New Roman" w:hAnsi="Times New Roman"/>
                <w:sz w:val="14"/>
                <w:szCs w:val="14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10AE2920" w:rsidR="002344DD" w:rsidRPr="00FE3074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 KROMPIR, TATZIKI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C8A42B" w14:textId="41DCC989" w:rsidR="002344DD" w:rsidRPr="00FE3074" w:rsidRDefault="002344DD" w:rsidP="002344DD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B4EBCFD" w14:textId="177E5DF1" w:rsidR="002344DD" w:rsidRPr="00FE3074" w:rsidRDefault="002344DD" w:rsidP="002344DD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ČRNI KRUH (G)</w:t>
            </w:r>
          </w:p>
        </w:tc>
      </w:tr>
    </w:tbl>
    <w:p w14:paraId="227E5959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A01A1C6" w14:textId="77777777" w:rsidR="000904B0" w:rsidRDefault="000904B0" w:rsidP="00B91A50">
      <w:pPr>
        <w:rPr>
          <w:rFonts w:asciiTheme="minorHAnsi" w:hAnsiTheme="minorHAnsi" w:cstheme="minorBidi"/>
          <w:sz w:val="15"/>
          <w:szCs w:val="15"/>
        </w:rPr>
      </w:pPr>
    </w:p>
    <w:p w14:paraId="15EF18B9" w14:textId="77777777" w:rsidR="004C6F1D" w:rsidRDefault="004C6F1D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815DD1" w:rsidRPr="009A1838" w14:paraId="6574C75A" w14:textId="77777777" w:rsidTr="00810D8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46CB9D4A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0A05F99E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14.7.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6E444BDC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15.7.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40FFFEE5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020654E3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5B1E2967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18.7..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0ED59841" w:rsidR="00815DD1" w:rsidRPr="009A1838" w:rsidRDefault="00815DD1" w:rsidP="00815DD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19.7.</w:t>
            </w:r>
          </w:p>
        </w:tc>
      </w:tr>
      <w:tr w:rsidR="00E27D04" w:rsidRPr="009A1838" w14:paraId="3E2049B1" w14:textId="77777777" w:rsidTr="00D6557C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08D728" w14:textId="2A8D11E6" w:rsidR="00E27D04" w:rsidRPr="00DE0E86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DUNAJSKI PIŠČANČJI ZREZEK, PEČEN KROMPIR, MOTOVILEC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9EA70AE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CVETAČNA JUHA, </w:t>
            </w:r>
          </w:p>
          <w:p w14:paraId="4932D4F3" w14:textId="1B74C305" w:rsidR="00E27D04" w:rsidRPr="00DE0E86" w:rsidRDefault="00E27D04" w:rsidP="00E27D04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PICA S ŠUNKO, SOLATA (G)</w:t>
            </w:r>
          </w:p>
        </w:tc>
      </w:tr>
      <w:tr w:rsidR="00E27D04" w:rsidRPr="009A1838" w14:paraId="3B9AF59C" w14:textId="77777777" w:rsidTr="00386BC3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694F655" w14:textId="004501F3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CEZARJEVA SOLATA S PIŠČANCEM (G,J)</w:t>
            </w:r>
          </w:p>
          <w:p w14:paraId="7BBAF769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EB283DC" w14:textId="77777777" w:rsidR="00E27D04" w:rsidRDefault="00E27D04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F2074C6" w14:textId="77777777" w:rsidR="00176167" w:rsidRDefault="00176167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B5F979" w14:textId="77777777" w:rsidR="00176167" w:rsidRDefault="00176167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EED3407" w14:textId="77777777" w:rsidR="00176167" w:rsidRDefault="00176167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1796D8F" w14:textId="77777777" w:rsidR="00E27D04" w:rsidRDefault="00E27D04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CCA3D" w14:textId="77777777" w:rsidR="00E27D04" w:rsidRDefault="00E27D04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74D6D2" w14:textId="76319102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0ACEF0" w14:textId="0E106E74" w:rsidR="00E27D04" w:rsidRPr="009A1838" w:rsidRDefault="00E27D04" w:rsidP="00E27D0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1818F" w14:textId="7A1331F8" w:rsidR="00E27D04" w:rsidRPr="00476926" w:rsidRDefault="00B7378C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GRATINIRANI </w:t>
            </w:r>
            <w:r w:rsidR="00E27D04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ŠIROKI </w:t>
            </w:r>
            <w:r w:rsidR="003736D2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GRAHAM </w:t>
            </w:r>
            <w:r w:rsidR="00E27D04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REZANCI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S TUNO</w:t>
            </w:r>
            <w:r w:rsidR="00E27D04">
              <w:rPr>
                <w:rFonts w:ascii="Times New Roman" w:hAnsi="Times New Roman"/>
                <w:sz w:val="15"/>
                <w:szCs w:val="15"/>
                <w:lang w:eastAsia="sl-SI"/>
              </w:rPr>
              <w:t>, SOLATA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EEB975F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KROMPIRJEV GOLAŽ, PEČENA HRENOVKA (1/2)</w:t>
            </w:r>
          </w:p>
          <w:p w14:paraId="1F1AF254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7CF39AF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3E4DF1F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E5054FE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AD97EF8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4E8E31D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55D7C1D" w14:textId="77777777" w:rsidR="00E27D04" w:rsidRDefault="00E27D04" w:rsidP="00E27D0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BC449E0" w14:textId="3C4E9D0C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1644B410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PEČEN KROMPIR, TATZIKI </w:t>
            </w:r>
            <w:r w:rsidR="00085F5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</w:t>
            </w:r>
            <w:r w:rsidR="006B341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brez laktoze</w:t>
            </w:r>
            <w:r w:rsidR="00085F5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50A998" w14:textId="3601E6FB" w:rsidR="00E27D04" w:rsidRPr="009A1838" w:rsidRDefault="00E27D04" w:rsidP="00E27D0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5871E1C" w14:textId="62C2E411" w:rsidR="00E27D04" w:rsidRPr="009A1838" w:rsidRDefault="00E27D04" w:rsidP="00E27D0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MESNI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SIR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ZELENJAVA, KRUH (G)</w:t>
            </w: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2055D51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55BDA5B6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612F8978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2AE15266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4EE4D88B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02BA09A5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23344738" w14:textId="77777777" w:rsidR="008909F5" w:rsidRDefault="008909F5" w:rsidP="0087581A">
      <w:pPr>
        <w:rPr>
          <w:rFonts w:asciiTheme="minorHAnsi" w:hAnsiTheme="minorHAnsi" w:cstheme="minorBidi"/>
          <w:sz w:val="15"/>
          <w:szCs w:val="15"/>
        </w:rPr>
      </w:pPr>
    </w:p>
    <w:p w14:paraId="4D6ACDC6" w14:textId="77777777" w:rsidR="008909F5" w:rsidRDefault="008909F5" w:rsidP="0087581A">
      <w:pPr>
        <w:rPr>
          <w:rFonts w:asciiTheme="minorHAnsi" w:hAnsiTheme="minorHAnsi" w:cstheme="minorBidi"/>
          <w:sz w:val="15"/>
          <w:szCs w:val="15"/>
        </w:rPr>
      </w:pPr>
    </w:p>
    <w:p w14:paraId="3726E0BD" w14:textId="77777777" w:rsidR="001674BF" w:rsidRDefault="001674BF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B1B948E" w14:textId="77777777" w:rsidR="008A1B22" w:rsidRDefault="008A1B22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AC7557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59D8124E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005473D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21.7.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791DED32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66B2AA0C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23.7.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01202F93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24.7.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406C249C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815DD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25.7.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0ABF5C69" w:rsidR="003E014E" w:rsidRPr="009A1838" w:rsidRDefault="00925938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NEDELJA </w:t>
            </w:r>
            <w:r w:rsidR="00BD570B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26.7.</w:t>
            </w:r>
          </w:p>
        </w:tc>
      </w:tr>
      <w:tr w:rsidR="00DD2BD7" w:rsidRPr="009A1838" w14:paraId="7F5A1EEC" w14:textId="77777777" w:rsidTr="00463EA3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34D856A" w14:textId="7A38EA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003F345" w14:textId="49E00008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2988E02" w14:textId="5608BCCE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043C3CB6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238E9690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39D253B8" w:rsidR="00DD2BD7" w:rsidRPr="00DE0E86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ČUFTI, PIRE KROMPIR, ENDIVIJA V SOLATI (L)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51FD595D" w14:textId="45EF46C5" w:rsidR="00DD2BD7" w:rsidRPr="0035473C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HLADNA KUMARIČINA JUHA, MESO NA ŽARU, ZELENJAVA, LEPINJA (G, GS,L)</w:t>
            </w:r>
          </w:p>
        </w:tc>
      </w:tr>
      <w:tr w:rsidR="00DD2BD7" w:rsidRPr="009A1838" w14:paraId="0032EA16" w14:textId="77777777" w:rsidTr="00463EA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DD2BD7" w:rsidRPr="009A1838" w:rsidRDefault="00DD2BD7" w:rsidP="00DD2BD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5F3D548" w14:textId="1A830D86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649E094" w14:textId="6869F059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B397B2A" w14:textId="3ED4666B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2BBBC19B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3032E509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76D7C185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ČUFTI, KROMPIR V KOSIH, ENDIVIJA V SOLATI (L)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72EFE1B5" w14:textId="42548A1F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HLADNA KUMARIČINA JUHA, MESO NA ŽARU, ZELENJAVA, POLNOZRNATA ŠTRUČKA (G, GS,L)</w:t>
            </w:r>
          </w:p>
          <w:p w14:paraId="6DBCD48C" w14:textId="5E1E4C91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D2BD7" w:rsidRPr="009A1838" w14:paraId="548B63F6" w14:textId="77777777" w:rsidTr="00463EA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DD2BD7" w:rsidRPr="009A1838" w:rsidRDefault="00DD2BD7" w:rsidP="00DD2BD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DD2BD7" w:rsidRPr="00EA18E2" w:rsidRDefault="00DD2BD7" w:rsidP="00DD2BD7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6F7669" w14:textId="177D34F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1EA2CF" w14:textId="18E34059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58EB63" w14:textId="7E52501E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42CB8A79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2B895221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71751B41" w:rsidR="00DD2BD7" w:rsidRPr="00FB709D" w:rsidRDefault="00DD2BD7" w:rsidP="00DD2BD7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ČUFTI, KROMPIR V KOSIH, ENDIVIJA V SOLATI (L)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C96B1D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HLADNA KUMARIČINA JUHA, MESO NA ŽARU, ZELENJAVA, POLNOZRNATA ŠTRUČKA (G, GS,L)</w:t>
            </w:r>
          </w:p>
          <w:p w14:paraId="013E77ED" w14:textId="4B6C3456" w:rsidR="00DD2BD7" w:rsidRPr="00FB5D85" w:rsidRDefault="00DD2BD7" w:rsidP="00DD2BD7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DD2BD7" w:rsidRPr="009A1838" w14:paraId="651529DB" w14:textId="77777777" w:rsidTr="00810D88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1841A748" w:rsidR="00DD2BD7" w:rsidRPr="004E2C64" w:rsidRDefault="00DD2BD7" w:rsidP="00DD2BD7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POLNJENE BUČKE Z MESOM IN SIROM</w:t>
            </w: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3C677BA0" w:rsidR="00DD2BD7" w:rsidRPr="00C55074" w:rsidRDefault="00DD2BD7" w:rsidP="00DD2BD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SATARAŠ,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297D29" w14:textId="4D46EE20" w:rsidR="00DD2BD7" w:rsidRPr="00AC6EF9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STROČJI FIŽOL S KISLO SMETANO (L)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897E684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LAZANJA,</w:t>
            </w:r>
          </w:p>
          <w:p w14:paraId="07B37167" w14:textId="0673411B" w:rsidR="00DD2BD7" w:rsidRPr="00C55074" w:rsidRDefault="00DD2BD7" w:rsidP="00DD2BD7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104E614B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11243D8D" w:rsidR="00DD2BD7" w:rsidRPr="00C55074" w:rsidRDefault="00DD2BD7" w:rsidP="00DD2BD7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328AF5B8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RIŽOTA, SOLATA</w:t>
            </w:r>
          </w:p>
        </w:tc>
      </w:tr>
      <w:tr w:rsidR="00DD2BD7" w:rsidRPr="009A1838" w14:paraId="1D1F2131" w14:textId="77777777" w:rsidTr="00810D88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DD2BD7" w:rsidRPr="009A1838" w:rsidRDefault="00DD2BD7" w:rsidP="00DD2BD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0FD2B555" w:rsidR="00DD2BD7" w:rsidRPr="00FB5D85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POLNJENE BUČKE Z MESOM IN SIROM</w:t>
            </w: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, RŽENI KRUH (G,J,L)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52776390" w:rsidR="00DD2BD7" w:rsidRPr="00C55074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SATARAŠ, RŽENI KRUH, SOLATA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D25199" w14:textId="508D1B40" w:rsidR="00DD2BD7" w:rsidRPr="00AC6EF9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STROČJI FIŽOL S KISLO SMETANO, RŽENI KRUH (L,G)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34A9985" w14:textId="6549920E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LAZANJA,</w:t>
            </w:r>
          </w:p>
          <w:p w14:paraId="1FF0622E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  <w:p w14:paraId="63F33089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399EFF5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B913519" w14:textId="66E17733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29F7288E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RŽENI KRUH (G)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365A171A" w:rsidR="00DD2BD7" w:rsidRPr="00C55074" w:rsidRDefault="00DD2BD7" w:rsidP="00DD2BD7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18015E2D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RIŽOTA, SOLATA</w:t>
            </w:r>
          </w:p>
        </w:tc>
      </w:tr>
      <w:tr w:rsidR="00DD2BD7" w:rsidRPr="009A1838" w14:paraId="60543B9E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DD2BD7" w:rsidRPr="009A1838" w:rsidRDefault="00DD2BD7" w:rsidP="00DD2BD7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DD2BD7" w:rsidRPr="00EA18E2" w:rsidRDefault="00DD2BD7" w:rsidP="00DD2BD7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41AA3A7D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POLNJENE BUČKE Z MESOM IN SIROM</w:t>
            </w: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2A34C12D" w:rsidR="00DD2BD7" w:rsidRPr="00C55074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SATARAŠ, KRUH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833DB0" w14:textId="458DA0A1" w:rsidR="00DD2BD7" w:rsidRPr="00AC6EF9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STROČJI FIŽOL S KISLO SMETANO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974AF8" w14:textId="5FD12630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LAZANJA,</w:t>
            </w:r>
          </w:p>
          <w:p w14:paraId="24E27031" w14:textId="1E23D214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(J,L)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4B56FDF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VLIVANCI, (G)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393501DC" w:rsidR="00DD2BD7" w:rsidRPr="00C55074" w:rsidRDefault="00DD2BD7" w:rsidP="00DD2BD7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07869F05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RIŽOTA, SOLATA</w:t>
            </w:r>
          </w:p>
        </w:tc>
      </w:tr>
    </w:tbl>
    <w:p w14:paraId="46F49867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p w14:paraId="57294D29" w14:textId="77777777" w:rsidR="00F7163B" w:rsidRDefault="00F7163B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BD570B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0398B5F0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20.7.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4DF688B1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21.7.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0250D67A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22.7.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38CB5149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23.7.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187BC084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24.7.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1F632DA2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25.7.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67C3AC44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NEDELJA 26.7.</w:t>
            </w:r>
          </w:p>
        </w:tc>
      </w:tr>
      <w:tr w:rsidR="00A65091" w:rsidRPr="009A1838" w14:paraId="37FA7383" w14:textId="77777777" w:rsidTr="009907F9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D8985E4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082FFBA" w14:textId="6A228A80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24F708D" w14:textId="0EB5B7CB" w:rsidR="00A65091" w:rsidRPr="009A1838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ČUFTI, PIRE KROMPIR, ENDIVIJA V SOLATI (L)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1DC83264" w14:textId="07BF752B" w:rsidR="00A65091" w:rsidRDefault="00A65091" w:rsidP="00A6509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HLADNA KUMARIČINA JUHA, MESO NA ŽARU, ZELENJAVA, LEPINJA (G, GS)</w:t>
            </w:r>
          </w:p>
          <w:p w14:paraId="54C474A9" w14:textId="77777777" w:rsidR="00A65091" w:rsidRDefault="00A65091" w:rsidP="00A65091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C9DACC9" w14:textId="6C5897E6" w:rsidR="00A65091" w:rsidRPr="009A1838" w:rsidRDefault="00A65091" w:rsidP="00A65091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D2BD7" w:rsidRPr="009A1838" w14:paraId="2CAAE0A9" w14:textId="77777777" w:rsidTr="00810D8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04D39664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POLNJENE BUČKE Z MESOM IN SIROM</w:t>
            </w:r>
            <w:r w:rsidRPr="0084006C">
              <w:rPr>
                <w:rFonts w:ascii="Times New Roman" w:hAnsi="Times New Roman"/>
                <w:sz w:val="15"/>
                <w:szCs w:val="15"/>
                <w:lang w:eastAsia="sl-SI"/>
              </w:rPr>
              <w:t>, SOLATA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2ABF7D9A" w:rsidR="00DD2BD7" w:rsidRPr="009A1838" w:rsidRDefault="00DD2BD7" w:rsidP="00DD2BD7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SATARAŠ, KRUH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3900B8" w14:textId="4097E9CC" w:rsidR="00DD2BD7" w:rsidRPr="00476926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STROČJI FIŽOL</w:t>
            </w:r>
            <w:r w:rsidR="00AE2BE4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Z OCVIRKI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E97570" w14:textId="77777777" w:rsidR="00DD2BD7" w:rsidRDefault="00DD2BD7" w:rsidP="00DD2BD7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MESNA LAZANJA,</w:t>
            </w:r>
          </w:p>
          <w:p w14:paraId="32DD8E2D" w14:textId="766ED0AB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MEŠANA SOLATA (J)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5C11E533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Z VLIVANCI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0222BFAA" w:rsidR="00DD2BD7" w:rsidRPr="009A1838" w:rsidRDefault="00DD2BD7" w:rsidP="00DD2BD7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63E74DC8" w:rsidR="00DD2BD7" w:rsidRPr="009A1838" w:rsidRDefault="00DD2BD7" w:rsidP="00DD2BD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ZELENJAVNA RIŽOTA, SOLATA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</w:tc>
      </w:tr>
    </w:tbl>
    <w:p w14:paraId="64C05409" w14:textId="77777777" w:rsidR="00925938" w:rsidRDefault="00925938" w:rsidP="0087581A">
      <w:pPr>
        <w:rPr>
          <w:rFonts w:asciiTheme="minorHAnsi" w:hAnsiTheme="minorHAnsi" w:cstheme="minorBidi"/>
          <w:sz w:val="15"/>
          <w:szCs w:val="15"/>
        </w:rPr>
      </w:pPr>
    </w:p>
    <w:p w14:paraId="6E5F9287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7D8B501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82B636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7DFABDD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3005C692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C1C5F9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142779B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6C861B93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416A19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48EFC97C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63FC0D19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341DB02E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1715A8F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03F3E3D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43E09F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06093C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7AE0B7A0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F95AC9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1143F3F7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53D1058" w14:textId="77777777" w:rsidR="00DD2BD7" w:rsidRDefault="00DD2BD7" w:rsidP="0087581A">
      <w:pPr>
        <w:rPr>
          <w:rFonts w:asciiTheme="minorHAnsi" w:hAnsiTheme="minorHAnsi" w:cstheme="minorBidi"/>
          <w:sz w:val="15"/>
          <w:szCs w:val="15"/>
        </w:rPr>
      </w:pPr>
    </w:p>
    <w:p w14:paraId="65175184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562C2F35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p w14:paraId="0A4CE8BF" w14:textId="77777777" w:rsidR="00031DEE" w:rsidRDefault="00031DEE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1530"/>
        <w:gridCol w:w="1676"/>
        <w:gridCol w:w="1541"/>
        <w:gridCol w:w="1541"/>
        <w:gridCol w:w="1494"/>
        <w:gridCol w:w="1359"/>
        <w:gridCol w:w="1634"/>
        <w:gridCol w:w="1491"/>
      </w:tblGrid>
      <w:tr w:rsidR="00BD570B" w:rsidRPr="009A1838" w14:paraId="39A40AB6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E81B7F0" w14:textId="7777777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17A444E" w14:textId="7777777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A9B6788" w14:textId="7B25C8A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27.7.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FCEB5" w14:textId="20580BA7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309CACC" w14:textId="26565ECA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B5D42A" w14:textId="2E017EF3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30.7.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F994A36" w14:textId="3FAADD83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31.7.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6C0FC98" w14:textId="31DFBDB0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4A71A2E" w14:textId="3CEB81CF" w:rsidR="00BD570B" w:rsidRPr="009A1838" w:rsidRDefault="00BD570B" w:rsidP="00BD570B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8426C5" w:rsidRPr="009A1838" w14:paraId="37587985" w14:textId="77777777" w:rsidTr="00AC6EF9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BC434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E2E1CC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AFD1FF5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BBFD378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2077C9" w14:textId="071E4F03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DA04803" w14:textId="6A74CDF0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8F78DCF" w14:textId="549D1EF2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C07F546" w14:textId="16ED91B0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859454F" w14:textId="41679B40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3C4E176" w14:textId="5B46EE1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0A25CA" w14:textId="6529F5B2" w:rsidR="008426C5" w:rsidRPr="009A1838" w:rsidRDefault="008426C5" w:rsidP="008426C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8426C5" w:rsidRPr="009A1838" w14:paraId="5358A828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3AB391" w14:textId="77777777" w:rsidR="008426C5" w:rsidRPr="009A1838" w:rsidRDefault="008426C5" w:rsidP="008426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F07A0C2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2AF1F93" w14:textId="30C9CE54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535B0FDC" w14:textId="7F8198D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7C535F" w14:textId="2AB916DD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97454C" w14:textId="32FAD52B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14A29A8" w14:textId="3EBBD00D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52D02F3" w14:textId="1BC00D9B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D6F3ED" w14:textId="13537E66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8426C5" w:rsidRPr="009A1838" w14:paraId="1D5FE206" w14:textId="77777777" w:rsidTr="001E4025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37F774" w14:textId="77777777" w:rsidR="008426C5" w:rsidRPr="009A1838" w:rsidRDefault="008426C5" w:rsidP="008426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D1CC659" w14:textId="77777777" w:rsidR="008426C5" w:rsidRPr="00EA18E2" w:rsidRDefault="008426C5" w:rsidP="008426C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F240C9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AC53FC" w14:textId="48FD34BF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11EB2C7" w14:textId="62080171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D5A07" w14:textId="19AED3CF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3A14D" w14:textId="5BD0B05B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FBFCA09" w14:textId="4629487B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BB6848D" w14:textId="4571E221" w:rsidR="008426C5" w:rsidRPr="00FB709D" w:rsidRDefault="008426C5" w:rsidP="008426C5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07E16C" w14:textId="4158D9E1" w:rsidR="008426C5" w:rsidRPr="00FB5D85" w:rsidRDefault="008426C5" w:rsidP="008426C5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8426C5" w:rsidRPr="009A1838" w14:paraId="56AE0221" w14:textId="77777777" w:rsidTr="006B68E1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6EC857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F086202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A4CD9B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0708CD9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8D83CFE" w14:textId="6D385763" w:rsidR="008426C5" w:rsidRPr="003C5895" w:rsidRDefault="008426C5" w:rsidP="008426C5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PAPRIKAŠ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D28597E" w14:textId="482994D4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GRŠKA SOLATA (L</w:t>
            </w:r>
            <w:r w:rsidR="00982A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,M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43BFB685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E9A9A17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130FE9" w14:textId="77777777" w:rsidR="00966450" w:rsidRDefault="00966450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AA8C625" w14:textId="46578302" w:rsidR="008426C5" w:rsidRPr="00C55074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12B317A" w14:textId="031768B1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ZELENJAVO IN TUNO, SOLATA  (G, L,R1)</w:t>
            </w:r>
          </w:p>
          <w:p w14:paraId="19A0A0CF" w14:textId="77777777" w:rsidR="005F6ED5" w:rsidRDefault="005F6ED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4A89F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7C66C88" w14:textId="7E2385BB" w:rsidR="00312C28" w:rsidRPr="00DB24E6" w:rsidRDefault="00312C28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23E773F" w14:textId="61455AB8" w:rsidR="008426C5" w:rsidRPr="00C55074" w:rsidRDefault="008426C5" w:rsidP="008426C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ZELENJAVNA JUHA Z LEČO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548B71D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Z MOCARELO (L)</w:t>
            </w:r>
          </w:p>
          <w:p w14:paraId="4EF5AB38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4204A1" w14:textId="77777777" w:rsidR="005F6ED5" w:rsidRDefault="005F6ED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0C037E9" w14:textId="77777777" w:rsidR="005F6ED5" w:rsidRDefault="005F6ED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05EACF" w14:textId="77777777" w:rsidR="00966450" w:rsidRDefault="00966450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1717D8F" w14:textId="61EDD435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9EAB057" w14:textId="391AEFF4" w:rsidR="008426C5" w:rsidRPr="00C55074" w:rsidRDefault="008426C5" w:rsidP="008426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B7BC7D4" w14:textId="77C720D4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8426C5" w:rsidRPr="009A1838" w14:paraId="4393BA57" w14:textId="77777777" w:rsidTr="006B68E1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C949E67" w14:textId="77777777" w:rsidR="008426C5" w:rsidRPr="009A1838" w:rsidRDefault="008426C5" w:rsidP="008426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DBD45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4A2D09E" w14:textId="28B137F3" w:rsidR="008426C5" w:rsidRPr="00FB5D8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PAPRIKAŠ, SOLATA, RŽENI KRUH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0736A158" w14:textId="604782A9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GRŠKA SOLATA, RŽENI KRUH (L</w:t>
            </w:r>
            <w:r w:rsidR="00982A2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,M,G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62719C38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DCE2027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BB528A8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5D1C53D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529FAFD" w14:textId="67B6AF90" w:rsidR="008426C5" w:rsidRPr="00C55074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1892FAC3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ZELENJAVO IN TUNO, SOLATA  (G, L,R1)</w:t>
            </w:r>
          </w:p>
          <w:p w14:paraId="2A14D30C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DEA2BB9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BED138B" w14:textId="77777777" w:rsidR="00966450" w:rsidRDefault="00966450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68EA196" w14:textId="74909F02" w:rsidR="008426C5" w:rsidRPr="00DB24E6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8D9E411" w14:textId="0C061CE1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ZELENJAVNA JUHA Z LEČO, SOLATA, ČRNI KRUH (G)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16C50AD" w14:textId="08CBDDDC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Z MOCARELO, RŽENI KRUH (L,G)</w:t>
            </w:r>
          </w:p>
          <w:p w14:paraId="635FEDFD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239E789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637DF94" w14:textId="77777777" w:rsidR="00966450" w:rsidRDefault="00966450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A0F1B39" w14:textId="0A9F90A9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20941248" w14:textId="59743A1B" w:rsidR="008426C5" w:rsidRPr="00C55074" w:rsidRDefault="008426C5" w:rsidP="008426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8E0CF3" w14:textId="2D436D63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8426C5" w:rsidRPr="009A1838" w14:paraId="423A2B85" w14:textId="77777777" w:rsidTr="00810D88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5608362" w14:textId="77777777" w:rsidR="008426C5" w:rsidRPr="009A1838" w:rsidRDefault="008426C5" w:rsidP="008426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29D1008" w14:textId="77777777" w:rsidR="008426C5" w:rsidRPr="00EA18E2" w:rsidRDefault="008426C5" w:rsidP="008426C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4E7CDD0B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38DC8B" w14:textId="693BB5B9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PAPRIKAŠ (G,J)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58C3D0" w14:textId="6B2C40BD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GRŠKA SOLATA (L</w:t>
            </w:r>
            <w:r w:rsidR="00FE02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,M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4B718967" w14:textId="741A695A" w:rsidR="008426C5" w:rsidRPr="00C55074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AACEE0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ZELENJAVO IN TUNO, SOLATA  (G, L,R1)</w:t>
            </w:r>
          </w:p>
          <w:p w14:paraId="5DB10424" w14:textId="192B507A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F8BD1B" w14:textId="395BED3E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ZELENJAVNA JUHA Z LEČO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068720E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SOLATNI KROŽNIK Z MOCARELO (L)</w:t>
            </w:r>
          </w:p>
          <w:p w14:paraId="637BA174" w14:textId="42B25BC0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8EDC7AB" w14:textId="5AE60F2C" w:rsidR="008426C5" w:rsidRPr="00C55074" w:rsidRDefault="008426C5" w:rsidP="008426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11AD81" w14:textId="0EC838EC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5FC9D83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p w14:paraId="251ADB46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441B586B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11D89051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77526919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48289411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40C75A30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1A0A8934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6C1E6528" w14:textId="77777777" w:rsidR="0081688A" w:rsidRDefault="0081688A" w:rsidP="00925938">
      <w:pPr>
        <w:rPr>
          <w:rFonts w:asciiTheme="minorHAnsi" w:hAnsiTheme="minorHAnsi" w:cstheme="minorBidi"/>
          <w:sz w:val="15"/>
          <w:szCs w:val="15"/>
        </w:rPr>
      </w:pPr>
    </w:p>
    <w:p w14:paraId="607D29D6" w14:textId="77777777" w:rsidR="00291315" w:rsidRDefault="00291315" w:rsidP="00925938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1531"/>
        <w:gridCol w:w="1676"/>
        <w:gridCol w:w="1541"/>
        <w:gridCol w:w="1541"/>
        <w:gridCol w:w="1494"/>
        <w:gridCol w:w="1494"/>
        <w:gridCol w:w="1494"/>
        <w:gridCol w:w="1494"/>
      </w:tblGrid>
      <w:tr w:rsidR="008426C5" w:rsidRPr="009A1838" w14:paraId="13B056DD" w14:textId="77777777" w:rsidTr="00925938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B696CC5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67E7EDB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DD587BB" w14:textId="3F191E03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27.7.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C4C131" w14:textId="5E48BBDC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28.7.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E342760" w14:textId="275BC21D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29.7.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1D77F04" w14:textId="06328830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30.7.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330A0F0" w14:textId="5B9F4F03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31.7.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B9ABA8D" w14:textId="313CCF26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F3A93C" w14:textId="3E1470EB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291315" w:rsidRPr="009A1838" w14:paraId="01397194" w14:textId="77777777" w:rsidTr="00810D88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11DB2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8DD2576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6F2D3A4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CAE281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0461CAF" w14:textId="030A61F5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CC71CDF" w14:textId="7777777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343EB20" w14:textId="77777777" w:rsidR="00291315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368D97F" w14:textId="77777777" w:rsidR="0081688A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CEB9CDC" w14:textId="77777777" w:rsidR="0081688A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326BA5" w14:textId="3F15BF4C" w:rsidR="0081688A" w:rsidRPr="009A1838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551E8B" w14:textId="586CB660" w:rsidR="00291315" w:rsidRPr="009A1838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CDEF97C" w14:textId="5D9D6786" w:rsidR="00291315" w:rsidRPr="009A1838" w:rsidRDefault="0081688A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11605D5" w14:textId="1775EF27" w:rsidR="00291315" w:rsidRPr="009A1838" w:rsidRDefault="00291315" w:rsidP="0029131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EA728E" w14:textId="7A359DA9" w:rsidR="00291315" w:rsidRPr="009A1838" w:rsidRDefault="00291315" w:rsidP="0029131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8426C5" w:rsidRPr="009A1838" w14:paraId="5BDD5C43" w14:textId="77777777" w:rsidTr="000E246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C6F2E4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260CA2D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6391246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67EFB92" w14:textId="77777777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85D858" w14:textId="271AE0E5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PAPRIKAŠ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D326F3B" w14:textId="2809AC61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LIGNJI NA ŽARU, GRŠKA SOLATA (</w:t>
            </w:r>
            <w:r w:rsidR="00FE02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M)</w:t>
            </w:r>
          </w:p>
          <w:p w14:paraId="561528B8" w14:textId="77777777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F7300DA" w14:textId="77777777" w:rsidR="00943A7A" w:rsidRDefault="00943A7A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9C98CAC" w14:textId="04E4B944" w:rsidR="008426C5" w:rsidRPr="009A1838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4C7F789" w14:textId="3BABA29B" w:rsidR="008426C5" w:rsidRDefault="008426C5" w:rsidP="008426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TORTILJE Z ZELENJAVO IN TUNO, SOLATA  (G,R1)</w:t>
            </w:r>
          </w:p>
          <w:p w14:paraId="729B1338" w14:textId="77777777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426811E" w14:textId="4E333715" w:rsidR="00943A7A" w:rsidRPr="00476926" w:rsidRDefault="00943A7A" w:rsidP="008426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434458D" w14:textId="066FEA56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ZELENJAVNA JUHA Z LEČO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03EC9E" w14:textId="3AD171B9" w:rsidR="008426C5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SOLATNI KROŽNIK </w:t>
            </w:r>
            <w:r w:rsidR="00943A7A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 SIROM BREZ LAKTOZE</w:t>
            </w:r>
          </w:p>
          <w:p w14:paraId="40A5785A" w14:textId="77777777" w:rsidR="00943A7A" w:rsidRDefault="00943A7A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5CEA31" w14:textId="2DC196BC" w:rsidR="0020325D" w:rsidRPr="009A1838" w:rsidRDefault="0020325D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B914DF0" w14:textId="7857C2EE" w:rsidR="008426C5" w:rsidRPr="009A1838" w:rsidRDefault="008426C5" w:rsidP="008426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067DEDB" w14:textId="12C706AC" w:rsidR="008426C5" w:rsidRPr="009A1838" w:rsidRDefault="008426C5" w:rsidP="008426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35E13B22" w14:textId="77777777" w:rsidR="006E6B46" w:rsidRDefault="006E6B46" w:rsidP="0087581A">
      <w:pPr>
        <w:rPr>
          <w:rFonts w:asciiTheme="minorHAnsi" w:hAnsiTheme="minorHAnsi" w:cstheme="minorBidi"/>
        </w:rPr>
      </w:pPr>
    </w:p>
    <w:p w14:paraId="35E2C6DD" w14:textId="77777777" w:rsidR="006E6B46" w:rsidRDefault="006E6B46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594A95B8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11A90FA" w14:textId="77777777" w:rsidR="00963718" w:rsidRDefault="00963718" w:rsidP="0087581A">
      <w:pPr>
        <w:rPr>
          <w:rFonts w:asciiTheme="minorHAnsi" w:hAnsiTheme="minorHAnsi" w:cstheme="minorBidi"/>
        </w:rPr>
      </w:pPr>
    </w:p>
    <w:p w14:paraId="2E5E663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D68AC14" w14:textId="77777777" w:rsidR="00963718" w:rsidRDefault="00963718" w:rsidP="0087581A">
      <w:pPr>
        <w:rPr>
          <w:rFonts w:asciiTheme="minorHAnsi" w:hAnsiTheme="minorHAnsi" w:cstheme="minorBidi"/>
        </w:rPr>
      </w:pPr>
    </w:p>
    <w:p w14:paraId="3D812F7B" w14:textId="77777777" w:rsidR="00963718" w:rsidRDefault="00963718" w:rsidP="0087581A">
      <w:pPr>
        <w:rPr>
          <w:rFonts w:asciiTheme="minorHAnsi" w:hAnsiTheme="minorHAnsi" w:cstheme="minorBidi"/>
        </w:rPr>
      </w:pPr>
    </w:p>
    <w:p w14:paraId="529754A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4F20E426" w14:textId="77777777" w:rsidR="00963718" w:rsidRDefault="00963718" w:rsidP="0087581A">
      <w:pPr>
        <w:rPr>
          <w:rFonts w:asciiTheme="minorHAnsi" w:hAnsiTheme="minorHAnsi" w:cstheme="minorBidi"/>
        </w:rPr>
      </w:pPr>
    </w:p>
    <w:p w14:paraId="745640F0" w14:textId="77777777" w:rsidR="00963718" w:rsidRDefault="00963718" w:rsidP="0087581A">
      <w:pPr>
        <w:rPr>
          <w:rFonts w:asciiTheme="minorHAnsi" w:hAnsiTheme="minorHAnsi" w:cstheme="minorBidi"/>
        </w:rPr>
      </w:pPr>
    </w:p>
    <w:p w14:paraId="10322B88" w14:textId="77777777" w:rsidR="00031DEE" w:rsidRDefault="00031DEE" w:rsidP="0087581A">
      <w:pPr>
        <w:rPr>
          <w:rFonts w:asciiTheme="minorHAnsi" w:hAnsiTheme="minorHAnsi" w:cstheme="minorBidi"/>
        </w:rPr>
      </w:pPr>
    </w:p>
    <w:p w14:paraId="34F1BAEA" w14:textId="77777777" w:rsidR="00031DEE" w:rsidRDefault="00031DEE" w:rsidP="0087581A">
      <w:pPr>
        <w:rPr>
          <w:rFonts w:asciiTheme="minorHAnsi" w:hAnsiTheme="minorHAnsi" w:cstheme="minorBidi"/>
        </w:rPr>
      </w:pPr>
    </w:p>
    <w:p w14:paraId="63270844" w14:textId="77777777" w:rsidR="00031DEE" w:rsidRDefault="00031DEE" w:rsidP="0087581A">
      <w:pPr>
        <w:rPr>
          <w:rFonts w:asciiTheme="minorHAnsi" w:hAnsiTheme="minorHAnsi" w:cstheme="minorBidi"/>
        </w:rPr>
      </w:pPr>
    </w:p>
    <w:p w14:paraId="76313193" w14:textId="77777777" w:rsidR="00031DEE" w:rsidRDefault="00031DEE" w:rsidP="0087581A">
      <w:pPr>
        <w:rPr>
          <w:rFonts w:asciiTheme="minorHAnsi" w:hAnsiTheme="minorHAnsi" w:cstheme="minorBidi"/>
        </w:rPr>
      </w:pPr>
    </w:p>
    <w:p w14:paraId="53B49282" w14:textId="77777777" w:rsidR="00031DEE" w:rsidRDefault="00031DEE" w:rsidP="0087581A">
      <w:pPr>
        <w:rPr>
          <w:rFonts w:asciiTheme="minorHAnsi" w:hAnsiTheme="minorHAnsi" w:cstheme="minorBidi"/>
        </w:rPr>
      </w:pPr>
    </w:p>
    <w:p w14:paraId="2576BD6E" w14:textId="20727F2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810D88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87581A" w14:paraId="6F16EE89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810D88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810D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default" r:id="rId12"/>
      <w:footerReference w:type="default" r:id="rId13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14C1C" w14:textId="77777777" w:rsidR="007A1A19" w:rsidRDefault="007A1A19" w:rsidP="00EF1279">
      <w:pPr>
        <w:spacing w:line="240" w:lineRule="auto"/>
      </w:pPr>
      <w:r>
        <w:separator/>
      </w:r>
    </w:p>
  </w:endnote>
  <w:endnote w:type="continuationSeparator" w:id="0">
    <w:p w14:paraId="017D5D87" w14:textId="77777777" w:rsidR="007A1A19" w:rsidRDefault="007A1A19" w:rsidP="00EF1279">
      <w:pPr>
        <w:spacing w:line="240" w:lineRule="auto"/>
      </w:pPr>
      <w:r>
        <w:continuationSeparator/>
      </w:r>
    </w:p>
  </w:endnote>
  <w:endnote w:type="continuationNotice" w:id="1">
    <w:p w14:paraId="7306F791" w14:textId="77777777" w:rsidR="007A1A19" w:rsidRDefault="007A1A1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810D88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810D88" w:rsidRDefault="00810D88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810D88" w:rsidRDefault="00810D88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810D88" w:rsidRPr="00415632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ingdings" w:eastAsia="Wingdings" w:hAnsi="Wingdings" w:cs="Wingdings"/>
              <w:sz w:val="20"/>
              <w:szCs w:val="20"/>
            </w:rPr>
            <w:t>(</w:t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rFonts w:ascii="Wingdings" w:eastAsia="Wingdings" w:hAnsi="Wingdings" w:cs="Wingdings"/>
              <w:sz w:val="20"/>
              <w:szCs w:val="20"/>
            </w:rPr>
            <w:t>□</w:t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810D88" w:rsidRPr="00161DEE" w:rsidRDefault="00810D88" w:rsidP="00E2336E">
          <w:pPr>
            <w:pStyle w:val="Noga"/>
            <w:rPr>
              <w:sz w:val="20"/>
              <w:szCs w:val="20"/>
            </w:rPr>
          </w:pPr>
          <w:r>
            <w:rPr>
              <w:rFonts w:ascii="Wingdings" w:eastAsia="Wingdings" w:hAnsi="Wingdings" w:cs="Wingdings"/>
              <w:sz w:val="20"/>
              <w:szCs w:val="20"/>
            </w:rPr>
            <w:t>*</w:t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rFonts w:ascii="Webdings" w:eastAsia="Webdings" w:hAnsi="Webdings" w:cs="Webdings"/>
              <w:sz w:val="20"/>
              <w:szCs w:val="20"/>
            </w:rPr>
            <w:t>ü</w:t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810D88" w:rsidRDefault="00810D88" w:rsidP="00E2336E">
          <w:pPr>
            <w:pStyle w:val="Noga"/>
          </w:pPr>
          <w:r>
            <w:rPr>
              <w:noProof/>
              <w:lang w:eastAsia="sl-SI"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59787595" w:rsidR="00810D88" w:rsidRDefault="007A1A19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pict w14:anchorId="400D4E0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</w:pict>
          </w:r>
        </w:p>
      </w:tc>
      <w:tc>
        <w:tcPr>
          <w:tcW w:w="1134" w:type="dxa"/>
        </w:tcPr>
        <w:p w14:paraId="72C15495" w14:textId="77777777" w:rsidR="00810D88" w:rsidRDefault="00810D88" w:rsidP="00E2336E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810D88" w:rsidRDefault="00810D88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  <w:lang w:eastAsia="sl-SI"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810D88" w:rsidRDefault="00810D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C2889" w14:textId="77777777" w:rsidR="007A1A19" w:rsidRDefault="007A1A19" w:rsidP="00EF1279">
      <w:pPr>
        <w:spacing w:line="240" w:lineRule="auto"/>
      </w:pPr>
      <w:r>
        <w:separator/>
      </w:r>
    </w:p>
  </w:footnote>
  <w:footnote w:type="continuationSeparator" w:id="0">
    <w:p w14:paraId="541FB24E" w14:textId="77777777" w:rsidR="007A1A19" w:rsidRDefault="007A1A19" w:rsidP="00EF1279">
      <w:pPr>
        <w:spacing w:line="240" w:lineRule="auto"/>
      </w:pPr>
      <w:r>
        <w:continuationSeparator/>
      </w:r>
    </w:p>
  </w:footnote>
  <w:footnote w:type="continuationNotice" w:id="1">
    <w:p w14:paraId="58171BE8" w14:textId="77777777" w:rsidR="007A1A19" w:rsidRDefault="007A1A1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10D88" w:rsidRDefault="00810D88">
    <w:pPr>
      <w:pStyle w:val="Glava"/>
    </w:pPr>
    <w:r w:rsidRPr="00E77BEC">
      <w:rPr>
        <w:rFonts w:asciiTheme="minorHAnsi" w:hAnsiTheme="minorHAnsi"/>
        <w:noProof/>
        <w:sz w:val="18"/>
        <w:szCs w:val="16"/>
        <w:lang w:eastAsia="sl-SI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266322">
    <w:abstractNumId w:val="1"/>
  </w:num>
  <w:num w:numId="2" w16cid:durableId="100771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BE0"/>
    <w:rsid w:val="00000BE9"/>
    <w:rsid w:val="00010B95"/>
    <w:rsid w:val="0001714A"/>
    <w:rsid w:val="00022526"/>
    <w:rsid w:val="0002370C"/>
    <w:rsid w:val="00023C5C"/>
    <w:rsid w:val="000242D9"/>
    <w:rsid w:val="00024BAA"/>
    <w:rsid w:val="00025903"/>
    <w:rsid w:val="00030FFF"/>
    <w:rsid w:val="00031857"/>
    <w:rsid w:val="00031DEE"/>
    <w:rsid w:val="000335FA"/>
    <w:rsid w:val="00034BB2"/>
    <w:rsid w:val="00035B4F"/>
    <w:rsid w:val="00036BDB"/>
    <w:rsid w:val="0004222C"/>
    <w:rsid w:val="00054A46"/>
    <w:rsid w:val="0005651C"/>
    <w:rsid w:val="00056E52"/>
    <w:rsid w:val="00061498"/>
    <w:rsid w:val="00061AD0"/>
    <w:rsid w:val="00062DF3"/>
    <w:rsid w:val="000749D5"/>
    <w:rsid w:val="0007689A"/>
    <w:rsid w:val="00077ADB"/>
    <w:rsid w:val="000826DE"/>
    <w:rsid w:val="00084528"/>
    <w:rsid w:val="00085F51"/>
    <w:rsid w:val="000904B0"/>
    <w:rsid w:val="00095D60"/>
    <w:rsid w:val="000968CB"/>
    <w:rsid w:val="000A2205"/>
    <w:rsid w:val="000B02A2"/>
    <w:rsid w:val="000B0CE4"/>
    <w:rsid w:val="000B4CBE"/>
    <w:rsid w:val="000C09DB"/>
    <w:rsid w:val="000C0FFA"/>
    <w:rsid w:val="000C186A"/>
    <w:rsid w:val="000C26F2"/>
    <w:rsid w:val="000D012C"/>
    <w:rsid w:val="000D4436"/>
    <w:rsid w:val="000D4D76"/>
    <w:rsid w:val="000D5072"/>
    <w:rsid w:val="000E0EC7"/>
    <w:rsid w:val="000E22EA"/>
    <w:rsid w:val="000E30B0"/>
    <w:rsid w:val="000E64AA"/>
    <w:rsid w:val="000F16A8"/>
    <w:rsid w:val="000F19E9"/>
    <w:rsid w:val="000F3514"/>
    <w:rsid w:val="000F6739"/>
    <w:rsid w:val="000F751D"/>
    <w:rsid w:val="00100905"/>
    <w:rsid w:val="001024BB"/>
    <w:rsid w:val="00103B2F"/>
    <w:rsid w:val="001044ED"/>
    <w:rsid w:val="00104E8E"/>
    <w:rsid w:val="001146ED"/>
    <w:rsid w:val="00120BB4"/>
    <w:rsid w:val="0012198F"/>
    <w:rsid w:val="00123AEB"/>
    <w:rsid w:val="00123B41"/>
    <w:rsid w:val="001244CB"/>
    <w:rsid w:val="001245D8"/>
    <w:rsid w:val="00124F38"/>
    <w:rsid w:val="00125BE9"/>
    <w:rsid w:val="001377D3"/>
    <w:rsid w:val="00141C9C"/>
    <w:rsid w:val="00144065"/>
    <w:rsid w:val="0015016E"/>
    <w:rsid w:val="00157377"/>
    <w:rsid w:val="00161DEE"/>
    <w:rsid w:val="001671BD"/>
    <w:rsid w:val="001674BF"/>
    <w:rsid w:val="00175D3D"/>
    <w:rsid w:val="00176167"/>
    <w:rsid w:val="001809C1"/>
    <w:rsid w:val="00182562"/>
    <w:rsid w:val="001850E8"/>
    <w:rsid w:val="00185524"/>
    <w:rsid w:val="00187AE1"/>
    <w:rsid w:val="001903B4"/>
    <w:rsid w:val="001931D7"/>
    <w:rsid w:val="00195B95"/>
    <w:rsid w:val="00197101"/>
    <w:rsid w:val="001A1E97"/>
    <w:rsid w:val="001A5119"/>
    <w:rsid w:val="001B3D02"/>
    <w:rsid w:val="001C25AE"/>
    <w:rsid w:val="001C6B84"/>
    <w:rsid w:val="001D510C"/>
    <w:rsid w:val="001D6B3F"/>
    <w:rsid w:val="001E0D34"/>
    <w:rsid w:val="001E0DEF"/>
    <w:rsid w:val="001E4025"/>
    <w:rsid w:val="001E4FD7"/>
    <w:rsid w:val="001E682B"/>
    <w:rsid w:val="001F6869"/>
    <w:rsid w:val="001F76C6"/>
    <w:rsid w:val="001F7DAA"/>
    <w:rsid w:val="00200F4A"/>
    <w:rsid w:val="00202F24"/>
    <w:rsid w:val="0020325D"/>
    <w:rsid w:val="002038DD"/>
    <w:rsid w:val="00205E3D"/>
    <w:rsid w:val="00206A42"/>
    <w:rsid w:val="00224A12"/>
    <w:rsid w:val="002278ED"/>
    <w:rsid w:val="00232950"/>
    <w:rsid w:val="002344DD"/>
    <w:rsid w:val="00241148"/>
    <w:rsid w:val="002572C7"/>
    <w:rsid w:val="002638D6"/>
    <w:rsid w:val="00263C1B"/>
    <w:rsid w:val="0026710F"/>
    <w:rsid w:val="00267C17"/>
    <w:rsid w:val="002728CC"/>
    <w:rsid w:val="00272FB6"/>
    <w:rsid w:val="00280026"/>
    <w:rsid w:val="00281AD2"/>
    <w:rsid w:val="00284247"/>
    <w:rsid w:val="002864F4"/>
    <w:rsid w:val="00290E01"/>
    <w:rsid w:val="00290F77"/>
    <w:rsid w:val="00291315"/>
    <w:rsid w:val="002A00A3"/>
    <w:rsid w:val="002A430A"/>
    <w:rsid w:val="002A4757"/>
    <w:rsid w:val="002A53DF"/>
    <w:rsid w:val="002B217B"/>
    <w:rsid w:val="002B5335"/>
    <w:rsid w:val="002B6846"/>
    <w:rsid w:val="002D22F7"/>
    <w:rsid w:val="002D2C00"/>
    <w:rsid w:val="002D3A73"/>
    <w:rsid w:val="002E1FBF"/>
    <w:rsid w:val="002E3024"/>
    <w:rsid w:val="002E3075"/>
    <w:rsid w:val="002E73B0"/>
    <w:rsid w:val="002F01D4"/>
    <w:rsid w:val="002F2DA0"/>
    <w:rsid w:val="002F3BF7"/>
    <w:rsid w:val="002F7753"/>
    <w:rsid w:val="003041B2"/>
    <w:rsid w:val="00312C28"/>
    <w:rsid w:val="00327388"/>
    <w:rsid w:val="003409C2"/>
    <w:rsid w:val="0035044E"/>
    <w:rsid w:val="0035473C"/>
    <w:rsid w:val="00355E2E"/>
    <w:rsid w:val="00360FB1"/>
    <w:rsid w:val="003736D2"/>
    <w:rsid w:val="0037381B"/>
    <w:rsid w:val="00374884"/>
    <w:rsid w:val="00375264"/>
    <w:rsid w:val="003872E6"/>
    <w:rsid w:val="00395846"/>
    <w:rsid w:val="00396D08"/>
    <w:rsid w:val="003A1A55"/>
    <w:rsid w:val="003A3C58"/>
    <w:rsid w:val="003A668C"/>
    <w:rsid w:val="003B19FD"/>
    <w:rsid w:val="003B39E3"/>
    <w:rsid w:val="003B69DE"/>
    <w:rsid w:val="003B7BDD"/>
    <w:rsid w:val="003B7ED3"/>
    <w:rsid w:val="003C28B1"/>
    <w:rsid w:val="003C5895"/>
    <w:rsid w:val="003C5E91"/>
    <w:rsid w:val="003C6A8C"/>
    <w:rsid w:val="003C7549"/>
    <w:rsid w:val="003D2EDF"/>
    <w:rsid w:val="003D3D88"/>
    <w:rsid w:val="003D4A96"/>
    <w:rsid w:val="003D679A"/>
    <w:rsid w:val="003D78BA"/>
    <w:rsid w:val="003D7980"/>
    <w:rsid w:val="003E014E"/>
    <w:rsid w:val="003E1D46"/>
    <w:rsid w:val="003E569F"/>
    <w:rsid w:val="003F78C3"/>
    <w:rsid w:val="004000EB"/>
    <w:rsid w:val="00402D06"/>
    <w:rsid w:val="004033EE"/>
    <w:rsid w:val="004070E3"/>
    <w:rsid w:val="00407FE3"/>
    <w:rsid w:val="00413C63"/>
    <w:rsid w:val="00415632"/>
    <w:rsid w:val="00422E62"/>
    <w:rsid w:val="00426430"/>
    <w:rsid w:val="004306EB"/>
    <w:rsid w:val="004330B8"/>
    <w:rsid w:val="00441BB0"/>
    <w:rsid w:val="00442C03"/>
    <w:rsid w:val="00443CFB"/>
    <w:rsid w:val="00444A04"/>
    <w:rsid w:val="00446C61"/>
    <w:rsid w:val="00452F36"/>
    <w:rsid w:val="004616BC"/>
    <w:rsid w:val="00461BE0"/>
    <w:rsid w:val="00465016"/>
    <w:rsid w:val="00465B23"/>
    <w:rsid w:val="00465EB6"/>
    <w:rsid w:val="0047022D"/>
    <w:rsid w:val="004759C4"/>
    <w:rsid w:val="0048078A"/>
    <w:rsid w:val="00480BE1"/>
    <w:rsid w:val="00481876"/>
    <w:rsid w:val="00483C25"/>
    <w:rsid w:val="00484970"/>
    <w:rsid w:val="00487F34"/>
    <w:rsid w:val="00491D7A"/>
    <w:rsid w:val="00492FC4"/>
    <w:rsid w:val="004957B2"/>
    <w:rsid w:val="00496C2F"/>
    <w:rsid w:val="004A0E0F"/>
    <w:rsid w:val="004B14AE"/>
    <w:rsid w:val="004B5DC1"/>
    <w:rsid w:val="004B675C"/>
    <w:rsid w:val="004C3A67"/>
    <w:rsid w:val="004C46D2"/>
    <w:rsid w:val="004C6F1D"/>
    <w:rsid w:val="004D50B2"/>
    <w:rsid w:val="004D696A"/>
    <w:rsid w:val="004E182A"/>
    <w:rsid w:val="004E2C64"/>
    <w:rsid w:val="004E71BD"/>
    <w:rsid w:val="004F1327"/>
    <w:rsid w:val="00505F4D"/>
    <w:rsid w:val="00511FCB"/>
    <w:rsid w:val="00513018"/>
    <w:rsid w:val="00514DA7"/>
    <w:rsid w:val="005207E3"/>
    <w:rsid w:val="0052348B"/>
    <w:rsid w:val="005266BC"/>
    <w:rsid w:val="00532246"/>
    <w:rsid w:val="00533BA9"/>
    <w:rsid w:val="00535F9B"/>
    <w:rsid w:val="0053796A"/>
    <w:rsid w:val="005413A5"/>
    <w:rsid w:val="00546640"/>
    <w:rsid w:val="00550EA9"/>
    <w:rsid w:val="00552780"/>
    <w:rsid w:val="00565358"/>
    <w:rsid w:val="005678A0"/>
    <w:rsid w:val="00571A03"/>
    <w:rsid w:val="00573723"/>
    <w:rsid w:val="00581C75"/>
    <w:rsid w:val="0058453B"/>
    <w:rsid w:val="005846B5"/>
    <w:rsid w:val="005859DA"/>
    <w:rsid w:val="0058632B"/>
    <w:rsid w:val="0058692D"/>
    <w:rsid w:val="00586C2B"/>
    <w:rsid w:val="00586F92"/>
    <w:rsid w:val="00591148"/>
    <w:rsid w:val="00595B3D"/>
    <w:rsid w:val="00597BB8"/>
    <w:rsid w:val="005A204C"/>
    <w:rsid w:val="005A3743"/>
    <w:rsid w:val="005A549A"/>
    <w:rsid w:val="005A6139"/>
    <w:rsid w:val="005B38E4"/>
    <w:rsid w:val="005B3AD5"/>
    <w:rsid w:val="005C43D6"/>
    <w:rsid w:val="005D0B77"/>
    <w:rsid w:val="005D4DBF"/>
    <w:rsid w:val="005D6A03"/>
    <w:rsid w:val="005F12D7"/>
    <w:rsid w:val="005F6085"/>
    <w:rsid w:val="005F6731"/>
    <w:rsid w:val="005F6ED5"/>
    <w:rsid w:val="00600165"/>
    <w:rsid w:val="006022B0"/>
    <w:rsid w:val="006059E9"/>
    <w:rsid w:val="00605E1C"/>
    <w:rsid w:val="00610C12"/>
    <w:rsid w:val="00614089"/>
    <w:rsid w:val="006154FC"/>
    <w:rsid w:val="00616B3A"/>
    <w:rsid w:val="006204CC"/>
    <w:rsid w:val="00621D0F"/>
    <w:rsid w:val="00622CBB"/>
    <w:rsid w:val="0063212D"/>
    <w:rsid w:val="00635215"/>
    <w:rsid w:val="00635C70"/>
    <w:rsid w:val="006361E1"/>
    <w:rsid w:val="0063631B"/>
    <w:rsid w:val="00643368"/>
    <w:rsid w:val="00643851"/>
    <w:rsid w:val="00646DB2"/>
    <w:rsid w:val="00652B19"/>
    <w:rsid w:val="006533D1"/>
    <w:rsid w:val="006551A2"/>
    <w:rsid w:val="00656EDE"/>
    <w:rsid w:val="00666583"/>
    <w:rsid w:val="00673F06"/>
    <w:rsid w:val="00673F7C"/>
    <w:rsid w:val="00681B33"/>
    <w:rsid w:val="0068269F"/>
    <w:rsid w:val="00684E68"/>
    <w:rsid w:val="006A28E5"/>
    <w:rsid w:val="006A472A"/>
    <w:rsid w:val="006B0C19"/>
    <w:rsid w:val="006B19B4"/>
    <w:rsid w:val="006B2E84"/>
    <w:rsid w:val="006B3411"/>
    <w:rsid w:val="006B4CF3"/>
    <w:rsid w:val="006B4F74"/>
    <w:rsid w:val="006C4187"/>
    <w:rsid w:val="006C62B9"/>
    <w:rsid w:val="006C6D8B"/>
    <w:rsid w:val="006D073D"/>
    <w:rsid w:val="006D2AE3"/>
    <w:rsid w:val="006D3160"/>
    <w:rsid w:val="006D3C36"/>
    <w:rsid w:val="006D48B1"/>
    <w:rsid w:val="006E2715"/>
    <w:rsid w:val="006E6B46"/>
    <w:rsid w:val="006E7CB6"/>
    <w:rsid w:val="006F3CAA"/>
    <w:rsid w:val="00701AD5"/>
    <w:rsid w:val="00706383"/>
    <w:rsid w:val="00706ED8"/>
    <w:rsid w:val="00710672"/>
    <w:rsid w:val="00713DD8"/>
    <w:rsid w:val="00714A5E"/>
    <w:rsid w:val="00714B0A"/>
    <w:rsid w:val="007164F5"/>
    <w:rsid w:val="00725AB5"/>
    <w:rsid w:val="0072675A"/>
    <w:rsid w:val="007270A5"/>
    <w:rsid w:val="00734E5B"/>
    <w:rsid w:val="007364B6"/>
    <w:rsid w:val="00737AE9"/>
    <w:rsid w:val="007448CE"/>
    <w:rsid w:val="00746BF6"/>
    <w:rsid w:val="00750CCA"/>
    <w:rsid w:val="007520BE"/>
    <w:rsid w:val="00753861"/>
    <w:rsid w:val="00754D9D"/>
    <w:rsid w:val="00757AD5"/>
    <w:rsid w:val="00763489"/>
    <w:rsid w:val="007640F4"/>
    <w:rsid w:val="00770ADC"/>
    <w:rsid w:val="007751D7"/>
    <w:rsid w:val="007801E4"/>
    <w:rsid w:val="00783B62"/>
    <w:rsid w:val="00784B09"/>
    <w:rsid w:val="00790358"/>
    <w:rsid w:val="00793D6A"/>
    <w:rsid w:val="007A078B"/>
    <w:rsid w:val="007A0CB9"/>
    <w:rsid w:val="007A1A19"/>
    <w:rsid w:val="007A1CB0"/>
    <w:rsid w:val="007A2E73"/>
    <w:rsid w:val="007A3E9B"/>
    <w:rsid w:val="007A4D8E"/>
    <w:rsid w:val="007A55B9"/>
    <w:rsid w:val="007A60DD"/>
    <w:rsid w:val="007A73D9"/>
    <w:rsid w:val="007A75FC"/>
    <w:rsid w:val="007B20CA"/>
    <w:rsid w:val="007B53A4"/>
    <w:rsid w:val="007B77F5"/>
    <w:rsid w:val="007C0526"/>
    <w:rsid w:val="007C0955"/>
    <w:rsid w:val="007C60B9"/>
    <w:rsid w:val="007C6E19"/>
    <w:rsid w:val="007C76BD"/>
    <w:rsid w:val="007D1A9D"/>
    <w:rsid w:val="007D401E"/>
    <w:rsid w:val="007D4F13"/>
    <w:rsid w:val="007E1C00"/>
    <w:rsid w:val="007E3F01"/>
    <w:rsid w:val="007F0F2C"/>
    <w:rsid w:val="007F1F1C"/>
    <w:rsid w:val="007F297A"/>
    <w:rsid w:val="007F2CDD"/>
    <w:rsid w:val="00800CBE"/>
    <w:rsid w:val="00804807"/>
    <w:rsid w:val="0080498F"/>
    <w:rsid w:val="008067AE"/>
    <w:rsid w:val="00810D88"/>
    <w:rsid w:val="00812A6C"/>
    <w:rsid w:val="00813F3E"/>
    <w:rsid w:val="008159CE"/>
    <w:rsid w:val="00815DD1"/>
    <w:rsid w:val="0081662F"/>
    <w:rsid w:val="0081688A"/>
    <w:rsid w:val="0082015E"/>
    <w:rsid w:val="00821575"/>
    <w:rsid w:val="008302C2"/>
    <w:rsid w:val="00833AF5"/>
    <w:rsid w:val="00836728"/>
    <w:rsid w:val="0084006C"/>
    <w:rsid w:val="008402DA"/>
    <w:rsid w:val="008426C5"/>
    <w:rsid w:val="008432C6"/>
    <w:rsid w:val="008434A7"/>
    <w:rsid w:val="008450C8"/>
    <w:rsid w:val="0085135C"/>
    <w:rsid w:val="0085520A"/>
    <w:rsid w:val="008556F9"/>
    <w:rsid w:val="0085658E"/>
    <w:rsid w:val="0086033F"/>
    <w:rsid w:val="00862294"/>
    <w:rsid w:val="00862CC0"/>
    <w:rsid w:val="008651D8"/>
    <w:rsid w:val="00866CB3"/>
    <w:rsid w:val="0087059B"/>
    <w:rsid w:val="00873D0A"/>
    <w:rsid w:val="00874B1C"/>
    <w:rsid w:val="008753DE"/>
    <w:rsid w:val="0087581A"/>
    <w:rsid w:val="00876AB9"/>
    <w:rsid w:val="0088478F"/>
    <w:rsid w:val="008909F5"/>
    <w:rsid w:val="0089630A"/>
    <w:rsid w:val="00897A89"/>
    <w:rsid w:val="008A1B22"/>
    <w:rsid w:val="008A2F0F"/>
    <w:rsid w:val="008B10B6"/>
    <w:rsid w:val="008B25B7"/>
    <w:rsid w:val="008B2BD6"/>
    <w:rsid w:val="008C2471"/>
    <w:rsid w:val="008C4DA2"/>
    <w:rsid w:val="008C66EB"/>
    <w:rsid w:val="008D14D2"/>
    <w:rsid w:val="008D56FD"/>
    <w:rsid w:val="008D5FC4"/>
    <w:rsid w:val="008D7859"/>
    <w:rsid w:val="008F295D"/>
    <w:rsid w:val="008F63A9"/>
    <w:rsid w:val="008F7816"/>
    <w:rsid w:val="00900C0A"/>
    <w:rsid w:val="0090113B"/>
    <w:rsid w:val="00902198"/>
    <w:rsid w:val="0092074B"/>
    <w:rsid w:val="00925938"/>
    <w:rsid w:val="00931A90"/>
    <w:rsid w:val="009351BC"/>
    <w:rsid w:val="009363D0"/>
    <w:rsid w:val="00943A7A"/>
    <w:rsid w:val="00944C59"/>
    <w:rsid w:val="009457BA"/>
    <w:rsid w:val="00947A0F"/>
    <w:rsid w:val="00952693"/>
    <w:rsid w:val="00952A16"/>
    <w:rsid w:val="00960060"/>
    <w:rsid w:val="00960840"/>
    <w:rsid w:val="00960974"/>
    <w:rsid w:val="00963652"/>
    <w:rsid w:val="00963718"/>
    <w:rsid w:val="00966450"/>
    <w:rsid w:val="00966C36"/>
    <w:rsid w:val="0097474C"/>
    <w:rsid w:val="00976755"/>
    <w:rsid w:val="00980041"/>
    <w:rsid w:val="00982A2D"/>
    <w:rsid w:val="00983040"/>
    <w:rsid w:val="009848D0"/>
    <w:rsid w:val="0098508F"/>
    <w:rsid w:val="00992F96"/>
    <w:rsid w:val="0099379A"/>
    <w:rsid w:val="009949BF"/>
    <w:rsid w:val="00994ED0"/>
    <w:rsid w:val="0099693B"/>
    <w:rsid w:val="009A4155"/>
    <w:rsid w:val="009A480E"/>
    <w:rsid w:val="009A5129"/>
    <w:rsid w:val="009A7E5C"/>
    <w:rsid w:val="009B50F4"/>
    <w:rsid w:val="009C26A3"/>
    <w:rsid w:val="009C2CC3"/>
    <w:rsid w:val="009C384C"/>
    <w:rsid w:val="009C4D42"/>
    <w:rsid w:val="009D04BF"/>
    <w:rsid w:val="009D5E16"/>
    <w:rsid w:val="009E7CBF"/>
    <w:rsid w:val="009F4BAD"/>
    <w:rsid w:val="009F61E5"/>
    <w:rsid w:val="00A10FA6"/>
    <w:rsid w:val="00A117FC"/>
    <w:rsid w:val="00A12D0A"/>
    <w:rsid w:val="00A14672"/>
    <w:rsid w:val="00A202F0"/>
    <w:rsid w:val="00A21585"/>
    <w:rsid w:val="00A257A6"/>
    <w:rsid w:val="00A279EF"/>
    <w:rsid w:val="00A3210E"/>
    <w:rsid w:val="00A33E04"/>
    <w:rsid w:val="00A364A0"/>
    <w:rsid w:val="00A36CD9"/>
    <w:rsid w:val="00A4064F"/>
    <w:rsid w:val="00A40824"/>
    <w:rsid w:val="00A424CC"/>
    <w:rsid w:val="00A43EAE"/>
    <w:rsid w:val="00A50249"/>
    <w:rsid w:val="00A53BE0"/>
    <w:rsid w:val="00A55E82"/>
    <w:rsid w:val="00A57AEC"/>
    <w:rsid w:val="00A65091"/>
    <w:rsid w:val="00A669BF"/>
    <w:rsid w:val="00A70229"/>
    <w:rsid w:val="00A70508"/>
    <w:rsid w:val="00A7236E"/>
    <w:rsid w:val="00A7574F"/>
    <w:rsid w:val="00A75ACD"/>
    <w:rsid w:val="00A80579"/>
    <w:rsid w:val="00A84B99"/>
    <w:rsid w:val="00A85FCE"/>
    <w:rsid w:val="00A86080"/>
    <w:rsid w:val="00A91DC1"/>
    <w:rsid w:val="00A945F3"/>
    <w:rsid w:val="00A94FE8"/>
    <w:rsid w:val="00A977AC"/>
    <w:rsid w:val="00AA3FFE"/>
    <w:rsid w:val="00AA54BE"/>
    <w:rsid w:val="00AA6261"/>
    <w:rsid w:val="00AB2CE1"/>
    <w:rsid w:val="00AB7D36"/>
    <w:rsid w:val="00AC3C35"/>
    <w:rsid w:val="00AC6EF9"/>
    <w:rsid w:val="00AC7557"/>
    <w:rsid w:val="00AC7F14"/>
    <w:rsid w:val="00AD1D2F"/>
    <w:rsid w:val="00AD2AC5"/>
    <w:rsid w:val="00AD364D"/>
    <w:rsid w:val="00AE257C"/>
    <w:rsid w:val="00AE2BE4"/>
    <w:rsid w:val="00AE3FD5"/>
    <w:rsid w:val="00AE4F63"/>
    <w:rsid w:val="00AF2C9C"/>
    <w:rsid w:val="00B00A0A"/>
    <w:rsid w:val="00B019E1"/>
    <w:rsid w:val="00B11A34"/>
    <w:rsid w:val="00B208E7"/>
    <w:rsid w:val="00B20DA7"/>
    <w:rsid w:val="00B242EE"/>
    <w:rsid w:val="00B25D6F"/>
    <w:rsid w:val="00B30062"/>
    <w:rsid w:val="00B3130F"/>
    <w:rsid w:val="00B33A0D"/>
    <w:rsid w:val="00B35EAD"/>
    <w:rsid w:val="00B4184F"/>
    <w:rsid w:val="00B42F49"/>
    <w:rsid w:val="00B447B0"/>
    <w:rsid w:val="00B45B10"/>
    <w:rsid w:val="00B50CA9"/>
    <w:rsid w:val="00B519FD"/>
    <w:rsid w:val="00B57C8F"/>
    <w:rsid w:val="00B626F3"/>
    <w:rsid w:val="00B64129"/>
    <w:rsid w:val="00B66FB0"/>
    <w:rsid w:val="00B72613"/>
    <w:rsid w:val="00B73762"/>
    <w:rsid w:val="00B7378C"/>
    <w:rsid w:val="00B737F3"/>
    <w:rsid w:val="00B77E23"/>
    <w:rsid w:val="00B812FD"/>
    <w:rsid w:val="00B8220D"/>
    <w:rsid w:val="00B8536F"/>
    <w:rsid w:val="00B86CAC"/>
    <w:rsid w:val="00B86DCC"/>
    <w:rsid w:val="00B900B0"/>
    <w:rsid w:val="00B91A50"/>
    <w:rsid w:val="00BA013B"/>
    <w:rsid w:val="00BA42D3"/>
    <w:rsid w:val="00BA6830"/>
    <w:rsid w:val="00BB3637"/>
    <w:rsid w:val="00BB3647"/>
    <w:rsid w:val="00BC5616"/>
    <w:rsid w:val="00BD570B"/>
    <w:rsid w:val="00BE08BA"/>
    <w:rsid w:val="00BE7039"/>
    <w:rsid w:val="00BF123B"/>
    <w:rsid w:val="00BF3C78"/>
    <w:rsid w:val="00BF459F"/>
    <w:rsid w:val="00C03636"/>
    <w:rsid w:val="00C05C14"/>
    <w:rsid w:val="00C05F0B"/>
    <w:rsid w:val="00C072E5"/>
    <w:rsid w:val="00C1564F"/>
    <w:rsid w:val="00C22F93"/>
    <w:rsid w:val="00C23C91"/>
    <w:rsid w:val="00C30DAD"/>
    <w:rsid w:val="00C37D05"/>
    <w:rsid w:val="00C40461"/>
    <w:rsid w:val="00C41273"/>
    <w:rsid w:val="00C46F30"/>
    <w:rsid w:val="00C521EE"/>
    <w:rsid w:val="00C55074"/>
    <w:rsid w:val="00C65F35"/>
    <w:rsid w:val="00C66675"/>
    <w:rsid w:val="00C815EA"/>
    <w:rsid w:val="00C821A6"/>
    <w:rsid w:val="00C82DF8"/>
    <w:rsid w:val="00C85112"/>
    <w:rsid w:val="00C854C5"/>
    <w:rsid w:val="00C857C4"/>
    <w:rsid w:val="00C94D0C"/>
    <w:rsid w:val="00C95057"/>
    <w:rsid w:val="00C95775"/>
    <w:rsid w:val="00C97EEF"/>
    <w:rsid w:val="00CA0969"/>
    <w:rsid w:val="00CB2059"/>
    <w:rsid w:val="00CB69ED"/>
    <w:rsid w:val="00CC22C6"/>
    <w:rsid w:val="00CC7ADB"/>
    <w:rsid w:val="00CD4E0F"/>
    <w:rsid w:val="00CD660E"/>
    <w:rsid w:val="00CF2026"/>
    <w:rsid w:val="00D02106"/>
    <w:rsid w:val="00D03D01"/>
    <w:rsid w:val="00D05444"/>
    <w:rsid w:val="00D13067"/>
    <w:rsid w:val="00D21348"/>
    <w:rsid w:val="00D22AA1"/>
    <w:rsid w:val="00D22E80"/>
    <w:rsid w:val="00D312BF"/>
    <w:rsid w:val="00D36EB3"/>
    <w:rsid w:val="00D41A30"/>
    <w:rsid w:val="00D42518"/>
    <w:rsid w:val="00D44304"/>
    <w:rsid w:val="00D46507"/>
    <w:rsid w:val="00D50318"/>
    <w:rsid w:val="00D50D30"/>
    <w:rsid w:val="00D5119B"/>
    <w:rsid w:val="00D53097"/>
    <w:rsid w:val="00D606C1"/>
    <w:rsid w:val="00D66C4D"/>
    <w:rsid w:val="00D70F3E"/>
    <w:rsid w:val="00D7181E"/>
    <w:rsid w:val="00D7567F"/>
    <w:rsid w:val="00D80ACE"/>
    <w:rsid w:val="00D80B6D"/>
    <w:rsid w:val="00D82114"/>
    <w:rsid w:val="00D84053"/>
    <w:rsid w:val="00D85FCC"/>
    <w:rsid w:val="00D86FA3"/>
    <w:rsid w:val="00D96C0E"/>
    <w:rsid w:val="00DA0457"/>
    <w:rsid w:val="00DA449D"/>
    <w:rsid w:val="00DA4830"/>
    <w:rsid w:val="00DB16A4"/>
    <w:rsid w:val="00DB24E6"/>
    <w:rsid w:val="00DB42E7"/>
    <w:rsid w:val="00DB5334"/>
    <w:rsid w:val="00DC2F2D"/>
    <w:rsid w:val="00DC482D"/>
    <w:rsid w:val="00DD2BD7"/>
    <w:rsid w:val="00DD4303"/>
    <w:rsid w:val="00DD4737"/>
    <w:rsid w:val="00DE0E86"/>
    <w:rsid w:val="00DE1CCE"/>
    <w:rsid w:val="00DE3985"/>
    <w:rsid w:val="00DF58A6"/>
    <w:rsid w:val="00E00802"/>
    <w:rsid w:val="00E02B15"/>
    <w:rsid w:val="00E22CB8"/>
    <w:rsid w:val="00E2336E"/>
    <w:rsid w:val="00E24946"/>
    <w:rsid w:val="00E26682"/>
    <w:rsid w:val="00E26708"/>
    <w:rsid w:val="00E27061"/>
    <w:rsid w:val="00E27D04"/>
    <w:rsid w:val="00E32C8B"/>
    <w:rsid w:val="00E40C4A"/>
    <w:rsid w:val="00E60612"/>
    <w:rsid w:val="00E6221B"/>
    <w:rsid w:val="00E71AB5"/>
    <w:rsid w:val="00E7404F"/>
    <w:rsid w:val="00E74C5B"/>
    <w:rsid w:val="00E84C6E"/>
    <w:rsid w:val="00E928DD"/>
    <w:rsid w:val="00E938C8"/>
    <w:rsid w:val="00E94592"/>
    <w:rsid w:val="00EA75B4"/>
    <w:rsid w:val="00EB05AE"/>
    <w:rsid w:val="00EB0AFD"/>
    <w:rsid w:val="00EB35D2"/>
    <w:rsid w:val="00EB7FD6"/>
    <w:rsid w:val="00EC0524"/>
    <w:rsid w:val="00ED4DDF"/>
    <w:rsid w:val="00ED70A7"/>
    <w:rsid w:val="00ED7E7D"/>
    <w:rsid w:val="00EE03AD"/>
    <w:rsid w:val="00EE2009"/>
    <w:rsid w:val="00EE2052"/>
    <w:rsid w:val="00EE267B"/>
    <w:rsid w:val="00EE4909"/>
    <w:rsid w:val="00EE5B83"/>
    <w:rsid w:val="00EF1279"/>
    <w:rsid w:val="00EF400C"/>
    <w:rsid w:val="00EF41A6"/>
    <w:rsid w:val="00EF4B16"/>
    <w:rsid w:val="00F05DA4"/>
    <w:rsid w:val="00F067BA"/>
    <w:rsid w:val="00F07BA1"/>
    <w:rsid w:val="00F07F20"/>
    <w:rsid w:val="00F10E09"/>
    <w:rsid w:val="00F1188A"/>
    <w:rsid w:val="00F22A7F"/>
    <w:rsid w:val="00F26539"/>
    <w:rsid w:val="00F27CA3"/>
    <w:rsid w:val="00F322C0"/>
    <w:rsid w:val="00F34BF9"/>
    <w:rsid w:val="00F36B18"/>
    <w:rsid w:val="00F44F17"/>
    <w:rsid w:val="00F45F2E"/>
    <w:rsid w:val="00F552BE"/>
    <w:rsid w:val="00F5744C"/>
    <w:rsid w:val="00F61916"/>
    <w:rsid w:val="00F7105D"/>
    <w:rsid w:val="00F7163B"/>
    <w:rsid w:val="00F74F77"/>
    <w:rsid w:val="00F76FF6"/>
    <w:rsid w:val="00F7714E"/>
    <w:rsid w:val="00F80459"/>
    <w:rsid w:val="00F80534"/>
    <w:rsid w:val="00F832A4"/>
    <w:rsid w:val="00F86061"/>
    <w:rsid w:val="00F87256"/>
    <w:rsid w:val="00F95EEA"/>
    <w:rsid w:val="00F97E49"/>
    <w:rsid w:val="00FA1B8B"/>
    <w:rsid w:val="00FA3A20"/>
    <w:rsid w:val="00FA5757"/>
    <w:rsid w:val="00FA7726"/>
    <w:rsid w:val="00FB17E9"/>
    <w:rsid w:val="00FB441E"/>
    <w:rsid w:val="00FB5D85"/>
    <w:rsid w:val="00FB709D"/>
    <w:rsid w:val="00FC1B18"/>
    <w:rsid w:val="00FC755C"/>
    <w:rsid w:val="00FD2D26"/>
    <w:rsid w:val="00FD3D4B"/>
    <w:rsid w:val="00FD75D5"/>
    <w:rsid w:val="00FD781E"/>
    <w:rsid w:val="00FE02CC"/>
    <w:rsid w:val="00FE1FAE"/>
    <w:rsid w:val="00FE3074"/>
    <w:rsid w:val="00FE32A5"/>
    <w:rsid w:val="00FE566D"/>
    <w:rsid w:val="00FE68E0"/>
    <w:rsid w:val="00FF444F"/>
    <w:rsid w:val="00FF6DC9"/>
    <w:rsid w:val="0CA71CDE"/>
    <w:rsid w:val="22B57D87"/>
    <w:rsid w:val="28AB96B8"/>
    <w:rsid w:val="2F3B1B4A"/>
    <w:rsid w:val="4FDE58FA"/>
    <w:rsid w:val="56263C56"/>
    <w:rsid w:val="597AEBCA"/>
    <w:rsid w:val="63700082"/>
    <w:rsid w:val="6912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docId w15:val="{4710CE1A-A5F9-4C78-BE3E-11151A7D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20" ma:contentTypeDescription="Ustvari nov dokument." ma:contentTypeScope="" ma:versionID="52966418fad2dce07c49223cfc7db1c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746eb38b0d7232ca8c2aafb8c587309a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30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AMDYX4RZZKX5-1887501796-104671</_dlc_DocId>
    <_dlc_DocIdUrl xmlns="dca2e854-3c13-4a91-b0d8-be20e32d27a0">
      <Url>https://vdcpolz.sharepoint.com/sites/VDCpolz/_layouts/15/DocIdRedir.aspx?ID=AMDYX4RZZKX5-1887501796-104671</Url>
      <Description>AMDYX4RZZKX5-1887501796-104671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  <Datum xmlns="67d72572-c605-4892-82c5-3ac48c89b21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02356-ED66-4D4A-B5C2-822EA315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03EEAD1-CF2C-4912-8697-A50086F425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5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32</TotalTime>
  <Pages>15</Pages>
  <Words>2514</Words>
  <Characters>14332</Characters>
  <Application>Microsoft Office Word</Application>
  <DocSecurity>0</DocSecurity>
  <Lines>119</Lines>
  <Paragraphs>33</Paragraphs>
  <ScaleCrop>false</ScaleCrop>
  <Company/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Šerjak</dc:creator>
  <cp:lastModifiedBy>Bojana Skušek</cp:lastModifiedBy>
  <cp:revision>81</cp:revision>
  <cp:lastPrinted>2025-06-29T07:58:00Z</cp:lastPrinted>
  <dcterms:created xsi:type="dcterms:W3CDTF">2026-06-11T01:58:00Z</dcterms:created>
  <dcterms:modified xsi:type="dcterms:W3CDTF">2026-06-25T13:49:00Z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207b0df3-2376-435d-a49e-3c89d50a3321</vt:lpwstr>
  </property>
  <property fmtid="{D5CDD505-2E9C-101B-9397-08002B2CF9AE}" pid="4" name="MediaServiceImageTags">
    <vt:lpwstr/>
  </property>
</Properties>
</file>