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E22EC" w14:textId="77777777" w:rsidR="007F5D59" w:rsidRDefault="007F5D59"/>
    <w:p w14:paraId="42C1B697" w14:textId="77777777" w:rsidR="00E02D67" w:rsidRDefault="00E02D67" w:rsidP="00E02D67"/>
    <w:p w14:paraId="1C86A18A" w14:textId="77777777" w:rsidR="00E02D67" w:rsidRDefault="00E02D67" w:rsidP="00E02D67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  <w:noProof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7E24D73D" wp14:editId="66623D7D">
                <wp:simplePos x="0" y="0"/>
                <wp:positionH relativeFrom="column">
                  <wp:posOffset>-3643085</wp:posOffset>
                </wp:positionH>
                <wp:positionV relativeFrom="paragraph">
                  <wp:posOffset>702525</wp:posOffset>
                </wp:positionV>
                <wp:extent cx="360" cy="360"/>
                <wp:effectExtent l="57150" t="57150" r="57150" b="57150"/>
                <wp:wrapNone/>
                <wp:docPr id="1406786648" name="Rokopis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D4E0CD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okopis 9" o:spid="_x0000_s1026" type="#_x0000_t75" style="position:absolute;margin-left:-287.55pt;margin-top:54.6pt;width:1.45pt;height:1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">
                <v:imagedata r:id="rId13" o:title=""/>
              </v:shape>
            </w:pict>
          </mc:Fallback>
        </mc:AlternateContent>
      </w:r>
      <w:r>
        <w:rPr>
          <w:rFonts w:asciiTheme="minorHAnsi" w:hAnsiTheme="minorHAnsi" w:cstheme="minorBidi"/>
          <w:noProof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61DDC7D7" wp14:editId="14485E5F">
                <wp:simplePos x="0" y="0"/>
                <wp:positionH relativeFrom="column">
                  <wp:posOffset>-3443285</wp:posOffset>
                </wp:positionH>
                <wp:positionV relativeFrom="paragraph">
                  <wp:posOffset>-916755</wp:posOffset>
                </wp:positionV>
                <wp:extent cx="360" cy="360"/>
                <wp:effectExtent l="57150" t="57150" r="57150" b="57150"/>
                <wp:wrapNone/>
                <wp:docPr id="65323048" name="Rokopis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5173DD" id="Rokopis 8" o:spid="_x0000_s1026" type="#_x0000_t75" style="position:absolute;margin-left:-271.8pt;margin-top:-72.9pt;width:1.45pt;height:1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">
                <v:imagedata r:id="rId13" o:title=""/>
              </v:shape>
            </w:pict>
          </mc:Fallback>
        </mc:AlternateContent>
      </w:r>
      <w:r>
        <w:rPr>
          <w:rFonts w:asciiTheme="minorHAnsi" w:hAnsiTheme="minorHAnsi" w:cstheme="minorBidi"/>
          <w:noProof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37591F21" wp14:editId="710C0CCD">
                <wp:simplePos x="0" y="0"/>
                <wp:positionH relativeFrom="column">
                  <wp:posOffset>11158220</wp:posOffset>
                </wp:positionH>
                <wp:positionV relativeFrom="paragraph">
                  <wp:posOffset>-211455</wp:posOffset>
                </wp:positionV>
                <wp:extent cx="1800" cy="360"/>
                <wp:effectExtent l="57150" t="57150" r="55880" b="57150"/>
                <wp:wrapNone/>
                <wp:docPr id="545382141" name="Rokopis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18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2E6097" id="Rokopis 7" o:spid="_x0000_s1026" type="#_x0000_t75" style="position:absolute;margin-left:877.9pt;margin-top:-17.35pt;width:1.6pt;height:1.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">
                <v:imagedata r:id="rId16" o:title=""/>
              </v:shape>
            </w:pict>
          </mc:Fallback>
        </mc:AlternateContent>
      </w:r>
      <w:r>
        <w:rPr>
          <w:rFonts w:asciiTheme="minorHAnsi" w:hAnsiTheme="minorHAnsi" w:cstheme="minorBidi"/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7654102D" wp14:editId="11FD8A5B">
                <wp:simplePos x="0" y="0"/>
                <wp:positionH relativeFrom="column">
                  <wp:posOffset>12825475</wp:posOffset>
                </wp:positionH>
                <wp:positionV relativeFrom="paragraph">
                  <wp:posOffset>845445</wp:posOffset>
                </wp:positionV>
                <wp:extent cx="360" cy="360"/>
                <wp:effectExtent l="57150" t="57150" r="57150" b="57150"/>
                <wp:wrapNone/>
                <wp:docPr id="2119785005" name="Rokopis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262AE5" id="Rokopis 4" o:spid="_x0000_s1026" type="#_x0000_t75" style="position:absolute;margin-left:1009.2pt;margin-top:65.85pt;width:1.45pt;height:1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">
                <v:imagedata r:id="rId13" o:title=""/>
              </v:shape>
            </w:pict>
          </mc:Fallback>
        </mc:AlternateContent>
      </w:r>
      <w:r>
        <w:rPr>
          <w:rFonts w:asciiTheme="minorHAnsi" w:hAnsiTheme="minorHAnsi" w:cstheme="minorBidi"/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46B19036" wp14:editId="24F64894">
                <wp:simplePos x="0" y="0"/>
                <wp:positionH relativeFrom="column">
                  <wp:posOffset>11453875</wp:posOffset>
                </wp:positionH>
                <wp:positionV relativeFrom="paragraph">
                  <wp:posOffset>404060</wp:posOffset>
                </wp:positionV>
                <wp:extent cx="360" cy="360"/>
                <wp:effectExtent l="57150" t="57150" r="57150" b="57150"/>
                <wp:wrapNone/>
                <wp:docPr id="1753453018" name="Rokopis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35FBA4" id="Rokopis 3" o:spid="_x0000_s1026" type="#_x0000_t75" style="position:absolute;margin-left:901.2pt;margin-top:31.1pt;width:1.45pt;height:1.4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">
                <v:imagedata r:id="rId13" o:title=""/>
              </v:shape>
            </w:pict>
          </mc:Fallback>
        </mc:AlternateContent>
      </w:r>
    </w:p>
    <w:tbl>
      <w:tblPr>
        <w:tblpPr w:leftFromText="141" w:rightFromText="141" w:vertAnchor="page" w:horzAnchor="margin" w:tblpY="2041"/>
        <w:tblW w:w="150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7"/>
        <w:gridCol w:w="1398"/>
        <w:gridCol w:w="1814"/>
        <w:gridCol w:w="1814"/>
        <w:gridCol w:w="1814"/>
        <w:gridCol w:w="1814"/>
        <w:gridCol w:w="1814"/>
        <w:gridCol w:w="1814"/>
        <w:gridCol w:w="1814"/>
      </w:tblGrid>
      <w:tr w:rsidR="00E02D67" w:rsidRPr="008B32EB" w14:paraId="1733957F" w14:textId="77777777" w:rsidTr="001E0444">
        <w:trPr>
          <w:trHeight w:val="323"/>
        </w:trPr>
        <w:tc>
          <w:tcPr>
            <w:tcW w:w="917" w:type="dxa"/>
            <w:tcBorders>
              <w:top w:val="single" w:sz="4" w:space="0" w:color="FFFFFF"/>
              <w:left w:val="nil"/>
              <w:bottom w:val="single" w:sz="12" w:space="0" w:color="000000"/>
              <w:right w:val="nil"/>
            </w:tcBorders>
          </w:tcPr>
          <w:p w14:paraId="73EFE713" w14:textId="77777777" w:rsidR="00E02D67" w:rsidRPr="008B32EB" w:rsidRDefault="00E02D67" w:rsidP="001E0444">
            <w:pPr>
              <w:spacing w:line="240" w:lineRule="auto"/>
              <w:rPr>
                <w:rFonts w:cs="Calibri"/>
                <w:sz w:val="14"/>
                <w:szCs w:val="14"/>
                <w:lang w:eastAsia="sl-SI"/>
              </w:rPr>
            </w:pPr>
          </w:p>
        </w:tc>
        <w:tc>
          <w:tcPr>
            <w:tcW w:w="1398" w:type="dxa"/>
            <w:tcBorders>
              <w:top w:val="single" w:sz="4" w:space="0" w:color="FFFFFF"/>
              <w:left w:val="nil"/>
              <w:bottom w:val="single" w:sz="6" w:space="0" w:color="000000"/>
            </w:tcBorders>
          </w:tcPr>
          <w:p w14:paraId="5580A9BB" w14:textId="77777777" w:rsidR="00E02D67" w:rsidRPr="008B32EB" w:rsidRDefault="00E02D67" w:rsidP="001E0444">
            <w:pPr>
              <w:spacing w:line="240" w:lineRule="auto"/>
              <w:rPr>
                <w:rFonts w:cs="Calibri"/>
                <w:sz w:val="14"/>
                <w:szCs w:val="14"/>
                <w:lang w:eastAsia="sl-SI"/>
              </w:rPr>
            </w:pPr>
          </w:p>
        </w:tc>
        <w:tc>
          <w:tcPr>
            <w:tcW w:w="181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/>
          </w:tcPr>
          <w:p w14:paraId="43FC3F14" w14:textId="2CA507A8" w:rsidR="00E02D67" w:rsidRPr="00A57165" w:rsidRDefault="00E02D67" w:rsidP="001E0444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A57165">
              <w:rPr>
                <w:rFonts w:cs="Calibri"/>
                <w:b/>
                <w:sz w:val="16"/>
                <w:szCs w:val="16"/>
                <w:lang w:eastAsia="sl-SI"/>
              </w:rPr>
              <w:t>PONEDELJEK</w:t>
            </w:r>
            <w:r w:rsidR="00181F11">
              <w:rPr>
                <w:rFonts w:cs="Calibri"/>
                <w:b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181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/>
          </w:tcPr>
          <w:p w14:paraId="3F0CBB6E" w14:textId="329581E5" w:rsidR="00E02D67" w:rsidRPr="00A57165" w:rsidRDefault="00E02D67" w:rsidP="001E0444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A57165">
              <w:rPr>
                <w:rFonts w:cs="Calibri"/>
                <w:b/>
                <w:sz w:val="16"/>
                <w:szCs w:val="16"/>
                <w:lang w:eastAsia="sl-SI"/>
              </w:rPr>
              <w:t>TOREK</w:t>
            </w:r>
            <w:r w:rsidR="00181F11">
              <w:rPr>
                <w:rFonts w:cs="Calibri"/>
                <w:b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181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/>
          </w:tcPr>
          <w:p w14:paraId="667F4AA4" w14:textId="0634CC7D" w:rsidR="00E02D67" w:rsidRPr="00A57165" w:rsidRDefault="00E02D67" w:rsidP="001E0444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A57165">
              <w:rPr>
                <w:rFonts w:cs="Calibri"/>
                <w:b/>
                <w:sz w:val="16"/>
                <w:szCs w:val="16"/>
                <w:lang w:eastAsia="sl-SI"/>
              </w:rPr>
              <w:t>SREDA</w:t>
            </w:r>
            <w:r w:rsidR="00181F11">
              <w:rPr>
                <w:rFonts w:cs="Calibri"/>
                <w:b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181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/>
          </w:tcPr>
          <w:p w14:paraId="3C5F740F" w14:textId="48EB4EA4" w:rsidR="00E02D67" w:rsidRPr="00A57165" w:rsidRDefault="00E02D67" w:rsidP="001E0444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A57165">
              <w:rPr>
                <w:rFonts w:cs="Calibri"/>
                <w:b/>
                <w:sz w:val="16"/>
                <w:szCs w:val="16"/>
                <w:lang w:eastAsia="sl-SI"/>
              </w:rPr>
              <w:t>ČETRTEK</w:t>
            </w:r>
            <w:r w:rsidR="00181F11">
              <w:rPr>
                <w:rFonts w:cs="Calibri"/>
                <w:b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181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/>
          </w:tcPr>
          <w:p w14:paraId="34F42E4E" w14:textId="279637E7" w:rsidR="00E02D67" w:rsidRPr="00A57165" w:rsidRDefault="00E02D67" w:rsidP="001E0444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A57165">
              <w:rPr>
                <w:rFonts w:cs="Calibri"/>
                <w:b/>
                <w:sz w:val="16"/>
                <w:szCs w:val="16"/>
                <w:lang w:eastAsia="sl-SI"/>
              </w:rPr>
              <w:t xml:space="preserve">PETEK </w:t>
            </w:r>
          </w:p>
        </w:tc>
        <w:tc>
          <w:tcPr>
            <w:tcW w:w="181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/>
          </w:tcPr>
          <w:p w14:paraId="16A12B6C" w14:textId="359EC91D" w:rsidR="00E02D67" w:rsidRPr="00A57165" w:rsidRDefault="00E02D67" w:rsidP="001E0444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A57165">
              <w:rPr>
                <w:rFonts w:cs="Calibri"/>
                <w:b/>
                <w:sz w:val="16"/>
                <w:szCs w:val="16"/>
                <w:lang w:eastAsia="sl-SI"/>
              </w:rPr>
              <w:t xml:space="preserve">SOBOTA </w:t>
            </w:r>
            <w:r w:rsidR="00A152D0">
              <w:rPr>
                <w:rFonts w:cs="Calibri"/>
                <w:b/>
                <w:sz w:val="16"/>
                <w:szCs w:val="16"/>
                <w:lang w:eastAsia="sl-SI"/>
              </w:rPr>
              <w:t>1.8</w:t>
            </w:r>
            <w:r w:rsidR="009A6F0C">
              <w:rPr>
                <w:rFonts w:cs="Calibri"/>
                <w:b/>
                <w:sz w:val="16"/>
                <w:szCs w:val="16"/>
                <w:lang w:eastAsia="sl-SI"/>
              </w:rPr>
              <w:t>.2026</w:t>
            </w:r>
          </w:p>
        </w:tc>
        <w:tc>
          <w:tcPr>
            <w:tcW w:w="181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14:paraId="400B93D8" w14:textId="12D6E2F5" w:rsidR="00E02D67" w:rsidRPr="00A57165" w:rsidRDefault="00E02D67" w:rsidP="001E0444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A57165">
              <w:rPr>
                <w:rFonts w:cs="Calibri"/>
                <w:b/>
                <w:sz w:val="16"/>
                <w:szCs w:val="16"/>
                <w:lang w:eastAsia="sl-SI"/>
              </w:rPr>
              <w:t xml:space="preserve">NEDELJA </w:t>
            </w:r>
            <w:r w:rsidR="00AE1FBE">
              <w:rPr>
                <w:rFonts w:cs="Calibri"/>
                <w:b/>
                <w:sz w:val="16"/>
                <w:szCs w:val="16"/>
                <w:lang w:eastAsia="sl-SI"/>
              </w:rPr>
              <w:t>2.</w:t>
            </w:r>
            <w:r w:rsidR="00A152D0">
              <w:rPr>
                <w:rFonts w:cs="Calibri"/>
                <w:b/>
                <w:sz w:val="16"/>
                <w:szCs w:val="16"/>
                <w:lang w:eastAsia="sl-SI"/>
              </w:rPr>
              <w:t>8.2026</w:t>
            </w:r>
          </w:p>
        </w:tc>
      </w:tr>
      <w:tr w:rsidR="003A2B17" w:rsidRPr="008B32EB" w14:paraId="7F1B07ED" w14:textId="77777777" w:rsidTr="001E0444">
        <w:trPr>
          <w:trHeight w:val="328"/>
        </w:trPr>
        <w:tc>
          <w:tcPr>
            <w:tcW w:w="9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FADC50" w14:textId="77777777" w:rsidR="003A2B17" w:rsidRPr="008B32EB" w:rsidRDefault="003A2B17" w:rsidP="003A2B17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</w:p>
          <w:p w14:paraId="22E2C53A" w14:textId="77777777" w:rsidR="003A2B17" w:rsidRPr="008B32EB" w:rsidRDefault="003A2B17" w:rsidP="003A2B17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</w:p>
          <w:p w14:paraId="70B50594" w14:textId="77777777" w:rsidR="003A2B17" w:rsidRPr="008B32EB" w:rsidRDefault="003A2B17" w:rsidP="003A2B17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8B32EB">
              <w:rPr>
                <w:rFonts w:cs="Calibri"/>
                <w:b/>
                <w:sz w:val="16"/>
                <w:szCs w:val="16"/>
                <w:lang w:eastAsia="sl-SI"/>
              </w:rPr>
              <w:t>KOSILO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BA3F1DA" w14:textId="77777777" w:rsidR="003A2B17" w:rsidRPr="00A57165" w:rsidRDefault="003A2B17" w:rsidP="003A2B17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NAVADNA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23867" w14:textId="04702091" w:rsidR="003A2B17" w:rsidRPr="00747EE2" w:rsidRDefault="003A2B17" w:rsidP="003A2B17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A72CE" w14:textId="514FFB7F" w:rsidR="003A2B17" w:rsidRPr="00747EE2" w:rsidRDefault="003A2B17" w:rsidP="003A2B17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302D5" w14:textId="79E495B3" w:rsidR="003A2B17" w:rsidRPr="00747EE2" w:rsidRDefault="003A2B17" w:rsidP="003A2B17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06F7B" w14:textId="11A173CF" w:rsidR="003A2B17" w:rsidRPr="00747EE2" w:rsidRDefault="003A2B17" w:rsidP="003A2B17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1B42D" w14:textId="073EDC98" w:rsidR="003A2B17" w:rsidRPr="00747EE2" w:rsidRDefault="003A2B17" w:rsidP="003A2B17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9EACD" w14:textId="530F3FD3" w:rsidR="003A2B17" w:rsidRPr="00747EE2" w:rsidRDefault="00323C04" w:rsidP="003A2B17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TORTILJE Z MLETIM MESOM, SOLATA (G,L)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1AD1C" w14:textId="4EA7A74F" w:rsidR="003A2B17" w:rsidRPr="00747EE2" w:rsidRDefault="00323C04" w:rsidP="003A2B17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JUHA, DUNAJSKI ZREZEK, PIREKROMPIR, SOLATA (J,G)</w:t>
            </w:r>
          </w:p>
        </w:tc>
      </w:tr>
      <w:tr w:rsidR="00323C04" w:rsidRPr="008B32EB" w14:paraId="61CB0B00" w14:textId="77777777" w:rsidTr="001E0444">
        <w:trPr>
          <w:trHeight w:val="389"/>
        </w:trPr>
        <w:tc>
          <w:tcPr>
            <w:tcW w:w="91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0BF992" w14:textId="77777777" w:rsidR="00323C04" w:rsidRPr="008B32EB" w:rsidRDefault="00323C04" w:rsidP="00323C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572343A" w14:textId="77777777" w:rsidR="00323C04" w:rsidRPr="00A57165" w:rsidRDefault="00323C04" w:rsidP="00323C04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SLADKORNA</w:t>
            </w:r>
          </w:p>
          <w:p w14:paraId="294A54E9" w14:textId="77777777" w:rsidR="00323C04" w:rsidRPr="00A57165" w:rsidRDefault="00323C04" w:rsidP="00323C04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DIETA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83F32" w14:textId="501B37EB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D1EC2" w14:textId="334DF0CA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1B7CB" w14:textId="1C95A0FE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4ACE0" w14:textId="4595BD8D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90E2E" w14:textId="5DB00AA8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1B77B" w14:textId="019DB3FE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0B0882">
              <w:rPr>
                <w:rFonts w:cs="Calibri"/>
                <w:sz w:val="16"/>
                <w:szCs w:val="16"/>
                <w:lang w:eastAsia="sl-SI"/>
              </w:rPr>
              <w:t>TORTILJE Z MLETIM MESOM, SOLATA (G,L)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8A913" w14:textId="768FF592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EC556E">
              <w:rPr>
                <w:rFonts w:cs="Calibri"/>
                <w:sz w:val="16"/>
                <w:szCs w:val="16"/>
                <w:lang w:eastAsia="sl-SI"/>
              </w:rPr>
              <w:t>JUHA, DUNAJSKI ZREZEK, PIREKROMPIR, SOLATA (J,G)</w:t>
            </w:r>
          </w:p>
        </w:tc>
      </w:tr>
      <w:tr w:rsidR="00323C04" w:rsidRPr="008B32EB" w14:paraId="0FCDC818" w14:textId="77777777" w:rsidTr="001E0444">
        <w:trPr>
          <w:trHeight w:val="396"/>
        </w:trPr>
        <w:tc>
          <w:tcPr>
            <w:tcW w:w="91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71FBAE" w14:textId="77777777" w:rsidR="00323C04" w:rsidRPr="008B32EB" w:rsidRDefault="00323C04" w:rsidP="00323C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0D125A4" w14:textId="77777777" w:rsidR="00323C04" w:rsidRPr="00A57165" w:rsidRDefault="00323C04" w:rsidP="00323C04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REFLUKSNA</w:t>
            </w:r>
          </w:p>
          <w:p w14:paraId="329DDFD8" w14:textId="77777777" w:rsidR="00323C04" w:rsidRPr="00A57165" w:rsidRDefault="00323C04" w:rsidP="00323C04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DIETA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11E15" w14:textId="67153125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C09CF" w14:textId="3D43A4C7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highlight w:val="yellow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11F8B" w14:textId="7254E0DE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3ED12" w14:textId="51BA4779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A6949" w14:textId="32DFE0A7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5F3A1" w14:textId="1312485C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0B0882">
              <w:rPr>
                <w:rFonts w:cs="Calibri"/>
                <w:sz w:val="16"/>
                <w:szCs w:val="16"/>
                <w:lang w:eastAsia="sl-SI"/>
              </w:rPr>
              <w:t>TORTILJE Z MLETIM MESOM, SOLATA (G,L)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05230" w14:textId="1420CA29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EC556E">
              <w:rPr>
                <w:rFonts w:cs="Calibri"/>
                <w:sz w:val="16"/>
                <w:szCs w:val="16"/>
                <w:lang w:eastAsia="sl-SI"/>
              </w:rPr>
              <w:t>JUHA, DUNAJSKI ZREZEK, PIREKROMPIR, SOLATA (J,G)</w:t>
            </w:r>
          </w:p>
        </w:tc>
      </w:tr>
      <w:tr w:rsidR="003A2B17" w:rsidRPr="008B32EB" w14:paraId="0665EA13" w14:textId="77777777" w:rsidTr="001E0444">
        <w:trPr>
          <w:trHeight w:val="392"/>
        </w:trPr>
        <w:tc>
          <w:tcPr>
            <w:tcW w:w="9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81ED39" w14:textId="77777777" w:rsidR="003A2B17" w:rsidRPr="008B32EB" w:rsidRDefault="003A2B17" w:rsidP="003A2B17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</w:p>
          <w:p w14:paraId="67769FDC" w14:textId="77777777" w:rsidR="003A2B17" w:rsidRPr="008B32EB" w:rsidRDefault="003A2B17" w:rsidP="003A2B17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</w:p>
          <w:p w14:paraId="4CDFBA4D" w14:textId="77777777" w:rsidR="003A2B17" w:rsidRPr="008B32EB" w:rsidRDefault="003A2B17" w:rsidP="003A2B17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8B32EB">
              <w:rPr>
                <w:rFonts w:cs="Calibri"/>
                <w:b/>
                <w:sz w:val="16"/>
                <w:szCs w:val="16"/>
                <w:lang w:eastAsia="sl-SI"/>
              </w:rPr>
              <w:t>MALICA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DFAEDB8" w14:textId="77777777" w:rsidR="003A2B17" w:rsidRPr="00A57165" w:rsidRDefault="003A2B17" w:rsidP="003A2B17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NAVADNA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E8C33" w14:textId="77777777" w:rsidR="003A2B17" w:rsidRPr="00747EE2" w:rsidRDefault="003A2B17" w:rsidP="003A2B17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570FF" w14:textId="4275CCD3" w:rsidR="003A2B17" w:rsidRPr="00747EE2" w:rsidRDefault="003A2B17" w:rsidP="003A2B17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CB2C4" w14:textId="10590732" w:rsidR="003A2B17" w:rsidRPr="00747EE2" w:rsidRDefault="003A2B17" w:rsidP="003A2B17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2D1AA" w14:textId="6D1316A7" w:rsidR="003A2B17" w:rsidRPr="00747EE2" w:rsidRDefault="003A2B17" w:rsidP="003A2B17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20CAB" w14:textId="541963B6" w:rsidR="003A2B17" w:rsidRPr="00747EE2" w:rsidRDefault="003A2B17" w:rsidP="003A2B17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5CF8E1" w14:textId="76A4B784" w:rsidR="003A2B17" w:rsidRPr="00747EE2" w:rsidRDefault="00323C04" w:rsidP="003A2B17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SLADKI KOTIČEK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493C5" w14:textId="7BEA8A0B" w:rsidR="003A2B17" w:rsidRPr="00747EE2" w:rsidRDefault="00323C04" w:rsidP="003A2B17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LEDENA KAVA (L)</w:t>
            </w:r>
          </w:p>
        </w:tc>
      </w:tr>
      <w:tr w:rsidR="00323C04" w:rsidRPr="008B32EB" w14:paraId="6245D304" w14:textId="77777777" w:rsidTr="001E0444">
        <w:trPr>
          <w:trHeight w:val="330"/>
        </w:trPr>
        <w:tc>
          <w:tcPr>
            <w:tcW w:w="91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D197F9" w14:textId="77777777" w:rsidR="00323C04" w:rsidRPr="008B32EB" w:rsidRDefault="00323C04" w:rsidP="00323C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9BFE05C" w14:textId="77777777" w:rsidR="00323C04" w:rsidRPr="00A57165" w:rsidRDefault="00323C04" w:rsidP="00323C04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SLADKORNA</w:t>
            </w:r>
          </w:p>
          <w:p w14:paraId="710EE609" w14:textId="77777777" w:rsidR="00323C04" w:rsidRPr="00A57165" w:rsidRDefault="00323C04" w:rsidP="00323C04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DIETA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BE572" w14:textId="77777777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E421E" w14:textId="5D4DD59F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B74D5" w14:textId="4CA47CA0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DD3A4" w14:textId="1F8F044B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D0042" w14:textId="1169B69B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FE155" w14:textId="04D6C112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EC2A4C">
              <w:rPr>
                <w:rFonts w:cs="Calibri"/>
                <w:sz w:val="16"/>
                <w:szCs w:val="16"/>
                <w:lang w:eastAsia="sl-SI"/>
              </w:rPr>
              <w:t>SLADKI KOTIČEK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44F5F" w14:textId="3F24EA6C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310923">
              <w:rPr>
                <w:rFonts w:cs="Calibri"/>
                <w:sz w:val="16"/>
                <w:szCs w:val="16"/>
                <w:lang w:eastAsia="sl-SI"/>
              </w:rPr>
              <w:t>LEDENA KAVA (L)</w:t>
            </w:r>
          </w:p>
        </w:tc>
      </w:tr>
      <w:tr w:rsidR="00323C04" w:rsidRPr="008B32EB" w14:paraId="2D27354A" w14:textId="77777777" w:rsidTr="001E0444">
        <w:trPr>
          <w:trHeight w:val="398"/>
        </w:trPr>
        <w:tc>
          <w:tcPr>
            <w:tcW w:w="91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BD22B0" w14:textId="77777777" w:rsidR="00323C04" w:rsidRPr="008B32EB" w:rsidRDefault="00323C04" w:rsidP="00323C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1E87270" w14:textId="77777777" w:rsidR="00323C04" w:rsidRPr="00A57165" w:rsidRDefault="00323C04" w:rsidP="00323C04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REFLUKSNA</w:t>
            </w:r>
          </w:p>
          <w:p w14:paraId="1D7AE484" w14:textId="77777777" w:rsidR="00323C04" w:rsidRPr="00A57165" w:rsidRDefault="00323C04" w:rsidP="00323C04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DIETA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D6DC7" w14:textId="77777777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92C41" w14:textId="648A020D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3A5F5" w14:textId="58AF9F95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29ADE" w14:textId="31B06F6E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C21F2" w14:textId="651D5771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F1EF3" w14:textId="2B57101D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EC2A4C">
              <w:rPr>
                <w:rFonts w:cs="Calibri"/>
                <w:sz w:val="16"/>
                <w:szCs w:val="16"/>
                <w:lang w:eastAsia="sl-SI"/>
              </w:rPr>
              <w:t>SLADKI KOTIČEK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3288C" w14:textId="7306A7E0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310923">
              <w:rPr>
                <w:rFonts w:cs="Calibri"/>
                <w:sz w:val="16"/>
                <w:szCs w:val="16"/>
                <w:lang w:eastAsia="sl-SI"/>
              </w:rPr>
              <w:t>LEDENA KAVA (L)</w:t>
            </w:r>
          </w:p>
        </w:tc>
      </w:tr>
      <w:tr w:rsidR="00323C04" w:rsidRPr="008B32EB" w14:paraId="27750942" w14:textId="77777777" w:rsidTr="001E0444">
        <w:trPr>
          <w:trHeight w:val="405"/>
        </w:trPr>
        <w:tc>
          <w:tcPr>
            <w:tcW w:w="9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3414B9" w14:textId="77777777" w:rsidR="00323C04" w:rsidRPr="008B32EB" w:rsidRDefault="00323C04" w:rsidP="00323C04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</w:p>
          <w:p w14:paraId="6D0BE9ED" w14:textId="77777777" w:rsidR="00323C04" w:rsidRPr="008B32EB" w:rsidRDefault="00323C04" w:rsidP="00323C04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</w:p>
          <w:p w14:paraId="7D1A1870" w14:textId="77777777" w:rsidR="00323C04" w:rsidRPr="008B32EB" w:rsidRDefault="00323C04" w:rsidP="00323C04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8B32EB">
              <w:rPr>
                <w:rFonts w:cs="Calibri"/>
                <w:b/>
                <w:sz w:val="16"/>
                <w:szCs w:val="16"/>
                <w:lang w:eastAsia="sl-SI"/>
              </w:rPr>
              <w:t>VEČERJA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D287DE4" w14:textId="77777777" w:rsidR="00323C04" w:rsidRPr="00A57165" w:rsidRDefault="00323C04" w:rsidP="00323C04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NAVADNA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281BF" w14:textId="38993C09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86835" w14:textId="006833D6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2A1B3" w14:textId="79A9C144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32582C" w14:textId="7725A14B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D6B78" w14:textId="3D801EAD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0D27A" w14:textId="7F9C1078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071017">
              <w:rPr>
                <w:rFonts w:cs="Calibri"/>
                <w:sz w:val="16"/>
                <w:szCs w:val="16"/>
                <w:lang w:eastAsia="sl-SI"/>
              </w:rPr>
              <w:t>MLEČNI RIŽ (L,J,G)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78423" w14:textId="611CD111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CARSKI PRAŽENEC (J,G,L)</w:t>
            </w:r>
          </w:p>
        </w:tc>
      </w:tr>
      <w:tr w:rsidR="00323C04" w:rsidRPr="008B32EB" w14:paraId="354E2E58" w14:textId="77777777" w:rsidTr="001E0444">
        <w:trPr>
          <w:trHeight w:val="383"/>
        </w:trPr>
        <w:tc>
          <w:tcPr>
            <w:tcW w:w="91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F0FAF3" w14:textId="77777777" w:rsidR="00323C04" w:rsidRPr="008B32EB" w:rsidRDefault="00323C04" w:rsidP="00323C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AD80B2D" w14:textId="77777777" w:rsidR="00323C04" w:rsidRPr="00A57165" w:rsidRDefault="00323C04" w:rsidP="00323C04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SLADKORNA</w:t>
            </w:r>
          </w:p>
          <w:p w14:paraId="7D31A173" w14:textId="77777777" w:rsidR="00323C04" w:rsidRPr="00A57165" w:rsidRDefault="00323C04" w:rsidP="00323C04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DIETA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BAC64" w14:textId="588113A6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15CA7" w14:textId="18F05F34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C7B44" w14:textId="404457FD" w:rsidR="00323C04" w:rsidRPr="00747EE2" w:rsidRDefault="00323C04" w:rsidP="00323C04">
            <w:pPr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19846" w14:textId="033FC3BA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B9496" w14:textId="60A3B410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0328E" w14:textId="694675AB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071017">
              <w:rPr>
                <w:rFonts w:cs="Calibri"/>
                <w:sz w:val="16"/>
                <w:szCs w:val="16"/>
                <w:lang w:eastAsia="sl-SI"/>
              </w:rPr>
              <w:t>MLEČNI RIŽ (L,J,G)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0594A" w14:textId="6C3CD27B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CARSKI PRAŽENEC (J,G,L)</w:t>
            </w:r>
          </w:p>
        </w:tc>
      </w:tr>
      <w:tr w:rsidR="00323C04" w:rsidRPr="008B32EB" w14:paraId="32017CFD" w14:textId="77777777" w:rsidTr="001E0444">
        <w:trPr>
          <w:trHeight w:val="402"/>
        </w:trPr>
        <w:tc>
          <w:tcPr>
            <w:tcW w:w="91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54C43B" w14:textId="77777777" w:rsidR="00323C04" w:rsidRPr="008B32EB" w:rsidRDefault="00323C04" w:rsidP="00323C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5F8D23E" w14:textId="77777777" w:rsidR="00323C04" w:rsidRPr="00A57165" w:rsidRDefault="00323C04" w:rsidP="00323C04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REFLUKSNA</w:t>
            </w:r>
          </w:p>
          <w:p w14:paraId="25A660F4" w14:textId="77777777" w:rsidR="00323C04" w:rsidRPr="00A57165" w:rsidRDefault="00323C04" w:rsidP="00323C04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DIETA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22E9A" w14:textId="3A82F4B9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2D277" w14:textId="12720052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0F746" w14:textId="456D7017" w:rsidR="00323C04" w:rsidRPr="00747EE2" w:rsidRDefault="00323C04" w:rsidP="00323C04">
            <w:pPr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AFC50" w14:textId="45436458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E78A1" w14:textId="06FA23FD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6A415" w14:textId="649FBC3D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071017">
              <w:rPr>
                <w:rFonts w:cs="Calibri"/>
                <w:sz w:val="16"/>
                <w:szCs w:val="16"/>
                <w:lang w:eastAsia="sl-SI"/>
              </w:rPr>
              <w:t>MLEČNI RIŽ (L,J,G)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1B389" w14:textId="5F42DA08" w:rsidR="00323C04" w:rsidRPr="00747EE2" w:rsidRDefault="00323C0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CARSKI PRAŽENEC (J,G,L)</w:t>
            </w:r>
          </w:p>
        </w:tc>
      </w:tr>
    </w:tbl>
    <w:p w14:paraId="23F6B6B6" w14:textId="270B459E" w:rsidR="00CA56BB" w:rsidRDefault="00CA56BB" w:rsidP="00CA56BB">
      <w:pPr>
        <w:spacing w:line="240" w:lineRule="auto"/>
        <w:rPr>
          <w:sz w:val="12"/>
          <w:szCs w:val="12"/>
        </w:rPr>
      </w:pPr>
      <w:r>
        <w:rPr>
          <w:b/>
          <w:sz w:val="12"/>
          <w:szCs w:val="12"/>
        </w:rPr>
        <w:t>JEDILNIK BIVALNA ENOTA BOHOVA AVGUST 2026</w:t>
      </w:r>
      <w:r w:rsidRPr="008D6E95">
        <w:rPr>
          <w:b/>
          <w:sz w:val="12"/>
          <w:szCs w:val="12"/>
        </w:rPr>
        <w:t xml:space="preserve"> št. dok: </w:t>
      </w:r>
      <w:r w:rsidR="006C7503" w:rsidRPr="006C7503">
        <w:rPr>
          <w:b/>
          <w:sz w:val="12"/>
          <w:szCs w:val="12"/>
        </w:rPr>
        <w:t>12261-1/2026-22</w:t>
      </w:r>
    </w:p>
    <w:p w14:paraId="4ACC3544" w14:textId="77777777" w:rsidR="00CA56BB" w:rsidRDefault="00CA56BB" w:rsidP="00CA56BB">
      <w:pPr>
        <w:spacing w:line="240" w:lineRule="auto"/>
        <w:rPr>
          <w:sz w:val="12"/>
          <w:szCs w:val="12"/>
        </w:rPr>
      </w:pPr>
      <w:r>
        <w:rPr>
          <w:sz w:val="12"/>
          <w:szCs w:val="12"/>
        </w:rPr>
        <w:t xml:space="preserve">ZAJTRK IN VEČERJA VKLJUČUJETA TOPLI NAPITEK PO IZBIRI IN V SKLADU Z DIETO. </w:t>
      </w:r>
    </w:p>
    <w:p w14:paraId="172440AE" w14:textId="77777777" w:rsidR="00CA56BB" w:rsidRDefault="00CA56BB" w:rsidP="00CA56BB">
      <w:pPr>
        <w:spacing w:line="240" w:lineRule="auto"/>
        <w:rPr>
          <w:sz w:val="12"/>
          <w:szCs w:val="12"/>
        </w:rPr>
      </w:pPr>
      <w:r>
        <w:rPr>
          <w:sz w:val="12"/>
          <w:szCs w:val="12"/>
        </w:rPr>
        <w:t>NAMAZI IN MLEČNI DODATKI (CORN FLAKES, ČOKOLINO, GRISOLINO, MUSLI…) PRI ZAJTRKU NA VOLJO PO IZBIRI IN V SKLADU Z DIETO</w:t>
      </w:r>
    </w:p>
    <w:p w14:paraId="64D217EB" w14:textId="77777777" w:rsidR="00CA56BB" w:rsidRDefault="00CA56BB" w:rsidP="00CA56BB">
      <w:pPr>
        <w:spacing w:line="240" w:lineRule="auto"/>
        <w:rPr>
          <w:sz w:val="12"/>
          <w:szCs w:val="12"/>
        </w:rPr>
      </w:pPr>
      <w:r>
        <w:rPr>
          <w:sz w:val="12"/>
          <w:szCs w:val="12"/>
        </w:rPr>
        <w:t>SADJE, KRUH , NAPITEK VES DAN NA RAZPOLAGO (PRI DIETNI PREHRANI JE USKLAJEN Z DIETO)</w:t>
      </w:r>
    </w:p>
    <w:p w14:paraId="6AEC81DD" w14:textId="77777777" w:rsidR="00CA56BB" w:rsidRDefault="00CA56BB" w:rsidP="00CA56BB">
      <w:pPr>
        <w:spacing w:line="240" w:lineRule="auto"/>
        <w:rPr>
          <w:sz w:val="12"/>
          <w:szCs w:val="12"/>
        </w:rPr>
      </w:pPr>
      <w:r>
        <w:rPr>
          <w:sz w:val="12"/>
          <w:szCs w:val="12"/>
        </w:rPr>
        <w:t>PRIDRUŽUJEMO SI PRAVICO SPREMEMBE JEDILNIKA. TABELA ALERGENOV JE V PRILOG</w:t>
      </w:r>
    </w:p>
    <w:p w14:paraId="34ED9E5A" w14:textId="6027C7FF" w:rsidR="00E02D67" w:rsidRDefault="00E02D67" w:rsidP="00E02D67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  <w:noProof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2B47AD82" wp14:editId="77D82C30">
                <wp:simplePos x="0" y="0"/>
                <wp:positionH relativeFrom="column">
                  <wp:posOffset>-3643085</wp:posOffset>
                </wp:positionH>
                <wp:positionV relativeFrom="paragraph">
                  <wp:posOffset>702525</wp:posOffset>
                </wp:positionV>
                <wp:extent cx="360" cy="360"/>
                <wp:effectExtent l="57150" t="57150" r="57150" b="57150"/>
                <wp:wrapNone/>
                <wp:docPr id="1295341203" name="Rokopis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BA63EA" id="Rokopis 9" o:spid="_x0000_s1026" type="#_x0000_t75" style="position:absolute;margin-left:-287.55pt;margin-top:54.6pt;width:1.45pt;height:1.4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">
                <v:imagedata r:id="rId13" o:title=""/>
              </v:shape>
            </w:pict>
          </mc:Fallback>
        </mc:AlternateContent>
      </w:r>
      <w:r>
        <w:rPr>
          <w:rFonts w:asciiTheme="minorHAnsi" w:hAnsiTheme="minorHAnsi" w:cstheme="minorBidi"/>
          <w:noProof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3B243715" wp14:editId="7761EE07">
                <wp:simplePos x="0" y="0"/>
                <wp:positionH relativeFrom="column">
                  <wp:posOffset>-3443285</wp:posOffset>
                </wp:positionH>
                <wp:positionV relativeFrom="paragraph">
                  <wp:posOffset>-916755</wp:posOffset>
                </wp:positionV>
                <wp:extent cx="360" cy="360"/>
                <wp:effectExtent l="57150" t="57150" r="57150" b="57150"/>
                <wp:wrapNone/>
                <wp:docPr id="607170810" name="Rokopis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E86DB6" id="Rokopis 8" o:spid="_x0000_s1026" type="#_x0000_t75" style="position:absolute;margin-left:-271.8pt;margin-top:-72.9pt;width:1.45pt;height:1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">
                <v:imagedata r:id="rId13" o:title=""/>
              </v:shape>
            </w:pict>
          </mc:Fallback>
        </mc:AlternateContent>
      </w:r>
      <w:r>
        <w:rPr>
          <w:rFonts w:asciiTheme="minorHAnsi" w:hAnsiTheme="minorHAnsi" w:cstheme="minorBidi"/>
          <w:noProof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02F574BD" wp14:editId="1D8C233F">
                <wp:simplePos x="0" y="0"/>
                <wp:positionH relativeFrom="column">
                  <wp:posOffset>11158220</wp:posOffset>
                </wp:positionH>
                <wp:positionV relativeFrom="paragraph">
                  <wp:posOffset>-211455</wp:posOffset>
                </wp:positionV>
                <wp:extent cx="1800" cy="360"/>
                <wp:effectExtent l="57150" t="57150" r="55880" b="57150"/>
                <wp:wrapNone/>
                <wp:docPr id="1370837786" name="Rokopis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18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7FFFD9" id="Rokopis 7" o:spid="_x0000_s1026" type="#_x0000_t75" style="position:absolute;margin-left:877.9pt;margin-top:-17.35pt;width:1.6pt;height:1.4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">
                <v:imagedata r:id="rId16" o:title=""/>
              </v:shape>
            </w:pict>
          </mc:Fallback>
        </mc:AlternateContent>
      </w:r>
      <w:r>
        <w:rPr>
          <w:rFonts w:asciiTheme="minorHAnsi" w:hAnsiTheme="minorHAnsi" w:cstheme="minorBidi"/>
          <w:noProof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2430DE4A" wp14:editId="01CC826C">
                <wp:simplePos x="0" y="0"/>
                <wp:positionH relativeFrom="column">
                  <wp:posOffset>12825475</wp:posOffset>
                </wp:positionH>
                <wp:positionV relativeFrom="paragraph">
                  <wp:posOffset>845445</wp:posOffset>
                </wp:positionV>
                <wp:extent cx="360" cy="360"/>
                <wp:effectExtent l="57150" t="57150" r="57150" b="57150"/>
                <wp:wrapNone/>
                <wp:docPr id="1918375058" name="Rokopis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847F6E" id="Rokopis 4" o:spid="_x0000_s1026" type="#_x0000_t75" style="position:absolute;margin-left:1009.2pt;margin-top:65.85pt;width:1.45pt;height:1.4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">
                <v:imagedata r:id="rId13" o:title=""/>
              </v:shape>
            </w:pict>
          </mc:Fallback>
        </mc:AlternateContent>
      </w:r>
      <w:r>
        <w:rPr>
          <w:rFonts w:asciiTheme="minorHAnsi" w:hAnsiTheme="minorHAnsi" w:cstheme="minorBidi"/>
          <w:noProof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1DB40BEE" wp14:editId="1F3A60C3">
                <wp:simplePos x="0" y="0"/>
                <wp:positionH relativeFrom="column">
                  <wp:posOffset>11453875</wp:posOffset>
                </wp:positionH>
                <wp:positionV relativeFrom="paragraph">
                  <wp:posOffset>404060</wp:posOffset>
                </wp:positionV>
                <wp:extent cx="360" cy="360"/>
                <wp:effectExtent l="57150" t="57150" r="57150" b="57150"/>
                <wp:wrapNone/>
                <wp:docPr id="832384518" name="Rokopis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6F012D" id="Rokopis 3" o:spid="_x0000_s1026" type="#_x0000_t75" style="position:absolute;margin-left:901.2pt;margin-top:31.1pt;width:1.45pt;height:1.4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">
                <v:imagedata r:id="rId13" o:title=""/>
              </v:shape>
            </w:pict>
          </mc:Fallback>
        </mc:AlternateContent>
      </w:r>
    </w:p>
    <w:tbl>
      <w:tblPr>
        <w:tblpPr w:leftFromText="141" w:rightFromText="141" w:vertAnchor="page" w:horzAnchor="margin" w:tblpY="2041"/>
        <w:tblW w:w="150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7"/>
        <w:gridCol w:w="1398"/>
        <w:gridCol w:w="1814"/>
        <w:gridCol w:w="1814"/>
        <w:gridCol w:w="1814"/>
        <w:gridCol w:w="1814"/>
        <w:gridCol w:w="1814"/>
        <w:gridCol w:w="1814"/>
        <w:gridCol w:w="1814"/>
      </w:tblGrid>
      <w:tr w:rsidR="00E02D67" w:rsidRPr="008B32EB" w14:paraId="48DBCA2F" w14:textId="77777777" w:rsidTr="001E0444">
        <w:trPr>
          <w:trHeight w:val="323"/>
        </w:trPr>
        <w:tc>
          <w:tcPr>
            <w:tcW w:w="917" w:type="dxa"/>
            <w:tcBorders>
              <w:top w:val="single" w:sz="4" w:space="0" w:color="FFFFFF"/>
              <w:left w:val="nil"/>
              <w:bottom w:val="single" w:sz="12" w:space="0" w:color="000000"/>
              <w:right w:val="nil"/>
            </w:tcBorders>
          </w:tcPr>
          <w:p w14:paraId="1AE0AE27" w14:textId="77777777" w:rsidR="00E02D67" w:rsidRPr="008B32EB" w:rsidRDefault="00E02D67" w:rsidP="001E0444">
            <w:pPr>
              <w:spacing w:line="240" w:lineRule="auto"/>
              <w:rPr>
                <w:rFonts w:cs="Calibri"/>
                <w:sz w:val="14"/>
                <w:szCs w:val="14"/>
                <w:lang w:eastAsia="sl-SI"/>
              </w:rPr>
            </w:pPr>
          </w:p>
        </w:tc>
        <w:tc>
          <w:tcPr>
            <w:tcW w:w="1398" w:type="dxa"/>
            <w:tcBorders>
              <w:top w:val="single" w:sz="4" w:space="0" w:color="FFFFFF"/>
              <w:left w:val="nil"/>
              <w:bottom w:val="single" w:sz="6" w:space="0" w:color="000000"/>
            </w:tcBorders>
          </w:tcPr>
          <w:p w14:paraId="3885BE46" w14:textId="77777777" w:rsidR="00E02D67" w:rsidRPr="008B32EB" w:rsidRDefault="00E02D67" w:rsidP="001E0444">
            <w:pPr>
              <w:spacing w:line="240" w:lineRule="auto"/>
              <w:rPr>
                <w:rFonts w:cs="Calibri"/>
                <w:sz w:val="14"/>
                <w:szCs w:val="14"/>
                <w:lang w:eastAsia="sl-SI"/>
              </w:rPr>
            </w:pPr>
          </w:p>
        </w:tc>
        <w:tc>
          <w:tcPr>
            <w:tcW w:w="181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/>
          </w:tcPr>
          <w:p w14:paraId="7DE14E6E" w14:textId="52EFEB18" w:rsidR="00E02D67" w:rsidRPr="00A57165" w:rsidRDefault="00E02D67" w:rsidP="001E0444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A57165">
              <w:rPr>
                <w:rFonts w:cs="Calibri"/>
                <w:b/>
                <w:sz w:val="16"/>
                <w:szCs w:val="16"/>
                <w:lang w:eastAsia="sl-SI"/>
              </w:rPr>
              <w:t>PONEDELJEK</w:t>
            </w:r>
            <w:r w:rsidR="009A6F0C">
              <w:rPr>
                <w:rFonts w:cs="Calibri"/>
                <w:b/>
                <w:sz w:val="16"/>
                <w:szCs w:val="16"/>
                <w:lang w:eastAsia="sl-SI"/>
              </w:rPr>
              <w:t xml:space="preserve"> </w:t>
            </w:r>
            <w:r w:rsidR="00AE1FBE">
              <w:rPr>
                <w:rFonts w:cs="Calibri"/>
                <w:b/>
                <w:sz w:val="16"/>
                <w:szCs w:val="16"/>
                <w:lang w:eastAsia="sl-SI"/>
              </w:rPr>
              <w:t>3.8.2026</w:t>
            </w:r>
          </w:p>
        </w:tc>
        <w:tc>
          <w:tcPr>
            <w:tcW w:w="181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/>
          </w:tcPr>
          <w:p w14:paraId="478ACB58" w14:textId="76533C32" w:rsidR="00E02D67" w:rsidRPr="00A57165" w:rsidRDefault="00E02D67" w:rsidP="001E0444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A57165">
              <w:rPr>
                <w:rFonts w:cs="Calibri"/>
                <w:b/>
                <w:sz w:val="16"/>
                <w:szCs w:val="16"/>
                <w:lang w:eastAsia="sl-SI"/>
              </w:rPr>
              <w:t>TOREK</w:t>
            </w:r>
            <w:r w:rsidR="009A6F0C">
              <w:rPr>
                <w:rFonts w:cs="Calibri"/>
                <w:b/>
                <w:sz w:val="16"/>
                <w:szCs w:val="16"/>
                <w:lang w:eastAsia="sl-SI"/>
              </w:rPr>
              <w:t xml:space="preserve"> </w:t>
            </w:r>
            <w:r w:rsidR="00AE1FBE">
              <w:rPr>
                <w:rFonts w:cs="Calibri"/>
                <w:b/>
                <w:sz w:val="16"/>
                <w:szCs w:val="16"/>
                <w:lang w:eastAsia="sl-SI"/>
              </w:rPr>
              <w:t>4.8.2026</w:t>
            </w:r>
          </w:p>
        </w:tc>
        <w:tc>
          <w:tcPr>
            <w:tcW w:w="181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/>
          </w:tcPr>
          <w:p w14:paraId="32A7D2B3" w14:textId="0E5E448C" w:rsidR="00E02D67" w:rsidRPr="00A57165" w:rsidRDefault="00E02D67" w:rsidP="001E0444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A57165">
              <w:rPr>
                <w:rFonts w:cs="Calibri"/>
                <w:b/>
                <w:sz w:val="16"/>
                <w:szCs w:val="16"/>
                <w:lang w:eastAsia="sl-SI"/>
              </w:rPr>
              <w:t>SREDA</w:t>
            </w:r>
            <w:r w:rsidR="009A6F0C">
              <w:rPr>
                <w:rFonts w:cs="Calibri"/>
                <w:b/>
                <w:sz w:val="16"/>
                <w:szCs w:val="16"/>
                <w:lang w:eastAsia="sl-SI"/>
              </w:rPr>
              <w:t xml:space="preserve"> </w:t>
            </w:r>
            <w:r w:rsidR="00AE1FBE">
              <w:rPr>
                <w:rFonts w:cs="Calibri"/>
                <w:b/>
                <w:sz w:val="16"/>
                <w:szCs w:val="16"/>
                <w:lang w:eastAsia="sl-SI"/>
              </w:rPr>
              <w:t>5</w:t>
            </w:r>
            <w:r w:rsidR="00E432C6">
              <w:rPr>
                <w:rFonts w:cs="Calibri"/>
                <w:b/>
                <w:sz w:val="16"/>
                <w:szCs w:val="16"/>
                <w:lang w:eastAsia="sl-SI"/>
              </w:rPr>
              <w:t>.8.2026</w:t>
            </w:r>
          </w:p>
        </w:tc>
        <w:tc>
          <w:tcPr>
            <w:tcW w:w="181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/>
          </w:tcPr>
          <w:p w14:paraId="6B4AEDCC" w14:textId="7FE84F5C" w:rsidR="00E02D67" w:rsidRPr="00A57165" w:rsidRDefault="00E02D67" w:rsidP="001E0444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A57165">
              <w:rPr>
                <w:rFonts w:cs="Calibri"/>
                <w:b/>
                <w:sz w:val="16"/>
                <w:szCs w:val="16"/>
                <w:lang w:eastAsia="sl-SI"/>
              </w:rPr>
              <w:t>ČETRTEK</w:t>
            </w:r>
            <w:r w:rsidR="009A6F0C">
              <w:rPr>
                <w:rFonts w:cs="Calibri"/>
                <w:b/>
                <w:sz w:val="16"/>
                <w:szCs w:val="16"/>
                <w:lang w:eastAsia="sl-SI"/>
              </w:rPr>
              <w:t xml:space="preserve"> </w:t>
            </w:r>
            <w:r w:rsidR="00E432C6">
              <w:rPr>
                <w:rFonts w:cs="Calibri"/>
                <w:b/>
                <w:sz w:val="16"/>
                <w:szCs w:val="16"/>
                <w:lang w:eastAsia="sl-SI"/>
              </w:rPr>
              <w:t>6.8.2026</w:t>
            </w:r>
          </w:p>
        </w:tc>
        <w:tc>
          <w:tcPr>
            <w:tcW w:w="181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/>
          </w:tcPr>
          <w:p w14:paraId="3491A3F8" w14:textId="0E39832F" w:rsidR="00E02D67" w:rsidRPr="00A57165" w:rsidRDefault="00E02D67" w:rsidP="001E0444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A57165">
              <w:rPr>
                <w:rFonts w:cs="Calibri"/>
                <w:b/>
                <w:sz w:val="16"/>
                <w:szCs w:val="16"/>
                <w:lang w:eastAsia="sl-SI"/>
              </w:rPr>
              <w:t xml:space="preserve">PETEK </w:t>
            </w:r>
            <w:r w:rsidR="00E432C6">
              <w:rPr>
                <w:rFonts w:cs="Calibri"/>
                <w:b/>
                <w:sz w:val="16"/>
                <w:szCs w:val="16"/>
                <w:lang w:eastAsia="sl-SI"/>
              </w:rPr>
              <w:t>7.8.2026</w:t>
            </w:r>
          </w:p>
        </w:tc>
        <w:tc>
          <w:tcPr>
            <w:tcW w:w="181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/>
          </w:tcPr>
          <w:p w14:paraId="524C3A7B" w14:textId="4F6A5C98" w:rsidR="00E02D67" w:rsidRPr="00A57165" w:rsidRDefault="00E02D67" w:rsidP="001E0444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A57165">
              <w:rPr>
                <w:rFonts w:cs="Calibri"/>
                <w:b/>
                <w:sz w:val="16"/>
                <w:szCs w:val="16"/>
                <w:lang w:eastAsia="sl-SI"/>
              </w:rPr>
              <w:t xml:space="preserve">SOBOTA </w:t>
            </w:r>
            <w:r w:rsidR="00E432C6">
              <w:rPr>
                <w:rFonts w:cs="Calibri"/>
                <w:b/>
                <w:sz w:val="16"/>
                <w:szCs w:val="16"/>
                <w:lang w:eastAsia="sl-SI"/>
              </w:rPr>
              <w:t>8.8.2026</w:t>
            </w:r>
          </w:p>
        </w:tc>
        <w:tc>
          <w:tcPr>
            <w:tcW w:w="181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14:paraId="516C7545" w14:textId="3E6F07BD" w:rsidR="00E02D67" w:rsidRPr="00A57165" w:rsidRDefault="00E02D67" w:rsidP="001E0444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A57165">
              <w:rPr>
                <w:rFonts w:cs="Calibri"/>
                <w:b/>
                <w:sz w:val="16"/>
                <w:szCs w:val="16"/>
                <w:lang w:eastAsia="sl-SI"/>
              </w:rPr>
              <w:t xml:space="preserve">NEDELJA </w:t>
            </w:r>
            <w:r w:rsidR="00E432C6">
              <w:rPr>
                <w:rFonts w:cs="Calibri"/>
                <w:b/>
                <w:sz w:val="16"/>
                <w:szCs w:val="16"/>
                <w:lang w:eastAsia="sl-SI"/>
              </w:rPr>
              <w:t>9.8.2026</w:t>
            </w:r>
          </w:p>
        </w:tc>
      </w:tr>
      <w:tr w:rsidR="00B60F54" w:rsidRPr="008B32EB" w14:paraId="0277CD7B" w14:textId="77777777" w:rsidTr="001E0444">
        <w:trPr>
          <w:trHeight w:val="328"/>
        </w:trPr>
        <w:tc>
          <w:tcPr>
            <w:tcW w:w="9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E8390D" w14:textId="77777777" w:rsidR="00B60F54" w:rsidRPr="008B32EB" w:rsidRDefault="00B60F54" w:rsidP="00B60F54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</w:p>
          <w:p w14:paraId="11E1889C" w14:textId="77777777" w:rsidR="00B60F54" w:rsidRPr="008B32EB" w:rsidRDefault="00B60F54" w:rsidP="00B60F54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</w:p>
          <w:p w14:paraId="144276D5" w14:textId="77777777" w:rsidR="00B60F54" w:rsidRPr="008B32EB" w:rsidRDefault="00B60F54" w:rsidP="00B60F54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8B32EB">
              <w:rPr>
                <w:rFonts w:cs="Calibri"/>
                <w:b/>
                <w:sz w:val="16"/>
                <w:szCs w:val="16"/>
                <w:lang w:eastAsia="sl-SI"/>
              </w:rPr>
              <w:t>KOSILO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4D578A8" w14:textId="77777777" w:rsidR="00B60F54" w:rsidRPr="00A57165" w:rsidRDefault="00B60F54" w:rsidP="00B60F54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NAVADNA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2B67A" w14:textId="66FEBB25" w:rsidR="00B60F54" w:rsidRPr="00747EE2" w:rsidRDefault="00B946B4" w:rsidP="00B60F5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MESNO – ZELENJAVNA ENOLONČNICA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F19F2" w14:textId="6A2CFBF1" w:rsidR="00B60F54" w:rsidRPr="00747EE2" w:rsidRDefault="00B946B4" w:rsidP="00B60F5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ČUFTI V PARADIŽNIKOVI OMAKI, KROMPIR, SOLATA (G,J,L)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33886" w14:textId="191591A8" w:rsidR="00B60F54" w:rsidRPr="00747EE2" w:rsidRDefault="00B946B4" w:rsidP="00B60F5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DŽUVEČ RIŽ, SOLATA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C3DD3" w14:textId="59443988" w:rsidR="00B60F54" w:rsidRPr="00747EE2" w:rsidRDefault="00B946B4" w:rsidP="00B60F5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PEČENE PERUTNIČKE, KROMPIR, SOLATA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CBCFD" w14:textId="5E9C5B94" w:rsidR="00B60F54" w:rsidRPr="00747EE2" w:rsidRDefault="00B946B4" w:rsidP="00B60F5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PANIRAN RIBJI FILE, FIŽOLOVA SOLATA (R1,G,J)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B20FB" w14:textId="4730461A" w:rsidR="00B60F54" w:rsidRPr="00747EE2" w:rsidRDefault="00B946B4" w:rsidP="00B60F5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ŠIROKI REZANCI, SMETANOVA OMAKA S PIŠČANCEM, SOLATA (G,J,L)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D2CAD" w14:textId="7681C696" w:rsidR="00B60F54" w:rsidRPr="00747EE2" w:rsidRDefault="00B946B4" w:rsidP="00B60F5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GOVEJA JUHA, REBRCE, POMFRIT, SOLATA (G)</w:t>
            </w:r>
          </w:p>
        </w:tc>
      </w:tr>
      <w:tr w:rsidR="0075124F" w:rsidRPr="008B32EB" w14:paraId="347B5869" w14:textId="77777777" w:rsidTr="001E0444">
        <w:trPr>
          <w:trHeight w:val="389"/>
        </w:trPr>
        <w:tc>
          <w:tcPr>
            <w:tcW w:w="91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1298FC" w14:textId="77777777" w:rsidR="0075124F" w:rsidRPr="008B32EB" w:rsidRDefault="0075124F" w:rsidP="007512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983E951" w14:textId="77777777" w:rsidR="0075124F" w:rsidRPr="00A57165" w:rsidRDefault="0075124F" w:rsidP="0075124F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SLADKORNA</w:t>
            </w:r>
          </w:p>
          <w:p w14:paraId="049ABD3E" w14:textId="77777777" w:rsidR="0075124F" w:rsidRPr="00A57165" w:rsidRDefault="0075124F" w:rsidP="0075124F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DIETA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AADD1" w14:textId="7365BCB4" w:rsidR="0075124F" w:rsidRPr="00747EE2" w:rsidRDefault="00B946B4" w:rsidP="0075124F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MESNO – ZELENJAVNA ENOLONČNICA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B10E8" w14:textId="37757A07" w:rsidR="0075124F" w:rsidRPr="00747EE2" w:rsidRDefault="00B946B4" w:rsidP="0075124F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ČUFTI V PARADIŽNIKOVI OMAKI, KROMPIR, SOLATA (G,J,L)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44FEC" w14:textId="4A1F6A58" w:rsidR="0075124F" w:rsidRPr="00747EE2" w:rsidRDefault="00B946B4" w:rsidP="0075124F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DŽUVEČ RIŽ, SOLATA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B010E" w14:textId="74E8E198" w:rsidR="0075124F" w:rsidRPr="00747EE2" w:rsidRDefault="00B946B4" w:rsidP="0075124F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PEČENE PERUTNIČKE, KROMPIR, SOLATA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43448" w14:textId="3056AA23" w:rsidR="0075124F" w:rsidRPr="00747EE2" w:rsidRDefault="00B946B4" w:rsidP="0075124F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PANIRAN RIBJI FILE, FIŽOLOVA SOLATA (R1,G,J)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6587D" w14:textId="660608EE" w:rsidR="0075124F" w:rsidRPr="00747EE2" w:rsidRDefault="00B946B4" w:rsidP="0075124F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ŠIROKI REZANCI, SMETANOVA OMAKA S PIŠČANCEM, SOLATA (G,J,L)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DA54E" w14:textId="6A143DBE" w:rsidR="0075124F" w:rsidRPr="00747EE2" w:rsidRDefault="00B946B4" w:rsidP="0075124F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GOVEJA JUHA, REBRCE, POMFRIT, SOLATA (G)</w:t>
            </w:r>
          </w:p>
        </w:tc>
      </w:tr>
      <w:tr w:rsidR="0075124F" w:rsidRPr="008B32EB" w14:paraId="6F16592D" w14:textId="77777777" w:rsidTr="001E0444">
        <w:trPr>
          <w:trHeight w:val="396"/>
        </w:trPr>
        <w:tc>
          <w:tcPr>
            <w:tcW w:w="91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FB7B06" w14:textId="77777777" w:rsidR="0075124F" w:rsidRPr="008B32EB" w:rsidRDefault="0075124F" w:rsidP="007512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CAB8EF1" w14:textId="77777777" w:rsidR="0075124F" w:rsidRPr="00A57165" w:rsidRDefault="0075124F" w:rsidP="0075124F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REFLUKSNA</w:t>
            </w:r>
          </w:p>
          <w:p w14:paraId="7C976D78" w14:textId="77777777" w:rsidR="0075124F" w:rsidRPr="00A57165" w:rsidRDefault="0075124F" w:rsidP="0075124F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DIETA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F7E17" w14:textId="7289B295" w:rsidR="0075124F" w:rsidRPr="00747EE2" w:rsidRDefault="00B946B4" w:rsidP="0075124F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MESNO – ZELENJAVNA ENOLONČNICA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52EF7" w14:textId="191FAFF4" w:rsidR="0075124F" w:rsidRPr="00747EE2" w:rsidRDefault="00B946B4" w:rsidP="0075124F">
            <w:pPr>
              <w:spacing w:line="240" w:lineRule="auto"/>
              <w:jc w:val="center"/>
              <w:rPr>
                <w:rFonts w:cs="Calibri"/>
                <w:sz w:val="16"/>
                <w:szCs w:val="16"/>
                <w:highlight w:val="yellow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ČUFTI V PARADIŽNIKOVI OMAKI, KROMPIR, SOLATA (G,J,L)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7A82C" w14:textId="7D6151B4" w:rsidR="0075124F" w:rsidRPr="00747EE2" w:rsidRDefault="00B946B4" w:rsidP="0075124F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DŽUVEČ RIŽ, SOLATA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B964D" w14:textId="41418AAB" w:rsidR="0075124F" w:rsidRPr="00747EE2" w:rsidRDefault="00B946B4" w:rsidP="0075124F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PEČENE PERUTNIČKE, KROMPIR, SOLATA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1B42F" w14:textId="786C2825" w:rsidR="0075124F" w:rsidRPr="00747EE2" w:rsidRDefault="00B946B4" w:rsidP="0075124F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PANIRAN RIBJI FILE, FIŽOLOVA SOLATA (R1,G,J)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A28FF" w14:textId="6EC9A057" w:rsidR="0075124F" w:rsidRPr="00747EE2" w:rsidRDefault="00B946B4" w:rsidP="0075124F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ŠIROKI REZANCI, SMETANOVA OMAKA S PIŠČANCEM, SOLATA (G,J,L)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381C6" w14:textId="332E43A3" w:rsidR="0075124F" w:rsidRPr="00747EE2" w:rsidRDefault="00B946B4" w:rsidP="0075124F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GOVEJA JUHA, REBRCE, POMFRIT, SOLATA (G)</w:t>
            </w:r>
          </w:p>
        </w:tc>
      </w:tr>
      <w:tr w:rsidR="00323C04" w:rsidRPr="008B32EB" w14:paraId="20DAF025" w14:textId="77777777" w:rsidTr="001E0444">
        <w:trPr>
          <w:trHeight w:val="392"/>
        </w:trPr>
        <w:tc>
          <w:tcPr>
            <w:tcW w:w="9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6801CB" w14:textId="77777777" w:rsidR="00323C04" w:rsidRPr="008B32EB" w:rsidRDefault="00323C04" w:rsidP="00323C04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</w:p>
          <w:p w14:paraId="7C1998B1" w14:textId="77777777" w:rsidR="00323C04" w:rsidRPr="008B32EB" w:rsidRDefault="00323C04" w:rsidP="00323C04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</w:p>
          <w:p w14:paraId="7D03B73B" w14:textId="77777777" w:rsidR="00323C04" w:rsidRPr="008B32EB" w:rsidRDefault="00323C04" w:rsidP="00323C04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8B32EB">
              <w:rPr>
                <w:rFonts w:cs="Calibri"/>
                <w:b/>
                <w:sz w:val="16"/>
                <w:szCs w:val="16"/>
                <w:lang w:eastAsia="sl-SI"/>
              </w:rPr>
              <w:t>MALICA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299593C" w14:textId="77777777" w:rsidR="00323C04" w:rsidRPr="00A57165" w:rsidRDefault="00323C04" w:rsidP="00323C04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NAVADNA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0FD95" w14:textId="2E61E254" w:rsidR="00323C04" w:rsidRPr="00747EE2" w:rsidRDefault="00B946B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SMUTI (L)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D0C1A" w14:textId="070B7277" w:rsidR="00323C04" w:rsidRPr="00747EE2" w:rsidRDefault="00B946B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72651D">
              <w:rPr>
                <w:rFonts w:cs="Calibri"/>
                <w:sz w:val="16"/>
                <w:szCs w:val="16"/>
                <w:lang w:eastAsia="sl-SI"/>
              </w:rPr>
              <w:t>SLADKI KOTIČEK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62C84" w14:textId="76DD2950" w:rsidR="00323C04" w:rsidRPr="00747EE2" w:rsidRDefault="00B946B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SLADOLED (L)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6B372" w14:textId="57C05DC3" w:rsidR="00323C04" w:rsidRPr="00747EE2" w:rsidRDefault="00B946B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PUDING (L,G)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F010B" w14:textId="0740A00F" w:rsidR="00323C04" w:rsidRPr="00747EE2" w:rsidRDefault="00B946B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SADNI BISKVIT (G,J,L)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27DAA9" w14:textId="7050B54B" w:rsidR="00323C04" w:rsidRPr="00747EE2" w:rsidRDefault="00B946B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E3395A">
              <w:rPr>
                <w:rFonts w:cs="Calibri"/>
                <w:sz w:val="16"/>
                <w:szCs w:val="16"/>
                <w:lang w:eastAsia="sl-SI"/>
              </w:rPr>
              <w:t>SLADKI KOTIČEK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C732A" w14:textId="4AE6859E" w:rsidR="00323C04" w:rsidRPr="00747EE2" w:rsidRDefault="00B946B4" w:rsidP="00323C0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 xml:space="preserve">SADJE </w:t>
            </w:r>
          </w:p>
        </w:tc>
      </w:tr>
      <w:tr w:rsidR="00B946B4" w:rsidRPr="008B32EB" w14:paraId="5DA37908" w14:textId="77777777" w:rsidTr="001E0444">
        <w:trPr>
          <w:trHeight w:val="330"/>
        </w:trPr>
        <w:tc>
          <w:tcPr>
            <w:tcW w:w="91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3B85C6" w14:textId="77777777" w:rsidR="00B946B4" w:rsidRPr="008B32EB" w:rsidRDefault="00B946B4" w:rsidP="00B94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887B79A" w14:textId="77777777" w:rsidR="00B946B4" w:rsidRPr="00A57165" w:rsidRDefault="00B946B4" w:rsidP="00B946B4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SLADKORNA</w:t>
            </w:r>
          </w:p>
          <w:p w14:paraId="799B4B09" w14:textId="77777777" w:rsidR="00B946B4" w:rsidRPr="00A57165" w:rsidRDefault="00B946B4" w:rsidP="00B946B4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DIETA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A8C08" w14:textId="5552742E" w:rsidR="00B946B4" w:rsidRPr="00747EE2" w:rsidRDefault="00B946B4" w:rsidP="00B946B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SMUTI (L)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B012D" w14:textId="4AF6D4F8" w:rsidR="00B946B4" w:rsidRPr="00747EE2" w:rsidRDefault="00B946B4" w:rsidP="00B946B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72651D">
              <w:rPr>
                <w:rFonts w:cs="Calibri"/>
                <w:sz w:val="16"/>
                <w:szCs w:val="16"/>
                <w:lang w:eastAsia="sl-SI"/>
              </w:rPr>
              <w:t>SLADKI KOTIČEK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8CEE6" w14:textId="56378CF3" w:rsidR="00B946B4" w:rsidRPr="00747EE2" w:rsidRDefault="00B946B4" w:rsidP="00B946B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SLADOLED (L)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62631" w14:textId="73DFB261" w:rsidR="00B946B4" w:rsidRPr="00747EE2" w:rsidRDefault="00B946B4" w:rsidP="00B946B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PUDING (L,G)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42170" w14:textId="316427F7" w:rsidR="00B946B4" w:rsidRPr="00747EE2" w:rsidRDefault="00B946B4" w:rsidP="00B946B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SADNI BISKVIT (G,J,L)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36E14" w14:textId="33B263C4" w:rsidR="00B946B4" w:rsidRPr="00747EE2" w:rsidRDefault="00B946B4" w:rsidP="00B946B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E3395A">
              <w:rPr>
                <w:rFonts w:cs="Calibri"/>
                <w:sz w:val="16"/>
                <w:szCs w:val="16"/>
                <w:lang w:eastAsia="sl-SI"/>
              </w:rPr>
              <w:t>SLADKI KOTIČEK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2A512" w14:textId="7DFAD0B7" w:rsidR="00B946B4" w:rsidRPr="00747EE2" w:rsidRDefault="00B946B4" w:rsidP="00B946B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 xml:space="preserve">SADJE </w:t>
            </w:r>
          </w:p>
        </w:tc>
      </w:tr>
      <w:tr w:rsidR="00B946B4" w:rsidRPr="008B32EB" w14:paraId="0B2CA76E" w14:textId="77777777" w:rsidTr="001E0444">
        <w:trPr>
          <w:trHeight w:val="398"/>
        </w:trPr>
        <w:tc>
          <w:tcPr>
            <w:tcW w:w="91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670B69" w14:textId="77777777" w:rsidR="00B946B4" w:rsidRPr="008B32EB" w:rsidRDefault="00B946B4" w:rsidP="00B94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32D9D61" w14:textId="77777777" w:rsidR="00B946B4" w:rsidRPr="00A57165" w:rsidRDefault="00B946B4" w:rsidP="00B946B4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REFLUKSNA</w:t>
            </w:r>
          </w:p>
          <w:p w14:paraId="07FB4ABD" w14:textId="77777777" w:rsidR="00B946B4" w:rsidRPr="00A57165" w:rsidRDefault="00B946B4" w:rsidP="00B946B4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DIETA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EE67D" w14:textId="62467A03" w:rsidR="00B946B4" w:rsidRPr="00747EE2" w:rsidRDefault="00B946B4" w:rsidP="00B946B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SMUTI (L)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D323B" w14:textId="2318FB14" w:rsidR="00B946B4" w:rsidRPr="00747EE2" w:rsidRDefault="00B946B4" w:rsidP="00B946B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72651D">
              <w:rPr>
                <w:rFonts w:cs="Calibri"/>
                <w:sz w:val="16"/>
                <w:szCs w:val="16"/>
                <w:lang w:eastAsia="sl-SI"/>
              </w:rPr>
              <w:t>SLADKI KOTIČEK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CAA0C" w14:textId="7D85A7B4" w:rsidR="00B946B4" w:rsidRPr="00747EE2" w:rsidRDefault="00B946B4" w:rsidP="00B946B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SLADOLED (L)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45311" w14:textId="3A057689" w:rsidR="00B946B4" w:rsidRPr="00747EE2" w:rsidRDefault="00B946B4" w:rsidP="00B946B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PUDING (L,G)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3A2AC" w14:textId="1F0CA9ED" w:rsidR="00B946B4" w:rsidRPr="00747EE2" w:rsidRDefault="00B946B4" w:rsidP="00B946B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SADNI BISKVIT (G,J,L)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45EBF" w14:textId="74EE006A" w:rsidR="00B946B4" w:rsidRPr="00747EE2" w:rsidRDefault="00B946B4" w:rsidP="00B946B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E3395A">
              <w:rPr>
                <w:rFonts w:cs="Calibri"/>
                <w:sz w:val="16"/>
                <w:szCs w:val="16"/>
                <w:lang w:eastAsia="sl-SI"/>
              </w:rPr>
              <w:t>SLADKI KOTIČEK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3C36A" w14:textId="45EDAF9E" w:rsidR="00B946B4" w:rsidRPr="00747EE2" w:rsidRDefault="00B946B4" w:rsidP="00B946B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 xml:space="preserve">SADJE </w:t>
            </w:r>
          </w:p>
        </w:tc>
      </w:tr>
      <w:tr w:rsidR="00A02343" w:rsidRPr="008B32EB" w14:paraId="51D43382" w14:textId="77777777" w:rsidTr="001E0444">
        <w:trPr>
          <w:trHeight w:val="405"/>
        </w:trPr>
        <w:tc>
          <w:tcPr>
            <w:tcW w:w="9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1FEC58" w14:textId="77777777" w:rsidR="00A02343" w:rsidRPr="008B32EB" w:rsidRDefault="00A02343" w:rsidP="00A02343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</w:p>
          <w:p w14:paraId="22BACD74" w14:textId="77777777" w:rsidR="00A02343" w:rsidRPr="008B32EB" w:rsidRDefault="00A02343" w:rsidP="00A02343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</w:p>
          <w:p w14:paraId="73689AAD" w14:textId="77777777" w:rsidR="00A02343" w:rsidRPr="008B32EB" w:rsidRDefault="00A02343" w:rsidP="00A02343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8B32EB">
              <w:rPr>
                <w:rFonts w:cs="Calibri"/>
                <w:b/>
                <w:sz w:val="16"/>
                <w:szCs w:val="16"/>
                <w:lang w:eastAsia="sl-SI"/>
              </w:rPr>
              <w:t>VEČERJA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F02E041" w14:textId="77777777" w:rsidR="00A02343" w:rsidRPr="00A57165" w:rsidRDefault="00A02343" w:rsidP="00A02343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NAVADNA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1C566" w14:textId="00D391BA" w:rsidR="00A02343" w:rsidRPr="00747EE2" w:rsidRDefault="00B946B4" w:rsidP="00A02343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HAMBURGER (L,J,G)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EC534" w14:textId="67E520EB" w:rsidR="00A02343" w:rsidRPr="00747EE2" w:rsidRDefault="00B946B4" w:rsidP="00A02343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SOLATA Z AJDOVO KAŠO (G,L,J)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02C23" w14:textId="3DC4862E" w:rsidR="00A02343" w:rsidRPr="00747EE2" w:rsidRDefault="00B946B4" w:rsidP="00A02343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KRUH, PAŠTETA, KISLE KUMARICE, SOK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EA2929" w14:textId="7658121E" w:rsidR="00A02343" w:rsidRPr="00747EE2" w:rsidRDefault="00B946B4" w:rsidP="00A02343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46AF4">
              <w:rPr>
                <w:rFonts w:asciiTheme="minorHAnsi" w:hAnsiTheme="minorHAnsi" w:cstheme="minorBidi"/>
                <w:sz w:val="16"/>
                <w:szCs w:val="16"/>
              </w:rPr>
              <w:t xml:space="preserve">MLEČNI ZDROB </w:t>
            </w:r>
            <w:r w:rsidRPr="00846AF4">
              <w:rPr>
                <w:sz w:val="16"/>
                <w:szCs w:val="16"/>
              </w:rPr>
              <w:t>(G,L)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9D9D8" w14:textId="558B19C0" w:rsidR="00A02343" w:rsidRPr="00747EE2" w:rsidRDefault="00B946B4" w:rsidP="00A02343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asciiTheme="minorHAnsi" w:hAnsiTheme="minorHAnsi" w:cstheme="minorBidi"/>
                <w:sz w:val="16"/>
                <w:szCs w:val="16"/>
              </w:rPr>
              <w:t>KRUH S SIRNIM NAMAZOM</w:t>
            </w:r>
            <w:r w:rsidRPr="00845C6B">
              <w:rPr>
                <w:rFonts w:asciiTheme="minorHAnsi" w:hAnsiTheme="minorHAnsi" w:cstheme="minorBidi"/>
                <w:sz w:val="16"/>
                <w:szCs w:val="16"/>
              </w:rPr>
              <w:t>, VLOŽENA PAPRIKA, KRUH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7060A" w14:textId="2DD1E520" w:rsidR="00A02343" w:rsidRPr="00747EE2" w:rsidRDefault="00B946B4" w:rsidP="00A02343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203601">
              <w:rPr>
                <w:rFonts w:asciiTheme="minorHAnsi" w:hAnsiTheme="minorHAnsi" w:cstheme="minorBidi"/>
                <w:sz w:val="16"/>
                <w:szCs w:val="16"/>
              </w:rPr>
              <w:t>SATARAŠ, KRUH (G,J)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F8DEB" w14:textId="4836DF0F" w:rsidR="00A02343" w:rsidRPr="00747EE2" w:rsidRDefault="00B946B4" w:rsidP="00A02343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GOVEDINA V SOLATI, KOS KRUHA (G,J)</w:t>
            </w:r>
          </w:p>
        </w:tc>
      </w:tr>
      <w:tr w:rsidR="00B946B4" w:rsidRPr="008B32EB" w14:paraId="2EEBFDF4" w14:textId="77777777" w:rsidTr="001E0444">
        <w:trPr>
          <w:trHeight w:val="383"/>
        </w:trPr>
        <w:tc>
          <w:tcPr>
            <w:tcW w:w="91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C8D279" w14:textId="77777777" w:rsidR="00B946B4" w:rsidRPr="008B32EB" w:rsidRDefault="00B946B4" w:rsidP="00B94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73F5A67" w14:textId="77777777" w:rsidR="00B946B4" w:rsidRPr="00A57165" w:rsidRDefault="00B946B4" w:rsidP="00B946B4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SLADKORNA</w:t>
            </w:r>
          </w:p>
          <w:p w14:paraId="147BF138" w14:textId="77777777" w:rsidR="00B946B4" w:rsidRPr="00A57165" w:rsidRDefault="00B946B4" w:rsidP="00B946B4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DIETA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B5FA" w14:textId="4CB907C1" w:rsidR="00B946B4" w:rsidRPr="00747EE2" w:rsidRDefault="00B946B4" w:rsidP="00B946B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HAMBURGER (L,J,G)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F2058" w14:textId="42F8DBC4" w:rsidR="00B946B4" w:rsidRPr="00747EE2" w:rsidRDefault="00B946B4" w:rsidP="00B946B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SOLATA Z AJDOVO KAŠO (G,L,J)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8B8CC" w14:textId="73808D8F" w:rsidR="00B946B4" w:rsidRPr="00747EE2" w:rsidRDefault="00B946B4" w:rsidP="00B946B4">
            <w:pPr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KRUH, PAŠTETA, KISLE KUMARICE, SOK (G)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62214" w14:textId="31FE63EA" w:rsidR="00B946B4" w:rsidRPr="00747EE2" w:rsidRDefault="00B946B4" w:rsidP="00B946B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46AF4">
              <w:rPr>
                <w:rFonts w:asciiTheme="minorHAnsi" w:hAnsiTheme="minorHAnsi" w:cstheme="minorBidi"/>
                <w:sz w:val="16"/>
                <w:szCs w:val="16"/>
              </w:rPr>
              <w:t xml:space="preserve">MLEČNI ZDROB </w:t>
            </w:r>
            <w:r w:rsidRPr="00846AF4">
              <w:rPr>
                <w:sz w:val="16"/>
                <w:szCs w:val="16"/>
              </w:rPr>
              <w:t>(G,L)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64D67" w14:textId="0F57E7C5" w:rsidR="00B946B4" w:rsidRPr="00747EE2" w:rsidRDefault="00B946B4" w:rsidP="00B946B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asciiTheme="minorHAnsi" w:hAnsiTheme="minorHAnsi" w:cstheme="minorBidi"/>
                <w:sz w:val="16"/>
                <w:szCs w:val="16"/>
              </w:rPr>
              <w:t>KRUH S SIRNIM NAMAZOM</w:t>
            </w:r>
            <w:r w:rsidRPr="00845C6B">
              <w:rPr>
                <w:rFonts w:asciiTheme="minorHAnsi" w:hAnsiTheme="minorHAnsi" w:cstheme="minorBidi"/>
                <w:sz w:val="16"/>
                <w:szCs w:val="16"/>
              </w:rPr>
              <w:t>, VLOŽENA PAPRIKA, KRUH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4573E" w14:textId="07EC115D" w:rsidR="00B946B4" w:rsidRPr="00747EE2" w:rsidRDefault="00B946B4" w:rsidP="00B946B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203601">
              <w:rPr>
                <w:rFonts w:asciiTheme="minorHAnsi" w:hAnsiTheme="minorHAnsi" w:cstheme="minorBidi"/>
                <w:sz w:val="16"/>
                <w:szCs w:val="16"/>
              </w:rPr>
              <w:t>SATARAŠ, KRUH (G,J)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38B83" w14:textId="1282E74F" w:rsidR="00B946B4" w:rsidRPr="00747EE2" w:rsidRDefault="00B946B4" w:rsidP="00B946B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GOVEDINA V SOLATI, KOS KRUHA (G,J)</w:t>
            </w:r>
          </w:p>
        </w:tc>
      </w:tr>
      <w:tr w:rsidR="00B946B4" w:rsidRPr="008B32EB" w14:paraId="55154011" w14:textId="77777777" w:rsidTr="001E0444">
        <w:trPr>
          <w:trHeight w:val="402"/>
        </w:trPr>
        <w:tc>
          <w:tcPr>
            <w:tcW w:w="91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7A398E" w14:textId="77777777" w:rsidR="00B946B4" w:rsidRPr="008B32EB" w:rsidRDefault="00B946B4" w:rsidP="00B946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1FED41B" w14:textId="77777777" w:rsidR="00B946B4" w:rsidRPr="00A57165" w:rsidRDefault="00B946B4" w:rsidP="00B946B4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REFLUKSNA</w:t>
            </w:r>
          </w:p>
          <w:p w14:paraId="481BC947" w14:textId="77777777" w:rsidR="00B946B4" w:rsidRPr="00A57165" w:rsidRDefault="00B946B4" w:rsidP="00B946B4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DIETA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58ED8" w14:textId="6BDF5120" w:rsidR="00B946B4" w:rsidRPr="00747EE2" w:rsidRDefault="00B946B4" w:rsidP="00B946B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HAMBURGER (L,J,G)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5DD72" w14:textId="4613DE79" w:rsidR="00B946B4" w:rsidRPr="00747EE2" w:rsidRDefault="00B946B4" w:rsidP="00B946B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SOLATA Z AJDOVO KAŠO (G,L,J)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D2452" w14:textId="60FA231B" w:rsidR="00B946B4" w:rsidRPr="00747EE2" w:rsidRDefault="00B946B4" w:rsidP="00B946B4">
            <w:pPr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KRUH, PAŠTETA, KISLE KUMARICE, SOK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749B0" w14:textId="6811D502" w:rsidR="00B946B4" w:rsidRPr="00747EE2" w:rsidRDefault="00B946B4" w:rsidP="00B946B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46AF4">
              <w:rPr>
                <w:rFonts w:asciiTheme="minorHAnsi" w:hAnsiTheme="minorHAnsi" w:cstheme="minorBidi"/>
                <w:sz w:val="16"/>
                <w:szCs w:val="16"/>
              </w:rPr>
              <w:t xml:space="preserve">MLEČNI ZDROB </w:t>
            </w:r>
            <w:r w:rsidRPr="00846AF4">
              <w:rPr>
                <w:sz w:val="16"/>
                <w:szCs w:val="16"/>
              </w:rPr>
              <w:t>(G,L)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2ADFE" w14:textId="181E86AA" w:rsidR="00B946B4" w:rsidRPr="00747EE2" w:rsidRDefault="00B946B4" w:rsidP="00B946B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asciiTheme="minorHAnsi" w:hAnsiTheme="minorHAnsi" w:cstheme="minorBidi"/>
                <w:sz w:val="16"/>
                <w:szCs w:val="16"/>
              </w:rPr>
              <w:t>KRUH S SIRNIM NAMAZOM</w:t>
            </w:r>
            <w:r w:rsidRPr="00845C6B">
              <w:rPr>
                <w:rFonts w:asciiTheme="minorHAnsi" w:hAnsiTheme="minorHAnsi" w:cstheme="minorBidi"/>
                <w:sz w:val="16"/>
                <w:szCs w:val="16"/>
              </w:rPr>
              <w:t>, VLOŽENA PAPRIKA, KRUH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9C6EF" w14:textId="14736AE3" w:rsidR="00B946B4" w:rsidRPr="00747EE2" w:rsidRDefault="00B946B4" w:rsidP="00B946B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203601">
              <w:rPr>
                <w:rFonts w:asciiTheme="minorHAnsi" w:hAnsiTheme="minorHAnsi" w:cstheme="minorBidi"/>
                <w:sz w:val="16"/>
                <w:szCs w:val="16"/>
              </w:rPr>
              <w:t>SATARAŠ, KRUH (G,J)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19A9D" w14:textId="2335E489" w:rsidR="00B946B4" w:rsidRPr="00747EE2" w:rsidRDefault="00B946B4" w:rsidP="00B946B4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GOVEDINA V SOLATI, KOS KRUHA (G,J)</w:t>
            </w:r>
          </w:p>
        </w:tc>
      </w:tr>
    </w:tbl>
    <w:p w14:paraId="726FB6B8" w14:textId="77777777" w:rsidR="00E02D67" w:rsidRDefault="00E02D67"/>
    <w:p w14:paraId="1B62C69D" w14:textId="77777777" w:rsidR="006C7503" w:rsidRDefault="006C7503" w:rsidP="006C7503">
      <w:pPr>
        <w:spacing w:line="240" w:lineRule="auto"/>
        <w:rPr>
          <w:sz w:val="12"/>
          <w:szCs w:val="12"/>
        </w:rPr>
      </w:pPr>
      <w:r>
        <w:rPr>
          <w:b/>
          <w:sz w:val="12"/>
          <w:szCs w:val="12"/>
        </w:rPr>
        <w:t>JEDILNIK BIVALNA ENOTA BOHOVA AVGUST 2026</w:t>
      </w:r>
      <w:r w:rsidRPr="008D6E95">
        <w:rPr>
          <w:b/>
          <w:sz w:val="12"/>
          <w:szCs w:val="12"/>
        </w:rPr>
        <w:t xml:space="preserve"> št. dok: </w:t>
      </w:r>
      <w:r w:rsidRPr="006C7503">
        <w:rPr>
          <w:b/>
          <w:sz w:val="12"/>
          <w:szCs w:val="12"/>
        </w:rPr>
        <w:t>12261-1/2026-22</w:t>
      </w:r>
    </w:p>
    <w:p w14:paraId="376A26F0" w14:textId="77777777" w:rsidR="006C7503" w:rsidRDefault="006C7503" w:rsidP="006C7503">
      <w:pPr>
        <w:spacing w:line="240" w:lineRule="auto"/>
        <w:rPr>
          <w:sz w:val="12"/>
          <w:szCs w:val="12"/>
        </w:rPr>
      </w:pPr>
      <w:r>
        <w:rPr>
          <w:sz w:val="12"/>
          <w:szCs w:val="12"/>
        </w:rPr>
        <w:t xml:space="preserve">ZAJTRK IN VEČERJA VKLJUČUJETA TOPLI NAPITEK PO IZBIRI IN V SKLADU Z DIETO. </w:t>
      </w:r>
    </w:p>
    <w:p w14:paraId="7E649DF9" w14:textId="77777777" w:rsidR="006C7503" w:rsidRDefault="006C7503" w:rsidP="006C7503">
      <w:pPr>
        <w:spacing w:line="240" w:lineRule="auto"/>
        <w:rPr>
          <w:sz w:val="12"/>
          <w:szCs w:val="12"/>
        </w:rPr>
      </w:pPr>
      <w:r>
        <w:rPr>
          <w:sz w:val="12"/>
          <w:szCs w:val="12"/>
        </w:rPr>
        <w:t>NAMAZI IN MLEČNI DODATKI (CORN FLAKES, ČOKOLINO, GRISOLINO, MUSLI…) PRI ZAJTRKU NA VOLJO PO IZBIRI IN V SKLADU Z DIETO</w:t>
      </w:r>
    </w:p>
    <w:p w14:paraId="750D6306" w14:textId="77777777" w:rsidR="006C7503" w:rsidRDefault="006C7503" w:rsidP="006C7503">
      <w:pPr>
        <w:spacing w:line="240" w:lineRule="auto"/>
        <w:rPr>
          <w:sz w:val="12"/>
          <w:szCs w:val="12"/>
        </w:rPr>
      </w:pPr>
      <w:r>
        <w:rPr>
          <w:sz w:val="12"/>
          <w:szCs w:val="12"/>
        </w:rPr>
        <w:t>SADJE, KRUH , NAPITEK VES DAN NA RAZPOLAGO (PRI DIETNI PREHRANI JE USKLAJEN Z DIETO)</w:t>
      </w:r>
    </w:p>
    <w:p w14:paraId="1D9CC9E7" w14:textId="77777777" w:rsidR="006C7503" w:rsidRDefault="006C7503" w:rsidP="006C7503">
      <w:pPr>
        <w:spacing w:line="240" w:lineRule="auto"/>
        <w:rPr>
          <w:sz w:val="12"/>
          <w:szCs w:val="12"/>
        </w:rPr>
      </w:pPr>
      <w:r>
        <w:rPr>
          <w:sz w:val="12"/>
          <w:szCs w:val="12"/>
        </w:rPr>
        <w:t>PRIDRUŽUJEMO SI PRAVICO SPREMEMBE JEDILNIKA. TABELA ALERGENOV JE V PRILOG</w:t>
      </w:r>
    </w:p>
    <w:p w14:paraId="053D9BAB" w14:textId="03B9F756" w:rsidR="008B32EB" w:rsidRDefault="00A70400" w:rsidP="0CA71CDE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786A85C3" wp14:editId="062C6604">
                <wp:simplePos x="0" y="0"/>
                <wp:positionH relativeFrom="column">
                  <wp:posOffset>-3643085</wp:posOffset>
                </wp:positionH>
                <wp:positionV relativeFrom="paragraph">
                  <wp:posOffset>702525</wp:posOffset>
                </wp:positionV>
                <wp:extent cx="360" cy="360"/>
                <wp:effectExtent l="57150" t="57150" r="57150" b="57150"/>
                <wp:wrapNone/>
                <wp:docPr id="1122078367" name="Rokopis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731F13" id="Rokopis 9" o:spid="_x0000_s1026" type="#_x0000_t75" style="position:absolute;margin-left:-287.55pt;margin-top:54.6pt;width:1.45pt;height:1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">
                <v:imagedata r:id="rId13" o:title=""/>
              </v:shape>
            </w:pict>
          </mc:Fallback>
        </mc:AlternateContent>
      </w:r>
      <w:r>
        <w:rPr>
          <w:rFonts w:asciiTheme="minorHAnsi" w:hAnsiTheme="minorHAnsi" w:cstheme="minorBidi"/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6FE48F28" wp14:editId="5BB8D32D">
                <wp:simplePos x="0" y="0"/>
                <wp:positionH relativeFrom="column">
                  <wp:posOffset>-3443285</wp:posOffset>
                </wp:positionH>
                <wp:positionV relativeFrom="paragraph">
                  <wp:posOffset>-916755</wp:posOffset>
                </wp:positionV>
                <wp:extent cx="360" cy="360"/>
                <wp:effectExtent l="57150" t="57150" r="57150" b="57150"/>
                <wp:wrapNone/>
                <wp:docPr id="1788031606" name="Rokopis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8EC3D5" id="Rokopis 8" o:spid="_x0000_s1026" type="#_x0000_t75" style="position:absolute;margin-left:-271.8pt;margin-top:-72.9pt;width:1.45pt;height:1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">
                <v:imagedata r:id="rId13" o:title=""/>
              </v:shape>
            </w:pict>
          </mc:Fallback>
        </mc:AlternateContent>
      </w:r>
      <w:r>
        <w:rPr>
          <w:rFonts w:asciiTheme="minorHAnsi" w:hAnsiTheme="minorHAnsi" w:cstheme="minorBidi"/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7577D1F2" wp14:editId="40C35049">
                <wp:simplePos x="0" y="0"/>
                <wp:positionH relativeFrom="column">
                  <wp:posOffset>11158220</wp:posOffset>
                </wp:positionH>
                <wp:positionV relativeFrom="paragraph">
                  <wp:posOffset>-211455</wp:posOffset>
                </wp:positionV>
                <wp:extent cx="1800" cy="360"/>
                <wp:effectExtent l="57150" t="57150" r="55880" b="57150"/>
                <wp:wrapNone/>
                <wp:docPr id="1598855882" name="Rokopis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18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808B66" id="Rokopis 7" o:spid="_x0000_s1026" type="#_x0000_t75" style="position:absolute;margin-left:877.9pt;margin-top:-17.35pt;width:1.6pt;height:1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">
                <v:imagedata r:id="rId16" o:title=""/>
              </v:shape>
            </w:pict>
          </mc:Fallback>
        </mc:AlternateContent>
      </w:r>
      <w:r>
        <w:rPr>
          <w:rFonts w:asciiTheme="minorHAnsi" w:hAnsiTheme="minorHAnsi" w:cstheme="minorBidi"/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4628C412" wp14:editId="4245F216">
                <wp:simplePos x="0" y="0"/>
                <wp:positionH relativeFrom="column">
                  <wp:posOffset>12825475</wp:posOffset>
                </wp:positionH>
                <wp:positionV relativeFrom="paragraph">
                  <wp:posOffset>845445</wp:posOffset>
                </wp:positionV>
                <wp:extent cx="360" cy="360"/>
                <wp:effectExtent l="57150" t="57150" r="57150" b="57150"/>
                <wp:wrapNone/>
                <wp:docPr id="778512373" name="Rokopis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0CF4E4" id="Rokopis 4" o:spid="_x0000_s1026" type="#_x0000_t75" style="position:absolute;margin-left:1009.2pt;margin-top:65.85pt;width:1.4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">
                <v:imagedata r:id="rId13" o:title=""/>
              </v:shape>
            </w:pict>
          </mc:Fallback>
        </mc:AlternateContent>
      </w:r>
      <w:r>
        <w:rPr>
          <w:rFonts w:asciiTheme="minorHAnsi" w:hAnsiTheme="minorHAnsi" w:cstheme="minorBidi"/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B434FED" wp14:editId="5E686B0D">
                <wp:simplePos x="0" y="0"/>
                <wp:positionH relativeFrom="column">
                  <wp:posOffset>11453875</wp:posOffset>
                </wp:positionH>
                <wp:positionV relativeFrom="paragraph">
                  <wp:posOffset>404060</wp:posOffset>
                </wp:positionV>
                <wp:extent cx="360" cy="360"/>
                <wp:effectExtent l="57150" t="57150" r="57150" b="57150"/>
                <wp:wrapNone/>
                <wp:docPr id="593417344" name="Rokopis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341F25" id="Rokopis 3" o:spid="_x0000_s1026" type="#_x0000_t75" style="position:absolute;margin-left:901.2pt;margin-top:31.1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">
                <v:imagedata r:id="rId13" o:title=""/>
              </v:shape>
            </w:pict>
          </mc:Fallback>
        </mc:AlternateContent>
      </w:r>
    </w:p>
    <w:tbl>
      <w:tblPr>
        <w:tblpPr w:leftFromText="141" w:rightFromText="141" w:vertAnchor="page" w:horzAnchor="margin" w:tblpY="2041"/>
        <w:tblW w:w="150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7"/>
        <w:gridCol w:w="1398"/>
        <w:gridCol w:w="1814"/>
        <w:gridCol w:w="1814"/>
        <w:gridCol w:w="1814"/>
        <w:gridCol w:w="1814"/>
        <w:gridCol w:w="1814"/>
        <w:gridCol w:w="1814"/>
        <w:gridCol w:w="1814"/>
      </w:tblGrid>
      <w:tr w:rsidR="008B32EB" w:rsidRPr="008B32EB" w14:paraId="0527F39A" w14:textId="77777777" w:rsidTr="00083459">
        <w:trPr>
          <w:trHeight w:val="323"/>
        </w:trPr>
        <w:tc>
          <w:tcPr>
            <w:tcW w:w="917" w:type="dxa"/>
            <w:tcBorders>
              <w:top w:val="single" w:sz="4" w:space="0" w:color="FFFFFF"/>
              <w:left w:val="nil"/>
              <w:bottom w:val="single" w:sz="12" w:space="0" w:color="000000"/>
              <w:right w:val="nil"/>
            </w:tcBorders>
          </w:tcPr>
          <w:p w14:paraId="30C1FA85" w14:textId="77777777" w:rsidR="008B32EB" w:rsidRPr="008B32EB" w:rsidRDefault="008B32EB" w:rsidP="00D4762D">
            <w:pPr>
              <w:spacing w:line="240" w:lineRule="auto"/>
              <w:rPr>
                <w:rFonts w:cs="Calibri"/>
                <w:sz w:val="14"/>
                <w:szCs w:val="14"/>
                <w:lang w:eastAsia="sl-SI"/>
              </w:rPr>
            </w:pPr>
          </w:p>
        </w:tc>
        <w:tc>
          <w:tcPr>
            <w:tcW w:w="1398" w:type="dxa"/>
            <w:tcBorders>
              <w:top w:val="single" w:sz="4" w:space="0" w:color="FFFFFF"/>
              <w:left w:val="nil"/>
              <w:bottom w:val="single" w:sz="6" w:space="0" w:color="000000"/>
            </w:tcBorders>
          </w:tcPr>
          <w:p w14:paraId="1CB47DFC" w14:textId="77777777" w:rsidR="008B32EB" w:rsidRPr="008B32EB" w:rsidRDefault="008B32EB" w:rsidP="00D4762D">
            <w:pPr>
              <w:spacing w:line="240" w:lineRule="auto"/>
              <w:rPr>
                <w:rFonts w:cs="Calibri"/>
                <w:sz w:val="14"/>
                <w:szCs w:val="14"/>
                <w:lang w:eastAsia="sl-SI"/>
              </w:rPr>
            </w:pPr>
          </w:p>
        </w:tc>
        <w:tc>
          <w:tcPr>
            <w:tcW w:w="181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/>
          </w:tcPr>
          <w:p w14:paraId="5351F2D4" w14:textId="26FC8F11" w:rsidR="008B32EB" w:rsidRPr="00A57165" w:rsidRDefault="008B32EB" w:rsidP="00D4762D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A57165">
              <w:rPr>
                <w:rFonts w:cs="Calibri"/>
                <w:b/>
                <w:sz w:val="16"/>
                <w:szCs w:val="16"/>
                <w:lang w:eastAsia="sl-SI"/>
              </w:rPr>
              <w:t>PONEDELJEK</w:t>
            </w:r>
            <w:r w:rsidR="0051540A">
              <w:rPr>
                <w:rFonts w:cs="Calibri"/>
                <w:b/>
                <w:sz w:val="16"/>
                <w:szCs w:val="16"/>
                <w:lang w:eastAsia="sl-SI"/>
              </w:rPr>
              <w:t xml:space="preserve"> </w:t>
            </w:r>
            <w:r w:rsidR="00101BFE">
              <w:rPr>
                <w:rFonts w:cs="Calibri"/>
                <w:b/>
                <w:sz w:val="16"/>
                <w:szCs w:val="16"/>
                <w:lang w:eastAsia="sl-SI"/>
              </w:rPr>
              <w:t>10.8.2026</w:t>
            </w:r>
          </w:p>
        </w:tc>
        <w:tc>
          <w:tcPr>
            <w:tcW w:w="181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/>
          </w:tcPr>
          <w:p w14:paraId="09DD9765" w14:textId="4209392C" w:rsidR="008B32EB" w:rsidRPr="00A57165" w:rsidRDefault="008B32EB" w:rsidP="00D4762D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A57165">
              <w:rPr>
                <w:rFonts w:cs="Calibri"/>
                <w:b/>
                <w:sz w:val="16"/>
                <w:szCs w:val="16"/>
                <w:lang w:eastAsia="sl-SI"/>
              </w:rPr>
              <w:t>TOREK</w:t>
            </w:r>
            <w:r w:rsidR="0051540A">
              <w:rPr>
                <w:rFonts w:cs="Calibri"/>
                <w:b/>
                <w:sz w:val="16"/>
                <w:szCs w:val="16"/>
                <w:lang w:eastAsia="sl-SI"/>
              </w:rPr>
              <w:t xml:space="preserve"> </w:t>
            </w:r>
            <w:r w:rsidR="00101BFE">
              <w:rPr>
                <w:rFonts w:cs="Calibri"/>
                <w:b/>
                <w:sz w:val="16"/>
                <w:szCs w:val="16"/>
                <w:lang w:eastAsia="sl-SI"/>
              </w:rPr>
              <w:t>11</w:t>
            </w:r>
            <w:r w:rsidR="00E80A10">
              <w:rPr>
                <w:rFonts w:cs="Calibri"/>
                <w:b/>
                <w:sz w:val="16"/>
                <w:szCs w:val="16"/>
                <w:lang w:eastAsia="sl-SI"/>
              </w:rPr>
              <w:t>.8.2026</w:t>
            </w:r>
          </w:p>
        </w:tc>
        <w:tc>
          <w:tcPr>
            <w:tcW w:w="181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/>
          </w:tcPr>
          <w:p w14:paraId="1505B225" w14:textId="76E31716" w:rsidR="008B32EB" w:rsidRPr="00A57165" w:rsidRDefault="008B32EB" w:rsidP="00D4762D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A57165">
              <w:rPr>
                <w:rFonts w:cs="Calibri"/>
                <w:b/>
                <w:sz w:val="16"/>
                <w:szCs w:val="16"/>
                <w:lang w:eastAsia="sl-SI"/>
              </w:rPr>
              <w:t>SREDA</w:t>
            </w:r>
            <w:r w:rsidR="0051540A">
              <w:rPr>
                <w:rFonts w:cs="Calibri"/>
                <w:b/>
                <w:sz w:val="16"/>
                <w:szCs w:val="16"/>
                <w:lang w:eastAsia="sl-SI"/>
              </w:rPr>
              <w:t xml:space="preserve"> </w:t>
            </w:r>
            <w:r w:rsidR="00101BFE">
              <w:rPr>
                <w:rFonts w:cs="Calibri"/>
                <w:b/>
                <w:sz w:val="16"/>
                <w:szCs w:val="16"/>
                <w:lang w:eastAsia="sl-SI"/>
              </w:rPr>
              <w:t>12</w:t>
            </w:r>
            <w:r w:rsidR="00E80A10">
              <w:rPr>
                <w:rFonts w:cs="Calibri"/>
                <w:b/>
                <w:sz w:val="16"/>
                <w:szCs w:val="16"/>
                <w:lang w:eastAsia="sl-SI"/>
              </w:rPr>
              <w:t>.8.2026</w:t>
            </w:r>
          </w:p>
        </w:tc>
        <w:tc>
          <w:tcPr>
            <w:tcW w:w="181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/>
          </w:tcPr>
          <w:p w14:paraId="168FEE9D" w14:textId="00F9997D" w:rsidR="008B32EB" w:rsidRPr="00A57165" w:rsidRDefault="008B32EB" w:rsidP="00D4762D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A57165">
              <w:rPr>
                <w:rFonts w:cs="Calibri"/>
                <w:b/>
                <w:sz w:val="16"/>
                <w:szCs w:val="16"/>
                <w:lang w:eastAsia="sl-SI"/>
              </w:rPr>
              <w:t>ČETRTEK</w:t>
            </w:r>
            <w:r w:rsidR="0051540A">
              <w:rPr>
                <w:rFonts w:cs="Calibri"/>
                <w:b/>
                <w:sz w:val="16"/>
                <w:szCs w:val="16"/>
                <w:lang w:eastAsia="sl-SI"/>
              </w:rPr>
              <w:t xml:space="preserve"> </w:t>
            </w:r>
            <w:r w:rsidR="00101BFE">
              <w:rPr>
                <w:rFonts w:cs="Calibri"/>
                <w:b/>
                <w:sz w:val="16"/>
                <w:szCs w:val="16"/>
                <w:lang w:eastAsia="sl-SI"/>
              </w:rPr>
              <w:t>13</w:t>
            </w:r>
            <w:r w:rsidR="00E80A10">
              <w:rPr>
                <w:rFonts w:cs="Calibri"/>
                <w:b/>
                <w:sz w:val="16"/>
                <w:szCs w:val="16"/>
                <w:lang w:eastAsia="sl-SI"/>
              </w:rPr>
              <w:t>.8.2026</w:t>
            </w:r>
          </w:p>
        </w:tc>
        <w:tc>
          <w:tcPr>
            <w:tcW w:w="181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/>
          </w:tcPr>
          <w:p w14:paraId="2AC1C737" w14:textId="0281F282" w:rsidR="008B32EB" w:rsidRPr="00A57165" w:rsidRDefault="008B32EB" w:rsidP="00D4762D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A57165">
              <w:rPr>
                <w:rFonts w:cs="Calibri"/>
                <w:b/>
                <w:sz w:val="16"/>
                <w:szCs w:val="16"/>
                <w:lang w:eastAsia="sl-SI"/>
              </w:rPr>
              <w:t>PETEK</w:t>
            </w:r>
            <w:r w:rsidR="00C60F36" w:rsidRPr="00A57165">
              <w:rPr>
                <w:rFonts w:cs="Calibri"/>
                <w:b/>
                <w:sz w:val="16"/>
                <w:szCs w:val="16"/>
                <w:lang w:eastAsia="sl-SI"/>
              </w:rPr>
              <w:t xml:space="preserve"> </w:t>
            </w:r>
            <w:r w:rsidR="00101BFE">
              <w:rPr>
                <w:rFonts w:cs="Calibri"/>
                <w:b/>
                <w:sz w:val="16"/>
                <w:szCs w:val="16"/>
                <w:lang w:eastAsia="sl-SI"/>
              </w:rPr>
              <w:t>14</w:t>
            </w:r>
            <w:r w:rsidR="00E80A10">
              <w:rPr>
                <w:rFonts w:cs="Calibri"/>
                <w:b/>
                <w:sz w:val="16"/>
                <w:szCs w:val="16"/>
                <w:lang w:eastAsia="sl-SI"/>
              </w:rPr>
              <w:t>.8.2026</w:t>
            </w:r>
          </w:p>
        </w:tc>
        <w:tc>
          <w:tcPr>
            <w:tcW w:w="181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/>
          </w:tcPr>
          <w:p w14:paraId="67045C13" w14:textId="4E410B24" w:rsidR="008B32EB" w:rsidRPr="00A57165" w:rsidRDefault="008B32EB" w:rsidP="00D4762D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A57165">
              <w:rPr>
                <w:rFonts w:cs="Calibri"/>
                <w:b/>
                <w:sz w:val="16"/>
                <w:szCs w:val="16"/>
                <w:lang w:eastAsia="sl-SI"/>
              </w:rPr>
              <w:t>SOBOTA</w:t>
            </w:r>
            <w:r w:rsidR="0051540A">
              <w:rPr>
                <w:rFonts w:cs="Calibri"/>
                <w:b/>
                <w:sz w:val="16"/>
                <w:szCs w:val="16"/>
                <w:lang w:eastAsia="sl-SI"/>
              </w:rPr>
              <w:t xml:space="preserve"> </w:t>
            </w:r>
            <w:r w:rsidR="00101BFE">
              <w:rPr>
                <w:rFonts w:cs="Calibri"/>
                <w:b/>
                <w:sz w:val="16"/>
                <w:szCs w:val="16"/>
                <w:lang w:eastAsia="sl-SI"/>
              </w:rPr>
              <w:t>15</w:t>
            </w:r>
            <w:r w:rsidR="00E80A10">
              <w:rPr>
                <w:rFonts w:cs="Calibri"/>
                <w:b/>
                <w:sz w:val="16"/>
                <w:szCs w:val="16"/>
                <w:lang w:eastAsia="sl-SI"/>
              </w:rPr>
              <w:t>.8.2026</w:t>
            </w:r>
          </w:p>
        </w:tc>
        <w:tc>
          <w:tcPr>
            <w:tcW w:w="181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14:paraId="2D4D2F9A" w14:textId="305545F9" w:rsidR="008B32EB" w:rsidRPr="00A57165" w:rsidRDefault="008B32EB" w:rsidP="00D4762D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A57165">
              <w:rPr>
                <w:rFonts w:cs="Calibri"/>
                <w:b/>
                <w:sz w:val="16"/>
                <w:szCs w:val="16"/>
                <w:lang w:eastAsia="sl-SI"/>
              </w:rPr>
              <w:t xml:space="preserve">NEDELJA </w:t>
            </w:r>
            <w:r w:rsidR="00101BFE">
              <w:rPr>
                <w:rFonts w:cs="Calibri"/>
                <w:b/>
                <w:sz w:val="16"/>
                <w:szCs w:val="16"/>
                <w:lang w:eastAsia="sl-SI"/>
              </w:rPr>
              <w:t>16</w:t>
            </w:r>
            <w:r w:rsidR="00E80A10">
              <w:rPr>
                <w:rFonts w:cs="Calibri"/>
                <w:b/>
                <w:sz w:val="16"/>
                <w:szCs w:val="16"/>
                <w:lang w:eastAsia="sl-SI"/>
              </w:rPr>
              <w:t>.8.2026</w:t>
            </w:r>
          </w:p>
        </w:tc>
      </w:tr>
      <w:tr w:rsidR="00E24137" w:rsidRPr="008B32EB" w14:paraId="6B0F0F73" w14:textId="77777777" w:rsidTr="00083459">
        <w:trPr>
          <w:trHeight w:val="328"/>
        </w:trPr>
        <w:tc>
          <w:tcPr>
            <w:tcW w:w="9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B90773" w14:textId="77777777" w:rsidR="00E24137" w:rsidRPr="008B32EB" w:rsidRDefault="00E24137" w:rsidP="00E24137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</w:p>
          <w:p w14:paraId="1D5FC2F0" w14:textId="77777777" w:rsidR="00E24137" w:rsidRPr="008B32EB" w:rsidRDefault="00E24137" w:rsidP="00E24137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</w:p>
          <w:p w14:paraId="7DC623D6" w14:textId="77777777" w:rsidR="00E24137" w:rsidRPr="008B32EB" w:rsidRDefault="00E24137" w:rsidP="00E24137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8B32EB">
              <w:rPr>
                <w:rFonts w:cs="Calibri"/>
                <w:b/>
                <w:sz w:val="16"/>
                <w:szCs w:val="16"/>
                <w:lang w:eastAsia="sl-SI"/>
              </w:rPr>
              <w:t>KOSILO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559C0DA" w14:textId="7F9CD64A" w:rsidR="00E24137" w:rsidRPr="00A57165" w:rsidRDefault="00E24137" w:rsidP="00E24137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NAVADNA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84BA1" w14:textId="053C18C6" w:rsidR="00E24137" w:rsidRPr="00747EE2" w:rsidRDefault="003C6EDC" w:rsidP="00E24137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 xml:space="preserve">PASULJ S ŠUNKO, KRUH (G) 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A3090" w14:textId="23319D19" w:rsidR="00E24137" w:rsidRPr="00747EE2" w:rsidRDefault="003C6EDC" w:rsidP="00E24137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RIŽOTA S PIŠČANČJIM MESOM, ZELJNATA SOLATA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5CC53" w14:textId="479166DD" w:rsidR="00E24137" w:rsidRPr="00747EE2" w:rsidRDefault="003C6EDC" w:rsidP="00E24137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AD25BB">
              <w:rPr>
                <w:rFonts w:cs="Calibri"/>
                <w:sz w:val="16"/>
                <w:szCs w:val="16"/>
                <w:lang w:eastAsia="sl-SI"/>
              </w:rPr>
              <w:t>MAKARONI Z BOLONESE OMAKO, PARADIŽNIKOVA SOLATA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C2E9E" w14:textId="6E6B298E" w:rsidR="00E24137" w:rsidRPr="00747EE2" w:rsidRDefault="003C6EDC" w:rsidP="00E24137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4A7E28">
              <w:rPr>
                <w:rFonts w:cs="Calibri"/>
                <w:sz w:val="16"/>
                <w:szCs w:val="16"/>
                <w:lang w:eastAsia="sl-SI"/>
              </w:rPr>
              <w:t>GOVEJI GOLAŽ, KORUZNA POLENTA, RDEČA PESA (G,L)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55285" w14:textId="112E5A06" w:rsidR="00E24137" w:rsidRPr="00747EE2" w:rsidRDefault="003C6EDC" w:rsidP="00E24137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 xml:space="preserve">PEČENE HRENOVKE IN KROMPIR, MLEČNE </w:t>
            </w:r>
            <w:r w:rsidR="009F04D5">
              <w:rPr>
                <w:rFonts w:cs="Calibri"/>
                <w:sz w:val="16"/>
                <w:szCs w:val="16"/>
                <w:lang w:eastAsia="sl-SI"/>
              </w:rPr>
              <w:t>KUMARE</w:t>
            </w:r>
            <w:r w:rsidR="000C742C">
              <w:rPr>
                <w:rFonts w:cs="Calibri"/>
                <w:sz w:val="16"/>
                <w:szCs w:val="16"/>
                <w:lang w:eastAsia="sl-SI"/>
              </w:rPr>
              <w:t xml:space="preserve"> </w:t>
            </w:r>
            <w:r w:rsidR="000C742C">
              <w:rPr>
                <w:rFonts w:cs="Calibri"/>
                <w:sz w:val="16"/>
                <w:szCs w:val="16"/>
                <w:lang w:eastAsia="sl-SI"/>
              </w:rPr>
              <w:t>(G,L)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B7A1A" w14:textId="3242C72B" w:rsidR="00E24137" w:rsidRPr="00747EE2" w:rsidRDefault="003C6EDC" w:rsidP="00E24137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PIZZA, COCA-COLA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823B7" w14:textId="02614D1A" w:rsidR="00E24137" w:rsidRPr="00066605" w:rsidRDefault="003C6EDC" w:rsidP="00E24137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066605">
              <w:rPr>
                <w:sz w:val="16"/>
                <w:szCs w:val="16"/>
              </w:rPr>
              <w:t>JUHA, PEČENE PIŠČANČJE  KRAČE, PIRE KROMPIR, SOLATA (G,J,L)</w:t>
            </w:r>
          </w:p>
        </w:tc>
      </w:tr>
      <w:tr w:rsidR="003C6EDC" w:rsidRPr="008B32EB" w14:paraId="54FD2D6E" w14:textId="77777777" w:rsidTr="00083459">
        <w:trPr>
          <w:trHeight w:val="389"/>
        </w:trPr>
        <w:tc>
          <w:tcPr>
            <w:tcW w:w="91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D0A53D" w14:textId="77777777" w:rsidR="003C6EDC" w:rsidRPr="008B32EB" w:rsidRDefault="003C6EDC" w:rsidP="003C6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5B878FD" w14:textId="77777777" w:rsidR="003C6EDC" w:rsidRPr="00A57165" w:rsidRDefault="003C6EDC" w:rsidP="003C6EDC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SLADKORNA</w:t>
            </w:r>
          </w:p>
          <w:p w14:paraId="4E5FF5BE" w14:textId="2106753A" w:rsidR="003C6EDC" w:rsidRPr="00A57165" w:rsidRDefault="003C6EDC" w:rsidP="003C6EDC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DIETA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35908" w14:textId="0CC6CAC4" w:rsidR="003C6EDC" w:rsidRPr="00747EE2" w:rsidRDefault="003C6EDC" w:rsidP="003C6EDC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 xml:space="preserve">PASULJ S ŠUNKO, KRUH (G) 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B6E09" w14:textId="3C432700" w:rsidR="003C6EDC" w:rsidRPr="00747EE2" w:rsidRDefault="003C6EDC" w:rsidP="003C6EDC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RIŽOTA S PIŠČANČJIM MESOM, ZELJNATA SOLATA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918D9" w14:textId="53AC881F" w:rsidR="003C6EDC" w:rsidRPr="00747EE2" w:rsidRDefault="003C6EDC" w:rsidP="003C6EDC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AD25BB">
              <w:rPr>
                <w:rFonts w:cs="Calibri"/>
                <w:sz w:val="16"/>
                <w:szCs w:val="16"/>
                <w:lang w:eastAsia="sl-SI"/>
              </w:rPr>
              <w:t>MAKARONI Z BOLONESE OMAKO, PARADIŽNIKOVA SOLATA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B24E8" w14:textId="1782FB52" w:rsidR="003C6EDC" w:rsidRPr="00747EE2" w:rsidRDefault="003C6EDC" w:rsidP="003C6EDC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4A7E28">
              <w:rPr>
                <w:rFonts w:cs="Calibri"/>
                <w:sz w:val="16"/>
                <w:szCs w:val="16"/>
                <w:lang w:eastAsia="sl-SI"/>
              </w:rPr>
              <w:t>GOVEJI GOLAŽ, KORUZNA POLENTA, RDEČA PESA (G,L)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3BDA9" w14:textId="4B87F0FE" w:rsidR="003C6EDC" w:rsidRPr="00747EE2" w:rsidRDefault="003C6EDC" w:rsidP="003C6EDC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 xml:space="preserve">PEČENE HRENOVKE IN KROMPIR, MLEČNE </w:t>
            </w:r>
            <w:r w:rsidR="009F04D5">
              <w:rPr>
                <w:rFonts w:cs="Calibri"/>
                <w:sz w:val="16"/>
                <w:szCs w:val="16"/>
                <w:lang w:eastAsia="sl-SI"/>
              </w:rPr>
              <w:t xml:space="preserve"> </w:t>
            </w:r>
            <w:r w:rsidR="009F04D5">
              <w:rPr>
                <w:rFonts w:cs="Calibri"/>
                <w:sz w:val="16"/>
                <w:szCs w:val="16"/>
                <w:lang w:eastAsia="sl-SI"/>
              </w:rPr>
              <w:t>KUMARE</w:t>
            </w:r>
            <w:r w:rsidR="009F04D5">
              <w:rPr>
                <w:rFonts w:cs="Calibri"/>
                <w:sz w:val="16"/>
                <w:szCs w:val="16"/>
                <w:lang w:eastAsia="sl-SI"/>
              </w:rPr>
              <w:t xml:space="preserve"> (</w:t>
            </w:r>
            <w:r w:rsidR="000C742C">
              <w:rPr>
                <w:rFonts w:cs="Calibri"/>
                <w:sz w:val="16"/>
                <w:szCs w:val="16"/>
                <w:lang w:eastAsia="sl-SI"/>
              </w:rPr>
              <w:t>G,L)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FCD05" w14:textId="2FF20B35" w:rsidR="003C6EDC" w:rsidRPr="00747EE2" w:rsidRDefault="003C6EDC" w:rsidP="003C6EDC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PIZZA, COCA-COLA</w:t>
            </w:r>
            <w:r w:rsidR="00066605">
              <w:rPr>
                <w:rFonts w:cs="Calibri"/>
                <w:sz w:val="16"/>
                <w:szCs w:val="16"/>
                <w:lang w:eastAsia="sl-SI"/>
              </w:rPr>
              <w:t xml:space="preserve"> ZERO</w:t>
            </w:r>
            <w:r>
              <w:rPr>
                <w:rFonts w:cs="Calibri"/>
                <w:sz w:val="16"/>
                <w:szCs w:val="16"/>
                <w:lang w:eastAsia="sl-SI"/>
              </w:rPr>
              <w:t xml:space="preserve">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8FD60" w14:textId="2C4025BF" w:rsidR="003C6EDC" w:rsidRPr="003C6EDC" w:rsidRDefault="003C6EDC" w:rsidP="003C6EDC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3C6EDC">
              <w:rPr>
                <w:sz w:val="16"/>
                <w:szCs w:val="16"/>
              </w:rPr>
              <w:t>JUHA, PEČENE PIŠČANČJE  KRAČE, PIRE KROMPIR, SOLATA (G,J,L)</w:t>
            </w:r>
          </w:p>
        </w:tc>
      </w:tr>
      <w:tr w:rsidR="003C6EDC" w:rsidRPr="008B32EB" w14:paraId="7E954786" w14:textId="77777777" w:rsidTr="00083459">
        <w:trPr>
          <w:trHeight w:val="396"/>
        </w:trPr>
        <w:tc>
          <w:tcPr>
            <w:tcW w:w="91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C4C1D6" w14:textId="77777777" w:rsidR="003C6EDC" w:rsidRPr="008B32EB" w:rsidRDefault="003C6EDC" w:rsidP="003C6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3958B4A" w14:textId="77777777" w:rsidR="003C6EDC" w:rsidRPr="00A57165" w:rsidRDefault="003C6EDC" w:rsidP="003C6EDC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REFLUKSNA</w:t>
            </w:r>
          </w:p>
          <w:p w14:paraId="0A4CDF4D" w14:textId="4B0D7FE8" w:rsidR="003C6EDC" w:rsidRPr="00A57165" w:rsidRDefault="003C6EDC" w:rsidP="003C6EDC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DIETA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F350F" w14:textId="53522131" w:rsidR="003C6EDC" w:rsidRPr="00747EE2" w:rsidRDefault="003C6EDC" w:rsidP="003C6EDC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 xml:space="preserve">PASULJ S ŠUNKO, KRUH (G) 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3611B" w14:textId="212C3220" w:rsidR="003C6EDC" w:rsidRPr="00747EE2" w:rsidRDefault="003C6EDC" w:rsidP="003C6EDC">
            <w:pPr>
              <w:spacing w:line="240" w:lineRule="auto"/>
              <w:jc w:val="center"/>
              <w:rPr>
                <w:rFonts w:cs="Calibri"/>
                <w:sz w:val="16"/>
                <w:szCs w:val="16"/>
                <w:highlight w:val="yellow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RIŽOTA S PIŠČANČJIM MESOM, ZELJNATA SOLATA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12ECA" w14:textId="08A5E549" w:rsidR="003C6EDC" w:rsidRPr="00747EE2" w:rsidRDefault="003C6EDC" w:rsidP="003C6EDC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AD25BB">
              <w:rPr>
                <w:rFonts w:cs="Calibri"/>
                <w:sz w:val="16"/>
                <w:szCs w:val="16"/>
                <w:lang w:eastAsia="sl-SI"/>
              </w:rPr>
              <w:t>MAKARONI Z BOLONESE OMAKO, PARADIŽNIKOVA SOLATA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CB707" w14:textId="16D6AF15" w:rsidR="003C6EDC" w:rsidRPr="00747EE2" w:rsidRDefault="003C6EDC" w:rsidP="003C6EDC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4A7E28">
              <w:rPr>
                <w:rFonts w:cs="Calibri"/>
                <w:sz w:val="16"/>
                <w:szCs w:val="16"/>
                <w:lang w:eastAsia="sl-SI"/>
              </w:rPr>
              <w:t>GOVEJI GOLAŽ, KORUZNA POLENTA, RDEČA PESA (G,L)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6517F" w14:textId="4EFF6513" w:rsidR="003C6EDC" w:rsidRPr="00747EE2" w:rsidRDefault="003C6EDC" w:rsidP="003C6EDC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 xml:space="preserve">PEČENE HRENOVKE IN KROMPIR, MLEČNE </w:t>
            </w:r>
            <w:r w:rsidR="009F04D5">
              <w:rPr>
                <w:rFonts w:cs="Calibri"/>
                <w:sz w:val="16"/>
                <w:szCs w:val="16"/>
                <w:lang w:eastAsia="sl-SI"/>
              </w:rPr>
              <w:t xml:space="preserve"> </w:t>
            </w:r>
            <w:r w:rsidR="009F04D5">
              <w:rPr>
                <w:rFonts w:cs="Calibri"/>
                <w:sz w:val="16"/>
                <w:szCs w:val="16"/>
                <w:lang w:eastAsia="sl-SI"/>
              </w:rPr>
              <w:t>KUMARE</w:t>
            </w:r>
            <w:r w:rsidR="000C742C">
              <w:rPr>
                <w:rFonts w:cs="Calibri"/>
                <w:sz w:val="16"/>
                <w:szCs w:val="16"/>
                <w:lang w:eastAsia="sl-SI"/>
              </w:rPr>
              <w:t xml:space="preserve"> </w:t>
            </w:r>
            <w:r w:rsidR="000C742C">
              <w:rPr>
                <w:rFonts w:cs="Calibri"/>
                <w:sz w:val="16"/>
                <w:szCs w:val="16"/>
                <w:lang w:eastAsia="sl-SI"/>
              </w:rPr>
              <w:t>(G,L)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159B2" w14:textId="579B9B07" w:rsidR="003C6EDC" w:rsidRPr="00747EE2" w:rsidRDefault="003C6EDC" w:rsidP="003C6EDC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PIZZA, COCA-COLA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AAC00" w14:textId="623499F5" w:rsidR="003C6EDC" w:rsidRPr="003C6EDC" w:rsidRDefault="003C6EDC" w:rsidP="003C6EDC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3C6EDC">
              <w:rPr>
                <w:sz w:val="16"/>
                <w:szCs w:val="16"/>
              </w:rPr>
              <w:t>JUHA, PEČENE PIŠČANČJE  KRAČE, PIRE KROMPIR, SOLATA (G,J,L)</w:t>
            </w:r>
          </w:p>
        </w:tc>
      </w:tr>
      <w:tr w:rsidR="000209C1" w:rsidRPr="008B32EB" w14:paraId="693C890C" w14:textId="77777777" w:rsidTr="00083459">
        <w:trPr>
          <w:trHeight w:val="392"/>
        </w:trPr>
        <w:tc>
          <w:tcPr>
            <w:tcW w:w="9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E5E37B" w14:textId="77777777" w:rsidR="000209C1" w:rsidRPr="008B32EB" w:rsidRDefault="000209C1" w:rsidP="000209C1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</w:p>
          <w:p w14:paraId="7154ACA3" w14:textId="77777777" w:rsidR="000209C1" w:rsidRPr="008B32EB" w:rsidRDefault="000209C1" w:rsidP="000209C1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</w:p>
          <w:p w14:paraId="586FE9F1" w14:textId="77777777" w:rsidR="000209C1" w:rsidRPr="008B32EB" w:rsidRDefault="000209C1" w:rsidP="000209C1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8B32EB">
              <w:rPr>
                <w:rFonts w:cs="Calibri"/>
                <w:b/>
                <w:sz w:val="16"/>
                <w:szCs w:val="16"/>
                <w:lang w:eastAsia="sl-SI"/>
              </w:rPr>
              <w:t>MALICA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86E9EC9" w14:textId="7088267E" w:rsidR="000209C1" w:rsidRPr="00A57165" w:rsidRDefault="000209C1" w:rsidP="000209C1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NAVADNA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E75DD" w14:textId="7410E49D" w:rsidR="000209C1" w:rsidRPr="00747EE2" w:rsidRDefault="003C6EDC" w:rsidP="000209C1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SADJE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C67E4" w14:textId="175857CB" w:rsidR="000209C1" w:rsidRPr="00747EE2" w:rsidRDefault="003C6EDC" w:rsidP="000209C1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CB63D0">
              <w:rPr>
                <w:rFonts w:cs="Calibri"/>
                <w:sz w:val="16"/>
                <w:szCs w:val="16"/>
                <w:lang w:eastAsia="sl-SI"/>
              </w:rPr>
              <w:t>SLADKI KOTIČEK (G,J,L)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A700A" w14:textId="7928E781" w:rsidR="000209C1" w:rsidRPr="00747EE2" w:rsidRDefault="003C6EDC" w:rsidP="000209C1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45C6B">
              <w:rPr>
                <w:rFonts w:asciiTheme="minorHAnsi" w:hAnsiTheme="minorHAnsi" w:cstheme="minorBidi"/>
                <w:sz w:val="16"/>
                <w:szCs w:val="16"/>
              </w:rPr>
              <w:t>SADNI JOGURT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 xml:space="preserve">  (L)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92425" w14:textId="19FB6200" w:rsidR="000209C1" w:rsidRPr="00747EE2" w:rsidRDefault="003C6EDC" w:rsidP="000209C1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45C6B">
              <w:rPr>
                <w:sz w:val="16"/>
                <w:szCs w:val="16"/>
              </w:rPr>
              <w:t>NAPOLITANKE</w:t>
            </w:r>
            <w:r>
              <w:rPr>
                <w:sz w:val="16"/>
                <w:szCs w:val="16"/>
              </w:rPr>
              <w:t xml:space="preserve">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C8AAA" w14:textId="751A8487" w:rsidR="000209C1" w:rsidRPr="00747EE2" w:rsidRDefault="003C6EDC" w:rsidP="000209C1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45C6B">
              <w:rPr>
                <w:rFonts w:asciiTheme="minorHAnsi" w:hAnsiTheme="minorHAnsi" w:cstheme="minorBidi"/>
                <w:sz w:val="16"/>
                <w:szCs w:val="16"/>
              </w:rPr>
              <w:t>PUDING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 xml:space="preserve"> (L)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4072D4" w14:textId="6707EC02" w:rsidR="000209C1" w:rsidRPr="00747EE2" w:rsidRDefault="003C6EDC" w:rsidP="000209C1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CB63D0">
              <w:rPr>
                <w:rFonts w:cs="Calibri"/>
                <w:sz w:val="16"/>
                <w:szCs w:val="16"/>
                <w:lang w:eastAsia="sl-SI"/>
              </w:rPr>
              <w:t>SLADKI KOTIČEK (G,J,L)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1E50A" w14:textId="36B3B2D2" w:rsidR="000209C1" w:rsidRPr="00747EE2" w:rsidRDefault="003C6EDC" w:rsidP="000209C1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SLADOLED NA PALČKI (L)</w:t>
            </w:r>
          </w:p>
        </w:tc>
      </w:tr>
      <w:tr w:rsidR="003C6EDC" w:rsidRPr="008B32EB" w14:paraId="30CAB1B4" w14:textId="77777777" w:rsidTr="00083459">
        <w:trPr>
          <w:trHeight w:val="330"/>
        </w:trPr>
        <w:tc>
          <w:tcPr>
            <w:tcW w:w="91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628679" w14:textId="77777777" w:rsidR="003C6EDC" w:rsidRPr="008B32EB" w:rsidRDefault="003C6EDC" w:rsidP="003C6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B80A962" w14:textId="77777777" w:rsidR="003C6EDC" w:rsidRPr="00A57165" w:rsidRDefault="003C6EDC" w:rsidP="003C6EDC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SLADKORNA</w:t>
            </w:r>
          </w:p>
          <w:p w14:paraId="28CDA620" w14:textId="01EED006" w:rsidR="003C6EDC" w:rsidRPr="00A57165" w:rsidRDefault="003C6EDC" w:rsidP="003C6EDC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DIETA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AEF1E" w14:textId="78823F0C" w:rsidR="003C6EDC" w:rsidRPr="00747EE2" w:rsidRDefault="003C6EDC" w:rsidP="003C6EDC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SADJE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43567" w14:textId="6840A843" w:rsidR="003C6EDC" w:rsidRPr="00747EE2" w:rsidRDefault="003C6EDC" w:rsidP="003C6EDC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CB63D0">
              <w:rPr>
                <w:rFonts w:cs="Calibri"/>
                <w:sz w:val="16"/>
                <w:szCs w:val="16"/>
                <w:lang w:eastAsia="sl-SI"/>
              </w:rPr>
              <w:t>SLADKI KOTIČEK (G,J,L)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192A6" w14:textId="2B965801" w:rsidR="003C6EDC" w:rsidRPr="00747EE2" w:rsidRDefault="003C6EDC" w:rsidP="003C6EDC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45C6B">
              <w:rPr>
                <w:rFonts w:asciiTheme="minorHAnsi" w:hAnsiTheme="minorHAnsi" w:cstheme="minorBidi"/>
                <w:sz w:val="16"/>
                <w:szCs w:val="16"/>
              </w:rPr>
              <w:t>SADNI JOGURT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 xml:space="preserve">  (L)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3C92A" w14:textId="387BE5F6" w:rsidR="003C6EDC" w:rsidRPr="00747EE2" w:rsidRDefault="003C6EDC" w:rsidP="003C6EDC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45C6B">
              <w:rPr>
                <w:sz w:val="16"/>
                <w:szCs w:val="16"/>
              </w:rPr>
              <w:t>NAPOLITANKE</w:t>
            </w:r>
            <w:r>
              <w:rPr>
                <w:sz w:val="16"/>
                <w:szCs w:val="16"/>
              </w:rPr>
              <w:t xml:space="preserve">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92874" w14:textId="44F2DC6F" w:rsidR="003C6EDC" w:rsidRPr="00747EE2" w:rsidRDefault="003C6EDC" w:rsidP="003C6EDC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45C6B">
              <w:rPr>
                <w:rFonts w:asciiTheme="minorHAnsi" w:hAnsiTheme="minorHAnsi" w:cstheme="minorBidi"/>
                <w:sz w:val="16"/>
                <w:szCs w:val="16"/>
              </w:rPr>
              <w:t>PUDING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 xml:space="preserve"> (L)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19599" w14:textId="66B6972A" w:rsidR="003C6EDC" w:rsidRPr="00747EE2" w:rsidRDefault="003C6EDC" w:rsidP="003C6EDC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CB63D0">
              <w:rPr>
                <w:rFonts w:cs="Calibri"/>
                <w:sz w:val="16"/>
                <w:szCs w:val="16"/>
                <w:lang w:eastAsia="sl-SI"/>
              </w:rPr>
              <w:t>SLADKI KOTIČEK (G,J,L)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4F5E8" w14:textId="6520E7D4" w:rsidR="003C6EDC" w:rsidRPr="00747EE2" w:rsidRDefault="003C6EDC" w:rsidP="003C6EDC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SLADOLED NA PALČKI (L)</w:t>
            </w:r>
          </w:p>
        </w:tc>
      </w:tr>
      <w:tr w:rsidR="003C6EDC" w:rsidRPr="008B32EB" w14:paraId="23978268" w14:textId="77777777" w:rsidTr="00083459">
        <w:trPr>
          <w:trHeight w:val="398"/>
        </w:trPr>
        <w:tc>
          <w:tcPr>
            <w:tcW w:w="91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1019DC" w14:textId="77777777" w:rsidR="003C6EDC" w:rsidRPr="008B32EB" w:rsidRDefault="003C6EDC" w:rsidP="003C6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23C107D" w14:textId="77777777" w:rsidR="003C6EDC" w:rsidRPr="00A57165" w:rsidRDefault="003C6EDC" w:rsidP="003C6EDC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REFLUKSNA</w:t>
            </w:r>
          </w:p>
          <w:p w14:paraId="63BCF419" w14:textId="75515882" w:rsidR="003C6EDC" w:rsidRPr="00A57165" w:rsidRDefault="003C6EDC" w:rsidP="003C6EDC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DIETA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D4191" w14:textId="27876215" w:rsidR="003C6EDC" w:rsidRPr="00747EE2" w:rsidRDefault="003C6EDC" w:rsidP="003C6EDC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SADJE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93363" w14:textId="666670B1" w:rsidR="003C6EDC" w:rsidRPr="00747EE2" w:rsidRDefault="003C6EDC" w:rsidP="003C6EDC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CB63D0">
              <w:rPr>
                <w:rFonts w:cs="Calibri"/>
                <w:sz w:val="16"/>
                <w:szCs w:val="16"/>
                <w:lang w:eastAsia="sl-SI"/>
              </w:rPr>
              <w:t>SLADKI KOTIČEK (G,J,L)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54364" w14:textId="04C86CC5" w:rsidR="003C6EDC" w:rsidRPr="00747EE2" w:rsidRDefault="003C6EDC" w:rsidP="003C6EDC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45C6B">
              <w:rPr>
                <w:rFonts w:asciiTheme="minorHAnsi" w:hAnsiTheme="minorHAnsi" w:cstheme="minorBidi"/>
                <w:sz w:val="16"/>
                <w:szCs w:val="16"/>
              </w:rPr>
              <w:t>SADNI JOGURT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 xml:space="preserve">  (L)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738C8" w14:textId="4999E33F" w:rsidR="003C6EDC" w:rsidRPr="00747EE2" w:rsidRDefault="003C6EDC" w:rsidP="003C6EDC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45C6B">
              <w:rPr>
                <w:sz w:val="16"/>
                <w:szCs w:val="16"/>
              </w:rPr>
              <w:t>NAPOLITANKE</w:t>
            </w:r>
            <w:r>
              <w:rPr>
                <w:sz w:val="16"/>
                <w:szCs w:val="16"/>
              </w:rPr>
              <w:t xml:space="preserve">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A2866" w14:textId="756C0346" w:rsidR="003C6EDC" w:rsidRPr="00747EE2" w:rsidRDefault="003C6EDC" w:rsidP="003C6EDC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45C6B">
              <w:rPr>
                <w:rFonts w:asciiTheme="minorHAnsi" w:hAnsiTheme="minorHAnsi" w:cstheme="minorBidi"/>
                <w:sz w:val="16"/>
                <w:szCs w:val="16"/>
              </w:rPr>
              <w:t>PUDING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 xml:space="preserve"> (L)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C9F6F" w14:textId="186F8892" w:rsidR="003C6EDC" w:rsidRPr="00747EE2" w:rsidRDefault="003C6EDC" w:rsidP="003C6EDC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CB63D0">
              <w:rPr>
                <w:rFonts w:cs="Calibri"/>
                <w:sz w:val="16"/>
                <w:szCs w:val="16"/>
                <w:lang w:eastAsia="sl-SI"/>
              </w:rPr>
              <w:t>SLADKI KOTIČEK (G,J,L)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D18A6" w14:textId="1B9E97B8" w:rsidR="003C6EDC" w:rsidRPr="00747EE2" w:rsidRDefault="003C6EDC" w:rsidP="003C6EDC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SLADOLED NA PALČKI (L)</w:t>
            </w:r>
          </w:p>
        </w:tc>
      </w:tr>
      <w:tr w:rsidR="00130690" w:rsidRPr="008B32EB" w14:paraId="612E7771" w14:textId="77777777" w:rsidTr="00083459">
        <w:trPr>
          <w:trHeight w:val="405"/>
        </w:trPr>
        <w:tc>
          <w:tcPr>
            <w:tcW w:w="9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728B0E" w14:textId="77777777" w:rsidR="00130690" w:rsidRPr="008B32EB" w:rsidRDefault="00130690" w:rsidP="00130690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</w:p>
          <w:p w14:paraId="734D3F32" w14:textId="77777777" w:rsidR="00130690" w:rsidRPr="008B32EB" w:rsidRDefault="00130690" w:rsidP="00130690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</w:p>
          <w:p w14:paraId="757E5A52" w14:textId="77777777" w:rsidR="00130690" w:rsidRPr="008B32EB" w:rsidRDefault="00130690" w:rsidP="00130690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8B32EB">
              <w:rPr>
                <w:rFonts w:cs="Calibri"/>
                <w:b/>
                <w:sz w:val="16"/>
                <w:szCs w:val="16"/>
                <w:lang w:eastAsia="sl-SI"/>
              </w:rPr>
              <w:t>VEČERJA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B5BF10E" w14:textId="0B65D37B" w:rsidR="00130690" w:rsidRPr="00A57165" w:rsidRDefault="00130690" w:rsidP="00130690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NAVADNA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3B63E6" w14:textId="665B72FE" w:rsidR="00130690" w:rsidRPr="00747EE2" w:rsidRDefault="003C6EDC" w:rsidP="00130690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9299C">
              <w:rPr>
                <w:rFonts w:asciiTheme="minorHAnsi" w:hAnsiTheme="minorHAnsi" w:cstheme="minorBidi"/>
                <w:sz w:val="16"/>
                <w:szCs w:val="16"/>
              </w:rPr>
              <w:t>ČOKOLINO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 xml:space="preserve"> (G,L)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46923" w14:textId="401835FE" w:rsidR="00130690" w:rsidRPr="00747EE2" w:rsidRDefault="003C6EDC" w:rsidP="00130690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9299C">
              <w:rPr>
                <w:sz w:val="16"/>
                <w:szCs w:val="16"/>
              </w:rPr>
              <w:t>KRUH S PAŠTETO IN KISLIMI KUMARICAMI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>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243DA" w14:textId="58CB5BB9" w:rsidR="00130690" w:rsidRPr="00747EE2" w:rsidRDefault="003C6EDC" w:rsidP="00130690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sz w:val="16"/>
                <w:szCs w:val="16"/>
              </w:rPr>
              <w:t xml:space="preserve">SENDVIČ 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>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21B764" w14:textId="41B60725" w:rsidR="00130690" w:rsidRPr="00747EE2" w:rsidRDefault="003C6EDC" w:rsidP="00130690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ZABELJEN STROČJI FIŽOL, KOS KRUHA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5762E" w14:textId="770F21BA" w:rsidR="00130690" w:rsidRPr="00747EE2" w:rsidRDefault="003C6EDC" w:rsidP="00130690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D52A41">
              <w:rPr>
                <w:rFonts w:asciiTheme="minorHAnsi" w:hAnsiTheme="minorHAnsi" w:cstheme="minorBidi"/>
                <w:sz w:val="16"/>
                <w:szCs w:val="16"/>
              </w:rPr>
              <w:t>TESTENINSKA SOLATA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(G,J)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3B07A" w14:textId="615088B8" w:rsidR="00130690" w:rsidRPr="00747EE2" w:rsidRDefault="003C6EDC" w:rsidP="00130690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B6114D">
              <w:rPr>
                <w:rFonts w:asciiTheme="minorHAnsi" w:hAnsiTheme="minorHAnsi" w:cstheme="minorBidi"/>
                <w:sz w:val="16"/>
                <w:szCs w:val="16"/>
              </w:rPr>
              <w:t>MLEČNI ZDROB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>, KAKAV</w:t>
            </w:r>
            <w:r w:rsidRPr="00B6114D">
              <w:rPr>
                <w:rFonts w:asciiTheme="minorHAnsi" w:hAnsiTheme="minorHAnsi" w:cstheme="minorBidi"/>
                <w:sz w:val="16"/>
                <w:szCs w:val="16"/>
              </w:rPr>
              <w:t xml:space="preserve"> </w:t>
            </w:r>
            <w:r w:rsidRPr="00B6114D">
              <w:rPr>
                <w:sz w:val="16"/>
                <w:szCs w:val="16"/>
              </w:rPr>
              <w:t>(G,L)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63C93" w14:textId="0C70625D" w:rsidR="00130690" w:rsidRPr="00747EE2" w:rsidRDefault="003C6EDC" w:rsidP="00130690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PALAČINKE Z MARMELADO (J,L,G)</w:t>
            </w:r>
          </w:p>
        </w:tc>
      </w:tr>
      <w:tr w:rsidR="003C6EDC" w:rsidRPr="008B32EB" w14:paraId="440690DB" w14:textId="77777777" w:rsidTr="00083459">
        <w:trPr>
          <w:trHeight w:val="383"/>
        </w:trPr>
        <w:tc>
          <w:tcPr>
            <w:tcW w:w="91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A9120D" w14:textId="77777777" w:rsidR="003C6EDC" w:rsidRPr="008B32EB" w:rsidRDefault="003C6EDC" w:rsidP="003C6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414CB43" w14:textId="0C4F1025" w:rsidR="003C6EDC" w:rsidRPr="00A57165" w:rsidRDefault="003C6EDC" w:rsidP="003C6EDC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SLADKORNA</w:t>
            </w:r>
          </w:p>
          <w:p w14:paraId="47265B0F" w14:textId="4CC6983D" w:rsidR="003C6EDC" w:rsidRPr="00A57165" w:rsidRDefault="003C6EDC" w:rsidP="003C6EDC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DIETA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01C3A" w14:textId="0DD706B9" w:rsidR="003C6EDC" w:rsidRPr="00747EE2" w:rsidRDefault="003C6EDC" w:rsidP="003C6EDC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9299C">
              <w:rPr>
                <w:rFonts w:asciiTheme="minorHAnsi" w:hAnsiTheme="minorHAnsi" w:cstheme="minorBidi"/>
                <w:sz w:val="16"/>
                <w:szCs w:val="16"/>
              </w:rPr>
              <w:t>ČOKOLINO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 xml:space="preserve"> (G,L)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7A560" w14:textId="22BE384B" w:rsidR="003C6EDC" w:rsidRPr="00747EE2" w:rsidRDefault="003C6EDC" w:rsidP="003C6EDC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9299C">
              <w:rPr>
                <w:sz w:val="16"/>
                <w:szCs w:val="16"/>
              </w:rPr>
              <w:t>KRUH S PAŠTETO IN KISLIMI KUMARICAMI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>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03895" w14:textId="00B16EDF" w:rsidR="003C6EDC" w:rsidRPr="00747EE2" w:rsidRDefault="003C6EDC" w:rsidP="003C6EDC">
            <w:pPr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sz w:val="16"/>
                <w:szCs w:val="16"/>
              </w:rPr>
              <w:t xml:space="preserve">SENDVIČ 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>(G)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76466" w14:textId="6EAEB305" w:rsidR="003C6EDC" w:rsidRPr="00747EE2" w:rsidRDefault="003C6EDC" w:rsidP="003C6EDC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ZABELJEN STROČJI FIŽOL, KOS KRUHA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386B4" w14:textId="7CBDD6C8" w:rsidR="003C6EDC" w:rsidRPr="00747EE2" w:rsidRDefault="003C6EDC" w:rsidP="003C6EDC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D52A41">
              <w:rPr>
                <w:rFonts w:asciiTheme="minorHAnsi" w:hAnsiTheme="minorHAnsi" w:cstheme="minorBidi"/>
                <w:sz w:val="16"/>
                <w:szCs w:val="16"/>
              </w:rPr>
              <w:t>TESTENINSKA SOLATA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(G,J)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38593" w14:textId="12A3C262" w:rsidR="003C6EDC" w:rsidRPr="00747EE2" w:rsidRDefault="003C6EDC" w:rsidP="003C6EDC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B6114D">
              <w:rPr>
                <w:rFonts w:asciiTheme="minorHAnsi" w:hAnsiTheme="minorHAnsi" w:cstheme="minorBidi"/>
                <w:sz w:val="16"/>
                <w:szCs w:val="16"/>
              </w:rPr>
              <w:t>MLEČNI ZDROB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>, KAKAV</w:t>
            </w:r>
            <w:r w:rsidRPr="00B6114D">
              <w:rPr>
                <w:rFonts w:asciiTheme="minorHAnsi" w:hAnsiTheme="minorHAnsi" w:cstheme="minorBidi"/>
                <w:sz w:val="16"/>
                <w:szCs w:val="16"/>
              </w:rPr>
              <w:t xml:space="preserve"> </w:t>
            </w:r>
            <w:r w:rsidRPr="00B6114D">
              <w:rPr>
                <w:sz w:val="16"/>
                <w:szCs w:val="16"/>
              </w:rPr>
              <w:t>(G,L)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83E9A" w14:textId="5252A8DB" w:rsidR="003C6EDC" w:rsidRPr="00747EE2" w:rsidRDefault="003C6EDC" w:rsidP="003C6EDC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PALAČINKE Z MARMELADO (J,L,G)</w:t>
            </w:r>
          </w:p>
        </w:tc>
      </w:tr>
      <w:tr w:rsidR="003C6EDC" w:rsidRPr="008B32EB" w14:paraId="22B24933" w14:textId="77777777" w:rsidTr="00083459">
        <w:trPr>
          <w:trHeight w:val="402"/>
        </w:trPr>
        <w:tc>
          <w:tcPr>
            <w:tcW w:w="91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F00596" w14:textId="77777777" w:rsidR="003C6EDC" w:rsidRPr="008B32EB" w:rsidRDefault="003C6EDC" w:rsidP="003C6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AEE9DF8" w14:textId="77777777" w:rsidR="003C6EDC" w:rsidRPr="00A57165" w:rsidRDefault="003C6EDC" w:rsidP="003C6EDC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REFLUKSNA</w:t>
            </w:r>
          </w:p>
          <w:p w14:paraId="75133823" w14:textId="3F2F1540" w:rsidR="003C6EDC" w:rsidRPr="00A57165" w:rsidRDefault="003C6EDC" w:rsidP="003C6EDC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DIETA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D7F16" w14:textId="674A3A57" w:rsidR="003C6EDC" w:rsidRPr="00747EE2" w:rsidRDefault="003C6EDC" w:rsidP="003C6EDC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9299C">
              <w:rPr>
                <w:rFonts w:asciiTheme="minorHAnsi" w:hAnsiTheme="minorHAnsi" w:cstheme="minorBidi"/>
                <w:sz w:val="16"/>
                <w:szCs w:val="16"/>
              </w:rPr>
              <w:t>ČOKOLINO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 xml:space="preserve"> (G,L)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1703F" w14:textId="7D710495" w:rsidR="003C6EDC" w:rsidRPr="00747EE2" w:rsidRDefault="003C6EDC" w:rsidP="003C6EDC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9299C">
              <w:rPr>
                <w:sz w:val="16"/>
                <w:szCs w:val="16"/>
              </w:rPr>
              <w:t>KRUH S PAŠTETO IN KISLIMI KUMARICAMI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>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BE11A" w14:textId="1CB4EE6A" w:rsidR="003C6EDC" w:rsidRPr="00747EE2" w:rsidRDefault="003C6EDC" w:rsidP="003C6EDC">
            <w:pPr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sz w:val="16"/>
                <w:szCs w:val="16"/>
              </w:rPr>
              <w:t xml:space="preserve">SENDVIČ 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>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76F79" w14:textId="657431D1" w:rsidR="003C6EDC" w:rsidRPr="00747EE2" w:rsidRDefault="003C6EDC" w:rsidP="003C6EDC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ZABELJEN STROČJI FIŽOL, KOS KRUHA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C444F" w14:textId="32749AA0" w:rsidR="003C6EDC" w:rsidRPr="00747EE2" w:rsidRDefault="003C6EDC" w:rsidP="003C6EDC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D52A41">
              <w:rPr>
                <w:rFonts w:asciiTheme="minorHAnsi" w:hAnsiTheme="minorHAnsi" w:cstheme="minorBidi"/>
                <w:sz w:val="16"/>
                <w:szCs w:val="16"/>
              </w:rPr>
              <w:t>TESTENINSKA SOLATA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(G,J)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54BE4" w14:textId="5A90DFF8" w:rsidR="003C6EDC" w:rsidRPr="00747EE2" w:rsidRDefault="003C6EDC" w:rsidP="003C6EDC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B6114D">
              <w:rPr>
                <w:rFonts w:asciiTheme="minorHAnsi" w:hAnsiTheme="minorHAnsi" w:cstheme="minorBidi"/>
                <w:sz w:val="16"/>
                <w:szCs w:val="16"/>
              </w:rPr>
              <w:t>MLEČNI ZDROB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>, KAKAV</w:t>
            </w:r>
            <w:r w:rsidRPr="00B6114D">
              <w:rPr>
                <w:rFonts w:asciiTheme="minorHAnsi" w:hAnsiTheme="minorHAnsi" w:cstheme="minorBidi"/>
                <w:sz w:val="16"/>
                <w:szCs w:val="16"/>
              </w:rPr>
              <w:t xml:space="preserve"> </w:t>
            </w:r>
            <w:r w:rsidRPr="00B6114D">
              <w:rPr>
                <w:sz w:val="16"/>
                <w:szCs w:val="16"/>
              </w:rPr>
              <w:t>(G,L)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D1E5B" w14:textId="4CB2D327" w:rsidR="003C6EDC" w:rsidRPr="00747EE2" w:rsidRDefault="003C6EDC" w:rsidP="003C6EDC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PALAČINKE Z MARMELADO (J,L,G)</w:t>
            </w:r>
          </w:p>
        </w:tc>
      </w:tr>
    </w:tbl>
    <w:p w14:paraId="0BCDA72D" w14:textId="77777777" w:rsidR="001B3DE9" w:rsidRDefault="001B3DE9" w:rsidP="0CA71CDE">
      <w:pPr>
        <w:rPr>
          <w:rFonts w:asciiTheme="minorHAnsi" w:hAnsiTheme="minorHAnsi" w:cstheme="minorBidi"/>
        </w:rPr>
      </w:pPr>
    </w:p>
    <w:p w14:paraId="391E67F4" w14:textId="77777777" w:rsidR="006C7503" w:rsidRDefault="006C7503" w:rsidP="006C7503">
      <w:pPr>
        <w:spacing w:line="240" w:lineRule="auto"/>
        <w:rPr>
          <w:sz w:val="12"/>
          <w:szCs w:val="12"/>
        </w:rPr>
      </w:pPr>
      <w:r>
        <w:rPr>
          <w:b/>
          <w:sz w:val="12"/>
          <w:szCs w:val="12"/>
        </w:rPr>
        <w:t>JEDILNIK BIVALNA ENOTA BOHOVA AVGUST 2026</w:t>
      </w:r>
      <w:r w:rsidRPr="008D6E95">
        <w:rPr>
          <w:b/>
          <w:sz w:val="12"/>
          <w:szCs w:val="12"/>
        </w:rPr>
        <w:t xml:space="preserve"> št. dok: </w:t>
      </w:r>
      <w:r w:rsidRPr="006C7503">
        <w:rPr>
          <w:b/>
          <w:sz w:val="12"/>
          <w:szCs w:val="12"/>
        </w:rPr>
        <w:t>12261-1/2026-22</w:t>
      </w:r>
    </w:p>
    <w:p w14:paraId="5E86E01E" w14:textId="77777777" w:rsidR="006C7503" w:rsidRDefault="006C7503" w:rsidP="006C7503">
      <w:pPr>
        <w:spacing w:line="240" w:lineRule="auto"/>
        <w:rPr>
          <w:sz w:val="12"/>
          <w:szCs w:val="12"/>
        </w:rPr>
      </w:pPr>
      <w:r>
        <w:rPr>
          <w:sz w:val="12"/>
          <w:szCs w:val="12"/>
        </w:rPr>
        <w:t xml:space="preserve">ZAJTRK IN VEČERJA VKLJUČUJETA TOPLI NAPITEK PO IZBIRI IN V SKLADU Z DIETO. </w:t>
      </w:r>
    </w:p>
    <w:p w14:paraId="7750CEFD" w14:textId="77777777" w:rsidR="006C7503" w:rsidRDefault="006C7503" w:rsidP="006C7503">
      <w:pPr>
        <w:spacing w:line="240" w:lineRule="auto"/>
        <w:rPr>
          <w:sz w:val="12"/>
          <w:szCs w:val="12"/>
        </w:rPr>
      </w:pPr>
      <w:r>
        <w:rPr>
          <w:sz w:val="12"/>
          <w:szCs w:val="12"/>
        </w:rPr>
        <w:t>NAMAZI IN MLEČNI DODATKI (CORN FLAKES, ČOKOLINO, GRISOLINO, MUSLI…) PRI ZAJTRKU NA VOLJO PO IZBIRI IN V SKLADU Z DIETO</w:t>
      </w:r>
    </w:p>
    <w:p w14:paraId="7221B5EB" w14:textId="77777777" w:rsidR="006C7503" w:rsidRDefault="006C7503" w:rsidP="006C7503">
      <w:pPr>
        <w:spacing w:line="240" w:lineRule="auto"/>
        <w:rPr>
          <w:sz w:val="12"/>
          <w:szCs w:val="12"/>
        </w:rPr>
      </w:pPr>
      <w:r>
        <w:rPr>
          <w:sz w:val="12"/>
          <w:szCs w:val="12"/>
        </w:rPr>
        <w:t>SADJE, KRUH , NAPITEK VES DAN NA RAZPOLAGO (PRI DIETNI PREHRANI JE USKLAJEN Z DIETO)</w:t>
      </w:r>
    </w:p>
    <w:p w14:paraId="124CFBE0" w14:textId="77777777" w:rsidR="006C7503" w:rsidRDefault="006C7503" w:rsidP="006C7503">
      <w:pPr>
        <w:spacing w:line="240" w:lineRule="auto"/>
        <w:rPr>
          <w:sz w:val="12"/>
          <w:szCs w:val="12"/>
        </w:rPr>
      </w:pPr>
      <w:r>
        <w:rPr>
          <w:sz w:val="12"/>
          <w:szCs w:val="12"/>
        </w:rPr>
        <w:t>PRIDRUŽUJEMO SI PRAVICO SPREMEMBE JEDILNIKA. TABELA ALERGENOV JE V PRILOG</w:t>
      </w:r>
    </w:p>
    <w:p w14:paraId="11B93DD3" w14:textId="77777777" w:rsidR="00083459" w:rsidRDefault="00083459" w:rsidP="001B3DE9">
      <w:pPr>
        <w:spacing w:after="200"/>
        <w:rPr>
          <w:rFonts w:cs="Calibri"/>
          <w:sz w:val="20"/>
          <w:szCs w:val="20"/>
        </w:rPr>
      </w:pPr>
    </w:p>
    <w:tbl>
      <w:tblPr>
        <w:tblpPr w:leftFromText="141" w:rightFromText="141" w:vertAnchor="page" w:horzAnchor="margin" w:tblpY="2041"/>
        <w:tblW w:w="150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7"/>
        <w:gridCol w:w="1398"/>
        <w:gridCol w:w="1814"/>
        <w:gridCol w:w="1814"/>
        <w:gridCol w:w="1814"/>
        <w:gridCol w:w="1814"/>
        <w:gridCol w:w="1814"/>
        <w:gridCol w:w="1814"/>
        <w:gridCol w:w="1814"/>
      </w:tblGrid>
      <w:tr w:rsidR="00747EE2" w:rsidRPr="00A57165" w14:paraId="0D2F998E" w14:textId="77777777" w:rsidTr="00A61365">
        <w:trPr>
          <w:trHeight w:val="323"/>
        </w:trPr>
        <w:tc>
          <w:tcPr>
            <w:tcW w:w="917" w:type="dxa"/>
            <w:tcBorders>
              <w:top w:val="single" w:sz="4" w:space="0" w:color="FFFFFF"/>
              <w:left w:val="nil"/>
              <w:bottom w:val="single" w:sz="12" w:space="0" w:color="000000"/>
              <w:right w:val="nil"/>
            </w:tcBorders>
          </w:tcPr>
          <w:p w14:paraId="1774E227" w14:textId="77777777" w:rsidR="00747EE2" w:rsidRPr="008B32EB" w:rsidRDefault="00747EE2" w:rsidP="00A61365">
            <w:pPr>
              <w:spacing w:line="240" w:lineRule="auto"/>
              <w:rPr>
                <w:rFonts w:cs="Calibri"/>
                <w:sz w:val="14"/>
                <w:szCs w:val="14"/>
                <w:lang w:eastAsia="sl-SI"/>
              </w:rPr>
            </w:pPr>
          </w:p>
        </w:tc>
        <w:tc>
          <w:tcPr>
            <w:tcW w:w="1398" w:type="dxa"/>
            <w:tcBorders>
              <w:top w:val="single" w:sz="4" w:space="0" w:color="FFFFFF"/>
              <w:left w:val="nil"/>
              <w:bottom w:val="single" w:sz="6" w:space="0" w:color="000000"/>
            </w:tcBorders>
          </w:tcPr>
          <w:p w14:paraId="7A14BA05" w14:textId="77777777" w:rsidR="00747EE2" w:rsidRPr="008B32EB" w:rsidRDefault="00747EE2" w:rsidP="00A61365">
            <w:pPr>
              <w:spacing w:line="240" w:lineRule="auto"/>
              <w:rPr>
                <w:rFonts w:cs="Calibri"/>
                <w:sz w:val="14"/>
                <w:szCs w:val="14"/>
                <w:lang w:eastAsia="sl-SI"/>
              </w:rPr>
            </w:pPr>
          </w:p>
        </w:tc>
        <w:tc>
          <w:tcPr>
            <w:tcW w:w="181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/>
          </w:tcPr>
          <w:p w14:paraId="08315971" w14:textId="13D8EB63" w:rsidR="00747EE2" w:rsidRPr="00A57165" w:rsidRDefault="00747EE2" w:rsidP="00A61365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A57165">
              <w:rPr>
                <w:rFonts w:cs="Calibri"/>
                <w:b/>
                <w:sz w:val="16"/>
                <w:szCs w:val="16"/>
                <w:lang w:eastAsia="sl-SI"/>
              </w:rPr>
              <w:t>PONEDELJEK</w:t>
            </w:r>
            <w:r w:rsidR="0051540A">
              <w:rPr>
                <w:rFonts w:cs="Calibri"/>
                <w:b/>
                <w:sz w:val="16"/>
                <w:szCs w:val="16"/>
                <w:lang w:eastAsia="sl-SI"/>
              </w:rPr>
              <w:t xml:space="preserve"> </w:t>
            </w:r>
            <w:r w:rsidR="00E80A10">
              <w:rPr>
                <w:rFonts w:cs="Calibri"/>
                <w:b/>
                <w:sz w:val="16"/>
                <w:szCs w:val="16"/>
                <w:lang w:eastAsia="sl-SI"/>
              </w:rPr>
              <w:t>17.8.2026</w:t>
            </w:r>
          </w:p>
        </w:tc>
        <w:tc>
          <w:tcPr>
            <w:tcW w:w="181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/>
          </w:tcPr>
          <w:p w14:paraId="6840EED5" w14:textId="03CAF389" w:rsidR="00747EE2" w:rsidRPr="00A57165" w:rsidRDefault="00747EE2" w:rsidP="00A61365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A57165">
              <w:rPr>
                <w:rFonts w:cs="Calibri"/>
                <w:b/>
                <w:sz w:val="16"/>
                <w:szCs w:val="16"/>
                <w:lang w:eastAsia="sl-SI"/>
              </w:rPr>
              <w:t>TOREK</w:t>
            </w:r>
            <w:r w:rsidR="0051540A">
              <w:rPr>
                <w:rFonts w:cs="Calibri"/>
                <w:b/>
                <w:sz w:val="16"/>
                <w:szCs w:val="16"/>
                <w:lang w:eastAsia="sl-SI"/>
              </w:rPr>
              <w:t xml:space="preserve"> </w:t>
            </w:r>
            <w:r w:rsidR="00E80A10">
              <w:rPr>
                <w:rFonts w:cs="Calibri"/>
                <w:b/>
                <w:sz w:val="16"/>
                <w:szCs w:val="16"/>
                <w:lang w:eastAsia="sl-SI"/>
              </w:rPr>
              <w:t>18.8.2026</w:t>
            </w:r>
          </w:p>
        </w:tc>
        <w:tc>
          <w:tcPr>
            <w:tcW w:w="181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/>
          </w:tcPr>
          <w:p w14:paraId="1E1756B8" w14:textId="1BED7596" w:rsidR="00747EE2" w:rsidRPr="00A57165" w:rsidRDefault="00747EE2" w:rsidP="00A61365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A57165">
              <w:rPr>
                <w:rFonts w:cs="Calibri"/>
                <w:b/>
                <w:sz w:val="16"/>
                <w:szCs w:val="16"/>
                <w:lang w:eastAsia="sl-SI"/>
              </w:rPr>
              <w:t>SREDA</w:t>
            </w:r>
            <w:r w:rsidR="0051540A">
              <w:rPr>
                <w:rFonts w:cs="Calibri"/>
                <w:b/>
                <w:sz w:val="16"/>
                <w:szCs w:val="16"/>
                <w:lang w:eastAsia="sl-SI"/>
              </w:rPr>
              <w:t xml:space="preserve"> </w:t>
            </w:r>
            <w:r w:rsidR="00E80A10">
              <w:rPr>
                <w:rFonts w:cs="Calibri"/>
                <w:b/>
                <w:sz w:val="16"/>
                <w:szCs w:val="16"/>
                <w:lang w:eastAsia="sl-SI"/>
              </w:rPr>
              <w:t>19.8.2026</w:t>
            </w:r>
          </w:p>
        </w:tc>
        <w:tc>
          <w:tcPr>
            <w:tcW w:w="181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/>
          </w:tcPr>
          <w:p w14:paraId="0066958F" w14:textId="7FC4B269" w:rsidR="00747EE2" w:rsidRPr="00A57165" w:rsidRDefault="00747EE2" w:rsidP="00A61365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A57165">
              <w:rPr>
                <w:rFonts w:cs="Calibri"/>
                <w:b/>
                <w:sz w:val="16"/>
                <w:szCs w:val="16"/>
                <w:lang w:eastAsia="sl-SI"/>
              </w:rPr>
              <w:t>ČETRTEK</w:t>
            </w:r>
            <w:r w:rsidR="00D32AF7">
              <w:rPr>
                <w:rFonts w:cs="Calibri"/>
                <w:b/>
                <w:sz w:val="16"/>
                <w:szCs w:val="16"/>
                <w:lang w:eastAsia="sl-SI"/>
              </w:rPr>
              <w:t xml:space="preserve"> </w:t>
            </w:r>
            <w:r w:rsidR="00E80A10">
              <w:rPr>
                <w:rFonts w:cs="Calibri"/>
                <w:b/>
                <w:sz w:val="16"/>
                <w:szCs w:val="16"/>
                <w:lang w:eastAsia="sl-SI"/>
              </w:rPr>
              <w:t>20.8.2026</w:t>
            </w:r>
          </w:p>
        </w:tc>
        <w:tc>
          <w:tcPr>
            <w:tcW w:w="181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/>
          </w:tcPr>
          <w:p w14:paraId="7A8431B6" w14:textId="37FD6BD1" w:rsidR="00747EE2" w:rsidRPr="00A57165" w:rsidRDefault="00747EE2" w:rsidP="00A61365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A57165">
              <w:rPr>
                <w:rFonts w:cs="Calibri"/>
                <w:b/>
                <w:sz w:val="16"/>
                <w:szCs w:val="16"/>
                <w:lang w:eastAsia="sl-SI"/>
              </w:rPr>
              <w:t xml:space="preserve">PETEK </w:t>
            </w:r>
            <w:r w:rsidR="00E80A10">
              <w:rPr>
                <w:rFonts w:cs="Calibri"/>
                <w:b/>
                <w:sz w:val="16"/>
                <w:szCs w:val="16"/>
                <w:lang w:eastAsia="sl-SI"/>
              </w:rPr>
              <w:t>21.8.2026</w:t>
            </w:r>
          </w:p>
        </w:tc>
        <w:tc>
          <w:tcPr>
            <w:tcW w:w="181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/>
          </w:tcPr>
          <w:p w14:paraId="3C741E1C" w14:textId="101E0C91" w:rsidR="00747EE2" w:rsidRPr="00A57165" w:rsidRDefault="00747EE2" w:rsidP="00A61365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A57165">
              <w:rPr>
                <w:rFonts w:cs="Calibri"/>
                <w:b/>
                <w:sz w:val="16"/>
                <w:szCs w:val="16"/>
                <w:lang w:eastAsia="sl-SI"/>
              </w:rPr>
              <w:t xml:space="preserve">SOBOTA </w:t>
            </w:r>
            <w:r w:rsidR="00E80A10">
              <w:rPr>
                <w:rFonts w:cs="Calibri"/>
                <w:b/>
                <w:sz w:val="16"/>
                <w:szCs w:val="16"/>
                <w:lang w:eastAsia="sl-SI"/>
              </w:rPr>
              <w:t>22.8.2026</w:t>
            </w:r>
          </w:p>
        </w:tc>
        <w:tc>
          <w:tcPr>
            <w:tcW w:w="181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14:paraId="4DB3FE4C" w14:textId="6BD4CFC5" w:rsidR="00747EE2" w:rsidRPr="00A57165" w:rsidRDefault="00747EE2" w:rsidP="00A61365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A57165">
              <w:rPr>
                <w:rFonts w:cs="Calibri"/>
                <w:b/>
                <w:sz w:val="16"/>
                <w:szCs w:val="16"/>
                <w:lang w:eastAsia="sl-SI"/>
              </w:rPr>
              <w:t xml:space="preserve">NEDELJA </w:t>
            </w:r>
            <w:r w:rsidR="00E80A10">
              <w:rPr>
                <w:rFonts w:cs="Calibri"/>
                <w:b/>
                <w:sz w:val="16"/>
                <w:szCs w:val="16"/>
                <w:lang w:eastAsia="sl-SI"/>
              </w:rPr>
              <w:t>23.8.2026</w:t>
            </w:r>
          </w:p>
        </w:tc>
      </w:tr>
      <w:tr w:rsidR="009C306F" w:rsidRPr="00747EE2" w14:paraId="7531081C" w14:textId="77777777" w:rsidTr="00A61365">
        <w:trPr>
          <w:trHeight w:val="328"/>
        </w:trPr>
        <w:tc>
          <w:tcPr>
            <w:tcW w:w="9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229E4C" w14:textId="77777777" w:rsidR="009C306F" w:rsidRPr="008B32EB" w:rsidRDefault="009C306F" w:rsidP="009C306F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</w:p>
          <w:p w14:paraId="291FAEEA" w14:textId="77777777" w:rsidR="009C306F" w:rsidRPr="008B32EB" w:rsidRDefault="009C306F" w:rsidP="009C306F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</w:p>
          <w:p w14:paraId="3F8610AA" w14:textId="77777777" w:rsidR="009C306F" w:rsidRPr="008B32EB" w:rsidRDefault="009C306F" w:rsidP="009C306F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8B32EB">
              <w:rPr>
                <w:rFonts w:cs="Calibri"/>
                <w:b/>
                <w:sz w:val="16"/>
                <w:szCs w:val="16"/>
                <w:lang w:eastAsia="sl-SI"/>
              </w:rPr>
              <w:t>KOSILO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53A1271" w14:textId="77777777" w:rsidR="009C306F" w:rsidRPr="00A57165" w:rsidRDefault="009C306F" w:rsidP="009C306F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NAVADNA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233DE" w14:textId="6DB25499" w:rsidR="009C306F" w:rsidRPr="00747EE2" w:rsidRDefault="00CD1D83" w:rsidP="009C306F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LAZANJA, SOLATA (G,L,J)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CBC0A" w14:textId="2CD2BA7F" w:rsidR="009C306F" w:rsidRPr="00747EE2" w:rsidRDefault="00CD1D83" w:rsidP="009C306F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KROMPIRJEV ZOS S HRENOVKO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6B728" w14:textId="6401D19E" w:rsidR="009C306F" w:rsidRPr="00747EE2" w:rsidRDefault="00CD1D83" w:rsidP="009C306F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PIŠČANČJI PAPRIKAŠ, KRUH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D461D" w14:textId="4865742D" w:rsidR="009C306F" w:rsidRPr="00747EE2" w:rsidRDefault="00CD1D83" w:rsidP="009C306F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MAKARONOVO MESO, SOLATA (G,J)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76C12" w14:textId="76395BE2" w:rsidR="009C306F" w:rsidRPr="00747EE2" w:rsidRDefault="00CD1D83" w:rsidP="009C306F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ZELENJAVNI ZREZEK, KROMPIRJEVA SOLATA (G,L,J)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9EED1" w14:textId="00841880" w:rsidR="009C306F" w:rsidRPr="00747EE2" w:rsidRDefault="00CD1D83" w:rsidP="009C306F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POLNJENA PAPRIKA, KROMPIR (G,J,L)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BB7A5" w14:textId="76E4CBEC" w:rsidR="009C306F" w:rsidRPr="00747EE2" w:rsidRDefault="00CD1D83" w:rsidP="009C306F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JUHA, MEŠANO MESO NA ŽARU, SOLATA (G,L,J)</w:t>
            </w:r>
          </w:p>
        </w:tc>
      </w:tr>
      <w:tr w:rsidR="00CD1D83" w:rsidRPr="00747EE2" w14:paraId="7A412A07" w14:textId="77777777" w:rsidTr="00A61365">
        <w:trPr>
          <w:trHeight w:val="389"/>
        </w:trPr>
        <w:tc>
          <w:tcPr>
            <w:tcW w:w="91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110BD6" w14:textId="77777777" w:rsidR="00CD1D83" w:rsidRPr="008B32EB" w:rsidRDefault="00CD1D83" w:rsidP="00CD1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9FFFFB6" w14:textId="77777777" w:rsidR="00CD1D83" w:rsidRPr="00A57165" w:rsidRDefault="00CD1D83" w:rsidP="00CD1D83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SLADKORNA</w:t>
            </w:r>
          </w:p>
          <w:p w14:paraId="5D01C368" w14:textId="77777777" w:rsidR="00CD1D83" w:rsidRPr="00A57165" w:rsidRDefault="00CD1D83" w:rsidP="00CD1D83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DIETA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241E7" w14:textId="79B43D06" w:rsidR="00CD1D83" w:rsidRPr="00747EE2" w:rsidRDefault="00CD1D83" w:rsidP="00CD1D83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LAZANJA, SOLATA (G,L,J)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6FB94" w14:textId="6E135099" w:rsidR="00CD1D83" w:rsidRPr="00747EE2" w:rsidRDefault="00CD1D83" w:rsidP="00CD1D83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KROMPIRJEV ZOS S HRENOVKO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E539A" w14:textId="68EF0355" w:rsidR="00CD1D83" w:rsidRPr="00747EE2" w:rsidRDefault="00CD1D83" w:rsidP="00CD1D83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PIŠČANČJI PAPRIKAŠ, KRUH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A1815" w14:textId="4455C636" w:rsidR="00CD1D83" w:rsidRPr="00747EE2" w:rsidRDefault="00CD1D83" w:rsidP="00CD1D83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MAKARONOVO MESO, SOLATA (G,J)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AAF01" w14:textId="5F4BE095" w:rsidR="00CD1D83" w:rsidRPr="00747EE2" w:rsidRDefault="00CD1D83" w:rsidP="00CD1D83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ZELENJAVNI ZREZEK, KROMPIRJEVA SOLATA (G,L,J)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876E0" w14:textId="289CBD9E" w:rsidR="00CD1D83" w:rsidRPr="00747EE2" w:rsidRDefault="00CD1D83" w:rsidP="00CD1D83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POLNJENA PAPRIKA, KROMPIR (G,J,L)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57474" w14:textId="00759C22" w:rsidR="00CD1D83" w:rsidRPr="00747EE2" w:rsidRDefault="00CD1D83" w:rsidP="00CD1D83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JUHA, MEŠANO MESO NA ŽARU, SOLATA (G,L,J)</w:t>
            </w:r>
          </w:p>
        </w:tc>
      </w:tr>
      <w:tr w:rsidR="00CD1D83" w:rsidRPr="00747EE2" w14:paraId="73AF3F2C" w14:textId="77777777" w:rsidTr="00A61365">
        <w:trPr>
          <w:trHeight w:val="396"/>
        </w:trPr>
        <w:tc>
          <w:tcPr>
            <w:tcW w:w="91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F64EF9" w14:textId="77777777" w:rsidR="00CD1D83" w:rsidRPr="008B32EB" w:rsidRDefault="00CD1D83" w:rsidP="00CD1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44066D1" w14:textId="77777777" w:rsidR="00CD1D83" w:rsidRPr="00A57165" w:rsidRDefault="00CD1D83" w:rsidP="00CD1D83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REFLUKSNA</w:t>
            </w:r>
          </w:p>
          <w:p w14:paraId="65B56140" w14:textId="77777777" w:rsidR="00CD1D83" w:rsidRPr="00A57165" w:rsidRDefault="00CD1D83" w:rsidP="00CD1D83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DIETA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0C1DE" w14:textId="79D0530D" w:rsidR="00CD1D83" w:rsidRPr="00747EE2" w:rsidRDefault="00CD1D83" w:rsidP="00CD1D83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LAZANJA, SOLATA (G,L,J)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A57E2" w14:textId="1CFEC195" w:rsidR="00CD1D83" w:rsidRPr="00747EE2" w:rsidRDefault="00CD1D83" w:rsidP="00CD1D83">
            <w:pPr>
              <w:spacing w:line="240" w:lineRule="auto"/>
              <w:jc w:val="center"/>
              <w:rPr>
                <w:rFonts w:cs="Calibri"/>
                <w:sz w:val="16"/>
                <w:szCs w:val="16"/>
                <w:highlight w:val="yellow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KROMPIRJEV ZOS S HRENOVKO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A6B37" w14:textId="4BE12A5E" w:rsidR="00CD1D83" w:rsidRPr="00747EE2" w:rsidRDefault="00CD1D83" w:rsidP="00CD1D83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PIŠČANČJI PAPRIKAŠ, KRUH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00F66" w14:textId="70D51F14" w:rsidR="00CD1D83" w:rsidRPr="00747EE2" w:rsidRDefault="00CD1D83" w:rsidP="00CD1D83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MAKARONOVO MESO, SOLATA (G,J)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B7D8B" w14:textId="260918B2" w:rsidR="00CD1D83" w:rsidRPr="00747EE2" w:rsidRDefault="00CD1D83" w:rsidP="00CD1D83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ZELENJAVNI ZREZEK, KROMPIRJEVA SOLATA (G,L,J)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C0DE4" w14:textId="51025AA2" w:rsidR="00CD1D83" w:rsidRPr="00747EE2" w:rsidRDefault="00CD1D83" w:rsidP="00CD1D83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POLNJENA PAPRIKA, KROMPIR (G,J,L)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DE035" w14:textId="734111C7" w:rsidR="00CD1D83" w:rsidRPr="00747EE2" w:rsidRDefault="00CD1D83" w:rsidP="00CD1D83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JUHA, MEŠANO MESO NA ŽARU, SOLATA (G,L,J)</w:t>
            </w:r>
          </w:p>
        </w:tc>
      </w:tr>
      <w:tr w:rsidR="0092588F" w:rsidRPr="00747EE2" w14:paraId="372AA84A" w14:textId="77777777" w:rsidTr="00A61365">
        <w:trPr>
          <w:trHeight w:val="392"/>
        </w:trPr>
        <w:tc>
          <w:tcPr>
            <w:tcW w:w="9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1766CF" w14:textId="77777777" w:rsidR="0092588F" w:rsidRPr="008B32EB" w:rsidRDefault="0092588F" w:rsidP="0092588F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</w:p>
          <w:p w14:paraId="0DCFD55D" w14:textId="77777777" w:rsidR="0092588F" w:rsidRPr="008B32EB" w:rsidRDefault="0092588F" w:rsidP="0092588F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</w:p>
          <w:p w14:paraId="7939132B" w14:textId="77777777" w:rsidR="0092588F" w:rsidRPr="008B32EB" w:rsidRDefault="0092588F" w:rsidP="0092588F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8B32EB">
              <w:rPr>
                <w:rFonts w:cs="Calibri"/>
                <w:b/>
                <w:sz w:val="16"/>
                <w:szCs w:val="16"/>
                <w:lang w:eastAsia="sl-SI"/>
              </w:rPr>
              <w:t>MALICA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DA15647" w14:textId="77777777" w:rsidR="0092588F" w:rsidRPr="00A57165" w:rsidRDefault="0092588F" w:rsidP="0092588F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NAVADNA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7ACCC" w14:textId="0708504E" w:rsidR="0092588F" w:rsidRPr="00747EE2" w:rsidRDefault="00CD1D83" w:rsidP="0092588F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LUBENICA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CE120" w14:textId="6A4DE45D" w:rsidR="0092588F" w:rsidRPr="00747EE2" w:rsidRDefault="00CD1D83" w:rsidP="0092588F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CB63D0">
              <w:rPr>
                <w:rFonts w:cs="Calibri"/>
                <w:sz w:val="16"/>
                <w:szCs w:val="16"/>
                <w:lang w:eastAsia="sl-SI"/>
              </w:rPr>
              <w:t>SLADKI KOTIČEK (G,J,L)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592B9" w14:textId="02BEAE77" w:rsidR="0092588F" w:rsidRPr="00747EE2" w:rsidRDefault="00CD1D83" w:rsidP="0092588F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LEDENA KAVA S SLADOLEDOM (L)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A6DB1" w14:textId="631C1574" w:rsidR="0092588F" w:rsidRPr="00747EE2" w:rsidRDefault="00CD1D83" w:rsidP="0092588F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VLOŽEN KOMPOT, SMETANA (L)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EF8C4" w14:textId="31AA8285" w:rsidR="0092588F" w:rsidRPr="00747EE2" w:rsidRDefault="00CD1D83" w:rsidP="0092588F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MAFINI (G,L,J)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4A4C65" w14:textId="306C0263" w:rsidR="0092588F" w:rsidRPr="00747EE2" w:rsidRDefault="00CD1D83" w:rsidP="0092588F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483BE1">
              <w:rPr>
                <w:rFonts w:cs="Calibri"/>
                <w:sz w:val="16"/>
                <w:szCs w:val="16"/>
                <w:lang w:eastAsia="sl-SI"/>
              </w:rPr>
              <w:t>SLADKI KOTIČEK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1ACB0" w14:textId="6D43A4F9" w:rsidR="0092588F" w:rsidRPr="00747EE2" w:rsidRDefault="00CD1D83" w:rsidP="0092588F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LEDENA KAVA (L,G)</w:t>
            </w:r>
          </w:p>
        </w:tc>
      </w:tr>
      <w:tr w:rsidR="00CD1D83" w:rsidRPr="00747EE2" w14:paraId="3C1F69B5" w14:textId="77777777" w:rsidTr="00A61365">
        <w:trPr>
          <w:trHeight w:val="330"/>
        </w:trPr>
        <w:tc>
          <w:tcPr>
            <w:tcW w:w="91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86FC3D" w14:textId="77777777" w:rsidR="00CD1D83" w:rsidRPr="008B32EB" w:rsidRDefault="00CD1D83" w:rsidP="00CD1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787BCCD" w14:textId="77777777" w:rsidR="00CD1D83" w:rsidRPr="00A57165" w:rsidRDefault="00CD1D83" w:rsidP="00CD1D83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SLADKORNA</w:t>
            </w:r>
          </w:p>
          <w:p w14:paraId="1D62DC11" w14:textId="77777777" w:rsidR="00CD1D83" w:rsidRPr="00A57165" w:rsidRDefault="00CD1D83" w:rsidP="00CD1D83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DIETA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1389C" w14:textId="0586724F" w:rsidR="00CD1D83" w:rsidRPr="00747EE2" w:rsidRDefault="00CD1D83" w:rsidP="00CD1D83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652697">
              <w:rPr>
                <w:rFonts w:cs="Calibri"/>
                <w:sz w:val="16"/>
                <w:szCs w:val="16"/>
                <w:lang w:eastAsia="sl-SI"/>
              </w:rPr>
              <w:t>LUBENICA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5C0F7" w14:textId="3C30AB2B" w:rsidR="00CD1D83" w:rsidRPr="00747EE2" w:rsidRDefault="00CD1D83" w:rsidP="00CD1D83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CB63D0">
              <w:rPr>
                <w:rFonts w:cs="Calibri"/>
                <w:sz w:val="16"/>
                <w:szCs w:val="16"/>
                <w:lang w:eastAsia="sl-SI"/>
              </w:rPr>
              <w:t>SLADKI KOTIČEK (G,J,L)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8AD28" w14:textId="14F71430" w:rsidR="00CD1D83" w:rsidRPr="00747EE2" w:rsidRDefault="00CD1D83" w:rsidP="00CD1D83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AD312E">
              <w:rPr>
                <w:rFonts w:cs="Calibri"/>
                <w:sz w:val="16"/>
                <w:szCs w:val="16"/>
                <w:lang w:eastAsia="sl-SI"/>
              </w:rPr>
              <w:t>LEDENA KAVA S SLADOLEDOM (L)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7A0D0" w14:textId="313A21D5" w:rsidR="00CD1D83" w:rsidRPr="00747EE2" w:rsidRDefault="00CD1D83" w:rsidP="00CD1D83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VLOŽEN KOMPOT, SMETANA (L)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117C5" w14:textId="6F319450" w:rsidR="00CD1D83" w:rsidRPr="00747EE2" w:rsidRDefault="00CD1D83" w:rsidP="00CD1D83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MAFINI (G,L,J)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989A1" w14:textId="7C910361" w:rsidR="00CD1D83" w:rsidRPr="00747EE2" w:rsidRDefault="00CD1D83" w:rsidP="00CD1D83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483BE1">
              <w:rPr>
                <w:rFonts w:cs="Calibri"/>
                <w:sz w:val="16"/>
                <w:szCs w:val="16"/>
                <w:lang w:eastAsia="sl-SI"/>
              </w:rPr>
              <w:t>SLADKI KOTIČEK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1ADA4" w14:textId="7C8EC21A" w:rsidR="00CD1D83" w:rsidRPr="00747EE2" w:rsidRDefault="00CD1D83" w:rsidP="00CD1D83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LEDENA KAVA (L,G)</w:t>
            </w:r>
          </w:p>
        </w:tc>
      </w:tr>
      <w:tr w:rsidR="00CD1D83" w:rsidRPr="00747EE2" w14:paraId="50493035" w14:textId="77777777" w:rsidTr="00A61365">
        <w:trPr>
          <w:trHeight w:val="398"/>
        </w:trPr>
        <w:tc>
          <w:tcPr>
            <w:tcW w:w="91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272BC8" w14:textId="77777777" w:rsidR="00CD1D83" w:rsidRPr="008B32EB" w:rsidRDefault="00CD1D83" w:rsidP="00CD1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5C76822" w14:textId="77777777" w:rsidR="00CD1D83" w:rsidRPr="00A57165" w:rsidRDefault="00CD1D83" w:rsidP="00CD1D83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REFLUKSNA</w:t>
            </w:r>
          </w:p>
          <w:p w14:paraId="6DF296F9" w14:textId="77777777" w:rsidR="00CD1D83" w:rsidRPr="00A57165" w:rsidRDefault="00CD1D83" w:rsidP="00CD1D83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DIETA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6B842" w14:textId="61FEB065" w:rsidR="00CD1D83" w:rsidRPr="00747EE2" w:rsidRDefault="00CD1D83" w:rsidP="00CD1D83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652697">
              <w:rPr>
                <w:rFonts w:cs="Calibri"/>
                <w:sz w:val="16"/>
                <w:szCs w:val="16"/>
                <w:lang w:eastAsia="sl-SI"/>
              </w:rPr>
              <w:t>LUBENICA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781BC" w14:textId="66597B08" w:rsidR="00CD1D83" w:rsidRPr="00747EE2" w:rsidRDefault="00CD1D83" w:rsidP="00CD1D83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CB63D0">
              <w:rPr>
                <w:rFonts w:cs="Calibri"/>
                <w:sz w:val="16"/>
                <w:szCs w:val="16"/>
                <w:lang w:eastAsia="sl-SI"/>
              </w:rPr>
              <w:t>SLADKI KOTIČEK (G,J,L)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8E742" w14:textId="380DC0B0" w:rsidR="00CD1D83" w:rsidRPr="00747EE2" w:rsidRDefault="00CD1D83" w:rsidP="00CD1D83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AD312E">
              <w:rPr>
                <w:rFonts w:cs="Calibri"/>
                <w:sz w:val="16"/>
                <w:szCs w:val="16"/>
                <w:lang w:eastAsia="sl-SI"/>
              </w:rPr>
              <w:t>LEDENA KAVA S SLADOLEDOM (L)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CA046" w14:textId="0B007306" w:rsidR="00CD1D83" w:rsidRPr="00747EE2" w:rsidRDefault="00CD1D83" w:rsidP="00CD1D83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VLOŽEN KOMPOT, SMETANA (L)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D7A56" w14:textId="60C3A27F" w:rsidR="00CD1D83" w:rsidRPr="00747EE2" w:rsidRDefault="00CD1D83" w:rsidP="00CD1D83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MAFINI (G,L,J)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B3E6F" w14:textId="7C0741F3" w:rsidR="00CD1D83" w:rsidRPr="00747EE2" w:rsidRDefault="00CD1D83" w:rsidP="00CD1D83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483BE1">
              <w:rPr>
                <w:rFonts w:cs="Calibri"/>
                <w:sz w:val="16"/>
                <w:szCs w:val="16"/>
                <w:lang w:eastAsia="sl-SI"/>
              </w:rPr>
              <w:t>SLADKI KOTIČEK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718A4" w14:textId="18FD3C73" w:rsidR="00CD1D83" w:rsidRPr="00747EE2" w:rsidRDefault="00CD1D83" w:rsidP="00CD1D83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LEDENA KAVA (L,G)</w:t>
            </w:r>
          </w:p>
        </w:tc>
      </w:tr>
      <w:tr w:rsidR="000308A0" w:rsidRPr="00747EE2" w14:paraId="0A250F91" w14:textId="77777777" w:rsidTr="00A61365">
        <w:trPr>
          <w:trHeight w:val="405"/>
        </w:trPr>
        <w:tc>
          <w:tcPr>
            <w:tcW w:w="9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CB38EC" w14:textId="77777777" w:rsidR="000308A0" w:rsidRPr="008B32EB" w:rsidRDefault="000308A0" w:rsidP="000308A0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</w:p>
          <w:p w14:paraId="69537D24" w14:textId="77777777" w:rsidR="000308A0" w:rsidRPr="008B32EB" w:rsidRDefault="000308A0" w:rsidP="000308A0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</w:p>
          <w:p w14:paraId="42F4ABE3" w14:textId="77777777" w:rsidR="000308A0" w:rsidRPr="008B32EB" w:rsidRDefault="000308A0" w:rsidP="000308A0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8B32EB">
              <w:rPr>
                <w:rFonts w:cs="Calibri"/>
                <w:b/>
                <w:sz w:val="16"/>
                <w:szCs w:val="16"/>
                <w:lang w:eastAsia="sl-SI"/>
              </w:rPr>
              <w:t>VEČERJA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F730D30" w14:textId="77777777" w:rsidR="000308A0" w:rsidRPr="00A57165" w:rsidRDefault="000308A0" w:rsidP="000308A0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NAVADNA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DCF97" w14:textId="41A6FAB9" w:rsidR="000308A0" w:rsidRPr="00747EE2" w:rsidRDefault="00CD1D83" w:rsidP="000308A0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B2420E">
              <w:rPr>
                <w:rFonts w:cs="Calibri"/>
                <w:sz w:val="16"/>
                <w:szCs w:val="16"/>
                <w:lang w:eastAsia="sl-SI"/>
              </w:rPr>
              <w:t>HOT-DOG, SOK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1B5EF" w14:textId="3648EB74" w:rsidR="000308A0" w:rsidRPr="00747EE2" w:rsidRDefault="00CD1D83" w:rsidP="000308A0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GRŠKA SOLATA, KRUH (G,L,J)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D891D" w14:textId="2B90525B" w:rsidR="000308A0" w:rsidRPr="00747EE2" w:rsidRDefault="00CD1D83" w:rsidP="000308A0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SENDVIČ, ZELENJAVA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11D79B" w14:textId="4FF703E6" w:rsidR="000308A0" w:rsidRPr="00747EE2" w:rsidRDefault="00CD1D83" w:rsidP="000308A0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RIŽEV NARASTEK (G,J,L)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92661" w14:textId="67719A38" w:rsidR="000308A0" w:rsidRPr="00747EE2" w:rsidRDefault="00CD1D83" w:rsidP="000308A0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NJOKI Z DROBTINAMI, KOMPOT (G,J)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2459B" w14:textId="1980E31B" w:rsidR="000308A0" w:rsidRPr="00747EE2" w:rsidRDefault="00CD1D83" w:rsidP="000308A0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KRANJSKA KLOBASA, KUMARIČNA SOLATA, KRUH (G,L)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53A93" w14:textId="799AC5CE" w:rsidR="000308A0" w:rsidRPr="00747EE2" w:rsidRDefault="00CD1D83" w:rsidP="000308A0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A66C34">
              <w:rPr>
                <w:sz w:val="16"/>
                <w:szCs w:val="16"/>
              </w:rPr>
              <w:t>KRUH, RIBE V KONZERVI, SVEŽA ZELENJAVA (G,R1)</w:t>
            </w:r>
          </w:p>
        </w:tc>
      </w:tr>
      <w:tr w:rsidR="00CD1D83" w:rsidRPr="00747EE2" w14:paraId="4836B121" w14:textId="77777777" w:rsidTr="00A61365">
        <w:trPr>
          <w:trHeight w:val="383"/>
        </w:trPr>
        <w:tc>
          <w:tcPr>
            <w:tcW w:w="91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D2F24F" w14:textId="77777777" w:rsidR="00CD1D83" w:rsidRPr="008B32EB" w:rsidRDefault="00CD1D83" w:rsidP="00CD1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9A6A93A" w14:textId="77777777" w:rsidR="00CD1D83" w:rsidRPr="00A57165" w:rsidRDefault="00CD1D83" w:rsidP="00CD1D83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SLADKORNA</w:t>
            </w:r>
          </w:p>
          <w:p w14:paraId="29B6D875" w14:textId="77777777" w:rsidR="00CD1D83" w:rsidRPr="00A57165" w:rsidRDefault="00CD1D83" w:rsidP="00CD1D83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DIETA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AD7CB" w14:textId="367B4801" w:rsidR="00CD1D83" w:rsidRPr="00747EE2" w:rsidRDefault="00CD1D83" w:rsidP="00CD1D83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B2420E">
              <w:rPr>
                <w:rFonts w:cs="Calibri"/>
                <w:sz w:val="16"/>
                <w:szCs w:val="16"/>
                <w:lang w:eastAsia="sl-SI"/>
              </w:rPr>
              <w:t>HOT-DOG, SOK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57809" w14:textId="1B4E5AE7" w:rsidR="00CD1D83" w:rsidRPr="00747EE2" w:rsidRDefault="00CD1D83" w:rsidP="00CD1D83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GRŠKA SOLATA, KRUH (G,L,J)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AE3B0" w14:textId="6A3F7649" w:rsidR="00CD1D83" w:rsidRPr="00747EE2" w:rsidRDefault="00CD1D83" w:rsidP="00CD1D83">
            <w:pPr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SENDVIČ, ZELENJAVA (G)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D986C" w14:textId="4E5898CE" w:rsidR="00CD1D83" w:rsidRPr="00747EE2" w:rsidRDefault="00CD1D83" w:rsidP="00CD1D83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RIŽEV NARASTEK (G,J,L)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D5E00" w14:textId="4A53D7B4" w:rsidR="00CD1D83" w:rsidRPr="00747EE2" w:rsidRDefault="00CD1D83" w:rsidP="00CD1D83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NJOKI Z DROBTINAMI, KOMPOT (G,J)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BD5BB" w14:textId="0A37D896" w:rsidR="00CD1D83" w:rsidRPr="00747EE2" w:rsidRDefault="00CD1D83" w:rsidP="00CD1D83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KRANJSKA KLOBASA, KUMARIČNA SOLATA, KRUH (G,L)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33576" w14:textId="18D542CF" w:rsidR="00CD1D83" w:rsidRPr="00747EE2" w:rsidRDefault="00CD1D83" w:rsidP="00CD1D83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A66C34">
              <w:rPr>
                <w:sz w:val="16"/>
                <w:szCs w:val="16"/>
              </w:rPr>
              <w:t>KRUH, RIBE V KONZERVI, SVEŽA ZELENJAVA (G,R1)</w:t>
            </w:r>
          </w:p>
        </w:tc>
      </w:tr>
      <w:tr w:rsidR="00CD1D83" w:rsidRPr="00747EE2" w14:paraId="0E17CF3F" w14:textId="77777777" w:rsidTr="00A61365">
        <w:trPr>
          <w:trHeight w:val="402"/>
        </w:trPr>
        <w:tc>
          <w:tcPr>
            <w:tcW w:w="91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3620D7" w14:textId="77777777" w:rsidR="00CD1D83" w:rsidRPr="008B32EB" w:rsidRDefault="00CD1D83" w:rsidP="00CD1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896E0DA" w14:textId="77777777" w:rsidR="00CD1D83" w:rsidRPr="00A57165" w:rsidRDefault="00CD1D83" w:rsidP="00CD1D83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REFLUKSNA</w:t>
            </w:r>
          </w:p>
          <w:p w14:paraId="0F3CD1B5" w14:textId="77777777" w:rsidR="00CD1D83" w:rsidRPr="00A57165" w:rsidRDefault="00CD1D83" w:rsidP="00CD1D83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DIETA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5BD4F" w14:textId="2AA2590F" w:rsidR="00CD1D83" w:rsidRPr="00747EE2" w:rsidRDefault="00CD1D83" w:rsidP="00CD1D83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B2420E">
              <w:rPr>
                <w:rFonts w:cs="Calibri"/>
                <w:sz w:val="16"/>
                <w:szCs w:val="16"/>
                <w:lang w:eastAsia="sl-SI"/>
              </w:rPr>
              <w:t>HOT-DOG, SOK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C4E27" w14:textId="5A1855D4" w:rsidR="00CD1D83" w:rsidRPr="00747EE2" w:rsidRDefault="00CD1D83" w:rsidP="00CD1D83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GRŠKA SOLATA, KRUH (G,L,J)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EE877" w14:textId="7B9AB6E4" w:rsidR="00CD1D83" w:rsidRPr="00747EE2" w:rsidRDefault="00CD1D83" w:rsidP="00CD1D83">
            <w:pPr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SENDVIČ, ZELENJAVA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8DCD8" w14:textId="0BEAB854" w:rsidR="00CD1D83" w:rsidRPr="00747EE2" w:rsidRDefault="00CD1D83" w:rsidP="00CD1D83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RIŽEV NARASTEK (G,J,L)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D2C7A" w14:textId="20132DB1" w:rsidR="00CD1D83" w:rsidRPr="00747EE2" w:rsidRDefault="00CD1D83" w:rsidP="00CD1D83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NJOKI Z DROBTINAMI, KOMPOT (G,J)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00E46" w14:textId="36809E72" w:rsidR="00CD1D83" w:rsidRPr="00747EE2" w:rsidRDefault="00CD1D83" w:rsidP="00CD1D83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KRANJSKA KLOBASA, KUMARIČNA SOLATA, KRUH (G,L)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077FC" w14:textId="08A229D3" w:rsidR="00CD1D83" w:rsidRPr="00747EE2" w:rsidRDefault="00CD1D83" w:rsidP="00CD1D83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A66C34">
              <w:rPr>
                <w:sz w:val="16"/>
                <w:szCs w:val="16"/>
              </w:rPr>
              <w:t>KRUH, RIBE V KONZERVI, SVEŽA ZELENJAVA (G,R1)</w:t>
            </w:r>
          </w:p>
        </w:tc>
      </w:tr>
    </w:tbl>
    <w:p w14:paraId="3F3302C1" w14:textId="77777777" w:rsidR="00083459" w:rsidRDefault="00083459" w:rsidP="001B3DE9">
      <w:pPr>
        <w:spacing w:after="200"/>
        <w:rPr>
          <w:rFonts w:cs="Calibri"/>
          <w:sz w:val="20"/>
          <w:szCs w:val="20"/>
        </w:rPr>
      </w:pPr>
    </w:p>
    <w:p w14:paraId="513C673C" w14:textId="77777777" w:rsidR="006C7503" w:rsidRDefault="006C7503" w:rsidP="006C7503">
      <w:pPr>
        <w:spacing w:line="240" w:lineRule="auto"/>
        <w:rPr>
          <w:sz w:val="12"/>
          <w:szCs w:val="12"/>
        </w:rPr>
      </w:pPr>
      <w:r>
        <w:rPr>
          <w:b/>
          <w:sz w:val="12"/>
          <w:szCs w:val="12"/>
        </w:rPr>
        <w:t>JEDILNIK BIVALNA ENOTA BOHOVA AVGUST 2026</w:t>
      </w:r>
      <w:r w:rsidRPr="008D6E95">
        <w:rPr>
          <w:b/>
          <w:sz w:val="12"/>
          <w:szCs w:val="12"/>
        </w:rPr>
        <w:t xml:space="preserve"> št. dok: </w:t>
      </w:r>
      <w:r w:rsidRPr="006C7503">
        <w:rPr>
          <w:b/>
          <w:sz w:val="12"/>
          <w:szCs w:val="12"/>
        </w:rPr>
        <w:t>12261-1/2026-22</w:t>
      </w:r>
    </w:p>
    <w:p w14:paraId="15514CE7" w14:textId="77777777" w:rsidR="006C7503" w:rsidRDefault="006C7503" w:rsidP="006C7503">
      <w:pPr>
        <w:spacing w:line="240" w:lineRule="auto"/>
        <w:rPr>
          <w:sz w:val="12"/>
          <w:szCs w:val="12"/>
        </w:rPr>
      </w:pPr>
      <w:r>
        <w:rPr>
          <w:sz w:val="12"/>
          <w:szCs w:val="12"/>
        </w:rPr>
        <w:t xml:space="preserve">ZAJTRK IN VEČERJA VKLJUČUJETA TOPLI NAPITEK PO IZBIRI IN V SKLADU Z DIETO. </w:t>
      </w:r>
    </w:p>
    <w:p w14:paraId="6B00072B" w14:textId="77777777" w:rsidR="006C7503" w:rsidRDefault="006C7503" w:rsidP="006C7503">
      <w:pPr>
        <w:spacing w:line="240" w:lineRule="auto"/>
        <w:rPr>
          <w:sz w:val="12"/>
          <w:szCs w:val="12"/>
        </w:rPr>
      </w:pPr>
      <w:r>
        <w:rPr>
          <w:sz w:val="12"/>
          <w:szCs w:val="12"/>
        </w:rPr>
        <w:t>NAMAZI IN MLEČNI DODATKI (CORN FLAKES, ČOKOLINO, GRISOLINO, MUSLI…) PRI ZAJTRKU NA VOLJO PO IZBIRI IN V SKLADU Z DIETO</w:t>
      </w:r>
    </w:p>
    <w:p w14:paraId="7B1FE0DF" w14:textId="77777777" w:rsidR="006C7503" w:rsidRDefault="006C7503" w:rsidP="006C7503">
      <w:pPr>
        <w:spacing w:line="240" w:lineRule="auto"/>
        <w:rPr>
          <w:sz w:val="12"/>
          <w:szCs w:val="12"/>
        </w:rPr>
      </w:pPr>
      <w:r>
        <w:rPr>
          <w:sz w:val="12"/>
          <w:szCs w:val="12"/>
        </w:rPr>
        <w:t>SADJE, KRUH , NAPITEK VES DAN NA RAZPOLAGO (PRI DIETNI PREHRANI JE USKLAJEN Z DIETO)</w:t>
      </w:r>
    </w:p>
    <w:p w14:paraId="1102CCB7" w14:textId="77777777" w:rsidR="006C7503" w:rsidRDefault="006C7503" w:rsidP="006C7503">
      <w:pPr>
        <w:spacing w:line="240" w:lineRule="auto"/>
        <w:rPr>
          <w:sz w:val="12"/>
          <w:szCs w:val="12"/>
        </w:rPr>
      </w:pPr>
      <w:r>
        <w:rPr>
          <w:sz w:val="12"/>
          <w:szCs w:val="12"/>
        </w:rPr>
        <w:t>PRIDRUŽUJEMO SI PRAVICO SPREMEMBE JEDILNIKA. TABELA ALERGENOV JE V PRILOG</w:t>
      </w:r>
    </w:p>
    <w:p w14:paraId="72E297D8" w14:textId="77777777" w:rsidR="00747EE2" w:rsidRDefault="00747EE2" w:rsidP="001B3DE9">
      <w:pPr>
        <w:spacing w:after="200"/>
        <w:rPr>
          <w:rFonts w:cs="Calibri"/>
          <w:sz w:val="20"/>
          <w:szCs w:val="20"/>
        </w:rPr>
      </w:pPr>
    </w:p>
    <w:tbl>
      <w:tblPr>
        <w:tblpPr w:leftFromText="141" w:rightFromText="141" w:vertAnchor="page" w:horzAnchor="margin" w:tblpY="2041"/>
        <w:tblW w:w="150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7"/>
        <w:gridCol w:w="1398"/>
        <w:gridCol w:w="1814"/>
        <w:gridCol w:w="1814"/>
        <w:gridCol w:w="1814"/>
        <w:gridCol w:w="1814"/>
        <w:gridCol w:w="1814"/>
        <w:gridCol w:w="1814"/>
        <w:gridCol w:w="1814"/>
      </w:tblGrid>
      <w:tr w:rsidR="00747EE2" w:rsidRPr="00A57165" w14:paraId="7E213E6D" w14:textId="77777777" w:rsidTr="00A61365">
        <w:trPr>
          <w:trHeight w:val="323"/>
        </w:trPr>
        <w:tc>
          <w:tcPr>
            <w:tcW w:w="917" w:type="dxa"/>
            <w:tcBorders>
              <w:top w:val="single" w:sz="4" w:space="0" w:color="FFFFFF"/>
              <w:left w:val="nil"/>
              <w:bottom w:val="single" w:sz="12" w:space="0" w:color="000000"/>
              <w:right w:val="nil"/>
            </w:tcBorders>
          </w:tcPr>
          <w:p w14:paraId="7AE04A7C" w14:textId="77777777" w:rsidR="00747EE2" w:rsidRPr="008B32EB" w:rsidRDefault="00747EE2" w:rsidP="00A61365">
            <w:pPr>
              <w:spacing w:line="240" w:lineRule="auto"/>
              <w:rPr>
                <w:rFonts w:cs="Calibri"/>
                <w:sz w:val="14"/>
                <w:szCs w:val="14"/>
                <w:lang w:eastAsia="sl-SI"/>
              </w:rPr>
            </w:pPr>
          </w:p>
        </w:tc>
        <w:tc>
          <w:tcPr>
            <w:tcW w:w="1398" w:type="dxa"/>
            <w:tcBorders>
              <w:top w:val="single" w:sz="4" w:space="0" w:color="FFFFFF"/>
              <w:left w:val="nil"/>
              <w:bottom w:val="single" w:sz="6" w:space="0" w:color="000000"/>
            </w:tcBorders>
          </w:tcPr>
          <w:p w14:paraId="099673E2" w14:textId="77777777" w:rsidR="00747EE2" w:rsidRPr="008B32EB" w:rsidRDefault="00747EE2" w:rsidP="00A61365">
            <w:pPr>
              <w:spacing w:line="240" w:lineRule="auto"/>
              <w:rPr>
                <w:rFonts w:cs="Calibri"/>
                <w:sz w:val="14"/>
                <w:szCs w:val="14"/>
                <w:lang w:eastAsia="sl-SI"/>
              </w:rPr>
            </w:pPr>
          </w:p>
        </w:tc>
        <w:tc>
          <w:tcPr>
            <w:tcW w:w="181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/>
          </w:tcPr>
          <w:p w14:paraId="6BE849E4" w14:textId="55F23773" w:rsidR="00747EE2" w:rsidRPr="00A57165" w:rsidRDefault="00747EE2" w:rsidP="00A61365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A57165">
              <w:rPr>
                <w:rFonts w:cs="Calibri"/>
                <w:b/>
                <w:sz w:val="16"/>
                <w:szCs w:val="16"/>
                <w:lang w:eastAsia="sl-SI"/>
              </w:rPr>
              <w:t>PONEDELJEK</w:t>
            </w:r>
            <w:r w:rsidR="00D32AF7">
              <w:rPr>
                <w:rFonts w:cs="Calibri"/>
                <w:b/>
                <w:sz w:val="16"/>
                <w:szCs w:val="16"/>
                <w:lang w:eastAsia="sl-SI"/>
              </w:rPr>
              <w:t xml:space="preserve"> </w:t>
            </w:r>
            <w:r w:rsidR="007C6171">
              <w:rPr>
                <w:rFonts w:cs="Calibri"/>
                <w:b/>
                <w:sz w:val="16"/>
                <w:szCs w:val="16"/>
                <w:lang w:eastAsia="sl-SI"/>
              </w:rPr>
              <w:t>24.8.2026</w:t>
            </w:r>
          </w:p>
        </w:tc>
        <w:tc>
          <w:tcPr>
            <w:tcW w:w="181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/>
          </w:tcPr>
          <w:p w14:paraId="496790C9" w14:textId="48462A77" w:rsidR="00747EE2" w:rsidRPr="00A57165" w:rsidRDefault="00747EE2" w:rsidP="00A61365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A57165">
              <w:rPr>
                <w:rFonts w:cs="Calibri"/>
                <w:b/>
                <w:sz w:val="16"/>
                <w:szCs w:val="16"/>
                <w:lang w:eastAsia="sl-SI"/>
              </w:rPr>
              <w:t>TOREK</w:t>
            </w:r>
            <w:r w:rsidR="00D32AF7">
              <w:rPr>
                <w:rFonts w:cs="Calibri"/>
                <w:b/>
                <w:sz w:val="16"/>
                <w:szCs w:val="16"/>
                <w:lang w:eastAsia="sl-SI"/>
              </w:rPr>
              <w:t xml:space="preserve"> </w:t>
            </w:r>
            <w:r w:rsidR="007C6171">
              <w:rPr>
                <w:rFonts w:cs="Calibri"/>
                <w:b/>
                <w:sz w:val="16"/>
                <w:szCs w:val="16"/>
                <w:lang w:eastAsia="sl-SI"/>
              </w:rPr>
              <w:t>25.8.2026</w:t>
            </w:r>
          </w:p>
        </w:tc>
        <w:tc>
          <w:tcPr>
            <w:tcW w:w="181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/>
          </w:tcPr>
          <w:p w14:paraId="252A4AA9" w14:textId="46D80274" w:rsidR="00747EE2" w:rsidRPr="00A57165" w:rsidRDefault="00747EE2" w:rsidP="00A61365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A57165">
              <w:rPr>
                <w:rFonts w:cs="Calibri"/>
                <w:b/>
                <w:sz w:val="16"/>
                <w:szCs w:val="16"/>
                <w:lang w:eastAsia="sl-SI"/>
              </w:rPr>
              <w:t>SREDA</w:t>
            </w:r>
            <w:r w:rsidR="007C6171">
              <w:rPr>
                <w:rFonts w:cs="Calibri"/>
                <w:b/>
                <w:sz w:val="16"/>
                <w:szCs w:val="16"/>
                <w:lang w:eastAsia="sl-SI"/>
              </w:rPr>
              <w:t xml:space="preserve"> 26.8.2026</w:t>
            </w:r>
          </w:p>
        </w:tc>
        <w:tc>
          <w:tcPr>
            <w:tcW w:w="181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/>
          </w:tcPr>
          <w:p w14:paraId="627EEE7D" w14:textId="67E2F335" w:rsidR="00747EE2" w:rsidRPr="00A57165" w:rsidRDefault="00747EE2" w:rsidP="00A61365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A57165">
              <w:rPr>
                <w:rFonts w:cs="Calibri"/>
                <w:b/>
                <w:sz w:val="16"/>
                <w:szCs w:val="16"/>
                <w:lang w:eastAsia="sl-SI"/>
              </w:rPr>
              <w:t>ČETRTEK</w:t>
            </w:r>
            <w:r w:rsidR="007C6171">
              <w:rPr>
                <w:rFonts w:cs="Calibri"/>
                <w:b/>
                <w:sz w:val="16"/>
                <w:szCs w:val="16"/>
                <w:lang w:eastAsia="sl-SI"/>
              </w:rPr>
              <w:t xml:space="preserve"> 27.8.2026</w:t>
            </w:r>
          </w:p>
        </w:tc>
        <w:tc>
          <w:tcPr>
            <w:tcW w:w="181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/>
          </w:tcPr>
          <w:p w14:paraId="3A901AFC" w14:textId="089914A5" w:rsidR="00747EE2" w:rsidRPr="00A57165" w:rsidRDefault="00747EE2" w:rsidP="00A61365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A57165">
              <w:rPr>
                <w:rFonts w:cs="Calibri"/>
                <w:b/>
                <w:sz w:val="16"/>
                <w:szCs w:val="16"/>
                <w:lang w:eastAsia="sl-SI"/>
              </w:rPr>
              <w:t xml:space="preserve">PETEK </w:t>
            </w:r>
            <w:r w:rsidR="007C6171">
              <w:rPr>
                <w:rFonts w:cs="Calibri"/>
                <w:b/>
                <w:sz w:val="16"/>
                <w:szCs w:val="16"/>
                <w:lang w:eastAsia="sl-SI"/>
              </w:rPr>
              <w:t>28.8.2026</w:t>
            </w:r>
          </w:p>
        </w:tc>
        <w:tc>
          <w:tcPr>
            <w:tcW w:w="181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/>
          </w:tcPr>
          <w:p w14:paraId="45680CC3" w14:textId="73B9AFFE" w:rsidR="00747EE2" w:rsidRPr="00A57165" w:rsidRDefault="00747EE2" w:rsidP="00A61365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A57165">
              <w:rPr>
                <w:rFonts w:cs="Calibri"/>
                <w:b/>
                <w:sz w:val="16"/>
                <w:szCs w:val="16"/>
                <w:lang w:eastAsia="sl-SI"/>
              </w:rPr>
              <w:t xml:space="preserve">SOBOTA </w:t>
            </w:r>
            <w:r w:rsidR="007C6171">
              <w:rPr>
                <w:rFonts w:cs="Calibri"/>
                <w:b/>
                <w:sz w:val="16"/>
                <w:szCs w:val="16"/>
                <w:lang w:eastAsia="sl-SI"/>
              </w:rPr>
              <w:t>29.8.2026</w:t>
            </w:r>
          </w:p>
        </w:tc>
        <w:tc>
          <w:tcPr>
            <w:tcW w:w="181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14:paraId="43BE7F2A" w14:textId="35A18A00" w:rsidR="00747EE2" w:rsidRPr="00A57165" w:rsidRDefault="00747EE2" w:rsidP="00A61365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A57165">
              <w:rPr>
                <w:rFonts w:cs="Calibri"/>
                <w:b/>
                <w:sz w:val="16"/>
                <w:szCs w:val="16"/>
                <w:lang w:eastAsia="sl-SI"/>
              </w:rPr>
              <w:t xml:space="preserve">NEDELJA </w:t>
            </w:r>
            <w:r w:rsidR="007C6171">
              <w:rPr>
                <w:rFonts w:cs="Calibri"/>
                <w:b/>
                <w:sz w:val="16"/>
                <w:szCs w:val="16"/>
                <w:lang w:eastAsia="sl-SI"/>
              </w:rPr>
              <w:t>30.8.2026</w:t>
            </w:r>
          </w:p>
        </w:tc>
      </w:tr>
      <w:tr w:rsidR="00090DCF" w:rsidRPr="00747EE2" w14:paraId="6B56551C" w14:textId="77777777" w:rsidTr="00A61365">
        <w:trPr>
          <w:trHeight w:val="328"/>
        </w:trPr>
        <w:tc>
          <w:tcPr>
            <w:tcW w:w="9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64E96F" w14:textId="77777777" w:rsidR="00090DCF" w:rsidRPr="008B32EB" w:rsidRDefault="00090DCF" w:rsidP="00090DCF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</w:p>
          <w:p w14:paraId="265C41AF" w14:textId="77777777" w:rsidR="00090DCF" w:rsidRPr="008B32EB" w:rsidRDefault="00090DCF" w:rsidP="00090DCF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</w:p>
          <w:p w14:paraId="3C50A1CE" w14:textId="77777777" w:rsidR="00090DCF" w:rsidRPr="008B32EB" w:rsidRDefault="00090DCF" w:rsidP="00090DCF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8B32EB">
              <w:rPr>
                <w:rFonts w:cs="Calibri"/>
                <w:b/>
                <w:sz w:val="16"/>
                <w:szCs w:val="16"/>
                <w:lang w:eastAsia="sl-SI"/>
              </w:rPr>
              <w:t>KOSILO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C5C1D65" w14:textId="77777777" w:rsidR="00090DCF" w:rsidRPr="00A57165" w:rsidRDefault="00090DCF" w:rsidP="00090DCF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NAVADNA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0A96B" w14:textId="35E84924" w:rsidR="00090DCF" w:rsidRPr="00747EE2" w:rsidRDefault="00875BC5" w:rsidP="00090DCF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sz w:val="16"/>
                <w:szCs w:val="16"/>
              </w:rPr>
              <w:t>MARELIČNI CMOKI, KOMPOT (G,L,J)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06647" w14:textId="231E5462" w:rsidR="00090DCF" w:rsidRPr="00747EE2" w:rsidRDefault="00875BC5" w:rsidP="00090DCF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45C6B">
              <w:rPr>
                <w:rFonts w:asciiTheme="minorHAnsi" w:hAnsiTheme="minorHAnsi" w:cstheme="minorBidi"/>
                <w:sz w:val="16"/>
                <w:szCs w:val="16"/>
              </w:rPr>
              <w:t>KROMPIRJEVA MUSAKA, SOLATA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(G,J,L)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0AE19" w14:textId="61100921" w:rsidR="00090DCF" w:rsidRPr="00747EE2" w:rsidRDefault="00875BC5" w:rsidP="00090DCF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bookmarkStart w:id="1" w:name="_Hlk200570079"/>
            <w:r w:rsidRPr="00845C6B">
              <w:rPr>
                <w:sz w:val="16"/>
                <w:szCs w:val="16"/>
              </w:rPr>
              <w:t xml:space="preserve">PIŠČANČJI ZREZEK V ZELENJAVNI OMAKI, </w:t>
            </w:r>
            <w:r>
              <w:rPr>
                <w:sz w:val="16"/>
                <w:szCs w:val="16"/>
              </w:rPr>
              <w:t>AJDOVA KAŠA, SOLATA  (G)</w:t>
            </w:r>
            <w:bookmarkEnd w:id="1"/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3DC08" w14:textId="71F8AC72" w:rsidR="00090DCF" w:rsidRPr="00747EE2" w:rsidRDefault="00875BC5" w:rsidP="00090DCF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POLNJENE BUČKE, SOLATA (J,L)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D0EEC" w14:textId="223E0833" w:rsidR="00090DCF" w:rsidRPr="00747EE2" w:rsidRDefault="00875BC5" w:rsidP="00090DCF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PANIRAN RIBJI FILE, KROMPIRJEVA SOLATA (G,J,L,R1)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262DA" w14:textId="62755E01" w:rsidR="00090DCF" w:rsidRPr="00747EE2" w:rsidRDefault="00875BC5" w:rsidP="00090DCF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PIŠČANČJA NABODALA,  POMFRIT , SOLATA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72D6D" w14:textId="4C8E8A2F" w:rsidR="00090DCF" w:rsidRPr="00747EE2" w:rsidRDefault="00875BC5" w:rsidP="00090DCF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JUHA, GOVEJI ZREZKI V OMAKI, RIŽ, SOLATA (G)</w:t>
            </w:r>
          </w:p>
        </w:tc>
      </w:tr>
      <w:tr w:rsidR="00DB2C28" w:rsidRPr="00747EE2" w14:paraId="5FCFCF18" w14:textId="77777777" w:rsidTr="00A61365">
        <w:trPr>
          <w:trHeight w:val="389"/>
        </w:trPr>
        <w:tc>
          <w:tcPr>
            <w:tcW w:w="91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0BFAF3" w14:textId="77777777" w:rsidR="00DB2C28" w:rsidRPr="008B32EB" w:rsidRDefault="00DB2C28" w:rsidP="00DB2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8A71CB5" w14:textId="77777777" w:rsidR="00DB2C28" w:rsidRPr="00A57165" w:rsidRDefault="00DB2C28" w:rsidP="00DB2C28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SLADKORNA</w:t>
            </w:r>
          </w:p>
          <w:p w14:paraId="6E054330" w14:textId="77777777" w:rsidR="00DB2C28" w:rsidRPr="00A57165" w:rsidRDefault="00DB2C28" w:rsidP="00DB2C28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DIETA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F76CE" w14:textId="68487556" w:rsidR="00DB2C28" w:rsidRPr="00747EE2" w:rsidRDefault="00875BC5" w:rsidP="00DB2C28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sz w:val="16"/>
                <w:szCs w:val="16"/>
              </w:rPr>
              <w:t>MARELIČNI CMOKI, KOMPOT (G,L,J)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DAC1B" w14:textId="00B1D75D" w:rsidR="00DB2C28" w:rsidRPr="00747EE2" w:rsidRDefault="00875BC5" w:rsidP="00DB2C28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45C6B">
              <w:rPr>
                <w:rFonts w:asciiTheme="minorHAnsi" w:hAnsiTheme="minorHAnsi" w:cstheme="minorBidi"/>
                <w:sz w:val="16"/>
                <w:szCs w:val="16"/>
              </w:rPr>
              <w:t>KROMPIRJEVA MUSAKA, SOLATA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(G,J,L)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05789" w14:textId="3FD0BDF1" w:rsidR="00DB2C28" w:rsidRPr="00747EE2" w:rsidRDefault="00875BC5" w:rsidP="00DB2C28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45C6B">
              <w:rPr>
                <w:sz w:val="16"/>
                <w:szCs w:val="16"/>
              </w:rPr>
              <w:t xml:space="preserve">PIŠČANČJI ZREZEK V ZELENJAVNI OMAKI, </w:t>
            </w:r>
            <w:r>
              <w:rPr>
                <w:sz w:val="16"/>
                <w:szCs w:val="16"/>
              </w:rPr>
              <w:t>AJDOVA KAŠA, SOLATA 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AE06F" w14:textId="6B42D744" w:rsidR="00DB2C28" w:rsidRPr="00747EE2" w:rsidRDefault="00875BC5" w:rsidP="00DB2C28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POLNJENE BUČKE, SOLATA (J,L)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0EEF8" w14:textId="1596BD99" w:rsidR="00DB2C28" w:rsidRPr="00747EE2" w:rsidRDefault="00875BC5" w:rsidP="00DB2C28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PANIRAN RIBJI FILE, KROMPIRJEVA SOLATA (G,J,L,R1)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C889F" w14:textId="60CC3A13" w:rsidR="00DB2C28" w:rsidRPr="00747EE2" w:rsidRDefault="00875BC5" w:rsidP="00DB2C28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PIŠČANČJA NABODALA,  POMFRIT , SOLATA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1FE26" w14:textId="37901044" w:rsidR="00DB2C28" w:rsidRPr="00747EE2" w:rsidRDefault="00875BC5" w:rsidP="00DB2C28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JUHA, GOVEJI ZREZKI V OMAKI, RIŽ, SOLATA (G)</w:t>
            </w:r>
          </w:p>
        </w:tc>
      </w:tr>
      <w:tr w:rsidR="00DB2C28" w:rsidRPr="00747EE2" w14:paraId="1205F3A1" w14:textId="77777777" w:rsidTr="00A61365">
        <w:trPr>
          <w:trHeight w:val="396"/>
        </w:trPr>
        <w:tc>
          <w:tcPr>
            <w:tcW w:w="91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48BD03" w14:textId="77777777" w:rsidR="00DB2C28" w:rsidRPr="008B32EB" w:rsidRDefault="00DB2C28" w:rsidP="00DB2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B87E824" w14:textId="77777777" w:rsidR="00DB2C28" w:rsidRPr="00A57165" w:rsidRDefault="00DB2C28" w:rsidP="00DB2C28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REFLUKSNA</w:t>
            </w:r>
          </w:p>
          <w:p w14:paraId="27E194EE" w14:textId="77777777" w:rsidR="00DB2C28" w:rsidRPr="00A57165" w:rsidRDefault="00DB2C28" w:rsidP="00DB2C28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DIETA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B3F03" w14:textId="689F0427" w:rsidR="00DB2C28" w:rsidRPr="00747EE2" w:rsidRDefault="00875BC5" w:rsidP="00DB2C28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sz w:val="16"/>
                <w:szCs w:val="16"/>
              </w:rPr>
              <w:t>MARELIČNI CMOKI, KOMPOT (G,L,J)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D13AE" w14:textId="74DDEE00" w:rsidR="00DB2C28" w:rsidRPr="00747EE2" w:rsidRDefault="00875BC5" w:rsidP="00DB2C28">
            <w:pPr>
              <w:spacing w:line="240" w:lineRule="auto"/>
              <w:jc w:val="center"/>
              <w:rPr>
                <w:rFonts w:cs="Calibri"/>
                <w:sz w:val="16"/>
                <w:szCs w:val="16"/>
                <w:highlight w:val="yellow"/>
                <w:lang w:eastAsia="sl-SI"/>
              </w:rPr>
            </w:pPr>
            <w:r w:rsidRPr="00845C6B">
              <w:rPr>
                <w:rFonts w:asciiTheme="minorHAnsi" w:hAnsiTheme="minorHAnsi" w:cstheme="minorBidi"/>
                <w:sz w:val="16"/>
                <w:szCs w:val="16"/>
              </w:rPr>
              <w:t>KROMPIRJEVA MUSAKA, SOLATA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(G,J,L)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8DFE3" w14:textId="016A3032" w:rsidR="00DB2C28" w:rsidRPr="00747EE2" w:rsidRDefault="00875BC5" w:rsidP="00DB2C28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45C6B">
              <w:rPr>
                <w:sz w:val="16"/>
                <w:szCs w:val="16"/>
              </w:rPr>
              <w:t xml:space="preserve">PIŠČANČJI ZREZEK V ZELENJAVNI OMAKI, </w:t>
            </w:r>
            <w:r>
              <w:rPr>
                <w:sz w:val="16"/>
                <w:szCs w:val="16"/>
              </w:rPr>
              <w:t>AJDOVA KAŠA, SOLATA 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1F40A" w14:textId="080B07E3" w:rsidR="00DB2C28" w:rsidRPr="00747EE2" w:rsidRDefault="00875BC5" w:rsidP="00DB2C28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POLNJENE BUČKE, SOLATA (J,L)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BDEAD" w14:textId="2D16275C" w:rsidR="00DB2C28" w:rsidRPr="00747EE2" w:rsidRDefault="00875BC5" w:rsidP="00DB2C28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PANIRAN RIBJI FILE, KROMPIRJEVA SOLATA (G,J,L,R1)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A71C9" w14:textId="2C1FA7CE" w:rsidR="00DB2C28" w:rsidRPr="00747EE2" w:rsidRDefault="00875BC5" w:rsidP="00DB2C28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PIŠČANČJA NABODALA,  POMFRIT , SOLATA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BE4D1" w14:textId="3B11B1F4" w:rsidR="00DB2C28" w:rsidRPr="00747EE2" w:rsidRDefault="00875BC5" w:rsidP="00DB2C28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JUHA, GOVEJI ZREZKI V OMAKI, RIŽ, SOLATA (G)</w:t>
            </w:r>
          </w:p>
        </w:tc>
      </w:tr>
      <w:tr w:rsidR="003E7727" w:rsidRPr="00747EE2" w14:paraId="5119A0C2" w14:textId="77777777" w:rsidTr="00A61365">
        <w:trPr>
          <w:trHeight w:val="392"/>
        </w:trPr>
        <w:tc>
          <w:tcPr>
            <w:tcW w:w="9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6028D4" w14:textId="77777777" w:rsidR="003E7727" w:rsidRPr="008B32EB" w:rsidRDefault="003E7727" w:rsidP="003E7727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</w:p>
          <w:p w14:paraId="490B0F7A" w14:textId="77777777" w:rsidR="003E7727" w:rsidRPr="008B32EB" w:rsidRDefault="003E7727" w:rsidP="003E7727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</w:p>
          <w:p w14:paraId="485D9994" w14:textId="77777777" w:rsidR="003E7727" w:rsidRPr="008B32EB" w:rsidRDefault="003E7727" w:rsidP="003E7727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8B32EB">
              <w:rPr>
                <w:rFonts w:cs="Calibri"/>
                <w:b/>
                <w:sz w:val="16"/>
                <w:szCs w:val="16"/>
                <w:lang w:eastAsia="sl-SI"/>
              </w:rPr>
              <w:t>MALICA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9D9AFF0" w14:textId="77777777" w:rsidR="003E7727" w:rsidRPr="00A57165" w:rsidRDefault="003E7727" w:rsidP="003E7727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NAVADNA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F569D" w14:textId="4F62F23F" w:rsidR="003E7727" w:rsidRPr="00747EE2" w:rsidRDefault="00875BC5" w:rsidP="003E7727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TORTA (G,J,L)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AA95C" w14:textId="7BFBA01A" w:rsidR="003E7727" w:rsidRPr="00747EE2" w:rsidRDefault="00875BC5" w:rsidP="003E7727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45C6B">
              <w:rPr>
                <w:rFonts w:asciiTheme="minorHAnsi" w:hAnsiTheme="minorHAnsi" w:cstheme="minorBidi"/>
                <w:sz w:val="16"/>
                <w:szCs w:val="16"/>
              </w:rPr>
              <w:t>SLADKI KOTIČEK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036F0" w14:textId="7B9403B2" w:rsidR="003E7727" w:rsidRPr="00747EE2" w:rsidRDefault="00875BC5" w:rsidP="003E7727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45C6B">
              <w:rPr>
                <w:rFonts w:asciiTheme="minorHAnsi" w:hAnsiTheme="minorHAnsi" w:cstheme="minorBidi"/>
                <w:sz w:val="16"/>
                <w:szCs w:val="16"/>
              </w:rPr>
              <w:t>SADNI JOGURT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 xml:space="preserve">  (L)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89398" w14:textId="207A8E1C" w:rsidR="003E7727" w:rsidRPr="00747EE2" w:rsidRDefault="00875BC5" w:rsidP="003E7727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45C6B">
              <w:rPr>
                <w:sz w:val="16"/>
                <w:szCs w:val="16"/>
              </w:rPr>
              <w:t>NAPOLITANKE</w:t>
            </w:r>
            <w:r>
              <w:rPr>
                <w:sz w:val="16"/>
                <w:szCs w:val="16"/>
              </w:rPr>
              <w:t xml:space="preserve">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2F22E" w14:textId="16884A9A" w:rsidR="003E7727" w:rsidRPr="00747EE2" w:rsidRDefault="00875BC5" w:rsidP="003E7727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45C6B">
              <w:rPr>
                <w:rFonts w:asciiTheme="minorHAnsi" w:hAnsiTheme="minorHAnsi" w:cstheme="minorBidi"/>
                <w:sz w:val="16"/>
                <w:szCs w:val="16"/>
              </w:rPr>
              <w:t>PUDING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 xml:space="preserve"> (L)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519EE2" w14:textId="024D2388" w:rsidR="003E7727" w:rsidRPr="00747EE2" w:rsidRDefault="00875BC5" w:rsidP="003E7727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45C6B">
              <w:rPr>
                <w:rFonts w:asciiTheme="minorHAnsi" w:hAnsiTheme="minorHAnsi" w:cstheme="minorBidi"/>
                <w:sz w:val="16"/>
                <w:szCs w:val="16"/>
              </w:rPr>
              <w:t>SLADKI KOTIČEK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92B94" w14:textId="3D0B54DB" w:rsidR="003E7727" w:rsidRPr="00747EE2" w:rsidRDefault="00875BC5" w:rsidP="003E7727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F34180">
              <w:rPr>
                <w:rFonts w:asciiTheme="minorHAnsi" w:hAnsiTheme="minorHAnsi" w:cstheme="minorBidi"/>
                <w:sz w:val="16"/>
                <w:szCs w:val="16"/>
              </w:rPr>
              <w:t>LEDENA KAVA (L)</w:t>
            </w:r>
          </w:p>
        </w:tc>
      </w:tr>
      <w:tr w:rsidR="00DB2C28" w:rsidRPr="00747EE2" w14:paraId="729E8049" w14:textId="77777777" w:rsidTr="00A61365">
        <w:trPr>
          <w:trHeight w:val="330"/>
        </w:trPr>
        <w:tc>
          <w:tcPr>
            <w:tcW w:w="91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392411" w14:textId="77777777" w:rsidR="00DB2C28" w:rsidRPr="008B32EB" w:rsidRDefault="00DB2C28" w:rsidP="00DB2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E29881A" w14:textId="77777777" w:rsidR="00DB2C28" w:rsidRPr="00A57165" w:rsidRDefault="00DB2C28" w:rsidP="00DB2C28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SLADKORNA</w:t>
            </w:r>
          </w:p>
          <w:p w14:paraId="0A5724D1" w14:textId="77777777" w:rsidR="00DB2C28" w:rsidRPr="00A57165" w:rsidRDefault="00DB2C28" w:rsidP="00DB2C28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DIETA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C1175" w14:textId="36E785C8" w:rsidR="00DB2C28" w:rsidRPr="00747EE2" w:rsidRDefault="00875BC5" w:rsidP="00DB2C28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TORTA (G,J,L)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6A3CC" w14:textId="59CE4739" w:rsidR="00DB2C28" w:rsidRPr="00747EE2" w:rsidRDefault="00875BC5" w:rsidP="00DB2C28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45C6B">
              <w:rPr>
                <w:rFonts w:asciiTheme="minorHAnsi" w:hAnsiTheme="minorHAnsi" w:cstheme="minorBidi"/>
                <w:sz w:val="16"/>
                <w:szCs w:val="16"/>
              </w:rPr>
              <w:t>SLADKI KOTIČEK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6B157" w14:textId="3A1B29BE" w:rsidR="00DB2C28" w:rsidRPr="00747EE2" w:rsidRDefault="00875BC5" w:rsidP="00DB2C28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45C6B">
              <w:rPr>
                <w:rFonts w:asciiTheme="minorHAnsi" w:hAnsiTheme="minorHAnsi" w:cstheme="minorBidi"/>
                <w:sz w:val="16"/>
                <w:szCs w:val="16"/>
              </w:rPr>
              <w:t>SADNI JOGURT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 xml:space="preserve">  (L)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DFD1F" w14:textId="31134225" w:rsidR="00DB2C28" w:rsidRPr="00747EE2" w:rsidRDefault="00875BC5" w:rsidP="00DB2C28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45C6B">
              <w:rPr>
                <w:sz w:val="16"/>
                <w:szCs w:val="16"/>
              </w:rPr>
              <w:t>NAPOLITANKE</w:t>
            </w:r>
            <w:r>
              <w:rPr>
                <w:sz w:val="16"/>
                <w:szCs w:val="16"/>
              </w:rPr>
              <w:t xml:space="preserve">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44FAD" w14:textId="45EDD311" w:rsidR="00DB2C28" w:rsidRPr="00747EE2" w:rsidRDefault="00875BC5" w:rsidP="00DB2C28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45C6B">
              <w:rPr>
                <w:rFonts w:asciiTheme="minorHAnsi" w:hAnsiTheme="minorHAnsi" w:cstheme="minorBidi"/>
                <w:sz w:val="16"/>
                <w:szCs w:val="16"/>
              </w:rPr>
              <w:t>PUDING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 xml:space="preserve"> (L)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174C8" w14:textId="22F50932" w:rsidR="00DB2C28" w:rsidRPr="00747EE2" w:rsidRDefault="00875BC5" w:rsidP="00DB2C28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45C6B">
              <w:rPr>
                <w:rFonts w:asciiTheme="minorHAnsi" w:hAnsiTheme="minorHAnsi" w:cstheme="minorBidi"/>
                <w:sz w:val="16"/>
                <w:szCs w:val="16"/>
              </w:rPr>
              <w:t>SLADKI KOTIČEK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9DF0B" w14:textId="036270E4" w:rsidR="00DB2C28" w:rsidRPr="00747EE2" w:rsidRDefault="00875BC5" w:rsidP="00DB2C28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F34180">
              <w:rPr>
                <w:rFonts w:asciiTheme="minorHAnsi" w:hAnsiTheme="minorHAnsi" w:cstheme="minorBidi"/>
                <w:sz w:val="16"/>
                <w:szCs w:val="16"/>
              </w:rPr>
              <w:t>LEDENA KAVA (L)</w:t>
            </w:r>
          </w:p>
        </w:tc>
      </w:tr>
      <w:tr w:rsidR="00DB2C28" w:rsidRPr="00747EE2" w14:paraId="2B180C09" w14:textId="77777777" w:rsidTr="00A61365">
        <w:trPr>
          <w:trHeight w:val="398"/>
        </w:trPr>
        <w:tc>
          <w:tcPr>
            <w:tcW w:w="91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AC61D0" w14:textId="77777777" w:rsidR="00DB2C28" w:rsidRPr="008B32EB" w:rsidRDefault="00DB2C28" w:rsidP="00DB2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131349E" w14:textId="77777777" w:rsidR="00DB2C28" w:rsidRPr="00A57165" w:rsidRDefault="00DB2C28" w:rsidP="00DB2C28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REFLUKSNA</w:t>
            </w:r>
          </w:p>
          <w:p w14:paraId="57BC52E2" w14:textId="77777777" w:rsidR="00DB2C28" w:rsidRPr="00A57165" w:rsidRDefault="00DB2C28" w:rsidP="00DB2C28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DIETA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49EDD" w14:textId="53862998" w:rsidR="00DB2C28" w:rsidRPr="00747EE2" w:rsidRDefault="00875BC5" w:rsidP="00DB2C28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TORTA (G,J,L)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F65C5" w14:textId="6E89FDF7" w:rsidR="00DB2C28" w:rsidRPr="00747EE2" w:rsidRDefault="00875BC5" w:rsidP="00DB2C28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45C6B">
              <w:rPr>
                <w:rFonts w:asciiTheme="minorHAnsi" w:hAnsiTheme="minorHAnsi" w:cstheme="minorBidi"/>
                <w:sz w:val="16"/>
                <w:szCs w:val="16"/>
              </w:rPr>
              <w:t>SLADKI KOTIČEK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FF62E" w14:textId="130F485E" w:rsidR="00DB2C28" w:rsidRPr="00747EE2" w:rsidRDefault="00875BC5" w:rsidP="00DB2C28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45C6B">
              <w:rPr>
                <w:rFonts w:asciiTheme="minorHAnsi" w:hAnsiTheme="minorHAnsi" w:cstheme="minorBidi"/>
                <w:sz w:val="16"/>
                <w:szCs w:val="16"/>
              </w:rPr>
              <w:t>SADNI JOGURT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 xml:space="preserve">  (L)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424B7" w14:textId="651A678A" w:rsidR="00DB2C28" w:rsidRPr="00747EE2" w:rsidRDefault="00875BC5" w:rsidP="00DB2C28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45C6B">
              <w:rPr>
                <w:sz w:val="16"/>
                <w:szCs w:val="16"/>
              </w:rPr>
              <w:t>NAPOLITANKE</w:t>
            </w:r>
            <w:r>
              <w:rPr>
                <w:sz w:val="16"/>
                <w:szCs w:val="16"/>
              </w:rPr>
              <w:t xml:space="preserve">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170CC" w14:textId="6F347B38" w:rsidR="00DB2C28" w:rsidRPr="00747EE2" w:rsidRDefault="00875BC5" w:rsidP="00DB2C28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45C6B">
              <w:rPr>
                <w:rFonts w:asciiTheme="minorHAnsi" w:hAnsiTheme="minorHAnsi" w:cstheme="minorBidi"/>
                <w:sz w:val="16"/>
                <w:szCs w:val="16"/>
              </w:rPr>
              <w:t>PUDING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 xml:space="preserve"> (L)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126A9" w14:textId="4D662F99" w:rsidR="00DB2C28" w:rsidRPr="00747EE2" w:rsidRDefault="00875BC5" w:rsidP="00DB2C28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45C6B">
              <w:rPr>
                <w:rFonts w:asciiTheme="minorHAnsi" w:hAnsiTheme="minorHAnsi" w:cstheme="minorBidi"/>
                <w:sz w:val="16"/>
                <w:szCs w:val="16"/>
              </w:rPr>
              <w:t>SLADKI KOTIČEK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51875" w14:textId="0C1BA3DA" w:rsidR="00DB2C28" w:rsidRPr="00747EE2" w:rsidRDefault="00875BC5" w:rsidP="00DB2C28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F34180">
              <w:rPr>
                <w:rFonts w:asciiTheme="minorHAnsi" w:hAnsiTheme="minorHAnsi" w:cstheme="minorBidi"/>
                <w:sz w:val="16"/>
                <w:szCs w:val="16"/>
              </w:rPr>
              <w:t>LEDENA KAVA (L)</w:t>
            </w:r>
          </w:p>
        </w:tc>
      </w:tr>
      <w:tr w:rsidR="001E6FEE" w:rsidRPr="00747EE2" w14:paraId="524AC2DA" w14:textId="77777777" w:rsidTr="00A61365">
        <w:trPr>
          <w:trHeight w:val="405"/>
        </w:trPr>
        <w:tc>
          <w:tcPr>
            <w:tcW w:w="9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926C57" w14:textId="77777777" w:rsidR="001E6FEE" w:rsidRPr="008B32EB" w:rsidRDefault="001E6FEE" w:rsidP="001E6FEE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</w:p>
          <w:p w14:paraId="105332DB" w14:textId="77777777" w:rsidR="001E6FEE" w:rsidRPr="008B32EB" w:rsidRDefault="001E6FEE" w:rsidP="001E6FEE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</w:p>
          <w:p w14:paraId="62D2A897" w14:textId="77777777" w:rsidR="001E6FEE" w:rsidRPr="008B32EB" w:rsidRDefault="001E6FEE" w:rsidP="001E6FEE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8B32EB">
              <w:rPr>
                <w:rFonts w:cs="Calibri"/>
                <w:b/>
                <w:sz w:val="16"/>
                <w:szCs w:val="16"/>
                <w:lang w:eastAsia="sl-SI"/>
              </w:rPr>
              <w:t>VEČERJA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69A8910" w14:textId="77777777" w:rsidR="001E6FEE" w:rsidRPr="00A57165" w:rsidRDefault="001E6FEE" w:rsidP="001E6FEE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NAVADNA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90D58" w14:textId="3CF8D526" w:rsidR="001E6FEE" w:rsidRPr="00747EE2" w:rsidRDefault="00875BC5" w:rsidP="001E6FEE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NAREZEK (G,J,L)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1BD56" w14:textId="27B25914" w:rsidR="001E6FEE" w:rsidRPr="00747EE2" w:rsidRDefault="00875BC5" w:rsidP="001E6FEE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45C6B">
              <w:rPr>
                <w:rFonts w:asciiTheme="minorHAnsi" w:hAnsiTheme="minorHAnsi" w:cstheme="minorBidi"/>
                <w:sz w:val="16"/>
                <w:szCs w:val="16"/>
              </w:rPr>
              <w:t>MLEČNI ZDROB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(G,L)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97A51" w14:textId="6E79F719" w:rsidR="001E6FEE" w:rsidRPr="00747EE2" w:rsidRDefault="00875BC5" w:rsidP="001E6FEE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bookmarkStart w:id="2" w:name="_Hlk200570155"/>
            <w:r w:rsidRPr="00845C6B">
              <w:rPr>
                <w:rFonts w:asciiTheme="minorHAnsi" w:hAnsiTheme="minorHAnsi" w:cstheme="minorBidi"/>
                <w:sz w:val="16"/>
                <w:szCs w:val="16"/>
              </w:rPr>
              <w:t xml:space="preserve">KRUH 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 xml:space="preserve">S PAŠTETO, VLOŽENA ZELENJAVA, ČAJ </w:t>
            </w:r>
            <w:r>
              <w:rPr>
                <w:sz w:val="16"/>
                <w:szCs w:val="16"/>
              </w:rPr>
              <w:t>(G)</w:t>
            </w:r>
            <w:bookmarkEnd w:id="2"/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B62276" w14:textId="4D2C8A94" w:rsidR="001E6FEE" w:rsidRPr="00747EE2" w:rsidRDefault="00875BC5" w:rsidP="001E6FEE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45C6B">
              <w:rPr>
                <w:rFonts w:asciiTheme="minorHAnsi" w:hAnsiTheme="minorHAnsi" w:cstheme="minorBidi"/>
                <w:sz w:val="16"/>
                <w:szCs w:val="16"/>
              </w:rPr>
              <w:t>SOLATNI KROŽNIK S TUNO, KRUH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4C2B6" w14:textId="1B7F7CF0" w:rsidR="001E6FEE" w:rsidRPr="00747EE2" w:rsidRDefault="00875BC5" w:rsidP="001E6FEE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asciiTheme="minorHAnsi" w:hAnsiTheme="minorHAnsi" w:cstheme="minorBidi"/>
                <w:sz w:val="16"/>
                <w:szCs w:val="16"/>
              </w:rPr>
              <w:t>CARSKI PRAŽENEC, VLOŽEN KOMPOT, (L,G)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EA2A7" w14:textId="7E1DD025" w:rsidR="001E6FEE" w:rsidRPr="00747EE2" w:rsidRDefault="00875BC5" w:rsidP="001E6FEE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45C6B">
              <w:rPr>
                <w:rFonts w:asciiTheme="minorHAnsi" w:hAnsiTheme="minorHAnsi" w:cstheme="minorBidi"/>
                <w:sz w:val="16"/>
                <w:szCs w:val="16"/>
              </w:rPr>
              <w:t>SATARAŠ, KRUH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 xml:space="preserve"> (G,J)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2A5AE" w14:textId="6A25F321" w:rsidR="001E6FEE" w:rsidRPr="00747EE2" w:rsidRDefault="00875BC5" w:rsidP="001E6FEE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sz w:val="16"/>
                <w:szCs w:val="16"/>
              </w:rPr>
              <w:t>KORUZNA POLENTA Z MLEKOM (G,L)</w:t>
            </w:r>
          </w:p>
        </w:tc>
      </w:tr>
      <w:tr w:rsidR="00DB2C28" w:rsidRPr="00747EE2" w14:paraId="29C40436" w14:textId="77777777" w:rsidTr="00A61365">
        <w:trPr>
          <w:trHeight w:val="383"/>
        </w:trPr>
        <w:tc>
          <w:tcPr>
            <w:tcW w:w="91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21F958" w14:textId="77777777" w:rsidR="00DB2C28" w:rsidRPr="008B32EB" w:rsidRDefault="00DB2C28" w:rsidP="00DB2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76757C5" w14:textId="77777777" w:rsidR="00DB2C28" w:rsidRPr="00A57165" w:rsidRDefault="00DB2C28" w:rsidP="00DB2C28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SLADKORNA</w:t>
            </w:r>
          </w:p>
          <w:p w14:paraId="629F0040" w14:textId="77777777" w:rsidR="00DB2C28" w:rsidRPr="00A57165" w:rsidRDefault="00DB2C28" w:rsidP="00DB2C28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DIETA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96F5F" w14:textId="43CBFD91" w:rsidR="00DB2C28" w:rsidRPr="00747EE2" w:rsidRDefault="00875BC5" w:rsidP="00DB2C28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NAREZEK (G,J,L)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23401" w14:textId="5CF9B7E3" w:rsidR="00DB2C28" w:rsidRPr="00747EE2" w:rsidRDefault="00875BC5" w:rsidP="00DB2C28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45C6B">
              <w:rPr>
                <w:rFonts w:asciiTheme="minorHAnsi" w:hAnsiTheme="minorHAnsi" w:cstheme="minorBidi"/>
                <w:sz w:val="16"/>
                <w:szCs w:val="16"/>
              </w:rPr>
              <w:t>MLEČNI ZDROB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(G,L)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1CF73" w14:textId="342A8306" w:rsidR="00DB2C28" w:rsidRPr="00747EE2" w:rsidRDefault="00875BC5" w:rsidP="00DB2C28">
            <w:pPr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45C6B">
              <w:rPr>
                <w:rFonts w:asciiTheme="minorHAnsi" w:hAnsiTheme="minorHAnsi" w:cstheme="minorBidi"/>
                <w:sz w:val="16"/>
                <w:szCs w:val="16"/>
              </w:rPr>
              <w:t xml:space="preserve">KRUH 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 xml:space="preserve">S PAŠTETO, VLOŽENA ZELENJAVA, ČAJ </w:t>
            </w:r>
            <w:r>
              <w:rPr>
                <w:sz w:val="16"/>
                <w:szCs w:val="16"/>
              </w:rPr>
              <w:t>(G)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03462" w14:textId="3F75A5D3" w:rsidR="00DB2C28" w:rsidRPr="00747EE2" w:rsidRDefault="00875BC5" w:rsidP="00DB2C28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45C6B">
              <w:rPr>
                <w:rFonts w:asciiTheme="minorHAnsi" w:hAnsiTheme="minorHAnsi" w:cstheme="minorBidi"/>
                <w:sz w:val="16"/>
                <w:szCs w:val="16"/>
              </w:rPr>
              <w:t>SOLATNI KROŽNIK S TUNO, KRUH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689FE" w14:textId="5CFC1BCE" w:rsidR="00DB2C28" w:rsidRPr="00747EE2" w:rsidRDefault="00875BC5" w:rsidP="00DB2C28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asciiTheme="minorHAnsi" w:hAnsiTheme="minorHAnsi" w:cstheme="minorBidi"/>
                <w:sz w:val="16"/>
                <w:szCs w:val="16"/>
              </w:rPr>
              <w:t>CARSKI PRAŽENEC, VLOŽEN KOMPOT, (L,G)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88872" w14:textId="38D25B16" w:rsidR="00DB2C28" w:rsidRPr="00747EE2" w:rsidRDefault="00875BC5" w:rsidP="00DB2C28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45C6B">
              <w:rPr>
                <w:rFonts w:asciiTheme="minorHAnsi" w:hAnsiTheme="minorHAnsi" w:cstheme="minorBidi"/>
                <w:sz w:val="16"/>
                <w:szCs w:val="16"/>
              </w:rPr>
              <w:t>SATARAŠ, KRUH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 xml:space="preserve"> (G,J)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77FF1" w14:textId="246226BE" w:rsidR="00DB2C28" w:rsidRPr="00747EE2" w:rsidRDefault="00875BC5" w:rsidP="00DB2C28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sz w:val="16"/>
                <w:szCs w:val="16"/>
              </w:rPr>
              <w:t>KORUZNA POLENTA Z MLEKOM (G,L)</w:t>
            </w:r>
          </w:p>
        </w:tc>
      </w:tr>
      <w:tr w:rsidR="00DB2C28" w:rsidRPr="00747EE2" w14:paraId="218E8A0D" w14:textId="77777777" w:rsidTr="00A61365">
        <w:trPr>
          <w:trHeight w:val="402"/>
        </w:trPr>
        <w:tc>
          <w:tcPr>
            <w:tcW w:w="91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E26647" w14:textId="77777777" w:rsidR="00DB2C28" w:rsidRPr="008B32EB" w:rsidRDefault="00DB2C28" w:rsidP="00DB2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B7AA9C2" w14:textId="77777777" w:rsidR="00DB2C28" w:rsidRPr="00A57165" w:rsidRDefault="00DB2C28" w:rsidP="00DB2C28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REFLUKSNA</w:t>
            </w:r>
          </w:p>
          <w:p w14:paraId="7BCF2388" w14:textId="77777777" w:rsidR="00DB2C28" w:rsidRPr="00A57165" w:rsidRDefault="00DB2C28" w:rsidP="00DB2C28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DIETA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3111D" w14:textId="7ADCA294" w:rsidR="00DB2C28" w:rsidRPr="00747EE2" w:rsidRDefault="00875BC5" w:rsidP="00DB2C28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cs="Calibri"/>
                <w:sz w:val="16"/>
                <w:szCs w:val="16"/>
                <w:lang w:eastAsia="sl-SI"/>
              </w:rPr>
              <w:t>NAREZEK (G,J,L)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4775A" w14:textId="614BF52E" w:rsidR="00DB2C28" w:rsidRPr="00747EE2" w:rsidRDefault="00875BC5" w:rsidP="00DB2C28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45C6B">
              <w:rPr>
                <w:rFonts w:asciiTheme="minorHAnsi" w:hAnsiTheme="minorHAnsi" w:cstheme="minorBidi"/>
                <w:sz w:val="16"/>
                <w:szCs w:val="16"/>
              </w:rPr>
              <w:t>MLEČNI ZDROB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(G,L)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38E2A" w14:textId="6BEAF94A" w:rsidR="00DB2C28" w:rsidRPr="00747EE2" w:rsidRDefault="00875BC5" w:rsidP="00DB2C28">
            <w:pPr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45C6B">
              <w:rPr>
                <w:rFonts w:asciiTheme="minorHAnsi" w:hAnsiTheme="minorHAnsi" w:cstheme="minorBidi"/>
                <w:sz w:val="16"/>
                <w:szCs w:val="16"/>
              </w:rPr>
              <w:t xml:space="preserve">KRUH 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 xml:space="preserve">S PAŠTETO, VLOŽENA ZELENJAVA, ČAJ </w:t>
            </w:r>
            <w:r>
              <w:rPr>
                <w:sz w:val="16"/>
                <w:szCs w:val="16"/>
              </w:rPr>
              <w:t>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1AC43" w14:textId="5DB7D140" w:rsidR="00DB2C28" w:rsidRPr="00747EE2" w:rsidRDefault="00875BC5" w:rsidP="00DB2C28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45C6B">
              <w:rPr>
                <w:rFonts w:asciiTheme="minorHAnsi" w:hAnsiTheme="minorHAnsi" w:cstheme="minorBidi"/>
                <w:sz w:val="16"/>
                <w:szCs w:val="16"/>
              </w:rPr>
              <w:t>SOLATNI KROŽNIK S TUNO, KRUH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A595C" w14:textId="00AEA941" w:rsidR="00DB2C28" w:rsidRPr="00747EE2" w:rsidRDefault="00875BC5" w:rsidP="00DB2C28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rFonts w:asciiTheme="minorHAnsi" w:hAnsiTheme="minorHAnsi" w:cstheme="minorBidi"/>
                <w:sz w:val="16"/>
                <w:szCs w:val="16"/>
              </w:rPr>
              <w:t>CARSKI PRAŽENEC, VLOŽEN KOMPOT, (L,G)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30227" w14:textId="6AB251F2" w:rsidR="00DB2C28" w:rsidRPr="00747EE2" w:rsidRDefault="00875BC5" w:rsidP="00DB2C28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45C6B">
              <w:rPr>
                <w:rFonts w:asciiTheme="minorHAnsi" w:hAnsiTheme="minorHAnsi" w:cstheme="minorBidi"/>
                <w:sz w:val="16"/>
                <w:szCs w:val="16"/>
              </w:rPr>
              <w:t>SATARAŠ, KRUH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 xml:space="preserve"> (G,J)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662F1" w14:textId="2719FADB" w:rsidR="00DB2C28" w:rsidRPr="00747EE2" w:rsidRDefault="00875BC5" w:rsidP="00DB2C28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>
              <w:rPr>
                <w:sz w:val="16"/>
                <w:szCs w:val="16"/>
              </w:rPr>
              <w:t>KORUZNA POLENTA Z MLEKOM (G,L)</w:t>
            </w:r>
          </w:p>
        </w:tc>
      </w:tr>
    </w:tbl>
    <w:p w14:paraId="70DE4EB3" w14:textId="77777777" w:rsidR="00747EE2" w:rsidRDefault="00747EE2" w:rsidP="001B3DE9">
      <w:pPr>
        <w:spacing w:after="200"/>
        <w:rPr>
          <w:rFonts w:cs="Calibri"/>
          <w:sz w:val="20"/>
          <w:szCs w:val="20"/>
        </w:rPr>
      </w:pPr>
    </w:p>
    <w:p w14:paraId="4CFE0FF7" w14:textId="77777777" w:rsidR="003043FF" w:rsidRDefault="003043FF" w:rsidP="003043FF">
      <w:pPr>
        <w:spacing w:line="240" w:lineRule="auto"/>
        <w:rPr>
          <w:sz w:val="12"/>
          <w:szCs w:val="12"/>
        </w:rPr>
      </w:pPr>
      <w:r>
        <w:rPr>
          <w:b/>
          <w:sz w:val="12"/>
          <w:szCs w:val="12"/>
        </w:rPr>
        <w:t>JEDILNIK BIVALNA ENOTA BOHOVA AVGUST 2026</w:t>
      </w:r>
      <w:r w:rsidRPr="008D6E95">
        <w:rPr>
          <w:b/>
          <w:sz w:val="12"/>
          <w:szCs w:val="12"/>
        </w:rPr>
        <w:t xml:space="preserve"> št. dok: </w:t>
      </w:r>
      <w:r w:rsidRPr="006C7503">
        <w:rPr>
          <w:b/>
          <w:sz w:val="12"/>
          <w:szCs w:val="12"/>
        </w:rPr>
        <w:t>12261-1/2026-22</w:t>
      </w:r>
    </w:p>
    <w:p w14:paraId="49B75AD6" w14:textId="77777777" w:rsidR="003043FF" w:rsidRDefault="003043FF" w:rsidP="003043FF">
      <w:pPr>
        <w:spacing w:line="240" w:lineRule="auto"/>
        <w:rPr>
          <w:sz w:val="12"/>
          <w:szCs w:val="12"/>
        </w:rPr>
      </w:pPr>
      <w:r>
        <w:rPr>
          <w:sz w:val="12"/>
          <w:szCs w:val="12"/>
        </w:rPr>
        <w:t xml:space="preserve">ZAJTRK IN VEČERJA VKLJUČUJETA TOPLI NAPITEK PO IZBIRI IN V SKLADU Z DIETO. </w:t>
      </w:r>
    </w:p>
    <w:p w14:paraId="1A2490FF" w14:textId="77777777" w:rsidR="003043FF" w:rsidRDefault="003043FF" w:rsidP="003043FF">
      <w:pPr>
        <w:spacing w:line="240" w:lineRule="auto"/>
        <w:rPr>
          <w:sz w:val="12"/>
          <w:szCs w:val="12"/>
        </w:rPr>
      </w:pPr>
      <w:r>
        <w:rPr>
          <w:sz w:val="12"/>
          <w:szCs w:val="12"/>
        </w:rPr>
        <w:t>NAMAZI IN MLEČNI DODATKI (CORN FLAKES, ČOKOLINO, GRISOLINO, MUSLI…) PRI ZAJTRKU NA VOLJO PO IZBIRI IN V SKLADU Z DIETO</w:t>
      </w:r>
    </w:p>
    <w:p w14:paraId="07DB4488" w14:textId="77777777" w:rsidR="003043FF" w:rsidRDefault="003043FF" w:rsidP="003043FF">
      <w:pPr>
        <w:spacing w:line="240" w:lineRule="auto"/>
        <w:rPr>
          <w:sz w:val="12"/>
          <w:szCs w:val="12"/>
        </w:rPr>
      </w:pPr>
      <w:r>
        <w:rPr>
          <w:sz w:val="12"/>
          <w:szCs w:val="12"/>
        </w:rPr>
        <w:t>SADJE, KRUH , NAPITEK VES DAN NA RAZPOLAGO (PRI DIETNI PREHRANI JE USKLAJEN Z DIETO)</w:t>
      </w:r>
    </w:p>
    <w:p w14:paraId="01E0CA3C" w14:textId="77777777" w:rsidR="003043FF" w:rsidRDefault="003043FF" w:rsidP="003043FF">
      <w:pPr>
        <w:spacing w:line="240" w:lineRule="auto"/>
        <w:rPr>
          <w:sz w:val="12"/>
          <w:szCs w:val="12"/>
        </w:rPr>
      </w:pPr>
      <w:r>
        <w:rPr>
          <w:sz w:val="12"/>
          <w:szCs w:val="12"/>
        </w:rPr>
        <w:t>PRIDRUŽUJEMO SI PRAVICO SPREMEMBE JEDILNIKA. TABELA ALERGENOV JE V PRILOG</w:t>
      </w:r>
    </w:p>
    <w:p w14:paraId="0F99DBBF" w14:textId="77777777" w:rsidR="006C7503" w:rsidRDefault="006C7503" w:rsidP="001B3DE9">
      <w:pPr>
        <w:spacing w:after="200"/>
        <w:rPr>
          <w:rFonts w:cs="Calibri"/>
          <w:sz w:val="20"/>
          <w:szCs w:val="20"/>
        </w:rPr>
      </w:pPr>
    </w:p>
    <w:tbl>
      <w:tblPr>
        <w:tblpPr w:leftFromText="141" w:rightFromText="141" w:vertAnchor="page" w:horzAnchor="margin" w:tblpY="2041"/>
        <w:tblW w:w="150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7"/>
        <w:gridCol w:w="1398"/>
        <w:gridCol w:w="1814"/>
        <w:gridCol w:w="1814"/>
        <w:gridCol w:w="1814"/>
        <w:gridCol w:w="1814"/>
        <w:gridCol w:w="1814"/>
        <w:gridCol w:w="1814"/>
        <w:gridCol w:w="1814"/>
      </w:tblGrid>
      <w:tr w:rsidR="007C6171" w:rsidRPr="00A57165" w14:paraId="62B38DD7" w14:textId="77777777" w:rsidTr="002238ED">
        <w:trPr>
          <w:trHeight w:val="323"/>
        </w:trPr>
        <w:tc>
          <w:tcPr>
            <w:tcW w:w="917" w:type="dxa"/>
            <w:tcBorders>
              <w:top w:val="single" w:sz="4" w:space="0" w:color="FFFFFF"/>
              <w:left w:val="nil"/>
              <w:bottom w:val="single" w:sz="12" w:space="0" w:color="000000"/>
              <w:right w:val="nil"/>
            </w:tcBorders>
          </w:tcPr>
          <w:p w14:paraId="4F26EDC0" w14:textId="77777777" w:rsidR="007C6171" w:rsidRPr="008B32EB" w:rsidRDefault="007C6171" w:rsidP="002238ED">
            <w:pPr>
              <w:spacing w:line="240" w:lineRule="auto"/>
              <w:rPr>
                <w:rFonts w:cs="Calibri"/>
                <w:sz w:val="14"/>
                <w:szCs w:val="14"/>
                <w:lang w:eastAsia="sl-SI"/>
              </w:rPr>
            </w:pPr>
          </w:p>
        </w:tc>
        <w:tc>
          <w:tcPr>
            <w:tcW w:w="1398" w:type="dxa"/>
            <w:tcBorders>
              <w:top w:val="single" w:sz="4" w:space="0" w:color="FFFFFF"/>
              <w:left w:val="nil"/>
              <w:bottom w:val="single" w:sz="6" w:space="0" w:color="000000"/>
            </w:tcBorders>
          </w:tcPr>
          <w:p w14:paraId="237BB286" w14:textId="77777777" w:rsidR="007C6171" w:rsidRPr="008B32EB" w:rsidRDefault="007C6171" w:rsidP="002238ED">
            <w:pPr>
              <w:spacing w:line="240" w:lineRule="auto"/>
              <w:rPr>
                <w:rFonts w:cs="Calibri"/>
                <w:sz w:val="14"/>
                <w:szCs w:val="14"/>
                <w:lang w:eastAsia="sl-SI"/>
              </w:rPr>
            </w:pPr>
          </w:p>
        </w:tc>
        <w:tc>
          <w:tcPr>
            <w:tcW w:w="181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/>
          </w:tcPr>
          <w:p w14:paraId="5B7C7500" w14:textId="04CABCD3" w:rsidR="007C6171" w:rsidRPr="00A57165" w:rsidRDefault="007C6171" w:rsidP="002238ED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A57165">
              <w:rPr>
                <w:rFonts w:cs="Calibri"/>
                <w:b/>
                <w:sz w:val="16"/>
                <w:szCs w:val="16"/>
                <w:lang w:eastAsia="sl-SI"/>
              </w:rPr>
              <w:t>PONEDELJEK</w:t>
            </w:r>
            <w:r>
              <w:rPr>
                <w:rFonts w:cs="Calibri"/>
                <w:b/>
                <w:sz w:val="16"/>
                <w:szCs w:val="16"/>
                <w:lang w:eastAsia="sl-SI"/>
              </w:rPr>
              <w:t xml:space="preserve"> 31.8.2026</w:t>
            </w:r>
          </w:p>
        </w:tc>
        <w:tc>
          <w:tcPr>
            <w:tcW w:w="181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/>
          </w:tcPr>
          <w:p w14:paraId="50A1754A" w14:textId="70BA8ADE" w:rsidR="007C6171" w:rsidRPr="00A57165" w:rsidRDefault="007C6171" w:rsidP="002238ED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A57165">
              <w:rPr>
                <w:rFonts w:cs="Calibri"/>
                <w:b/>
                <w:sz w:val="16"/>
                <w:szCs w:val="16"/>
                <w:lang w:eastAsia="sl-SI"/>
              </w:rPr>
              <w:t>TOREK</w:t>
            </w:r>
            <w:r>
              <w:rPr>
                <w:rFonts w:cs="Calibri"/>
                <w:b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181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/>
          </w:tcPr>
          <w:p w14:paraId="5D1D6E20" w14:textId="3F6E6AE6" w:rsidR="007C6171" w:rsidRPr="00A57165" w:rsidRDefault="007C6171" w:rsidP="002238ED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A57165">
              <w:rPr>
                <w:rFonts w:cs="Calibri"/>
                <w:b/>
                <w:sz w:val="16"/>
                <w:szCs w:val="16"/>
                <w:lang w:eastAsia="sl-SI"/>
              </w:rPr>
              <w:t>SREDA</w:t>
            </w:r>
            <w:r>
              <w:rPr>
                <w:rFonts w:cs="Calibri"/>
                <w:b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181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/>
          </w:tcPr>
          <w:p w14:paraId="4D169E16" w14:textId="0A07C3F6" w:rsidR="007C6171" w:rsidRPr="00A57165" w:rsidRDefault="007C6171" w:rsidP="002238ED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A57165">
              <w:rPr>
                <w:rFonts w:cs="Calibri"/>
                <w:b/>
                <w:sz w:val="16"/>
                <w:szCs w:val="16"/>
                <w:lang w:eastAsia="sl-SI"/>
              </w:rPr>
              <w:t>ČETRTEK</w:t>
            </w:r>
            <w:r>
              <w:rPr>
                <w:rFonts w:cs="Calibri"/>
                <w:b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181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/>
          </w:tcPr>
          <w:p w14:paraId="77BB915F" w14:textId="66F57601" w:rsidR="007C6171" w:rsidRPr="00A57165" w:rsidRDefault="007C6171" w:rsidP="002238ED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A57165">
              <w:rPr>
                <w:rFonts w:cs="Calibri"/>
                <w:b/>
                <w:sz w:val="16"/>
                <w:szCs w:val="16"/>
                <w:lang w:eastAsia="sl-SI"/>
              </w:rPr>
              <w:t xml:space="preserve">PETEK </w:t>
            </w:r>
          </w:p>
        </w:tc>
        <w:tc>
          <w:tcPr>
            <w:tcW w:w="181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/>
          </w:tcPr>
          <w:p w14:paraId="71C4F27A" w14:textId="71BCE2B2" w:rsidR="007C6171" w:rsidRPr="00A57165" w:rsidRDefault="007C6171" w:rsidP="002238ED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A57165">
              <w:rPr>
                <w:rFonts w:cs="Calibri"/>
                <w:b/>
                <w:sz w:val="16"/>
                <w:szCs w:val="16"/>
                <w:lang w:eastAsia="sl-SI"/>
              </w:rPr>
              <w:t xml:space="preserve">SOBOTA </w:t>
            </w:r>
          </w:p>
        </w:tc>
        <w:tc>
          <w:tcPr>
            <w:tcW w:w="181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14:paraId="2B973406" w14:textId="7651BACD" w:rsidR="007C6171" w:rsidRPr="00A57165" w:rsidRDefault="007C6171" w:rsidP="002238ED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A57165">
              <w:rPr>
                <w:rFonts w:cs="Calibri"/>
                <w:b/>
                <w:sz w:val="16"/>
                <w:szCs w:val="16"/>
                <w:lang w:eastAsia="sl-SI"/>
              </w:rPr>
              <w:t xml:space="preserve">NEDELJA </w:t>
            </w:r>
          </w:p>
        </w:tc>
      </w:tr>
      <w:tr w:rsidR="0092675A" w:rsidRPr="00747EE2" w14:paraId="4278BCD1" w14:textId="77777777" w:rsidTr="002238ED">
        <w:trPr>
          <w:trHeight w:val="328"/>
        </w:trPr>
        <w:tc>
          <w:tcPr>
            <w:tcW w:w="9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554BC5" w14:textId="77777777" w:rsidR="0092675A" w:rsidRPr="008B32EB" w:rsidRDefault="0092675A" w:rsidP="0092675A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</w:p>
          <w:p w14:paraId="6C489629" w14:textId="77777777" w:rsidR="0092675A" w:rsidRPr="008B32EB" w:rsidRDefault="0092675A" w:rsidP="0092675A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</w:p>
          <w:p w14:paraId="37B59BAE" w14:textId="77777777" w:rsidR="0092675A" w:rsidRPr="008B32EB" w:rsidRDefault="0092675A" w:rsidP="0092675A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8B32EB">
              <w:rPr>
                <w:rFonts w:cs="Calibri"/>
                <w:b/>
                <w:sz w:val="16"/>
                <w:szCs w:val="16"/>
                <w:lang w:eastAsia="sl-SI"/>
              </w:rPr>
              <w:t>KOSILO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D22348F" w14:textId="77777777" w:rsidR="0092675A" w:rsidRPr="00A57165" w:rsidRDefault="0092675A" w:rsidP="0092675A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NAVADNA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71D54" w14:textId="6498EC09" w:rsidR="0092675A" w:rsidRPr="0092675A" w:rsidRDefault="0092675A" w:rsidP="0092675A">
            <w:pPr>
              <w:spacing w:line="240" w:lineRule="auto"/>
              <w:jc w:val="center"/>
              <w:rPr>
                <w:rFonts w:cs="Calibri"/>
                <w:sz w:val="14"/>
                <w:szCs w:val="14"/>
                <w:lang w:eastAsia="sl-SI"/>
              </w:rPr>
            </w:pPr>
            <w:bookmarkStart w:id="3" w:name="_Hlk200570815"/>
            <w:r w:rsidRPr="0092675A">
              <w:rPr>
                <w:rFonts w:cs="Calibri"/>
                <w:sz w:val="14"/>
                <w:szCs w:val="14"/>
                <w:lang w:eastAsia="sl-SI"/>
              </w:rPr>
              <w:t>MAKARONI Z BOLONESE OMAKO IN PARMEZANOM, PARADIŽNIKOVA SOLATA (G)</w:t>
            </w:r>
            <w:bookmarkEnd w:id="3"/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CEF04" w14:textId="77777777" w:rsidR="0092675A" w:rsidRPr="00747EE2" w:rsidRDefault="0092675A" w:rsidP="0092675A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A3B93" w14:textId="77777777" w:rsidR="0092675A" w:rsidRPr="00747EE2" w:rsidRDefault="0092675A" w:rsidP="0092675A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C6F6A" w14:textId="77777777" w:rsidR="0092675A" w:rsidRPr="00747EE2" w:rsidRDefault="0092675A" w:rsidP="0092675A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AF665" w14:textId="77777777" w:rsidR="0092675A" w:rsidRPr="00747EE2" w:rsidRDefault="0092675A" w:rsidP="0092675A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B6611" w14:textId="77777777" w:rsidR="0092675A" w:rsidRPr="00747EE2" w:rsidRDefault="0092675A" w:rsidP="0092675A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7912A" w14:textId="77777777" w:rsidR="0092675A" w:rsidRPr="00747EE2" w:rsidRDefault="0092675A" w:rsidP="0092675A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</w:tr>
      <w:tr w:rsidR="0092675A" w:rsidRPr="00747EE2" w14:paraId="119D1D3B" w14:textId="77777777" w:rsidTr="002238ED">
        <w:trPr>
          <w:trHeight w:val="389"/>
        </w:trPr>
        <w:tc>
          <w:tcPr>
            <w:tcW w:w="91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F07F7C" w14:textId="77777777" w:rsidR="0092675A" w:rsidRPr="008B32EB" w:rsidRDefault="0092675A" w:rsidP="00926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1577E8E" w14:textId="77777777" w:rsidR="0092675A" w:rsidRPr="00A57165" w:rsidRDefault="0092675A" w:rsidP="0092675A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SLADKORNA</w:t>
            </w:r>
          </w:p>
          <w:p w14:paraId="349EE481" w14:textId="77777777" w:rsidR="0092675A" w:rsidRPr="00A57165" w:rsidRDefault="0092675A" w:rsidP="0092675A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DIETA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0F750" w14:textId="59A40B48" w:rsidR="0092675A" w:rsidRPr="0092675A" w:rsidRDefault="0092675A" w:rsidP="0092675A">
            <w:pPr>
              <w:spacing w:line="240" w:lineRule="auto"/>
              <w:jc w:val="center"/>
              <w:rPr>
                <w:rFonts w:cs="Calibri"/>
                <w:sz w:val="14"/>
                <w:szCs w:val="14"/>
                <w:lang w:eastAsia="sl-SI"/>
              </w:rPr>
            </w:pPr>
            <w:r w:rsidRPr="0092675A">
              <w:rPr>
                <w:rFonts w:cs="Calibri"/>
                <w:sz w:val="14"/>
                <w:szCs w:val="14"/>
                <w:lang w:eastAsia="sl-SI"/>
              </w:rPr>
              <w:t>MAKARONI Z BOLONESE OMAKO IN PARMEZANOM, PARADIŽNIKOVA SOLATA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C98B8" w14:textId="77777777" w:rsidR="0092675A" w:rsidRPr="00747EE2" w:rsidRDefault="0092675A" w:rsidP="0092675A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BB0D2" w14:textId="77777777" w:rsidR="0092675A" w:rsidRPr="00747EE2" w:rsidRDefault="0092675A" w:rsidP="0092675A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B4A5E" w14:textId="77777777" w:rsidR="0092675A" w:rsidRPr="00747EE2" w:rsidRDefault="0092675A" w:rsidP="0092675A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0EF6F" w14:textId="77777777" w:rsidR="0092675A" w:rsidRPr="00747EE2" w:rsidRDefault="0092675A" w:rsidP="0092675A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E55C2" w14:textId="77777777" w:rsidR="0092675A" w:rsidRPr="00747EE2" w:rsidRDefault="0092675A" w:rsidP="0092675A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CC48C" w14:textId="77777777" w:rsidR="0092675A" w:rsidRPr="00747EE2" w:rsidRDefault="0092675A" w:rsidP="0092675A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</w:tr>
      <w:tr w:rsidR="0092675A" w:rsidRPr="00747EE2" w14:paraId="4D161029" w14:textId="77777777" w:rsidTr="002238ED">
        <w:trPr>
          <w:trHeight w:val="396"/>
        </w:trPr>
        <w:tc>
          <w:tcPr>
            <w:tcW w:w="91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772957" w14:textId="77777777" w:rsidR="0092675A" w:rsidRPr="008B32EB" w:rsidRDefault="0092675A" w:rsidP="00926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D79BE55" w14:textId="77777777" w:rsidR="0092675A" w:rsidRPr="00A57165" w:rsidRDefault="0092675A" w:rsidP="0092675A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REFLUKSNA</w:t>
            </w:r>
          </w:p>
          <w:p w14:paraId="6287808B" w14:textId="77777777" w:rsidR="0092675A" w:rsidRPr="00A57165" w:rsidRDefault="0092675A" w:rsidP="0092675A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DIETA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B4125" w14:textId="0551A639" w:rsidR="0092675A" w:rsidRPr="0092675A" w:rsidRDefault="0092675A" w:rsidP="0092675A">
            <w:pPr>
              <w:spacing w:line="240" w:lineRule="auto"/>
              <w:jc w:val="center"/>
              <w:rPr>
                <w:rFonts w:cs="Calibri"/>
                <w:sz w:val="14"/>
                <w:szCs w:val="14"/>
                <w:lang w:eastAsia="sl-SI"/>
              </w:rPr>
            </w:pPr>
            <w:r w:rsidRPr="0092675A">
              <w:rPr>
                <w:rFonts w:cs="Calibri"/>
                <w:sz w:val="14"/>
                <w:szCs w:val="14"/>
                <w:lang w:eastAsia="sl-SI"/>
              </w:rPr>
              <w:t>MAKARONI Z BOLONESE OMAKO IN PARMEZANOM, RDEČA PESA (G)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EEA74" w14:textId="77777777" w:rsidR="0092675A" w:rsidRPr="00747EE2" w:rsidRDefault="0092675A" w:rsidP="0092675A">
            <w:pPr>
              <w:spacing w:line="240" w:lineRule="auto"/>
              <w:jc w:val="center"/>
              <w:rPr>
                <w:rFonts w:cs="Calibri"/>
                <w:sz w:val="16"/>
                <w:szCs w:val="16"/>
                <w:highlight w:val="yellow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53EF5" w14:textId="77777777" w:rsidR="0092675A" w:rsidRPr="00747EE2" w:rsidRDefault="0092675A" w:rsidP="0092675A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CF62D" w14:textId="77777777" w:rsidR="0092675A" w:rsidRPr="00747EE2" w:rsidRDefault="0092675A" w:rsidP="0092675A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CE688" w14:textId="77777777" w:rsidR="0092675A" w:rsidRPr="00747EE2" w:rsidRDefault="0092675A" w:rsidP="0092675A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49C24" w14:textId="77777777" w:rsidR="0092675A" w:rsidRPr="00747EE2" w:rsidRDefault="0092675A" w:rsidP="0092675A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6D569" w14:textId="77777777" w:rsidR="0092675A" w:rsidRPr="00747EE2" w:rsidRDefault="0092675A" w:rsidP="0092675A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</w:tr>
      <w:tr w:rsidR="001A1EF2" w:rsidRPr="00747EE2" w14:paraId="0D197D6A" w14:textId="77777777" w:rsidTr="002238ED">
        <w:trPr>
          <w:trHeight w:val="392"/>
        </w:trPr>
        <w:tc>
          <w:tcPr>
            <w:tcW w:w="9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76C7C3" w14:textId="77777777" w:rsidR="001A1EF2" w:rsidRPr="008B32EB" w:rsidRDefault="001A1EF2" w:rsidP="001A1EF2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</w:p>
          <w:p w14:paraId="01DA8000" w14:textId="77777777" w:rsidR="001A1EF2" w:rsidRPr="008B32EB" w:rsidRDefault="001A1EF2" w:rsidP="001A1EF2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</w:p>
          <w:p w14:paraId="366D32A7" w14:textId="77777777" w:rsidR="001A1EF2" w:rsidRPr="008B32EB" w:rsidRDefault="001A1EF2" w:rsidP="001A1EF2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8B32EB">
              <w:rPr>
                <w:rFonts w:cs="Calibri"/>
                <w:b/>
                <w:sz w:val="16"/>
                <w:szCs w:val="16"/>
                <w:lang w:eastAsia="sl-SI"/>
              </w:rPr>
              <w:t>MALICA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63D026C" w14:textId="77777777" w:rsidR="001A1EF2" w:rsidRPr="00A57165" w:rsidRDefault="001A1EF2" w:rsidP="001A1EF2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NAVADNA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293DE" w14:textId="631E1E8B" w:rsidR="001A1EF2" w:rsidRPr="00747EE2" w:rsidRDefault="001A1EF2" w:rsidP="001A1EF2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C2515">
              <w:rPr>
                <w:rFonts w:cs="Calibri"/>
                <w:sz w:val="16"/>
                <w:szCs w:val="16"/>
                <w:lang w:eastAsia="sl-SI"/>
              </w:rPr>
              <w:t>SLADOLED NA PALČKI (L)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F930D" w14:textId="77777777" w:rsidR="001A1EF2" w:rsidRPr="00747EE2" w:rsidRDefault="001A1EF2" w:rsidP="001A1EF2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926AD" w14:textId="77777777" w:rsidR="001A1EF2" w:rsidRPr="00747EE2" w:rsidRDefault="001A1EF2" w:rsidP="001A1EF2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D833B" w14:textId="77777777" w:rsidR="001A1EF2" w:rsidRPr="00747EE2" w:rsidRDefault="001A1EF2" w:rsidP="001A1EF2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033BE" w14:textId="77777777" w:rsidR="001A1EF2" w:rsidRPr="00747EE2" w:rsidRDefault="001A1EF2" w:rsidP="001A1EF2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BDDA89" w14:textId="77777777" w:rsidR="001A1EF2" w:rsidRPr="00747EE2" w:rsidRDefault="001A1EF2" w:rsidP="001A1EF2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5A3CC" w14:textId="77777777" w:rsidR="001A1EF2" w:rsidRPr="00747EE2" w:rsidRDefault="001A1EF2" w:rsidP="001A1EF2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</w:tr>
      <w:tr w:rsidR="001A1EF2" w:rsidRPr="00747EE2" w14:paraId="1270D586" w14:textId="77777777" w:rsidTr="002238ED">
        <w:trPr>
          <w:trHeight w:val="330"/>
        </w:trPr>
        <w:tc>
          <w:tcPr>
            <w:tcW w:w="91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ECF6BE" w14:textId="77777777" w:rsidR="001A1EF2" w:rsidRPr="008B32EB" w:rsidRDefault="001A1EF2" w:rsidP="001A1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EC2A973" w14:textId="77777777" w:rsidR="001A1EF2" w:rsidRPr="00A57165" w:rsidRDefault="001A1EF2" w:rsidP="001A1EF2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SLADKORNA</w:t>
            </w:r>
          </w:p>
          <w:p w14:paraId="5CEB4CC2" w14:textId="77777777" w:rsidR="001A1EF2" w:rsidRPr="00A57165" w:rsidRDefault="001A1EF2" w:rsidP="001A1EF2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DIETA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CA038" w14:textId="1586A20D" w:rsidR="001A1EF2" w:rsidRPr="00747EE2" w:rsidRDefault="001A1EF2" w:rsidP="001A1EF2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C2515">
              <w:rPr>
                <w:rFonts w:cs="Calibri"/>
                <w:sz w:val="16"/>
                <w:szCs w:val="16"/>
                <w:lang w:eastAsia="sl-SI"/>
              </w:rPr>
              <w:t>SLADOLED NA PALČKI (L)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B53D8" w14:textId="77777777" w:rsidR="001A1EF2" w:rsidRPr="00747EE2" w:rsidRDefault="001A1EF2" w:rsidP="001A1EF2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C5498" w14:textId="77777777" w:rsidR="001A1EF2" w:rsidRPr="00747EE2" w:rsidRDefault="001A1EF2" w:rsidP="001A1EF2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61DDD" w14:textId="77777777" w:rsidR="001A1EF2" w:rsidRPr="00747EE2" w:rsidRDefault="001A1EF2" w:rsidP="001A1EF2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48E8A" w14:textId="77777777" w:rsidR="001A1EF2" w:rsidRPr="00747EE2" w:rsidRDefault="001A1EF2" w:rsidP="001A1EF2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D0325" w14:textId="77777777" w:rsidR="001A1EF2" w:rsidRPr="00747EE2" w:rsidRDefault="001A1EF2" w:rsidP="001A1EF2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E996D" w14:textId="77777777" w:rsidR="001A1EF2" w:rsidRPr="00747EE2" w:rsidRDefault="001A1EF2" w:rsidP="001A1EF2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</w:tr>
      <w:tr w:rsidR="001A1EF2" w:rsidRPr="00747EE2" w14:paraId="6749F3E0" w14:textId="77777777" w:rsidTr="002238ED">
        <w:trPr>
          <w:trHeight w:val="398"/>
        </w:trPr>
        <w:tc>
          <w:tcPr>
            <w:tcW w:w="91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BC30E0" w14:textId="77777777" w:rsidR="001A1EF2" w:rsidRPr="008B32EB" w:rsidRDefault="001A1EF2" w:rsidP="001A1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7ABC7E3" w14:textId="77777777" w:rsidR="001A1EF2" w:rsidRPr="00A57165" w:rsidRDefault="001A1EF2" w:rsidP="001A1EF2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REFLUKSNA</w:t>
            </w:r>
          </w:p>
          <w:p w14:paraId="64200004" w14:textId="77777777" w:rsidR="001A1EF2" w:rsidRPr="00A57165" w:rsidRDefault="001A1EF2" w:rsidP="001A1EF2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DIETA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D8E44" w14:textId="6903813F" w:rsidR="001A1EF2" w:rsidRPr="00747EE2" w:rsidRDefault="001A1EF2" w:rsidP="001A1EF2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C2515">
              <w:rPr>
                <w:rFonts w:cs="Calibri"/>
                <w:sz w:val="16"/>
                <w:szCs w:val="16"/>
                <w:lang w:eastAsia="sl-SI"/>
              </w:rPr>
              <w:t>SLADOLED NA PALČKI (L)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7A75D" w14:textId="77777777" w:rsidR="001A1EF2" w:rsidRPr="00747EE2" w:rsidRDefault="001A1EF2" w:rsidP="001A1EF2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C5A67" w14:textId="77777777" w:rsidR="001A1EF2" w:rsidRPr="00747EE2" w:rsidRDefault="001A1EF2" w:rsidP="001A1EF2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4DD10" w14:textId="77777777" w:rsidR="001A1EF2" w:rsidRPr="00747EE2" w:rsidRDefault="001A1EF2" w:rsidP="001A1EF2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178C4" w14:textId="77777777" w:rsidR="001A1EF2" w:rsidRPr="00747EE2" w:rsidRDefault="001A1EF2" w:rsidP="001A1EF2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2DBC2" w14:textId="77777777" w:rsidR="001A1EF2" w:rsidRPr="00747EE2" w:rsidRDefault="001A1EF2" w:rsidP="001A1EF2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5722D" w14:textId="77777777" w:rsidR="001A1EF2" w:rsidRPr="00747EE2" w:rsidRDefault="001A1EF2" w:rsidP="001A1EF2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</w:tr>
      <w:tr w:rsidR="007C6171" w:rsidRPr="00747EE2" w14:paraId="1C5F26EA" w14:textId="77777777" w:rsidTr="002238ED">
        <w:trPr>
          <w:trHeight w:val="405"/>
        </w:trPr>
        <w:tc>
          <w:tcPr>
            <w:tcW w:w="9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1DB5D0" w14:textId="77777777" w:rsidR="007C6171" w:rsidRPr="008B32EB" w:rsidRDefault="007C6171" w:rsidP="002238ED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</w:p>
          <w:p w14:paraId="5DD4B371" w14:textId="77777777" w:rsidR="007C6171" w:rsidRPr="008B32EB" w:rsidRDefault="007C6171" w:rsidP="002238ED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</w:p>
          <w:p w14:paraId="43F4EFCF" w14:textId="77777777" w:rsidR="007C6171" w:rsidRPr="008B32EB" w:rsidRDefault="007C6171" w:rsidP="002238ED">
            <w:pPr>
              <w:spacing w:line="240" w:lineRule="auto"/>
              <w:rPr>
                <w:rFonts w:cs="Calibri"/>
                <w:b/>
                <w:sz w:val="16"/>
                <w:szCs w:val="16"/>
                <w:lang w:eastAsia="sl-SI"/>
              </w:rPr>
            </w:pPr>
            <w:r w:rsidRPr="008B32EB">
              <w:rPr>
                <w:rFonts w:cs="Calibri"/>
                <w:b/>
                <w:sz w:val="16"/>
                <w:szCs w:val="16"/>
                <w:lang w:eastAsia="sl-SI"/>
              </w:rPr>
              <w:t>VEČERJA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6A0B869" w14:textId="77777777" w:rsidR="007C6171" w:rsidRPr="00A57165" w:rsidRDefault="007C6171" w:rsidP="002238ED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NAVADNA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F504F" w14:textId="5811C5C2" w:rsidR="007C6171" w:rsidRPr="00747EE2" w:rsidRDefault="00270577" w:rsidP="002238ED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8C2515">
              <w:rPr>
                <w:rFonts w:cs="Calibri"/>
                <w:sz w:val="16"/>
                <w:szCs w:val="16"/>
                <w:lang w:eastAsia="sl-SI"/>
              </w:rPr>
              <w:t>GRŠKI JOGURT</w:t>
            </w:r>
            <w:r>
              <w:rPr>
                <w:rFonts w:cs="Calibri"/>
                <w:sz w:val="16"/>
                <w:szCs w:val="16"/>
                <w:lang w:eastAsia="sl-SI"/>
              </w:rPr>
              <w:t xml:space="preserve"> (L)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8E16E" w14:textId="77777777" w:rsidR="007C6171" w:rsidRPr="00747EE2" w:rsidRDefault="007C6171" w:rsidP="002238ED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D272E" w14:textId="77777777" w:rsidR="007C6171" w:rsidRPr="00747EE2" w:rsidRDefault="007C6171" w:rsidP="002238ED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D4F10B" w14:textId="77777777" w:rsidR="007C6171" w:rsidRPr="00747EE2" w:rsidRDefault="007C6171" w:rsidP="002238ED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00B0A" w14:textId="77777777" w:rsidR="007C6171" w:rsidRPr="00747EE2" w:rsidRDefault="007C6171" w:rsidP="002238ED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44284" w14:textId="77777777" w:rsidR="007C6171" w:rsidRPr="00747EE2" w:rsidRDefault="007C6171" w:rsidP="002238ED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8B186" w14:textId="77777777" w:rsidR="007C6171" w:rsidRPr="00747EE2" w:rsidRDefault="007C6171" w:rsidP="002238ED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</w:tr>
      <w:tr w:rsidR="00270577" w:rsidRPr="00747EE2" w14:paraId="2A82A7F4" w14:textId="77777777" w:rsidTr="002238ED">
        <w:trPr>
          <w:trHeight w:val="383"/>
        </w:trPr>
        <w:tc>
          <w:tcPr>
            <w:tcW w:w="91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64B28E" w14:textId="77777777" w:rsidR="00270577" w:rsidRPr="008B32EB" w:rsidRDefault="00270577" w:rsidP="00270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722B95D" w14:textId="77777777" w:rsidR="00270577" w:rsidRPr="00A57165" w:rsidRDefault="00270577" w:rsidP="00270577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SLADKORNA</w:t>
            </w:r>
          </w:p>
          <w:p w14:paraId="0A2E2571" w14:textId="77777777" w:rsidR="00270577" w:rsidRPr="00A57165" w:rsidRDefault="00270577" w:rsidP="00270577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DIETA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F0EE2" w14:textId="4D642745" w:rsidR="00270577" w:rsidRPr="00747EE2" w:rsidRDefault="00270577" w:rsidP="00270577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986BC3">
              <w:rPr>
                <w:rFonts w:cs="Calibri"/>
                <w:sz w:val="16"/>
                <w:szCs w:val="16"/>
                <w:lang w:eastAsia="sl-SI"/>
              </w:rPr>
              <w:t>GRŠKI JOGURT (L)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ABBBD" w14:textId="77777777" w:rsidR="00270577" w:rsidRPr="00747EE2" w:rsidRDefault="00270577" w:rsidP="00270577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0E7A5" w14:textId="77777777" w:rsidR="00270577" w:rsidRPr="00747EE2" w:rsidRDefault="00270577" w:rsidP="00270577">
            <w:pPr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3A8AB" w14:textId="77777777" w:rsidR="00270577" w:rsidRPr="00747EE2" w:rsidRDefault="00270577" w:rsidP="00270577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A682F" w14:textId="77777777" w:rsidR="00270577" w:rsidRPr="00747EE2" w:rsidRDefault="00270577" w:rsidP="00270577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BB888" w14:textId="77777777" w:rsidR="00270577" w:rsidRPr="00747EE2" w:rsidRDefault="00270577" w:rsidP="00270577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301A4" w14:textId="77777777" w:rsidR="00270577" w:rsidRPr="00747EE2" w:rsidRDefault="00270577" w:rsidP="00270577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</w:tr>
      <w:tr w:rsidR="00270577" w:rsidRPr="00747EE2" w14:paraId="47631DD2" w14:textId="77777777" w:rsidTr="002238ED">
        <w:trPr>
          <w:trHeight w:val="402"/>
        </w:trPr>
        <w:tc>
          <w:tcPr>
            <w:tcW w:w="91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71F808" w14:textId="77777777" w:rsidR="00270577" w:rsidRPr="008B32EB" w:rsidRDefault="00270577" w:rsidP="00270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C45342E" w14:textId="77777777" w:rsidR="00270577" w:rsidRPr="00A57165" w:rsidRDefault="00270577" w:rsidP="00270577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REFLUKSNA</w:t>
            </w:r>
          </w:p>
          <w:p w14:paraId="45EFAA7E" w14:textId="77777777" w:rsidR="00270577" w:rsidRPr="00A57165" w:rsidRDefault="00270577" w:rsidP="00270577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</w:pPr>
            <w:r w:rsidRPr="00A57165">
              <w:rPr>
                <w:rFonts w:cs="Calibri"/>
                <w:b/>
                <w:bCs/>
                <w:sz w:val="16"/>
                <w:szCs w:val="16"/>
                <w:u w:val="single"/>
                <w:lang w:eastAsia="sl-SI"/>
              </w:rPr>
              <w:t>DIETA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C7F30" w14:textId="1643571D" w:rsidR="00270577" w:rsidRPr="00747EE2" w:rsidRDefault="00270577" w:rsidP="00270577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  <w:r w:rsidRPr="00986BC3">
              <w:rPr>
                <w:rFonts w:cs="Calibri"/>
                <w:sz w:val="16"/>
                <w:szCs w:val="16"/>
                <w:lang w:eastAsia="sl-SI"/>
              </w:rPr>
              <w:t>GRŠKI JOGURT (L)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81EFD" w14:textId="77777777" w:rsidR="00270577" w:rsidRPr="00747EE2" w:rsidRDefault="00270577" w:rsidP="00270577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9C5D9" w14:textId="77777777" w:rsidR="00270577" w:rsidRPr="00747EE2" w:rsidRDefault="00270577" w:rsidP="00270577">
            <w:pPr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7EBED" w14:textId="77777777" w:rsidR="00270577" w:rsidRPr="00747EE2" w:rsidRDefault="00270577" w:rsidP="00270577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2B19F" w14:textId="77777777" w:rsidR="00270577" w:rsidRPr="00747EE2" w:rsidRDefault="00270577" w:rsidP="00270577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50862" w14:textId="77777777" w:rsidR="00270577" w:rsidRPr="00747EE2" w:rsidRDefault="00270577" w:rsidP="00270577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F9FD1" w14:textId="77777777" w:rsidR="00270577" w:rsidRPr="00747EE2" w:rsidRDefault="00270577" w:rsidP="00270577">
            <w:pPr>
              <w:spacing w:line="240" w:lineRule="auto"/>
              <w:jc w:val="center"/>
              <w:rPr>
                <w:rFonts w:cs="Calibri"/>
                <w:sz w:val="16"/>
                <w:szCs w:val="16"/>
                <w:lang w:eastAsia="sl-SI"/>
              </w:rPr>
            </w:pPr>
          </w:p>
        </w:tc>
      </w:tr>
    </w:tbl>
    <w:p w14:paraId="407BD5BC" w14:textId="77777777" w:rsidR="007C6171" w:rsidRDefault="007C6171" w:rsidP="007C6171">
      <w:pPr>
        <w:spacing w:after="200"/>
        <w:rPr>
          <w:rFonts w:cs="Calibri"/>
          <w:sz w:val="20"/>
          <w:szCs w:val="20"/>
        </w:rPr>
      </w:pPr>
    </w:p>
    <w:p w14:paraId="27BB1573" w14:textId="77777777" w:rsidR="003043FF" w:rsidRDefault="003043FF" w:rsidP="003043FF">
      <w:pPr>
        <w:spacing w:line="240" w:lineRule="auto"/>
        <w:rPr>
          <w:sz w:val="12"/>
          <w:szCs w:val="12"/>
        </w:rPr>
      </w:pPr>
      <w:r>
        <w:rPr>
          <w:b/>
          <w:sz w:val="12"/>
          <w:szCs w:val="12"/>
        </w:rPr>
        <w:t>JEDILNIK BIVALNA ENOTA BOHOVA AVGUST 2026</w:t>
      </w:r>
      <w:r w:rsidRPr="008D6E95">
        <w:rPr>
          <w:b/>
          <w:sz w:val="12"/>
          <w:szCs w:val="12"/>
        </w:rPr>
        <w:t xml:space="preserve"> št. dok: </w:t>
      </w:r>
      <w:r w:rsidRPr="006C7503">
        <w:rPr>
          <w:b/>
          <w:sz w:val="12"/>
          <w:szCs w:val="12"/>
        </w:rPr>
        <w:t>12261-1/2026-22</w:t>
      </w:r>
    </w:p>
    <w:p w14:paraId="4F32925A" w14:textId="77777777" w:rsidR="003043FF" w:rsidRDefault="003043FF" w:rsidP="003043FF">
      <w:pPr>
        <w:spacing w:line="240" w:lineRule="auto"/>
        <w:rPr>
          <w:sz w:val="12"/>
          <w:szCs w:val="12"/>
        </w:rPr>
      </w:pPr>
      <w:r>
        <w:rPr>
          <w:sz w:val="12"/>
          <w:szCs w:val="12"/>
        </w:rPr>
        <w:t xml:space="preserve">ZAJTRK IN VEČERJA VKLJUČUJETA TOPLI NAPITEK PO IZBIRI IN V SKLADU Z DIETO. </w:t>
      </w:r>
    </w:p>
    <w:p w14:paraId="622572AA" w14:textId="77777777" w:rsidR="003043FF" w:rsidRDefault="003043FF" w:rsidP="003043FF">
      <w:pPr>
        <w:spacing w:line="240" w:lineRule="auto"/>
        <w:rPr>
          <w:sz w:val="12"/>
          <w:szCs w:val="12"/>
        </w:rPr>
      </w:pPr>
      <w:r>
        <w:rPr>
          <w:sz w:val="12"/>
          <w:szCs w:val="12"/>
        </w:rPr>
        <w:t>NAMAZI IN MLEČNI DODATKI (CORN FLAKES, ČOKOLINO, GRISOLINO, MUSLI…) PRI ZAJTRKU NA VOLJO PO IZBIRI IN V SKLADU Z DIETO</w:t>
      </w:r>
    </w:p>
    <w:p w14:paraId="51ACDA25" w14:textId="77777777" w:rsidR="003043FF" w:rsidRDefault="003043FF" w:rsidP="003043FF">
      <w:pPr>
        <w:spacing w:line="240" w:lineRule="auto"/>
        <w:rPr>
          <w:sz w:val="12"/>
          <w:szCs w:val="12"/>
        </w:rPr>
      </w:pPr>
      <w:r>
        <w:rPr>
          <w:sz w:val="12"/>
          <w:szCs w:val="12"/>
        </w:rPr>
        <w:t>SADJE, KRUH , NAPITEK VES DAN NA RAZPOLAGO (PRI DIETNI PREHRANI JE USKLAJEN Z DIETO)</w:t>
      </w:r>
    </w:p>
    <w:p w14:paraId="6F3996FA" w14:textId="77777777" w:rsidR="003043FF" w:rsidRDefault="003043FF" w:rsidP="003043FF">
      <w:pPr>
        <w:spacing w:line="240" w:lineRule="auto"/>
        <w:rPr>
          <w:sz w:val="12"/>
          <w:szCs w:val="12"/>
        </w:rPr>
      </w:pPr>
      <w:r>
        <w:rPr>
          <w:sz w:val="12"/>
          <w:szCs w:val="12"/>
        </w:rPr>
        <w:t>PRIDRUŽUJEMO SI PRAVICO SPREMEMBE JEDILNIKA. TABELA ALERGENOV JE V PRILOG</w:t>
      </w:r>
    </w:p>
    <w:p w14:paraId="68FB6A6C" w14:textId="77777777" w:rsidR="00747EE2" w:rsidRDefault="00747EE2" w:rsidP="001B3DE9">
      <w:pPr>
        <w:spacing w:after="200"/>
        <w:rPr>
          <w:rFonts w:cs="Calibri"/>
          <w:sz w:val="20"/>
          <w:szCs w:val="20"/>
        </w:rPr>
      </w:pPr>
    </w:p>
    <w:p w14:paraId="6A2629AF" w14:textId="77777777" w:rsidR="00747EE2" w:rsidRDefault="00747EE2" w:rsidP="001B3DE9">
      <w:pPr>
        <w:spacing w:after="200"/>
        <w:rPr>
          <w:rFonts w:cs="Calibri"/>
          <w:sz w:val="20"/>
          <w:szCs w:val="20"/>
        </w:rPr>
      </w:pPr>
    </w:p>
    <w:p w14:paraId="65A88F23" w14:textId="77777777" w:rsidR="00747EE2" w:rsidRDefault="00747EE2" w:rsidP="001B3DE9">
      <w:pPr>
        <w:spacing w:after="200"/>
        <w:rPr>
          <w:rFonts w:cs="Calibri"/>
          <w:sz w:val="20"/>
          <w:szCs w:val="20"/>
        </w:rPr>
      </w:pPr>
    </w:p>
    <w:p w14:paraId="2E57FCDD" w14:textId="0E09F136" w:rsidR="001B3DE9" w:rsidRPr="001B3DE9" w:rsidRDefault="001B3DE9" w:rsidP="001B3DE9">
      <w:pPr>
        <w:spacing w:after="200"/>
        <w:rPr>
          <w:rFonts w:cs="Calibri"/>
          <w:sz w:val="20"/>
          <w:szCs w:val="20"/>
        </w:rPr>
      </w:pPr>
      <w:r w:rsidRPr="001B3DE9">
        <w:rPr>
          <w:rFonts w:cs="Calibri"/>
          <w:sz w:val="20"/>
          <w:szCs w:val="20"/>
        </w:rPr>
        <w:lastRenderedPageBreak/>
        <w:t>JEDILNIK PRIPRAVILA: NATAŠA BRAČKO, srednja medicinska sestra/varuhinja</w:t>
      </w:r>
    </w:p>
    <w:p w14:paraId="008C7C90" w14:textId="77777777" w:rsidR="001B3DE9" w:rsidRPr="001B3DE9" w:rsidRDefault="001B3DE9" w:rsidP="001B3DE9">
      <w:pPr>
        <w:spacing w:after="200"/>
        <w:rPr>
          <w:rFonts w:cs="Calibri"/>
          <w:sz w:val="20"/>
          <w:szCs w:val="20"/>
        </w:rPr>
      </w:pPr>
      <w:r w:rsidRPr="001B3DE9">
        <w:rPr>
          <w:rFonts w:cs="Calibri"/>
          <w:sz w:val="20"/>
          <w:szCs w:val="20"/>
        </w:rPr>
        <w:t>JEDILNIK PREGLEDAL: JAN BREZNIK</w:t>
      </w:r>
    </w:p>
    <w:p w14:paraId="2ADF3CD4" w14:textId="28933E5C" w:rsidR="007F5D59" w:rsidRDefault="001B3DE9" w:rsidP="001B3DE9">
      <w:pPr>
        <w:spacing w:after="200"/>
        <w:rPr>
          <w:rFonts w:cs="Calibri"/>
          <w:sz w:val="20"/>
          <w:szCs w:val="20"/>
        </w:rPr>
      </w:pPr>
      <w:r w:rsidRPr="001B3DE9">
        <w:rPr>
          <w:rFonts w:cs="Calibri"/>
          <w:sz w:val="20"/>
          <w:szCs w:val="20"/>
        </w:rPr>
        <w:t>V VEDNOST: MAG. JASMINA BREZNIK,  DIREKTORICA</w:t>
      </w:r>
    </w:p>
    <w:tbl>
      <w:tblPr>
        <w:tblW w:w="147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0"/>
        <w:gridCol w:w="1560"/>
        <w:gridCol w:w="12214"/>
      </w:tblGrid>
      <w:tr w:rsidR="007F5D59" w14:paraId="1ABBA0E2" w14:textId="77777777" w:rsidTr="00CE1D58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D4FE1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E53C9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OZNAKA</w:t>
            </w:r>
          </w:p>
        </w:tc>
        <w:tc>
          <w:tcPr>
            <w:tcW w:w="1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13930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ALERGEN</w:t>
            </w:r>
          </w:p>
        </w:tc>
      </w:tr>
      <w:tr w:rsidR="007F5D59" w14:paraId="79185A0D" w14:textId="77777777" w:rsidTr="00CE1D58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7CBA7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C9F6F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D3006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</w:tr>
      <w:tr w:rsidR="007F5D59" w14:paraId="2843E5AE" w14:textId="77777777" w:rsidTr="00CE1D58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398F0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EFE89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7B553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ARAŠIDI IN PROIZVODI IZ ARAŠIDOV</w:t>
            </w:r>
          </w:p>
        </w:tc>
      </w:tr>
      <w:tr w:rsidR="007F5D59" w14:paraId="2A2A844F" w14:textId="77777777" w:rsidTr="00CE1D58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F0459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6B6C1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G</w:t>
            </w:r>
          </w:p>
        </w:tc>
        <w:tc>
          <w:tcPr>
            <w:tcW w:w="1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DDD95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ŽITA, KI VSEBUJEJO GLUTEN (pšenica, ječmen, oves, rž, pira in proizvodi iz njih</w:t>
            </w:r>
          </w:p>
        </w:tc>
      </w:tr>
      <w:tr w:rsidR="007F5D59" w14:paraId="59B2F6D9" w14:textId="77777777" w:rsidTr="00CE1D58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282BF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EAE22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GS</w:t>
            </w:r>
          </w:p>
        </w:tc>
        <w:tc>
          <w:tcPr>
            <w:tcW w:w="1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B1289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GORČIČNO SEME IN NJEGOVI PROIZVODI</w:t>
            </w:r>
          </w:p>
        </w:tc>
      </w:tr>
      <w:tr w:rsidR="007F5D59" w14:paraId="1BF09E69" w14:textId="77777777" w:rsidTr="00CE1D58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4BDF2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7C1F5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J</w:t>
            </w:r>
          </w:p>
        </w:tc>
        <w:tc>
          <w:tcPr>
            <w:tcW w:w="1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8B410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JAJCA IN PROIZVODI IZ NJIH</w:t>
            </w:r>
          </w:p>
        </w:tc>
      </w:tr>
      <w:tr w:rsidR="007F5D59" w14:paraId="620A1714" w14:textId="77777777" w:rsidTr="00CE1D58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9D864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F61A7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1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1F7BF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MLEKO IN MLEČNI PROIZVODI, KI VSEBUJEJO LAKTOZO</w:t>
            </w:r>
          </w:p>
        </w:tc>
      </w:tr>
      <w:tr w:rsidR="007F5D59" w14:paraId="47850583" w14:textId="77777777" w:rsidTr="00CE1D58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4390D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D78F1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5B1DB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MEHKUŽCI IN PROIZVODI IZ NJIH (lignji, hobotnice, školjke)</w:t>
            </w:r>
          </w:p>
        </w:tc>
      </w:tr>
      <w:tr w:rsidR="007F5D59" w14:paraId="621FFDF3" w14:textId="77777777" w:rsidTr="00CE1D58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13C3E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10591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O</w:t>
            </w:r>
          </w:p>
        </w:tc>
        <w:tc>
          <w:tcPr>
            <w:tcW w:w="1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F6CDC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LUPINASTO SADJE – OREŠČKI (</w:t>
            </w:r>
            <w:r>
              <w:rPr>
                <w:rFonts w:cs="Calibri"/>
                <w:sz w:val="20"/>
                <w:szCs w:val="20"/>
              </w:rPr>
              <w:t>mandlji</w:t>
            </w:r>
            <w:r>
              <w:rPr>
                <w:rFonts w:cs="Calibri"/>
                <w:color w:val="000000"/>
                <w:sz w:val="20"/>
                <w:szCs w:val="20"/>
              </w:rPr>
              <w:t>, orehi, lešniki, indijski oreščki, brazilski oreščki, ameriški orehi, pistacija, makadamija) IN PROIZVODI IZ NJIH</w:t>
            </w:r>
          </w:p>
        </w:tc>
      </w:tr>
      <w:tr w:rsidR="007F5D59" w14:paraId="0D578B6E" w14:textId="77777777" w:rsidTr="00CE1D58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E3ECE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C0B0D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R1</w:t>
            </w:r>
          </w:p>
        </w:tc>
        <w:tc>
          <w:tcPr>
            <w:tcW w:w="1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0BDA1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RIBE IN PROIZVODI IZ NJIH</w:t>
            </w:r>
          </w:p>
        </w:tc>
      </w:tr>
      <w:tr w:rsidR="007F5D59" w14:paraId="79B0D34E" w14:textId="77777777" w:rsidTr="00CE1D58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CA871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6DAB5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R2</w:t>
            </w:r>
          </w:p>
        </w:tc>
        <w:tc>
          <w:tcPr>
            <w:tcW w:w="1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11BB6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RAKI IN PROIZVODI IZ NJIH</w:t>
            </w:r>
          </w:p>
        </w:tc>
      </w:tr>
      <w:tr w:rsidR="007F5D59" w14:paraId="2BA684FE" w14:textId="77777777" w:rsidTr="00CE1D58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74E67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78196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S</w:t>
            </w:r>
          </w:p>
        </w:tc>
        <w:tc>
          <w:tcPr>
            <w:tcW w:w="1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32BDD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ZRNJE SOJE IN PROIZVODI IZ NJIH</w:t>
            </w:r>
          </w:p>
        </w:tc>
      </w:tr>
      <w:tr w:rsidR="007F5D59" w14:paraId="7A17F886" w14:textId="77777777" w:rsidTr="00CE1D58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8D798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3BB75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SO</w:t>
            </w:r>
            <w:r>
              <w:rPr>
                <w:rFonts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B5E28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ŽVEPLOV DIOKSID IN SULFITI (v koncentraciji več kot </w:t>
            </w:r>
            <w:r>
              <w:rPr>
                <w:rFonts w:cs="Calibri"/>
                <w:sz w:val="20"/>
                <w:szCs w:val="20"/>
              </w:rPr>
              <w:t>100 mg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/kg ali </w:t>
            </w:r>
            <w:r>
              <w:rPr>
                <w:rFonts w:cs="Calibri"/>
                <w:sz w:val="20"/>
                <w:szCs w:val="20"/>
              </w:rPr>
              <w:t>10 mg</w:t>
            </w:r>
            <w:r>
              <w:rPr>
                <w:rFonts w:cs="Calibri"/>
                <w:color w:val="000000"/>
                <w:sz w:val="20"/>
                <w:szCs w:val="20"/>
              </w:rPr>
              <w:t>/l, izraženi kot SO</w:t>
            </w:r>
            <w:r>
              <w:rPr>
                <w:rFonts w:cs="Calibri"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cs="Calibri"/>
                <w:color w:val="000000"/>
                <w:sz w:val="20"/>
                <w:szCs w:val="20"/>
              </w:rPr>
              <w:t>)</w:t>
            </w:r>
          </w:p>
        </w:tc>
      </w:tr>
      <w:tr w:rsidR="007F5D59" w14:paraId="53A194A0" w14:textId="77777777" w:rsidTr="00CE1D58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61E46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424FD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SS</w:t>
            </w:r>
          </w:p>
        </w:tc>
        <w:tc>
          <w:tcPr>
            <w:tcW w:w="1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BFBA5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SEZAMOVO SEME IN PROIZVODI IZ NJEGA</w:t>
            </w:r>
          </w:p>
        </w:tc>
      </w:tr>
      <w:tr w:rsidR="007F5D59" w14:paraId="06BF708D" w14:textId="77777777" w:rsidTr="00CE1D58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F93FD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D5742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</w:t>
            </w:r>
          </w:p>
        </w:tc>
        <w:tc>
          <w:tcPr>
            <w:tcW w:w="1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94CAD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VOLČJI BOB IN PROIZVODI IZ NJEGA</w:t>
            </w:r>
          </w:p>
        </w:tc>
      </w:tr>
      <w:tr w:rsidR="007F5D59" w14:paraId="1B8A1365" w14:textId="77777777" w:rsidTr="00CE1D58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D93AE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77ED6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Z</w:t>
            </w:r>
          </w:p>
        </w:tc>
        <w:tc>
          <w:tcPr>
            <w:tcW w:w="1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99EB2" w14:textId="77777777" w:rsidR="007F5D59" w:rsidRDefault="007F5D59" w:rsidP="00CE1D58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LISTNA ZELENA IN PROIZVODI IZ NJE</w:t>
            </w:r>
          </w:p>
        </w:tc>
      </w:tr>
    </w:tbl>
    <w:p w14:paraId="1B16BF91" w14:textId="77777777" w:rsidR="007F5D59" w:rsidRDefault="007F5D59" w:rsidP="007F5D59">
      <w:pPr>
        <w:spacing w:after="200"/>
        <w:rPr>
          <w:rFonts w:cs="Calibri"/>
          <w:sz w:val="20"/>
          <w:szCs w:val="20"/>
        </w:rPr>
      </w:pPr>
    </w:p>
    <w:p w14:paraId="52BFE827" w14:textId="77777777" w:rsidR="007F5D59" w:rsidRDefault="007F5D59" w:rsidP="007F5D59">
      <w:pPr>
        <w:spacing w:before="280" w:line="240" w:lineRule="auto"/>
        <w:rPr>
          <w:rFonts w:cs="Calibri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OPOMBA: V KOLIKOR JE V JEDILNIKIH ALERGEN OZNAČEN Z malimi črkami, POMENI, DA SO V ŽIVILU LAHKO PRISOTNE SLEDI TEGA ALERGENA</w:t>
      </w:r>
    </w:p>
    <w:p w14:paraId="06D536DD" w14:textId="77777777" w:rsidR="008B32EB" w:rsidRDefault="008B32EB" w:rsidP="0CA71CDE">
      <w:pPr>
        <w:rPr>
          <w:rFonts w:asciiTheme="minorHAnsi" w:hAnsiTheme="minorHAnsi" w:cstheme="minorBidi"/>
        </w:rPr>
      </w:pPr>
    </w:p>
    <w:p w14:paraId="1E6B8F20" w14:textId="77777777" w:rsidR="008B32EB" w:rsidRDefault="008B32EB" w:rsidP="0CA71CDE">
      <w:pPr>
        <w:rPr>
          <w:rFonts w:asciiTheme="minorHAnsi" w:hAnsiTheme="minorHAnsi" w:cstheme="minorBidi"/>
        </w:rPr>
      </w:pPr>
    </w:p>
    <w:sectPr w:rsidR="008B32EB" w:rsidSect="00083459">
      <w:headerReference w:type="default" r:id="rId29"/>
      <w:footerReference w:type="default" r:id="rId30"/>
      <w:pgSz w:w="16838" w:h="11906" w:orient="landscape"/>
      <w:pgMar w:top="720" w:right="720" w:bottom="720" w:left="720" w:header="708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74F98" w14:textId="77777777" w:rsidR="00E94D50" w:rsidRDefault="00E94D50" w:rsidP="00EF1279">
      <w:pPr>
        <w:spacing w:line="240" w:lineRule="auto"/>
      </w:pPr>
      <w:r>
        <w:separator/>
      </w:r>
    </w:p>
  </w:endnote>
  <w:endnote w:type="continuationSeparator" w:id="0">
    <w:p w14:paraId="101F3AE3" w14:textId="77777777" w:rsidR="00E94D50" w:rsidRDefault="00E94D50" w:rsidP="00EF1279">
      <w:pPr>
        <w:spacing w:line="240" w:lineRule="auto"/>
      </w:pPr>
      <w:r>
        <w:continuationSeparator/>
      </w:r>
    </w:p>
  </w:endnote>
  <w:endnote w:type="continuationNotice" w:id="1">
    <w:p w14:paraId="68B51CAF" w14:textId="77777777" w:rsidR="00E94D50" w:rsidRDefault="00E94D5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10774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970"/>
      <w:gridCol w:w="1984"/>
      <w:gridCol w:w="1560"/>
      <w:gridCol w:w="1134"/>
      <w:gridCol w:w="2126"/>
    </w:tblGrid>
    <w:tr w:rsidR="00E2336E" w14:paraId="3641861C" w14:textId="77777777" w:rsidTr="008B32EB">
      <w:trPr>
        <w:trHeight w:val="709"/>
      </w:trPr>
      <w:tc>
        <w:tcPr>
          <w:tcW w:w="3970" w:type="dxa"/>
          <w:tcBorders>
            <w:top w:val="single" w:sz="4" w:space="0" w:color="auto"/>
          </w:tcBorders>
        </w:tcPr>
        <w:p w14:paraId="782F5630" w14:textId="77777777" w:rsidR="00E2336E" w:rsidRDefault="00E2336E" w:rsidP="00E2336E">
          <w:pPr>
            <w:pStyle w:val="Noga"/>
            <w:rPr>
              <w:b/>
              <w:sz w:val="20"/>
              <w:szCs w:val="20"/>
            </w:rPr>
          </w:pPr>
          <w:r w:rsidRPr="00415632">
            <w:rPr>
              <w:b/>
              <w:sz w:val="20"/>
              <w:szCs w:val="20"/>
            </w:rPr>
            <w:t>Varstveno delovni center POLŽ Maribor</w:t>
          </w:r>
        </w:p>
        <w:p w14:paraId="4B0A64A0" w14:textId="77777777" w:rsidR="00E2336E" w:rsidRDefault="00E2336E" w:rsidP="00E2336E">
          <w:pPr>
            <w:pStyle w:val="Noga"/>
            <w:rPr>
              <w:sz w:val="20"/>
              <w:szCs w:val="20"/>
            </w:rPr>
          </w:pPr>
          <w:r w:rsidRPr="00415632">
            <w:rPr>
              <w:sz w:val="20"/>
              <w:szCs w:val="20"/>
            </w:rPr>
            <w:t>Park mladih 4 • 2000 Maribor</w:t>
          </w:r>
        </w:p>
        <w:p w14:paraId="68C32B42" w14:textId="77777777" w:rsidR="00E2336E" w:rsidRPr="00415632" w:rsidRDefault="00E2336E" w:rsidP="00E2336E">
          <w:pPr>
            <w:pStyle w:val="Noga"/>
            <w:rPr>
              <w:sz w:val="20"/>
              <w:szCs w:val="20"/>
            </w:rPr>
          </w:pPr>
          <w:r>
            <w:rPr>
              <w:sz w:val="20"/>
              <w:szCs w:val="20"/>
            </w:rPr>
            <w:sym w:font="Wingdings" w:char="F028"/>
          </w:r>
          <w:r w:rsidRPr="00415632">
            <w:rPr>
              <w:sz w:val="20"/>
              <w:szCs w:val="20"/>
            </w:rPr>
            <w:t xml:space="preserve"> 02/320 86 50</w:t>
          </w:r>
          <w:r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sym w:font="Wingdings" w:char="F09F"/>
          </w:r>
          <w:r w:rsidRPr="00415632">
            <w:rPr>
              <w:sz w:val="20"/>
              <w:szCs w:val="20"/>
            </w:rPr>
            <w:t xml:space="preserve"> 041 762 806</w:t>
          </w:r>
        </w:p>
        <w:p w14:paraId="225F7AB7" w14:textId="77777777" w:rsidR="00E2336E" w:rsidRPr="00161DEE" w:rsidRDefault="00E2336E" w:rsidP="00E2336E">
          <w:pPr>
            <w:pStyle w:val="Noga"/>
            <w:rPr>
              <w:sz w:val="20"/>
              <w:szCs w:val="20"/>
            </w:rPr>
          </w:pPr>
          <w:r>
            <w:rPr>
              <w:rFonts w:ascii="Webdings" w:hAnsi="Webdings"/>
              <w:sz w:val="20"/>
              <w:szCs w:val="20"/>
            </w:rPr>
            <w:sym w:font="Wingdings" w:char="F02A"/>
          </w:r>
          <w:r w:rsidRPr="00415632">
            <w:rPr>
              <w:sz w:val="20"/>
              <w:szCs w:val="20"/>
            </w:rPr>
            <w:t xml:space="preserve"> </w:t>
          </w:r>
          <w:hyperlink r:id="rId1" w:history="1">
            <w:r w:rsidRPr="00415632">
              <w:rPr>
                <w:rStyle w:val="Hiperpovezava"/>
                <w:sz w:val="20"/>
                <w:szCs w:val="20"/>
              </w:rPr>
              <w:t>vdc.polz@vdcpolz.si</w:t>
            </w:r>
          </w:hyperlink>
          <w:r w:rsidRPr="00415632">
            <w:rPr>
              <w:sz w:val="20"/>
              <w:szCs w:val="20"/>
            </w:rPr>
            <w:t xml:space="preserve">, </w:t>
          </w:r>
          <w:r>
            <w:rPr>
              <w:sz w:val="20"/>
              <w:szCs w:val="20"/>
            </w:rPr>
            <w:sym w:font="Webdings" w:char="F0FC"/>
          </w:r>
          <w:r w:rsidRPr="00415632">
            <w:rPr>
              <w:sz w:val="20"/>
              <w:szCs w:val="20"/>
            </w:rPr>
            <w:t xml:space="preserve"> </w:t>
          </w:r>
          <w:hyperlink r:id="rId2" w:history="1">
            <w:r w:rsidRPr="00415632">
              <w:rPr>
                <w:rStyle w:val="Hiperpovezava"/>
                <w:sz w:val="20"/>
                <w:szCs w:val="20"/>
              </w:rPr>
              <w:t>www.vdcpolz.si</w:t>
            </w:r>
          </w:hyperlink>
        </w:p>
      </w:tc>
      <w:tc>
        <w:tcPr>
          <w:tcW w:w="1984" w:type="dxa"/>
          <w:tcBorders>
            <w:top w:val="single" w:sz="4" w:space="0" w:color="auto"/>
          </w:tcBorders>
        </w:tcPr>
        <w:p w14:paraId="43F37BFF" w14:textId="079FD386" w:rsidR="00E2336E" w:rsidRDefault="00F322C0" w:rsidP="00E2336E">
          <w:pPr>
            <w:pStyle w:val="Noga"/>
          </w:pPr>
          <w:r>
            <w:rPr>
              <w:noProof/>
            </w:rPr>
            <w:drawing>
              <wp:inline distT="0" distB="0" distL="0" distR="0" wp14:anchorId="198273F4" wp14:editId="3CA71AED">
                <wp:extent cx="1114425" cy="590550"/>
                <wp:effectExtent l="0" t="0" r="9525" b="0"/>
                <wp:docPr id="4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Slika 4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60" w:type="dxa"/>
          <w:tcBorders>
            <w:top w:val="single" w:sz="4" w:space="0" w:color="auto"/>
          </w:tcBorders>
        </w:tcPr>
        <w:p w14:paraId="6EE8C458" w14:textId="6208B667" w:rsidR="00E2336E" w:rsidRDefault="003D4A96" w:rsidP="00E2336E">
          <w:pPr>
            <w:pStyle w:val="Noga"/>
            <w:jc w:val="center"/>
            <w:rPr>
              <w:b/>
              <w:sz w:val="20"/>
              <w:szCs w:val="20"/>
            </w:rPr>
          </w:pPr>
          <w:r>
            <w:object w:dxaOrig="6359" w:dyaOrig="8114" w14:anchorId="533B147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5pt;height:57.75pt">
                <v:imagedata r:id="rId4" o:title=""/>
              </v:shape>
              <o:OLEObject Type="Embed" ProgID="PBrush" ShapeID="_x0000_i1025" DrawAspect="Content" ObjectID="_1844760274" r:id="rId5"/>
            </w:object>
          </w:r>
        </w:p>
      </w:tc>
      <w:tc>
        <w:tcPr>
          <w:tcW w:w="1134" w:type="dxa"/>
          <w:tcBorders>
            <w:top w:val="single" w:sz="4" w:space="0" w:color="auto"/>
          </w:tcBorders>
        </w:tcPr>
        <w:p w14:paraId="72C15495" w14:textId="77777777" w:rsidR="00E2336E" w:rsidRDefault="00E2336E" w:rsidP="00E2336E">
          <w:pPr>
            <w:pStyle w:val="Noga"/>
            <w:jc w:val="center"/>
          </w:pPr>
          <w:r>
            <w:rPr>
              <w:noProof/>
            </w:rPr>
            <w:drawing>
              <wp:inline distT="0" distB="0" distL="0" distR="0" wp14:anchorId="06FB36AA" wp14:editId="6E6CDAE4">
                <wp:extent cx="552450" cy="581025"/>
                <wp:effectExtent l="0" t="0" r="0" b="9525"/>
                <wp:docPr id="1809715557" name="Slika 1809715557" descr="Opis: Opis: druzini prijazno-poln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lika 1" descr="Opis: Opis: druzini prijazno-polni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24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  <w:tcBorders>
            <w:top w:val="single" w:sz="4" w:space="0" w:color="auto"/>
          </w:tcBorders>
        </w:tcPr>
        <w:p w14:paraId="7DD6D8A1" w14:textId="77777777" w:rsidR="00E2336E" w:rsidRDefault="00E2336E" w:rsidP="00E2336E">
          <w:pPr>
            <w:pStyle w:val="Noga"/>
            <w:jc w:val="center"/>
            <w:rPr>
              <w:b/>
              <w:sz w:val="20"/>
              <w:szCs w:val="20"/>
            </w:rPr>
          </w:pPr>
          <w:r>
            <w:object w:dxaOrig="4246" w:dyaOrig="1830" w14:anchorId="283AF0A9">
              <v:shape id="_x0000_i1026" type="#_x0000_t75" style="width:111pt;height:48pt">
                <v:imagedata r:id="rId7" o:title=""/>
              </v:shape>
              <o:OLEObject Type="Embed" ProgID="PBrush" ShapeID="_x0000_i1026" DrawAspect="Content" ObjectID="_1844760275" r:id="rId8"/>
            </w:object>
          </w:r>
        </w:p>
      </w:tc>
    </w:tr>
  </w:tbl>
  <w:p w14:paraId="22CD4CDF" w14:textId="77777777" w:rsidR="00161DEE" w:rsidRDefault="00161DE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C9036" w14:textId="77777777" w:rsidR="00E94D50" w:rsidRDefault="00E94D50" w:rsidP="00EF1279">
      <w:pPr>
        <w:spacing w:line="240" w:lineRule="auto"/>
      </w:pPr>
      <w:bookmarkStart w:id="0" w:name="_Hlk196382283"/>
      <w:bookmarkEnd w:id="0"/>
      <w:r>
        <w:separator/>
      </w:r>
    </w:p>
  </w:footnote>
  <w:footnote w:type="continuationSeparator" w:id="0">
    <w:p w14:paraId="7EE6F0F7" w14:textId="77777777" w:rsidR="00E94D50" w:rsidRDefault="00E94D50" w:rsidP="00EF1279">
      <w:pPr>
        <w:spacing w:line="240" w:lineRule="auto"/>
      </w:pPr>
      <w:r>
        <w:continuationSeparator/>
      </w:r>
    </w:p>
  </w:footnote>
  <w:footnote w:type="continuationNotice" w:id="1">
    <w:p w14:paraId="1A58F4B2" w14:textId="77777777" w:rsidR="00E94D50" w:rsidRDefault="00E94D5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1F3C0" w14:textId="1C53E13F" w:rsidR="007F5D59" w:rsidRDefault="007F5D59" w:rsidP="007F5D59">
    <w:pPr>
      <w:spacing w:line="240" w:lineRule="auto"/>
      <w:rPr>
        <w:sz w:val="12"/>
        <w:szCs w:val="12"/>
      </w:rPr>
    </w:pPr>
    <w:r w:rsidRPr="008B32EB">
      <w:rPr>
        <w:noProof/>
        <w:sz w:val="18"/>
        <w:szCs w:val="16"/>
      </w:rPr>
      <w:drawing>
        <wp:inline distT="0" distB="0" distL="0" distR="0" wp14:anchorId="67E8C5EA" wp14:editId="2982E25F">
          <wp:extent cx="1808630" cy="530225"/>
          <wp:effectExtent l="0" t="0" r="1270" b="3175"/>
          <wp:docPr id="924063986" name="Slika 9240639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1261" cy="5397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F5D59">
      <w:rPr>
        <w:sz w:val="12"/>
        <w:szCs w:val="12"/>
      </w:rPr>
      <w:t xml:space="preserve"> </w:t>
    </w:r>
  </w:p>
  <w:p w14:paraId="43124572" w14:textId="2954E95A" w:rsidR="008402DA" w:rsidRDefault="008402D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912CA"/>
    <w:multiLevelType w:val="hybridMultilevel"/>
    <w:tmpl w:val="8E0AB69A"/>
    <w:lvl w:ilvl="0" w:tplc="11F663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721DC5"/>
    <w:multiLevelType w:val="hybridMultilevel"/>
    <w:tmpl w:val="46D832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263368">
    <w:abstractNumId w:val="1"/>
  </w:num>
  <w:num w:numId="2" w16cid:durableId="1895389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BE0"/>
    <w:rsid w:val="00003593"/>
    <w:rsid w:val="000077E2"/>
    <w:rsid w:val="00010AC4"/>
    <w:rsid w:val="000209C1"/>
    <w:rsid w:val="00023979"/>
    <w:rsid w:val="000308A0"/>
    <w:rsid w:val="000335FA"/>
    <w:rsid w:val="00041592"/>
    <w:rsid w:val="00041B89"/>
    <w:rsid w:val="00066605"/>
    <w:rsid w:val="00077321"/>
    <w:rsid w:val="00083459"/>
    <w:rsid w:val="00090DCF"/>
    <w:rsid w:val="00095D60"/>
    <w:rsid w:val="000A2205"/>
    <w:rsid w:val="000A4AE3"/>
    <w:rsid w:val="000B7A64"/>
    <w:rsid w:val="000C0FFA"/>
    <w:rsid w:val="000C742C"/>
    <w:rsid w:val="000D6651"/>
    <w:rsid w:val="000E7F5C"/>
    <w:rsid w:val="000F4D54"/>
    <w:rsid w:val="000F6739"/>
    <w:rsid w:val="00101BFE"/>
    <w:rsid w:val="001146ED"/>
    <w:rsid w:val="001244CB"/>
    <w:rsid w:val="00130690"/>
    <w:rsid w:val="00141C9C"/>
    <w:rsid w:val="001428A6"/>
    <w:rsid w:val="00161DEE"/>
    <w:rsid w:val="00181F11"/>
    <w:rsid w:val="00192C49"/>
    <w:rsid w:val="001A1EF2"/>
    <w:rsid w:val="001B3DE9"/>
    <w:rsid w:val="001E0DEF"/>
    <w:rsid w:val="001E21BB"/>
    <w:rsid w:val="001E6FEE"/>
    <w:rsid w:val="00224A12"/>
    <w:rsid w:val="002313FA"/>
    <w:rsid w:val="00246AB8"/>
    <w:rsid w:val="00250E3A"/>
    <w:rsid w:val="002572C7"/>
    <w:rsid w:val="0025786A"/>
    <w:rsid w:val="00270577"/>
    <w:rsid w:val="002827B9"/>
    <w:rsid w:val="002A53DF"/>
    <w:rsid w:val="002A621A"/>
    <w:rsid w:val="002C60D3"/>
    <w:rsid w:val="002E3024"/>
    <w:rsid w:val="003043FF"/>
    <w:rsid w:val="00323C04"/>
    <w:rsid w:val="003721A8"/>
    <w:rsid w:val="00390B16"/>
    <w:rsid w:val="003A2B17"/>
    <w:rsid w:val="003B7BDD"/>
    <w:rsid w:val="003C1BC1"/>
    <w:rsid w:val="003C6EDC"/>
    <w:rsid w:val="003D4A96"/>
    <w:rsid w:val="003D78BA"/>
    <w:rsid w:val="003E1DF9"/>
    <w:rsid w:val="003E23E2"/>
    <w:rsid w:val="003E7727"/>
    <w:rsid w:val="003F630C"/>
    <w:rsid w:val="004033EE"/>
    <w:rsid w:val="004123C4"/>
    <w:rsid w:val="00415632"/>
    <w:rsid w:val="00441BB0"/>
    <w:rsid w:val="00444A04"/>
    <w:rsid w:val="00451F27"/>
    <w:rsid w:val="00454320"/>
    <w:rsid w:val="004617C9"/>
    <w:rsid w:val="00461BE0"/>
    <w:rsid w:val="0047022D"/>
    <w:rsid w:val="00492FC4"/>
    <w:rsid w:val="004A1AD3"/>
    <w:rsid w:val="004A6335"/>
    <w:rsid w:val="004A7E28"/>
    <w:rsid w:val="004D41FD"/>
    <w:rsid w:val="004D696A"/>
    <w:rsid w:val="004D7989"/>
    <w:rsid w:val="004E3758"/>
    <w:rsid w:val="0051540A"/>
    <w:rsid w:val="00530472"/>
    <w:rsid w:val="00541304"/>
    <w:rsid w:val="00571A03"/>
    <w:rsid w:val="005761A7"/>
    <w:rsid w:val="0058692D"/>
    <w:rsid w:val="005A549A"/>
    <w:rsid w:val="005E5131"/>
    <w:rsid w:val="00600550"/>
    <w:rsid w:val="00610C12"/>
    <w:rsid w:val="0062522D"/>
    <w:rsid w:val="0063721B"/>
    <w:rsid w:val="00656EDE"/>
    <w:rsid w:val="00666118"/>
    <w:rsid w:val="00673F06"/>
    <w:rsid w:val="006A4A32"/>
    <w:rsid w:val="006B0C19"/>
    <w:rsid w:val="006C6D8B"/>
    <w:rsid w:val="006C7503"/>
    <w:rsid w:val="006D073D"/>
    <w:rsid w:val="006D1B92"/>
    <w:rsid w:val="006D2AE3"/>
    <w:rsid w:val="006E7CB6"/>
    <w:rsid w:val="006F3CAA"/>
    <w:rsid w:val="006F5648"/>
    <w:rsid w:val="00706EAD"/>
    <w:rsid w:val="00725AB5"/>
    <w:rsid w:val="007474A7"/>
    <w:rsid w:val="00747EE2"/>
    <w:rsid w:val="0075124F"/>
    <w:rsid w:val="007965E9"/>
    <w:rsid w:val="00796F10"/>
    <w:rsid w:val="007B77F5"/>
    <w:rsid w:val="007C0526"/>
    <w:rsid w:val="007C6171"/>
    <w:rsid w:val="007F2CDD"/>
    <w:rsid w:val="007F4541"/>
    <w:rsid w:val="007F5D59"/>
    <w:rsid w:val="00823141"/>
    <w:rsid w:val="00836940"/>
    <w:rsid w:val="008402DA"/>
    <w:rsid w:val="0084384F"/>
    <w:rsid w:val="00845C6B"/>
    <w:rsid w:val="008556F9"/>
    <w:rsid w:val="00875BC5"/>
    <w:rsid w:val="00883CF4"/>
    <w:rsid w:val="00893617"/>
    <w:rsid w:val="00893A9E"/>
    <w:rsid w:val="008A2F0F"/>
    <w:rsid w:val="008A5382"/>
    <w:rsid w:val="008B32EB"/>
    <w:rsid w:val="008B7739"/>
    <w:rsid w:val="008C4DA2"/>
    <w:rsid w:val="008D56FD"/>
    <w:rsid w:val="008D5FC4"/>
    <w:rsid w:val="008E0913"/>
    <w:rsid w:val="008F28FD"/>
    <w:rsid w:val="0090113B"/>
    <w:rsid w:val="00903494"/>
    <w:rsid w:val="0092588F"/>
    <w:rsid w:val="0092675A"/>
    <w:rsid w:val="009270F9"/>
    <w:rsid w:val="009367CA"/>
    <w:rsid w:val="00943AC0"/>
    <w:rsid w:val="00952693"/>
    <w:rsid w:val="00972C46"/>
    <w:rsid w:val="0097474C"/>
    <w:rsid w:val="009A1C1A"/>
    <w:rsid w:val="009A4155"/>
    <w:rsid w:val="009A46A4"/>
    <w:rsid w:val="009A6F0C"/>
    <w:rsid w:val="009B50F4"/>
    <w:rsid w:val="009C2CC3"/>
    <w:rsid w:val="009C306F"/>
    <w:rsid w:val="009F04D5"/>
    <w:rsid w:val="009F30C8"/>
    <w:rsid w:val="009F4BAD"/>
    <w:rsid w:val="009F75BF"/>
    <w:rsid w:val="00A02343"/>
    <w:rsid w:val="00A02736"/>
    <w:rsid w:val="00A03F6A"/>
    <w:rsid w:val="00A14672"/>
    <w:rsid w:val="00A152D0"/>
    <w:rsid w:val="00A17254"/>
    <w:rsid w:val="00A3210E"/>
    <w:rsid w:val="00A40824"/>
    <w:rsid w:val="00A57165"/>
    <w:rsid w:val="00A70400"/>
    <w:rsid w:val="00AC3C35"/>
    <w:rsid w:val="00AD10D0"/>
    <w:rsid w:val="00AE0ABD"/>
    <w:rsid w:val="00AE1FBE"/>
    <w:rsid w:val="00AE3FD5"/>
    <w:rsid w:val="00B00A0A"/>
    <w:rsid w:val="00B07974"/>
    <w:rsid w:val="00B208E7"/>
    <w:rsid w:val="00B20C1D"/>
    <w:rsid w:val="00B23E34"/>
    <w:rsid w:val="00B37F59"/>
    <w:rsid w:val="00B45B10"/>
    <w:rsid w:val="00B50CA9"/>
    <w:rsid w:val="00B6074B"/>
    <w:rsid w:val="00B60F54"/>
    <w:rsid w:val="00B67DD0"/>
    <w:rsid w:val="00B75296"/>
    <w:rsid w:val="00B863F8"/>
    <w:rsid w:val="00B946B4"/>
    <w:rsid w:val="00BB4CB2"/>
    <w:rsid w:val="00BB6F69"/>
    <w:rsid w:val="00BC4A5A"/>
    <w:rsid w:val="00BF6F0B"/>
    <w:rsid w:val="00C0442E"/>
    <w:rsid w:val="00C20ED9"/>
    <w:rsid w:val="00C26165"/>
    <w:rsid w:val="00C53808"/>
    <w:rsid w:val="00C54C7D"/>
    <w:rsid w:val="00C60F36"/>
    <w:rsid w:val="00C66675"/>
    <w:rsid w:val="00C84121"/>
    <w:rsid w:val="00C95775"/>
    <w:rsid w:val="00CA56BB"/>
    <w:rsid w:val="00CB2059"/>
    <w:rsid w:val="00CB606D"/>
    <w:rsid w:val="00CC603E"/>
    <w:rsid w:val="00CD1D83"/>
    <w:rsid w:val="00D02106"/>
    <w:rsid w:val="00D26AA5"/>
    <w:rsid w:val="00D32AF7"/>
    <w:rsid w:val="00D37EDD"/>
    <w:rsid w:val="00D50318"/>
    <w:rsid w:val="00D50D30"/>
    <w:rsid w:val="00D5119B"/>
    <w:rsid w:val="00D53097"/>
    <w:rsid w:val="00D66541"/>
    <w:rsid w:val="00D82E55"/>
    <w:rsid w:val="00D92924"/>
    <w:rsid w:val="00D93C3D"/>
    <w:rsid w:val="00DA2BC8"/>
    <w:rsid w:val="00DB2C28"/>
    <w:rsid w:val="00DC42AC"/>
    <w:rsid w:val="00DE1CCE"/>
    <w:rsid w:val="00DF0E61"/>
    <w:rsid w:val="00E02D67"/>
    <w:rsid w:val="00E05B59"/>
    <w:rsid w:val="00E2336E"/>
    <w:rsid w:val="00E24137"/>
    <w:rsid w:val="00E432C6"/>
    <w:rsid w:val="00E621EE"/>
    <w:rsid w:val="00E64798"/>
    <w:rsid w:val="00E77D5F"/>
    <w:rsid w:val="00E80A10"/>
    <w:rsid w:val="00E94D50"/>
    <w:rsid w:val="00EB159E"/>
    <w:rsid w:val="00EB575D"/>
    <w:rsid w:val="00ED4DDF"/>
    <w:rsid w:val="00ED70A7"/>
    <w:rsid w:val="00EE5117"/>
    <w:rsid w:val="00EE5F0C"/>
    <w:rsid w:val="00EF1279"/>
    <w:rsid w:val="00EF4FBF"/>
    <w:rsid w:val="00F05DA4"/>
    <w:rsid w:val="00F10E09"/>
    <w:rsid w:val="00F11177"/>
    <w:rsid w:val="00F1188A"/>
    <w:rsid w:val="00F11DE9"/>
    <w:rsid w:val="00F322C0"/>
    <w:rsid w:val="00F40DCB"/>
    <w:rsid w:val="00F57934"/>
    <w:rsid w:val="00F61916"/>
    <w:rsid w:val="00F832A4"/>
    <w:rsid w:val="00F86F17"/>
    <w:rsid w:val="00FA7726"/>
    <w:rsid w:val="0CA71CDE"/>
    <w:rsid w:val="22B57D87"/>
    <w:rsid w:val="56263C56"/>
    <w:rsid w:val="6370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BF94F"/>
  <w15:chartTrackingRefBased/>
  <w15:docId w15:val="{8E7048F0-F5CD-431B-82E2-D8DED746F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2EB"/>
    <w:pPr>
      <w:spacing w:after="0" w:line="276" w:lineRule="auto"/>
    </w:pPr>
    <w:rPr>
      <w:rFonts w:ascii="Calibri" w:hAnsi="Calibri" w:cs="Times New Roman"/>
    </w:rPr>
  </w:style>
  <w:style w:type="paragraph" w:styleId="Naslov2">
    <w:name w:val="heading 2"/>
    <w:basedOn w:val="Navaden"/>
    <w:next w:val="Navaden"/>
    <w:link w:val="Naslov2Znak"/>
    <w:rsid w:val="009B50F4"/>
    <w:pPr>
      <w:keepNext/>
      <w:keepLines/>
      <w:suppressAutoHyphens/>
      <w:autoSpaceDN w:val="0"/>
      <w:spacing w:before="200"/>
      <w:textAlignment w:val="baseline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9B50F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Hiperpovezava">
    <w:name w:val="Hyperlink"/>
    <w:basedOn w:val="Privzetapisavaodstavka"/>
    <w:rsid w:val="009B50F4"/>
    <w:rPr>
      <w:color w:val="0000FF"/>
      <w:u w:val="single"/>
    </w:rPr>
  </w:style>
  <w:style w:type="table" w:styleId="Tabelamrea">
    <w:name w:val="Table Grid"/>
    <w:basedOn w:val="Navadnatabela"/>
    <w:uiPriority w:val="39"/>
    <w:rsid w:val="000F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7022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7022D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EF1279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F1279"/>
    <w:rPr>
      <w:rFonts w:ascii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EF1279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F1279"/>
    <w:rPr>
      <w:rFonts w:ascii="Calibri" w:hAnsi="Calibri" w:cs="Times New Roman"/>
    </w:rPr>
  </w:style>
  <w:style w:type="paragraph" w:styleId="Odstavekseznama">
    <w:name w:val="List Paragraph"/>
    <w:basedOn w:val="Navaden"/>
    <w:uiPriority w:val="34"/>
    <w:qFormat/>
    <w:rsid w:val="00415632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AE3F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emf"/><Relationship Id="rId18" Type="http://schemas.openxmlformats.org/officeDocument/2006/relationships/customXml" Target="ink/ink5.xml"/><Relationship Id="rId26" Type="http://schemas.openxmlformats.org/officeDocument/2006/relationships/customXml" Target="ink/ink13.xml"/><Relationship Id="rId3" Type="http://schemas.openxmlformats.org/officeDocument/2006/relationships/customXml" Target="../customXml/item3.xml"/><Relationship Id="rId21" Type="http://schemas.openxmlformats.org/officeDocument/2006/relationships/customXml" Target="ink/ink8.xml"/><Relationship Id="rId7" Type="http://schemas.openxmlformats.org/officeDocument/2006/relationships/styles" Target="styles.xml"/><Relationship Id="rId12" Type="http://schemas.openxmlformats.org/officeDocument/2006/relationships/customXml" Target="ink/ink1.xml"/><Relationship Id="rId17" Type="http://schemas.openxmlformats.org/officeDocument/2006/relationships/customXml" Target="ink/ink4.xml"/><Relationship Id="rId25" Type="http://schemas.openxmlformats.org/officeDocument/2006/relationships/customXml" Target="ink/ink12.xml"/><Relationship Id="rId2" Type="http://schemas.openxmlformats.org/officeDocument/2006/relationships/customXml" Target="../customXml/item2.xml"/><Relationship Id="rId16" Type="http://schemas.openxmlformats.org/officeDocument/2006/relationships/image" Target="media/image2.emf"/><Relationship Id="rId20" Type="http://schemas.openxmlformats.org/officeDocument/2006/relationships/customXml" Target="ink/ink7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customXml" Target="ink/ink11.xml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customXml" Target="ink/ink3.xml"/><Relationship Id="rId23" Type="http://schemas.openxmlformats.org/officeDocument/2006/relationships/customXml" Target="ink/ink10.xml"/><Relationship Id="rId28" Type="http://schemas.openxmlformats.org/officeDocument/2006/relationships/customXml" Target="ink/ink15.xml"/><Relationship Id="rId10" Type="http://schemas.openxmlformats.org/officeDocument/2006/relationships/footnotes" Target="footnotes.xml"/><Relationship Id="rId19" Type="http://schemas.openxmlformats.org/officeDocument/2006/relationships/customXml" Target="ink/ink6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ustomXml" Target="ink/ink2.xml"/><Relationship Id="rId22" Type="http://schemas.openxmlformats.org/officeDocument/2006/relationships/customXml" Target="ink/ink9.xml"/><Relationship Id="rId27" Type="http://schemas.openxmlformats.org/officeDocument/2006/relationships/customXml" Target="ink/ink14.xml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image" Target="media/image4.png"/><Relationship Id="rId7" Type="http://schemas.openxmlformats.org/officeDocument/2006/relationships/image" Target="media/image7.png"/><Relationship Id="rId2" Type="http://schemas.openxmlformats.org/officeDocument/2006/relationships/hyperlink" Target="http://www.vdcpolz.si" TargetMode="External"/><Relationship Id="rId1" Type="http://schemas.openxmlformats.org/officeDocument/2006/relationships/hyperlink" Target="mailto:vdc.polz@vdcpolz.si" TargetMode="External"/><Relationship Id="rId6" Type="http://schemas.openxmlformats.org/officeDocument/2006/relationships/image" Target="media/image6.jpg"/><Relationship Id="rId5" Type="http://schemas.openxmlformats.org/officeDocument/2006/relationships/oleObject" Target="embeddings/oleObject1.bin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men.serjak\Documents\Officeove%20predloge%20po%20meri\Glava%20in%20noga%20-%202021.dotx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09T20:58:37.07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09T20:58:39.59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2T18:28:55.38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2T18:28:52.38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2T18:28:45.75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  <inkml:trace contextRef="#ctx0" brushRef="#br0" timeOffset="185.96">0 0 24575,'4'0'0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2T18:28:44.70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2T18:28:35.55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09T20:58:37.07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09T20:58:37.07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  <inkml:trace contextRef="#ctx0" brushRef="#br0" timeOffset="1">0 0 24575,'4'0'0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09T20:58:37.07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09T20:58:37.08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09T20:58:39.59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09T20:58:39.59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09T20:58:39.59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  <inkml:trace contextRef="#ctx0" brushRef="#br0" timeOffset="1">0 0 24575,'4'0'0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09T20:58:39.59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62F313581EE54E8603818E479BDE95" ma:contentTypeVersion="18" ma:contentTypeDescription="Ustvari nov dokument." ma:contentTypeScope="" ma:versionID="5224a6842b3dd06a83c64c61e7c8cb77">
  <xsd:schema xmlns:xsd="http://www.w3.org/2001/XMLSchema" xmlns:xs="http://www.w3.org/2001/XMLSchema" xmlns:p="http://schemas.microsoft.com/office/2006/metadata/properties" xmlns:ns2="dca2e854-3c13-4a91-b0d8-be20e32d27a0" xmlns:ns3="67d72572-c605-4892-82c5-3ac48c89b21a" targetNamespace="http://schemas.microsoft.com/office/2006/metadata/properties" ma:root="true" ma:fieldsID="6bd779d0cc8490522575d081af3b7164" ns2:_="" ns3:_="">
    <xsd:import namespace="dca2e854-3c13-4a91-b0d8-be20e32d27a0"/>
    <xsd:import namespace="67d72572-c605-4892-82c5-3ac48c89b21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2e854-3c13-4a91-b0d8-be20e32d27a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256ccbb-24c2-4106-812b-80808efd61a6}" ma:internalName="TaxCatchAll" ma:showField="CatchAllData" ma:web="dca2e854-3c13-4a91-b0d8-be20e32d27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72572-c605-4892-82c5-3ac48c89b2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Oznake slike" ma:readOnly="false" ma:fieldId="{5cf76f15-5ced-4ddc-b409-7134ff3c332f}" ma:taxonomyMulti="true" ma:sspId="945aee45-782f-4f91-8fef-6a0eab4f68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ca2e854-3c13-4a91-b0d8-be20e32d27a0">AMDYX4RZZKX5-1887501796-5595</_dlc_DocId>
    <_dlc_DocIdUrl xmlns="dca2e854-3c13-4a91-b0d8-be20e32d27a0">
      <Url>https://vdcpolz.sharepoint.com/sites/VDCpolz/_layouts/15/DocIdRedir.aspx?ID=AMDYX4RZZKX5-1887501796-5595</Url>
      <Description>AMDYX4RZZKX5-1887501796-5595</Description>
    </_dlc_DocIdUrl>
    <lcf76f155ced4ddcb4097134ff3c332f xmlns="67d72572-c605-4892-82c5-3ac48c89b21a">
      <Terms xmlns="http://schemas.microsoft.com/office/infopath/2007/PartnerControls"/>
    </lcf76f155ced4ddcb4097134ff3c332f>
    <TaxCatchAll xmlns="dca2e854-3c13-4a91-b0d8-be20e32d27a0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A936BED-CEC5-468A-9E35-2A09B36050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7BD663-BB16-428C-AE3D-361F61D40C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a2e854-3c13-4a91-b0d8-be20e32d27a0"/>
    <ds:schemaRef ds:uri="67d72572-c605-4892-82c5-3ac48c89b2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192254-4085-441B-99DC-D0FBDE4F778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F587089-2035-41DC-B656-065B8D064FE8}">
  <ds:schemaRefs>
    <ds:schemaRef ds:uri="http://schemas.microsoft.com/office/2006/metadata/properties"/>
    <ds:schemaRef ds:uri="http://schemas.microsoft.com/office/infopath/2007/PartnerControls"/>
    <ds:schemaRef ds:uri="dca2e854-3c13-4a91-b0d8-be20e32d27a0"/>
    <ds:schemaRef ds:uri="67d72572-c605-4892-82c5-3ac48c89b21a"/>
  </ds:schemaRefs>
</ds:datastoreItem>
</file>

<file path=customXml/itemProps5.xml><?xml version="1.0" encoding="utf-8"?>
<ds:datastoreItem xmlns:ds="http://schemas.openxmlformats.org/officeDocument/2006/customXml" ds:itemID="{5DD2CE95-C1F3-49BE-A8F1-3234510F6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Glava in noga - 2021</Template>
  <TotalTime>62</TotalTime>
  <Pages>7</Pages>
  <Words>1997</Words>
  <Characters>11383</Characters>
  <Application>Microsoft Office Word</Application>
  <DocSecurity>0</DocSecurity>
  <Lines>94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13354</CharactersWithSpaces>
  <SharedDoc>false</SharedDoc>
  <HLinks>
    <vt:vector size="12" baseType="variant">
      <vt:variant>
        <vt:i4>7798895</vt:i4>
      </vt:variant>
      <vt:variant>
        <vt:i4>3</vt:i4>
      </vt:variant>
      <vt:variant>
        <vt:i4>0</vt:i4>
      </vt:variant>
      <vt:variant>
        <vt:i4>5</vt:i4>
      </vt:variant>
      <vt:variant>
        <vt:lpwstr>http://www.vdcpolz.si/</vt:lpwstr>
      </vt:variant>
      <vt:variant>
        <vt:lpwstr/>
      </vt:variant>
      <vt:variant>
        <vt:i4>1310822</vt:i4>
      </vt:variant>
      <vt:variant>
        <vt:i4>0</vt:i4>
      </vt:variant>
      <vt:variant>
        <vt:i4>0</vt:i4>
      </vt:variant>
      <vt:variant>
        <vt:i4>5</vt:i4>
      </vt:variant>
      <vt:variant>
        <vt:lpwstr>mailto:vdc.polz@vdcpolz.si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Karmen Šerjak</dc:creator>
  <cp:keywords/>
  <dc:description/>
  <cp:lastModifiedBy>Nataša Bračko</cp:lastModifiedBy>
  <cp:revision>92</cp:revision>
  <cp:lastPrinted>2020-10-28T19:31:00Z</cp:lastPrinted>
  <dcterms:created xsi:type="dcterms:W3CDTF">2026-07-04T08:33:00Z</dcterms:created>
  <dcterms:modified xsi:type="dcterms:W3CDTF">2026-07-05T10:38:00Z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0x0101003E62F313581EE54E8603818E479BDE95</vt:lpwstr>
  </property>
  <property fmtid="{D5CDD505-2E9C-101B-9397-08002B2CF9AE}" pid="3" name="_dlc_DocIdItemGuid">
    <vt:lpwstr>92a406e0-e7c3-444a-9271-71c173ee5f35</vt:lpwstr>
  </property>
  <property fmtid="{D5CDD505-2E9C-101B-9397-08002B2CF9AE}" pid="4" name="MediaServiceImageTags">
    <vt:lpwstr/>
  </property>
</Properties>
</file>