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2FE6" w14:textId="3B721424" w:rsidR="00706ED8" w:rsidRDefault="00171093" w:rsidP="0087581A">
      <w:pPr>
        <w:spacing w:line="240" w:lineRule="auto"/>
        <w:rPr>
          <w:rFonts w:ascii="Times New Roman" w:eastAsia="Times New Roman" w:hAnsi="Times New Roman"/>
          <w:b/>
          <w:sz w:val="16"/>
          <w:szCs w:val="16"/>
          <w:lang w:eastAsia="sl-SI"/>
        </w:rPr>
      </w:pPr>
      <w:r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 </w:t>
      </w:r>
      <w:r w:rsidR="0087581A"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JEDILNIK:  BIVALNA ENOTA </w:t>
      </w:r>
      <w:r w:rsidR="006D3C36">
        <w:rPr>
          <w:rFonts w:ascii="Times New Roman" w:eastAsia="Times New Roman" w:hAnsi="Times New Roman"/>
          <w:b/>
          <w:sz w:val="16"/>
          <w:szCs w:val="16"/>
          <w:lang w:eastAsia="sl-SI"/>
        </w:rPr>
        <w:t>PEKRSKA</w:t>
      </w:r>
      <w:r w:rsidR="0087581A"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 H1 IN H2 – </w:t>
      </w:r>
      <w:r w:rsidR="004D4BD8">
        <w:rPr>
          <w:rFonts w:ascii="Times New Roman" w:eastAsia="Times New Roman" w:hAnsi="Times New Roman"/>
          <w:b/>
          <w:sz w:val="16"/>
          <w:szCs w:val="16"/>
          <w:lang w:eastAsia="sl-SI"/>
        </w:rPr>
        <w:t>AVGUST</w:t>
      </w:r>
      <w:r w:rsidR="009D5E16"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 2026 </w:t>
      </w:r>
      <w:r w:rsidR="002278ED">
        <w:rPr>
          <w:rFonts w:ascii="Times New Roman" w:eastAsia="Times New Roman" w:hAnsi="Times New Roman"/>
          <w:b/>
          <w:sz w:val="16"/>
          <w:szCs w:val="16"/>
          <w:lang w:eastAsia="sl-SI"/>
        </w:rPr>
        <w:t>–</w:t>
      </w:r>
      <w:r w:rsidR="009D5E16">
        <w:rPr>
          <w:rFonts w:ascii="Times New Roman" w:eastAsia="Times New Roman" w:hAnsi="Times New Roman"/>
          <w:b/>
          <w:sz w:val="16"/>
          <w:szCs w:val="16"/>
          <w:lang w:eastAsia="sl-SI"/>
        </w:rPr>
        <w:t xml:space="preserve"> </w:t>
      </w:r>
      <w:r w:rsidR="002278ED">
        <w:rPr>
          <w:rFonts w:ascii="Times New Roman" w:eastAsia="Times New Roman" w:hAnsi="Times New Roman"/>
          <w:b/>
          <w:sz w:val="16"/>
          <w:szCs w:val="16"/>
          <w:lang w:eastAsia="sl-SI"/>
        </w:rPr>
        <w:t>12261-1/2026-</w:t>
      </w:r>
      <w:r w:rsidR="004D4BD8">
        <w:rPr>
          <w:rFonts w:ascii="Times New Roman" w:eastAsia="Times New Roman" w:hAnsi="Times New Roman"/>
          <w:b/>
          <w:sz w:val="16"/>
          <w:szCs w:val="16"/>
          <w:lang w:eastAsia="sl-SI"/>
        </w:rPr>
        <w:t>10</w:t>
      </w:r>
    </w:p>
    <w:p w14:paraId="3BB1A4BE" w14:textId="66EE5448" w:rsidR="0087581A" w:rsidRDefault="0087581A" w:rsidP="0087581A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>
        <w:rPr>
          <w:rFonts w:ascii="Times New Roman" w:eastAsia="Times New Roman" w:hAnsi="Times New Roman"/>
          <w:sz w:val="16"/>
          <w:szCs w:val="16"/>
          <w:lang w:eastAsia="sl-SI"/>
        </w:rPr>
        <w:t xml:space="preserve">ZAJTRK IN VEČERJA VKLJUČUJETA TOPLI NAPITEK PO IZBIRI IN V SKLADU Z DIETO. </w:t>
      </w:r>
    </w:p>
    <w:p w14:paraId="2909D721" w14:textId="77777777" w:rsidR="0087581A" w:rsidRDefault="0087581A" w:rsidP="0087581A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>
        <w:rPr>
          <w:rFonts w:ascii="Times New Roman" w:eastAsia="Times New Roman" w:hAnsi="Times New Roman"/>
          <w:sz w:val="16"/>
          <w:szCs w:val="16"/>
          <w:lang w:eastAsia="sl-SI"/>
        </w:rPr>
        <w:t>SADJE, KRUH , NAPITEK SO VES DAN NA RAZPOLAGO (PRI DIETNI PREHRANI JE USKLAJEN Z DIETO).</w:t>
      </w:r>
    </w:p>
    <w:p w14:paraId="798ED91D" w14:textId="77777777" w:rsidR="0087581A" w:rsidRDefault="0087581A" w:rsidP="0087581A">
      <w:pPr>
        <w:spacing w:line="240" w:lineRule="auto"/>
        <w:rPr>
          <w:rFonts w:ascii="Times New Roman" w:eastAsia="Times New Roman" w:hAnsi="Times New Roman"/>
          <w:sz w:val="16"/>
          <w:szCs w:val="16"/>
          <w:lang w:eastAsia="sl-SI"/>
        </w:rPr>
      </w:pPr>
      <w:r>
        <w:rPr>
          <w:rFonts w:ascii="Times New Roman" w:eastAsia="Times New Roman" w:hAnsi="Times New Roman"/>
          <w:sz w:val="16"/>
          <w:szCs w:val="16"/>
          <w:lang w:eastAsia="sl-SI"/>
        </w:rPr>
        <w:t>ZAJTRK JE VSAK DAN PO IZBIRI GLEDE NA DNEVNE MENIJE  IN DIETO.</w:t>
      </w:r>
    </w:p>
    <w:p w14:paraId="1ACFA341" w14:textId="3A2FD4A7" w:rsidR="0087581A" w:rsidRPr="0012198F" w:rsidRDefault="0087581A" w:rsidP="0012198F">
      <w:pPr>
        <w:spacing w:line="240" w:lineRule="auto"/>
        <w:rPr>
          <w:rFonts w:ascii="Times New Roman" w:eastAsia="Times New Roman" w:hAnsi="Times New Roman"/>
          <w:color w:val="FF0000"/>
          <w:sz w:val="16"/>
          <w:szCs w:val="16"/>
          <w:lang w:eastAsia="sl-SI"/>
        </w:rPr>
      </w:pPr>
      <w:r>
        <w:rPr>
          <w:rFonts w:ascii="Times New Roman" w:eastAsia="Times New Roman" w:hAnsi="Times New Roman"/>
          <w:sz w:val="16"/>
          <w:szCs w:val="16"/>
          <w:lang w:eastAsia="sl-SI"/>
        </w:rPr>
        <w:t>PRIDRUŽUJEMO SI PRAVICO SPREMEMBE JEDILNIKA.</w:t>
      </w:r>
      <w:r>
        <w:rPr>
          <w:rFonts w:ascii="Times New Roman" w:eastAsia="Times New Roman" w:hAnsi="Times New Roman"/>
          <w:color w:val="FF0000"/>
          <w:sz w:val="16"/>
          <w:szCs w:val="16"/>
          <w:lang w:eastAsia="sl-SI"/>
        </w:rPr>
        <w:t xml:space="preserve"> TABELA ALERGENOV JE V PRILOGI.</w:t>
      </w:r>
    </w:p>
    <w:tbl>
      <w:tblPr>
        <w:tblpPr w:leftFromText="141" w:rightFromText="141" w:bottomFromText="160" w:vertAnchor="text" w:horzAnchor="margin" w:tblpXSpec="center" w:tblpY="463"/>
        <w:tblW w:w="526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6"/>
        <w:gridCol w:w="1541"/>
        <w:gridCol w:w="1651"/>
        <w:gridCol w:w="1682"/>
        <w:gridCol w:w="1730"/>
        <w:gridCol w:w="1585"/>
        <w:gridCol w:w="1586"/>
        <w:gridCol w:w="1622"/>
        <w:gridCol w:w="1645"/>
      </w:tblGrid>
      <w:tr w:rsidR="004B14AE" w:rsidRPr="002D285F" w14:paraId="54E795F3" w14:textId="77777777" w:rsidTr="004B14AE">
        <w:trPr>
          <w:trHeight w:val="263"/>
        </w:trPr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333C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bookmarkStart w:id="0" w:name="_Hlk211808623"/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3A39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52363B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59B62AF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C2A3D" w14:textId="6687D724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PONEDELJEK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D4971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TOREK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74160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SREDA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3EB18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ČETRTEK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EF53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PETEK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26F2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SOBOTA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E6CF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NEDELJA </w:t>
            </w:r>
          </w:p>
        </w:tc>
      </w:tr>
      <w:tr w:rsidR="004B14AE" w:rsidRPr="002D285F" w14:paraId="20C6FD02" w14:textId="77777777" w:rsidTr="004B14AE">
        <w:trPr>
          <w:trHeight w:val="1713"/>
        </w:trPr>
        <w:tc>
          <w:tcPr>
            <w:tcW w:w="10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711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1BAFECE1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471F45EF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ZAJTRK</w:t>
            </w:r>
          </w:p>
        </w:tc>
        <w:tc>
          <w:tcPr>
            <w:tcW w:w="1516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AC5A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NORMALNA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893B" w14:textId="5A7E317F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MASLO, MARMELADA, KRUH (G)</w:t>
            </w:r>
          </w:p>
          <w:p w14:paraId="2E82689D" w14:textId="77777777" w:rsidR="009D5E16" w:rsidRPr="002D285F" w:rsidRDefault="009D5E16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3EF96ACF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18360E4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SUHA SALAMA, SIR, KRUH (G,L)</w:t>
            </w:r>
          </w:p>
          <w:p w14:paraId="2828CE91" w14:textId="77777777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4143F2B8" w14:textId="77777777" w:rsidR="009D5E16" w:rsidRPr="002D285F" w:rsidRDefault="009D5E16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40894BF2" w14:textId="2AD76F36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MLEČNI GRIS, KAKAV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(G,L)</w:t>
            </w:r>
          </w:p>
          <w:p w14:paraId="43591B3C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C76ABB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+ SEZONSKO SADJE 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0417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PAŠTETA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KRUH (G,R1)</w:t>
            </w:r>
          </w:p>
          <w:p w14:paraId="4554DA6B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3C338033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085BECB9" w14:textId="77777777" w:rsidR="00FF6DC9" w:rsidRDefault="00FF6DC9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7ADA03BB" w14:textId="4C24C943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SIROVA ŠTRUČKA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  (L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,G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)</w:t>
            </w:r>
          </w:p>
          <w:p w14:paraId="464FBF3B" w14:textId="77777777" w:rsidR="00AA3FFE" w:rsidRDefault="00AA3FF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6DADB715" w14:textId="77777777" w:rsidR="009D5E16" w:rsidRPr="002D285F" w:rsidRDefault="009D5E16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18CE1D70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ČOKOLINO Z MLEKOM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(G,L)</w:t>
            </w:r>
          </w:p>
          <w:p w14:paraId="7C47CFFB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A02DAF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8568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MASLO, MED, KRUH (G,L)</w:t>
            </w:r>
          </w:p>
          <w:p w14:paraId="46FC44A3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B889430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BD481CD" w14:textId="60AE71F8" w:rsidR="004B14AE" w:rsidRPr="002D285F" w:rsidRDefault="008C2471" w:rsidP="00C55074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PROSEN</w:t>
            </w:r>
            <w:r w:rsidR="00FF6DC9"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A KAŠA S KAKAVOM IN MANDLJI</w:t>
            </w:r>
            <w:r w:rsidR="00FF6DC9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(O)</w:t>
            </w:r>
          </w:p>
          <w:p w14:paraId="7AEEE38C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99C6E77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ZELENJAVNI NAMAZ, KRUH (G,L)</w:t>
            </w:r>
          </w:p>
          <w:p w14:paraId="4E9EF08E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27F561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dashSmallGap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CC41" w14:textId="71885354" w:rsidR="004B14AE" w:rsidRDefault="00FF6DC9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NADROBLJEN KRUH V MLEKU (G,L)</w:t>
            </w:r>
          </w:p>
          <w:p w14:paraId="214999AE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387CE1D5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1F99674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MLEČNI NAMAZ, KRUH (G,L)</w:t>
            </w:r>
          </w:p>
          <w:p w14:paraId="5B1CCC90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90E1F79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5121578" w14:textId="7D2BFF49" w:rsidR="004B14AE" w:rsidRPr="009D5E16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HUMUS (namaz iz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leče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), KRUH (G)</w:t>
            </w:r>
          </w:p>
          <w:p w14:paraId="2F9D73DF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5387950" w14:textId="62FD6F23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BE6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RIBE V KONZERVI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(z zelenjavo ali brez)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(G,R1)</w:t>
            </w:r>
          </w:p>
          <w:p w14:paraId="429FC5D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950B2E6" w14:textId="7F4963DE" w:rsidR="003E014E" w:rsidRPr="002D285F" w:rsidRDefault="00FF6DC9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OVSENI KOSMIČI Z MLEKOM IN OREŠKI (O)</w:t>
            </w:r>
          </w:p>
          <w:p w14:paraId="14144A9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97F48DE" w14:textId="77777777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TOPLJENI  SIR, KRUH (G,L)</w:t>
            </w:r>
          </w:p>
          <w:p w14:paraId="7BD901D8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531B52B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8600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PAŠTETA, KRUH (G)</w:t>
            </w:r>
          </w:p>
          <w:p w14:paraId="56D807D2" w14:textId="77777777" w:rsidR="004B14AE" w:rsidRDefault="004B14AE" w:rsidP="00A117FC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7772E660" w14:textId="77777777" w:rsidR="004B14AE" w:rsidRDefault="004B14AE" w:rsidP="00A117FC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B6A0864" w14:textId="77777777" w:rsidR="009D5E16" w:rsidRDefault="009D5E16" w:rsidP="00A117FC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67E5E87" w14:textId="482EA6BD" w:rsidR="004B14AE" w:rsidRPr="002D285F" w:rsidRDefault="004B14AE" w:rsidP="00A117FC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HRENOVKA (par), KRUH (G)</w:t>
            </w:r>
          </w:p>
          <w:p w14:paraId="5D244062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C1F0DB0" w14:textId="77777777" w:rsidR="00FF6DC9" w:rsidRDefault="00FF6DC9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4757C5A" w14:textId="1B0D02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NAMAZ S PAPRIKO, KRUH (G,L)</w:t>
            </w:r>
          </w:p>
          <w:p w14:paraId="5579C78C" w14:textId="77777777" w:rsidR="00FF6DC9" w:rsidRDefault="00FF6DC9" w:rsidP="00810D88">
            <w:pPr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0748D62" w14:textId="77777777" w:rsidR="004B14AE" w:rsidRPr="002D285F" w:rsidRDefault="004B14AE" w:rsidP="00810D88">
            <w:pPr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CC41" w14:textId="4D1EC943" w:rsidR="004B14AE" w:rsidRPr="00B20DA7" w:rsidRDefault="00980041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OCVRTE KRUHOVE REZINE</w:t>
            </w:r>
            <w:r w:rsidR="004B14AE"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,J,L</w:t>
            </w:r>
            <w:r w:rsidR="004B14AE"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6688C9C7" w14:textId="77777777" w:rsidR="004B14AE" w:rsidRPr="00B20DA7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45A02A8" w14:textId="77777777" w:rsidR="009D5E16" w:rsidRPr="00B20DA7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8B1D446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KUHANA ALI PEČENA JAJCA,  KRUH (G,J)</w:t>
            </w:r>
          </w:p>
          <w:p w14:paraId="49295A5F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679C95CE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527CB94A" w14:textId="3D44F4E8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LOSOSOV NAMAZ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KRUH  (G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,R1)</w:t>
            </w:r>
          </w:p>
          <w:p w14:paraId="7BDBEBE4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32667C9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</w:tr>
      <w:tr w:rsidR="004B14AE" w:rsidRPr="002D285F" w14:paraId="132EB219" w14:textId="77777777" w:rsidTr="004B14AE">
        <w:trPr>
          <w:trHeight w:val="53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CE50022" w14:textId="77777777" w:rsidR="004B14AE" w:rsidRPr="002D285F" w:rsidRDefault="004B14AE" w:rsidP="00810D88">
            <w:pPr>
              <w:spacing w:line="25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16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D9FD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SLADKORNA DIETA</w:t>
            </w:r>
          </w:p>
        </w:tc>
        <w:tc>
          <w:tcPr>
            <w:tcW w:w="162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19D3F" w14:textId="7AB2F8DB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MASLO, DIETNA  MARMELADA, ČRNI KRUH (G)</w:t>
            </w:r>
          </w:p>
          <w:p w14:paraId="03EA47AB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4DCC0D10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PIŠČANČJA KLOBASA, SIR, ČRNI KRUH (G,L)</w:t>
            </w:r>
          </w:p>
          <w:p w14:paraId="281E0385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41DD3D3" w14:textId="77777777" w:rsidR="009D5E16" w:rsidRDefault="009D5E16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4DB91A71" w14:textId="4BECB933" w:rsidR="003E014E" w:rsidRPr="009D5E16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MLEČNI GRIS</w:t>
            </w:r>
            <w:r w:rsidR="00FF6DC9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S CIMETOM 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</w:t>
            </w:r>
            <w:proofErr w:type="spellStart"/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pirin</w:t>
            </w:r>
            <w:proofErr w:type="spellEnd"/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zdrob) (G,L)</w:t>
            </w:r>
          </w:p>
          <w:p w14:paraId="41517C8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E23B10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D6F3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PAŠTETA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ČRNI KRUH (G,R1)</w:t>
            </w:r>
          </w:p>
          <w:p w14:paraId="497B9BB5" w14:textId="77777777" w:rsidR="003E014E" w:rsidRPr="002D285F" w:rsidRDefault="003E014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7A820E1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6A63F5E0" w14:textId="4BB4D87D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POLNOZRNATA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ŠTRUČKA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(L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,G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)</w:t>
            </w:r>
          </w:p>
          <w:p w14:paraId="17DC8B16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93BF32C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2D09660" w14:textId="0753E9C6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POLNOZRNATI ČOKOLINO Z MLEKOM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(L)</w:t>
            </w:r>
          </w:p>
          <w:p w14:paraId="788C8DA7" w14:textId="77777777" w:rsidR="00FF6DC9" w:rsidRDefault="00FF6DC9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00D7BA1" w14:textId="1F2F66EE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ADAC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MASLO, DIAB. MED, ČRNI KRUH (G,L)</w:t>
            </w:r>
          </w:p>
          <w:p w14:paraId="5AA72C86" w14:textId="77777777" w:rsidR="003E014E" w:rsidRPr="002D285F" w:rsidRDefault="003E014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78AF85AF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F09761B" w14:textId="496A40E9" w:rsidR="00FF6DC9" w:rsidRPr="002D285F" w:rsidRDefault="008C2471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PROSEN</w:t>
            </w:r>
            <w:r w:rsidR="00FF6DC9">
              <w:rPr>
                <w:rFonts w:ascii="Times New Roman" w:hAnsi="Times New Roman"/>
                <w:color w:val="000000"/>
                <w:sz w:val="13"/>
                <w:szCs w:val="13"/>
              </w:rPr>
              <w:t>A KAŠA S KAKAVOM IN MANDLJI (O)</w:t>
            </w:r>
          </w:p>
          <w:p w14:paraId="5B7C561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BFF038D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ZELENJAVNI NAMAZ, ČRNI KRUH (G,L)</w:t>
            </w:r>
          </w:p>
          <w:p w14:paraId="113805B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B067D7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6BE4B79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9FADA" w14:textId="6D339C0F" w:rsidR="00FF6DC9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NADROBLJEN ČRNI KRUH V MLEKU (G,L)</w:t>
            </w:r>
          </w:p>
          <w:p w14:paraId="2AF8B4C3" w14:textId="77777777" w:rsidR="003E014E" w:rsidRDefault="003E014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7DAA65F" w14:textId="77777777" w:rsidR="003E014E" w:rsidRPr="002D285F" w:rsidRDefault="003E014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8822E3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MLEČNI NAMAZ, ČRNI KRUH (G,L)</w:t>
            </w:r>
          </w:p>
          <w:p w14:paraId="25333C16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401F2C1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994DE80" w14:textId="61BA0F3C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HUMUS (namaz iz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leče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), ČRNI KRUH (G)</w:t>
            </w:r>
          </w:p>
          <w:p w14:paraId="1F28AB6B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644F651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EAA887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638A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RIBE V KONZERV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I (z zelenjavo ali brez)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ČRNI KRUH (G,R1)</w:t>
            </w:r>
          </w:p>
          <w:p w14:paraId="0A94951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845C27A" w14:textId="77777777" w:rsidR="00FF6DC9" w:rsidRPr="002D285F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OVSENI KOSMIČI Z MLEKOM IN OREŠKI (O)</w:t>
            </w:r>
          </w:p>
          <w:p w14:paraId="3EF048B9" w14:textId="77777777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AFE7E11" w14:textId="6A32EE63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TOPLJENI  SIR, ČRNI KRUH (G,L)</w:t>
            </w:r>
          </w:p>
          <w:p w14:paraId="538E8617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4D932C4" w14:textId="77777777" w:rsidR="003E014E" w:rsidRPr="002D285F" w:rsidRDefault="003E014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932CEF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95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C2E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PAŠTETA, ČRNI KRUH (G)</w:t>
            </w:r>
          </w:p>
          <w:p w14:paraId="58B0456C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C5799D2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45D3BAC" w14:textId="515E4619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HRENOVKA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(par)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(G)</w:t>
            </w:r>
          </w:p>
          <w:p w14:paraId="4B3C2303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011F236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7C6F21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NAMAZ S PAPRIKO, ČRNI KRUH (G,L)</w:t>
            </w:r>
          </w:p>
          <w:p w14:paraId="232117D5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DF88B1C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53DCFC7F" w14:textId="5027B285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1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9CDC" w14:textId="151E2EC9" w:rsidR="00980041" w:rsidRPr="00B20DA7" w:rsidRDefault="00980041" w:rsidP="00980041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OCVRTE KRUHOVE REZINE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,J,L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34CC0398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BF8D62A" w14:textId="77777777" w:rsidR="003E014E" w:rsidRPr="002D285F" w:rsidRDefault="003E014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1B2AAF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KUHANA ALI PEČENA JAJCA, ČRNI KRUH (G,J)</w:t>
            </w:r>
          </w:p>
          <w:p w14:paraId="0E54DFC2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6918C0C8" w14:textId="19D932B1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LOSOSOV NAMAZ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ČRNI KRUH  (G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,R1)</w:t>
            </w:r>
          </w:p>
          <w:p w14:paraId="6A45A243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05DCD03C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0C6ED6AF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</w:tr>
      <w:tr w:rsidR="004B14AE" w:rsidRPr="002D285F" w14:paraId="75B09E6F" w14:textId="77777777" w:rsidTr="004B14AE">
        <w:trPr>
          <w:trHeight w:val="186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173173E" w14:textId="77777777" w:rsidR="004B14AE" w:rsidRPr="002D285F" w:rsidRDefault="004B14AE" w:rsidP="00810D88">
            <w:pPr>
              <w:spacing w:line="256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16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F54C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REDUKCIJSKA DIETA IN DIETA PRI BOLEZNI PREBAVIL</w:t>
            </w:r>
          </w:p>
        </w:tc>
        <w:tc>
          <w:tcPr>
            <w:tcW w:w="1624" w:type="dxa"/>
            <w:tcBorders>
              <w:top w:val="dashSmallGap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2DE9" w14:textId="45E2217D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MASLO, DIETNA  MARMELADA, ČRNI KRUH (G)</w:t>
            </w:r>
          </w:p>
          <w:p w14:paraId="1F6F4F77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C48399D" w14:textId="77777777" w:rsidR="004B14AE" w:rsidRPr="002D285F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PIŠČANČJA KLOBASA, SIR, ČRNI KRUH (G,L)</w:t>
            </w:r>
          </w:p>
          <w:p w14:paraId="49D6E40C" w14:textId="77777777" w:rsidR="004B14AE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62F282FE" w14:textId="77777777" w:rsidR="009D5E16" w:rsidRPr="002D285F" w:rsidRDefault="009D5E16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66EAD630" w14:textId="134A7AC9" w:rsidR="004B14AE" w:rsidRPr="00FF6DC9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MLEČNI GRIS</w:t>
            </w:r>
            <w:r w:rsidR="00FF6DC9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S CIMETOM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</w:t>
            </w:r>
            <w:proofErr w:type="spellStart"/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pirin</w:t>
            </w:r>
            <w:proofErr w:type="spellEnd"/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zdrob) (G,L)</w:t>
            </w:r>
          </w:p>
          <w:p w14:paraId="11179123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8130468" w14:textId="697328DB" w:rsidR="004B14AE" w:rsidRPr="009D5E16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54" w:type="dxa"/>
            <w:tcBorders>
              <w:top w:val="dashSmallGap" w:sz="4" w:space="0" w:color="auto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E6E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PAŠTETA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ČRNI KRUH (G,R1)</w:t>
            </w:r>
          </w:p>
          <w:p w14:paraId="4A5396BE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3FE59D10" w14:textId="77777777" w:rsidR="00AA3FFE" w:rsidRPr="002D285F" w:rsidRDefault="00AA3FF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DFDB58E" w14:textId="77777777" w:rsidR="004B14AE" w:rsidRPr="002D285F" w:rsidRDefault="004B14AE" w:rsidP="00C5507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POLNOZRNATA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ŠTRUČKA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(L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,G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)</w:t>
            </w:r>
          </w:p>
          <w:p w14:paraId="183CAEA1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7F84CCE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D95D2E2" w14:textId="2BFE9863" w:rsidR="00FF6DC9" w:rsidRPr="002D285F" w:rsidRDefault="004B14AE" w:rsidP="00C55074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POLNOZRNATI ČOKOLINO Z MLEKOM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(L</w:t>
            </w:r>
            <w:r w:rsidR="00FF6DC9"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0D4279B9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A4462C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664F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MASLO, DIAB.MED, ČRNI KRUH (G,L)</w:t>
            </w:r>
          </w:p>
          <w:p w14:paraId="6454A6A2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4F62EF5" w14:textId="77777777" w:rsidR="00AA3FFE" w:rsidRPr="002D285F" w:rsidRDefault="00AA3FF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904A5E7" w14:textId="18E77D8A" w:rsidR="00FF6DC9" w:rsidRPr="002D285F" w:rsidRDefault="001D6B3F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PROSENA</w:t>
            </w:r>
            <w:r w:rsidR="00FF6DC9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KAŠA S KAKAVOM IN MANDLJI (O)</w:t>
            </w:r>
          </w:p>
          <w:p w14:paraId="1E42161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856D39C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ZELENJAVNI NAMAZ, ČRNI KRUH (G,L)</w:t>
            </w:r>
          </w:p>
          <w:p w14:paraId="7D23459F" w14:textId="77777777" w:rsidR="009D5E16" w:rsidRPr="002D285F" w:rsidRDefault="009D5E1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2F681B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227EA42" w14:textId="01F35711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59" w:type="dxa"/>
            <w:tcBorders>
              <w:top w:val="dashSmallGap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D4E6" w14:textId="77777777" w:rsidR="00FF6DC9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NADROBLJEN ČRNI KRUH V MLEKU (G,L)</w:t>
            </w:r>
          </w:p>
          <w:p w14:paraId="1F2B8268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49C9B7F3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6336867A" w14:textId="73742559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MLEČNI NAMAZ, ČRNI KRUH (G,L)</w:t>
            </w:r>
          </w:p>
          <w:p w14:paraId="3DD1E716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7CA64FA5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BA992A1" w14:textId="6128E362" w:rsidR="00FF6DC9" w:rsidRPr="00FF6DC9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HUMUS (namaz iz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leče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), ČRNI KRUH (G)</w:t>
            </w:r>
          </w:p>
          <w:p w14:paraId="50D6E438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8BA894C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C91C056" w14:textId="6F5FE42A" w:rsidR="004B14AE" w:rsidRPr="009D5E16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5B84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RIBE V KONZERVI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(z zelenjavo ali brez)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ČRNI KRUH (G,R1)</w:t>
            </w:r>
          </w:p>
          <w:p w14:paraId="099F9A3E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74278DE" w14:textId="77777777" w:rsidR="00FF6DC9" w:rsidRPr="002D285F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OVSENI KOSMIČI Z MLEKOM IN OREŠKI (O)</w:t>
            </w:r>
          </w:p>
          <w:p w14:paraId="7F66BA2B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3FD8B52" w14:textId="608D3C11" w:rsidR="004B14AE" w:rsidRPr="00FF6DC9" w:rsidRDefault="004B14AE" w:rsidP="00810D88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TOPLJENI SIR, ČRNI KRUH (G,L</w:t>
            </w:r>
          </w:p>
          <w:p w14:paraId="5FE912F1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2E4ECDAD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A7423F6" w14:textId="4CC119EB" w:rsidR="009D5E16" w:rsidRPr="002D285F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  <w:p w14:paraId="15FC1127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  <w:tc>
          <w:tcPr>
            <w:tcW w:w="1595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AB61A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PAŠTETA, ČRNI KRUH (G)</w:t>
            </w:r>
          </w:p>
          <w:p w14:paraId="6EA21720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B98A80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0B14CBA" w14:textId="69C21BEB" w:rsidR="004B14AE" w:rsidRPr="002D285F" w:rsidRDefault="004B14AE" w:rsidP="00A117FC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HRENOVKA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, (par)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(G)</w:t>
            </w:r>
          </w:p>
          <w:p w14:paraId="4A921727" w14:textId="77777777" w:rsidR="004B14AE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5DF0F53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0B38116" w14:textId="254636D0" w:rsidR="00FF6DC9" w:rsidRPr="00FF6DC9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NAMAZ S PAPRIKO, ČRNI KRUH (G,L)</w:t>
            </w:r>
          </w:p>
          <w:p w14:paraId="775AC5AA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33CB0C47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924BC80" w14:textId="203531FA" w:rsidR="004B14AE" w:rsidRPr="00AA3FFE" w:rsidRDefault="004B14AE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18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C3ED" w14:textId="0F747175" w:rsidR="00980041" w:rsidRPr="00B20DA7" w:rsidRDefault="00980041" w:rsidP="00980041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OCVRTE KRUHOVE REZINE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,J,L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5285B958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096330E" w14:textId="77777777" w:rsidR="00AA3FFE" w:rsidRDefault="00AA3FF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F244746" w14:textId="5AA2BF6A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KUHANA ALI PEČENA JAJCA, ČRNI KRUH (G,J)</w:t>
            </w:r>
          </w:p>
          <w:p w14:paraId="5DCF2E41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702E6E1E" w14:textId="5877A644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LOSOSOV NAMAZ 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ČRNI  KRUH  (G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,R1)</w:t>
            </w:r>
          </w:p>
          <w:p w14:paraId="471D1DE8" w14:textId="77777777" w:rsidR="00FF6DC9" w:rsidRPr="002D285F" w:rsidRDefault="00FF6DC9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37BA4EE" w14:textId="77777777" w:rsidR="009D5E16" w:rsidRDefault="009D5E16" w:rsidP="00810D8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646D737" w14:textId="0FA2CC13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  <w:p w14:paraId="26BB2CC1" w14:textId="77777777" w:rsidR="004B14AE" w:rsidRPr="002D285F" w:rsidRDefault="004B14AE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</w:tc>
      </w:tr>
      <w:bookmarkEnd w:id="0"/>
    </w:tbl>
    <w:p w14:paraId="0779E948" w14:textId="77777777" w:rsidR="0012198F" w:rsidRDefault="0012198F" w:rsidP="0012198F">
      <w:pPr>
        <w:spacing w:line="240" w:lineRule="auto"/>
        <w:rPr>
          <w:rFonts w:ascii="Times New Roman" w:eastAsia="Times New Roman" w:hAnsi="Times New Roman"/>
          <w:color w:val="FF0000"/>
          <w:sz w:val="14"/>
          <w:szCs w:val="14"/>
          <w:lang w:eastAsia="sl-SI"/>
        </w:rPr>
      </w:pPr>
    </w:p>
    <w:p w14:paraId="3FE11BAB" w14:textId="77777777" w:rsidR="0012198F" w:rsidRDefault="0012198F" w:rsidP="0012198F">
      <w:pPr>
        <w:spacing w:line="240" w:lineRule="auto"/>
        <w:rPr>
          <w:rFonts w:ascii="Times New Roman" w:eastAsia="Times New Roman" w:hAnsi="Times New Roman"/>
          <w:color w:val="FF0000"/>
          <w:sz w:val="14"/>
          <w:szCs w:val="14"/>
          <w:lang w:eastAsia="sl-SI"/>
        </w:rPr>
      </w:pPr>
    </w:p>
    <w:p w14:paraId="6AF72541" w14:textId="77777777" w:rsidR="0012198F" w:rsidRDefault="0012198F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32007DB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tbl>
      <w:tblPr>
        <w:tblpPr w:leftFromText="141" w:rightFromText="141" w:bottomFromText="160" w:vertAnchor="text" w:horzAnchor="margin" w:tblpXSpec="center" w:tblpY="463"/>
        <w:tblW w:w="526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"/>
        <w:gridCol w:w="1542"/>
        <w:gridCol w:w="1651"/>
        <w:gridCol w:w="1682"/>
        <w:gridCol w:w="1730"/>
        <w:gridCol w:w="1585"/>
        <w:gridCol w:w="1586"/>
        <w:gridCol w:w="1622"/>
        <w:gridCol w:w="1645"/>
      </w:tblGrid>
      <w:tr w:rsidR="00452F36" w:rsidRPr="002D285F" w14:paraId="61049B6B" w14:textId="77777777" w:rsidTr="00D46507">
        <w:trPr>
          <w:trHeight w:val="263"/>
        </w:trPr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E073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4463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B8F750A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3989C9C3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E2277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PONEDELJEK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D2D43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TOREK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E2AE6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SREDA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07EF1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ČETRTEK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29EAB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PETEK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DEC07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SOBOTA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7D37" w14:textId="77777777" w:rsidR="00452F36" w:rsidRPr="002D285F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NEDELJA </w:t>
            </w:r>
          </w:p>
        </w:tc>
      </w:tr>
      <w:tr w:rsidR="003E014E" w:rsidRPr="002D285F" w14:paraId="5F45E69D" w14:textId="77777777" w:rsidTr="00D46507">
        <w:trPr>
          <w:trHeight w:val="1713"/>
        </w:trPr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3C0E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77CB92F0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57D107AF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sz w:val="13"/>
                <w:szCs w:val="13"/>
              </w:rPr>
              <w:t>ZAJTRK</w:t>
            </w:r>
          </w:p>
        </w:tc>
        <w:tc>
          <w:tcPr>
            <w:tcW w:w="151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A037" w14:textId="2072A2A6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DIETA BREZ LAKTOZE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E95D" w14:textId="77777777" w:rsidR="003E014E" w:rsidRPr="002D285F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MASLO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brez laktoze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 MARMELADA, KRUH (G)</w:t>
            </w:r>
          </w:p>
          <w:p w14:paraId="3DC54138" w14:textId="77777777" w:rsidR="003E014E" w:rsidRPr="002D285F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5363E72A" w14:textId="77777777" w:rsidR="003E014E" w:rsidRPr="002D285F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SUHA SALAMA, SIR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brez laktoze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 KRUH (G)</w:t>
            </w:r>
          </w:p>
          <w:p w14:paraId="3AA8290C" w14:textId="77777777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65893A0B" w14:textId="77777777" w:rsidR="009D5E16" w:rsidRPr="002D285F" w:rsidRDefault="009D5E16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603B95B0" w14:textId="77777777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MLEČNI GRIS, KAKAV</w:t>
            </w:r>
          </w:p>
          <w:p w14:paraId="68EA6317" w14:textId="77777777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mleko brez laktoze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(G)</w:t>
            </w:r>
          </w:p>
          <w:p w14:paraId="4BDB66D8" w14:textId="77777777" w:rsidR="00FF6DC9" w:rsidRPr="002D285F" w:rsidRDefault="00FF6DC9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2E8679D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2C7603C" w14:textId="28DBA7FC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+ SEZONSKO SADJE 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F520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PAŠTETA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KRUH (G,R1)</w:t>
            </w:r>
          </w:p>
          <w:p w14:paraId="3B079E26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6B0A2A1" w14:textId="77777777" w:rsidR="00D46507" w:rsidRDefault="00D46507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196C3D85" w14:textId="77777777" w:rsidR="00D46507" w:rsidRDefault="00D46507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2E4AE342" w14:textId="615BCA49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POLNOZRNATA ŠTRUČKA 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 (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G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)</w:t>
            </w:r>
          </w:p>
          <w:p w14:paraId="69567CD0" w14:textId="77777777" w:rsidR="009D5E16" w:rsidRDefault="009D5E16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09FD3173" w14:textId="77777777" w:rsidR="003E014E" w:rsidRPr="002D285F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515EAD6B" w14:textId="77777777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Č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OKOLINO Z MLEKOM </w:t>
            </w: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 xml:space="preserve"> brez laktoze 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(G)</w:t>
            </w:r>
          </w:p>
          <w:p w14:paraId="5410DA40" w14:textId="77777777" w:rsidR="00FF6DC9" w:rsidRPr="002D285F" w:rsidRDefault="00FF6DC9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18A6A8BA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43254B2" w14:textId="4CA393B4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9C02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MASLO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brez laktoze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MED, KRUH (G)</w:t>
            </w:r>
          </w:p>
          <w:p w14:paraId="3E2DEEF7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CC7AC74" w14:textId="77777777" w:rsidR="009D5E16" w:rsidRDefault="009D5E16" w:rsidP="009D5E16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335457D" w14:textId="7D990461" w:rsidR="003E014E" w:rsidRPr="002D285F" w:rsidRDefault="001D6B3F" w:rsidP="009D5E16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PROSENA</w:t>
            </w:r>
            <w:r w:rsidR="009D5E16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KAŠA S KAKAVOM IN MANDLJI (O)</w:t>
            </w:r>
          </w:p>
          <w:p w14:paraId="2DB77207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719E3110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SADNA SKUTA brez laktoze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6060ED0F" w14:textId="77777777" w:rsidR="00FF6DC9" w:rsidRPr="002D285F" w:rsidRDefault="00FF6DC9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CCD1E55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60357B56" w14:textId="441195E5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2977" w14:textId="2426EED7" w:rsidR="00FF6DC9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NADROBLJEN KRUH V MLEKU </w:t>
            </w:r>
            <w:r w:rsidR="009D5E16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brez laktoze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(G)</w:t>
            </w:r>
          </w:p>
          <w:p w14:paraId="21E6B4C6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AB1C5CE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NAVADNI JOGURT brez laktoze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KRUH (G)</w:t>
            </w:r>
          </w:p>
          <w:p w14:paraId="00FE3A52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60645B0" w14:textId="77777777" w:rsidR="009D5E16" w:rsidRPr="002D285F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40FFE08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HUMUS (namaz iz 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leče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), KRUH (G)</w:t>
            </w:r>
          </w:p>
          <w:p w14:paraId="3D9638F3" w14:textId="77777777" w:rsidR="00FF6DC9" w:rsidRDefault="00FF6DC9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6491531F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417F449E" w14:textId="362EA5EA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9080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RIBE V KONZERVI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(z zelenjavo ali brez)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(G,R1)</w:t>
            </w:r>
          </w:p>
          <w:p w14:paraId="652D368B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157A1DA" w14:textId="7FE871A2" w:rsidR="003E014E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OVSENI KOSMIČI Z MLEKOM IN OREŠKI (O)</w:t>
            </w:r>
          </w:p>
          <w:p w14:paraId="55962B7D" w14:textId="77777777" w:rsidR="00FF6DC9" w:rsidRPr="002D285F" w:rsidRDefault="00FF6DC9" w:rsidP="00FF6DC9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29E9034F" w14:textId="77777777" w:rsidR="003E014E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SIR brez laktoze</w:t>
            </w:r>
            <w:r w:rsidRPr="002D285F"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  <w:t>, KRUH (G)</w:t>
            </w:r>
          </w:p>
          <w:p w14:paraId="6B30C2BE" w14:textId="77777777" w:rsidR="003E014E" w:rsidRPr="002D285F" w:rsidRDefault="003E014E" w:rsidP="003E014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3"/>
                <w:szCs w:val="13"/>
                <w:lang w:eastAsia="sl-SI"/>
              </w:rPr>
            </w:pPr>
          </w:p>
          <w:p w14:paraId="5CA248FE" w14:textId="77777777" w:rsidR="009D5E16" w:rsidRDefault="009D5E16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43B08719" w14:textId="04A58314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A410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PAŠTETA, KRUH (G)</w:t>
            </w:r>
          </w:p>
          <w:p w14:paraId="1E06B888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2E2052A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0AE1681" w14:textId="77777777" w:rsidR="009D5E16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33ECC1DF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HRENOVKA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(par), 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KRUH (G)</w:t>
            </w:r>
          </w:p>
          <w:p w14:paraId="7C7FFA1F" w14:textId="77777777" w:rsidR="009D5E16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30CCB37" w14:textId="77777777" w:rsidR="009D5E16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0558AD10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SADNA SKUTA brez laktoze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 KRUH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62A5C913" w14:textId="77777777" w:rsidR="009D5E16" w:rsidRPr="002D285F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4BB1AA8" w14:textId="77777777" w:rsidR="00FF6DC9" w:rsidRDefault="00FF6DC9" w:rsidP="003E014E">
            <w:pPr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1009C793" w14:textId="688C2A9B" w:rsidR="003E014E" w:rsidRPr="002D285F" w:rsidRDefault="003E014E" w:rsidP="003E014E">
            <w:pPr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366F" w14:textId="5EB09346" w:rsidR="00980041" w:rsidRPr="00B20DA7" w:rsidRDefault="00980041" w:rsidP="00980041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OCVRTE KRUHOVE REZINE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 (G</w:t>
            </w:r>
            <w:r>
              <w:rPr>
                <w:rFonts w:ascii="Times New Roman" w:hAnsi="Times New Roman"/>
                <w:color w:val="000000"/>
                <w:sz w:val="13"/>
                <w:szCs w:val="13"/>
              </w:rPr>
              <w:t>,J</w:t>
            </w:r>
            <w:r w:rsidRPr="00B20DA7">
              <w:rPr>
                <w:rFonts w:ascii="Times New Roman" w:hAnsi="Times New Roman"/>
                <w:color w:val="000000"/>
                <w:sz w:val="13"/>
                <w:szCs w:val="13"/>
              </w:rPr>
              <w:t>)</w:t>
            </w:r>
          </w:p>
          <w:p w14:paraId="605C687A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163A55CB" w14:textId="77777777" w:rsidR="009D5E16" w:rsidRPr="002D285F" w:rsidRDefault="009D5E16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</w:p>
          <w:p w14:paraId="5420FEEA" w14:textId="77777777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KUHANA ALI PEČENA JAJCA,  KRUH (G,J)</w:t>
            </w:r>
          </w:p>
          <w:p w14:paraId="10E034BF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32240612" w14:textId="77777777" w:rsidR="00D46507" w:rsidRPr="002D285F" w:rsidRDefault="00D46507" w:rsidP="003E014E">
            <w:pPr>
              <w:spacing w:line="240" w:lineRule="auto"/>
              <w:rPr>
                <w:rFonts w:ascii="Times New Roman" w:hAnsi="Times New Roman"/>
                <w:sz w:val="13"/>
                <w:szCs w:val="13"/>
              </w:rPr>
            </w:pPr>
          </w:p>
          <w:p w14:paraId="2F1F9E92" w14:textId="2B09B7D5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LOSOSOV NAMAZ</w:t>
            </w:r>
            <w:r w:rsidRPr="002D285F">
              <w:rPr>
                <w:rFonts w:ascii="Times New Roman" w:hAnsi="Times New Roman"/>
                <w:sz w:val="13"/>
                <w:szCs w:val="13"/>
              </w:rPr>
              <w:t>, KRUH  (G</w:t>
            </w:r>
            <w:r w:rsidRPr="002D285F">
              <w:rPr>
                <w:rFonts w:ascii="Times New Roman" w:hAnsi="Times New Roman"/>
                <w:color w:val="000000"/>
                <w:sz w:val="13"/>
                <w:szCs w:val="13"/>
              </w:rPr>
              <w:t>,R1)</w:t>
            </w:r>
          </w:p>
          <w:p w14:paraId="6B130261" w14:textId="77777777" w:rsidR="003E014E" w:rsidRDefault="003E014E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2D68E443" w14:textId="77777777" w:rsidR="00FF6DC9" w:rsidRPr="002D285F" w:rsidRDefault="00FF6DC9" w:rsidP="003E014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</w:pPr>
          </w:p>
          <w:p w14:paraId="795C26B5" w14:textId="534F3E0B" w:rsidR="003E014E" w:rsidRPr="002D285F" w:rsidRDefault="003E014E" w:rsidP="003E014E">
            <w:pPr>
              <w:spacing w:line="240" w:lineRule="auto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2D285F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+ SEZONSKO SADJE</w:t>
            </w:r>
          </w:p>
        </w:tc>
      </w:tr>
    </w:tbl>
    <w:p w14:paraId="771799AF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08D2C54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1ACC5CE0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6F312AF" w14:textId="77777777" w:rsidR="004B14AE" w:rsidRDefault="004B14AE" w:rsidP="00452F36"/>
    <w:p w14:paraId="00FDE6BD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2A90409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4718CBDC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5E170FE8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2508180A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0799BDD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14D29E1A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8DEA323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DE08082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2AA2774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25754D44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50CFA11F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44DCCF2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2BE0A8B3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14C9431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625D8B62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C34D554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353CAC39" w14:textId="77777777" w:rsidR="00452F36" w:rsidRDefault="00452F36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0D7B2FE9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p w14:paraId="27DD65AC" w14:textId="77777777" w:rsidR="004B14AE" w:rsidRDefault="004B14AE" w:rsidP="0012198F">
      <w:pPr>
        <w:pStyle w:val="Brezrazmikov"/>
        <w:rPr>
          <w:rFonts w:ascii="Arial Narrow" w:hAnsi="Arial Narrow"/>
          <w:color w:val="FF0000"/>
          <w:sz w:val="18"/>
          <w:szCs w:val="18"/>
        </w:rPr>
      </w:pPr>
    </w:p>
    <w:tbl>
      <w:tblPr>
        <w:tblpPr w:leftFromText="141" w:rightFromText="141" w:bottomFromText="160" w:vertAnchor="text" w:horzAnchor="margin" w:tblpXSpec="center" w:tblpY="463"/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1421"/>
        <w:gridCol w:w="1635"/>
        <w:gridCol w:w="1589"/>
        <w:gridCol w:w="1654"/>
        <w:gridCol w:w="1579"/>
        <w:gridCol w:w="1659"/>
        <w:gridCol w:w="1596"/>
        <w:gridCol w:w="1487"/>
      </w:tblGrid>
      <w:tr w:rsidR="0012198F" w:rsidRPr="00EA18E2" w14:paraId="27BEA680" w14:textId="77777777" w:rsidTr="0053796A">
        <w:trPr>
          <w:trHeight w:val="255"/>
        </w:trPr>
        <w:tc>
          <w:tcPr>
            <w:tcW w:w="133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0E00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ED251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74FBC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PONEDELJEK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A9EC4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TOREK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972E8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SREDA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A26D7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ČETRTEK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0E9FC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PETEK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4742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SOBOTA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3793B" w14:textId="77777777" w:rsidR="0012198F" w:rsidRPr="00EA18E2" w:rsidRDefault="0012198F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NEDELJA </w:t>
            </w:r>
          </w:p>
        </w:tc>
      </w:tr>
      <w:tr w:rsidR="0053796A" w:rsidRPr="00EA18E2" w14:paraId="09A7A5A0" w14:textId="77777777" w:rsidTr="0053796A">
        <w:trPr>
          <w:trHeight w:val="1410"/>
        </w:trPr>
        <w:tc>
          <w:tcPr>
            <w:tcW w:w="1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3CB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254058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C641B9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MALICA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2BDF4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NORMALNA</w:t>
            </w:r>
          </w:p>
          <w:p w14:paraId="4DBE2B9B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DIETA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7B14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BA2621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JABOLČNA ČEŽANA</w:t>
            </w:r>
          </w:p>
          <w:p w14:paraId="5F9AE70C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49EA282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4CD255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SADNI JOGURT (L)</w:t>
            </w:r>
          </w:p>
          <w:p w14:paraId="02A3B78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486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536B494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SADNA KUPA S SMETANO (L)</w:t>
            </w:r>
          </w:p>
          <w:p w14:paraId="1EBA349C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88109E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7506D0" w14:textId="3965DCD4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PUDING (L)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80465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01D922D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LEDENA KAVA S SLADOLEDOM (L) </w:t>
            </w:r>
          </w:p>
          <w:p w14:paraId="297D890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FFE0890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D83DFAB" w14:textId="5F9B594C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SLADOLED 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L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9" w:type="dxa"/>
            <w:tcBorders>
              <w:top w:val="single" w:sz="12" w:space="0" w:color="000000"/>
              <w:left w:val="nil"/>
              <w:bottom w:val="dashSmallGap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5BE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02E8AE0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GRŠKI JOGURT (L)</w:t>
            </w:r>
          </w:p>
          <w:p w14:paraId="4492AB09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9B85541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56C1B85" w14:textId="3FAB886A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SLANO PECIVO (G)</w:t>
            </w:r>
          </w:p>
        </w:tc>
        <w:tc>
          <w:tcPr>
            <w:tcW w:w="1659" w:type="dxa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DEAA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0BBF10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SEZONSKO SADJE</w:t>
            </w:r>
          </w:p>
          <w:p w14:paraId="451B82F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7D537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07DE689" w14:textId="21F7F7F0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KEKSI ALI NAPOLITANKE (G,L)</w:t>
            </w:r>
          </w:p>
        </w:tc>
        <w:tc>
          <w:tcPr>
            <w:tcW w:w="1596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0EC5" w14:textId="77777777" w:rsidR="0053796A" w:rsidRDefault="0053796A" w:rsidP="0053796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8C1CCE4" w14:textId="1B766D9E" w:rsidR="0053796A" w:rsidRPr="00EA18E2" w:rsidRDefault="0053796A" w:rsidP="0053796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BABIČINE DOBROTE (G,L,J)</w:t>
            </w:r>
          </w:p>
        </w:tc>
        <w:tc>
          <w:tcPr>
            <w:tcW w:w="1487" w:type="dxa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7EE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E082607" w14:textId="38EE318B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DOMAČE PECIVO (G, L,J)</w:t>
            </w:r>
          </w:p>
        </w:tc>
      </w:tr>
      <w:tr w:rsidR="0053796A" w:rsidRPr="00EA18E2" w14:paraId="0291A5C2" w14:textId="77777777" w:rsidTr="0053796A">
        <w:trPr>
          <w:trHeight w:val="1370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7F899EBF" w14:textId="77777777" w:rsidR="0053796A" w:rsidRPr="00EA18E2" w:rsidRDefault="0053796A" w:rsidP="0053796A">
            <w:pPr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C0B5B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SLADKORNA DIETA</w:t>
            </w:r>
          </w:p>
        </w:tc>
        <w:tc>
          <w:tcPr>
            <w:tcW w:w="16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E19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AD6159A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JABOLČNA ČEŽANA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brez sladkorja</w:t>
            </w:r>
          </w:p>
          <w:p w14:paraId="4207942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7B56762" w14:textId="37CC7D61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NAVADNI JOGURT (L)</w:t>
            </w:r>
          </w:p>
        </w:tc>
        <w:tc>
          <w:tcPr>
            <w:tcW w:w="1589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9C21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5CF525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SADNA KUPA S SMETANO (L)</w:t>
            </w:r>
          </w:p>
          <w:p w14:paraId="7D979259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AD654F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0C48837" w14:textId="4B878D6F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 xml:space="preserve">PUDING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brez sladkorja </w:t>
            </w:r>
            <w:r w:rsidRPr="00EA18E2">
              <w:rPr>
                <w:rFonts w:ascii="Times New Roman" w:hAnsi="Times New Roman"/>
                <w:sz w:val="16"/>
                <w:szCs w:val="16"/>
              </w:rPr>
              <w:t xml:space="preserve">(L) </w:t>
            </w:r>
          </w:p>
        </w:tc>
        <w:tc>
          <w:tcPr>
            <w:tcW w:w="165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50F0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E5AFEED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LEDENA KAVA S SLADOLEDOM (brez sladkorja) (L) </w:t>
            </w:r>
          </w:p>
          <w:p w14:paraId="23F2879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418794D" w14:textId="2A4970BF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SLADOLED brez sladkorja 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L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79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19A4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A1F82A5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GRŠKI JOGURT (L)</w:t>
            </w:r>
          </w:p>
          <w:p w14:paraId="45E3B428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832F8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 xml:space="preserve">DIAB. </w:t>
            </w:r>
            <w:r>
              <w:rPr>
                <w:rFonts w:ascii="Times New Roman" w:hAnsi="Times New Roman"/>
                <w:sz w:val="16"/>
                <w:szCs w:val="16"/>
              </w:rPr>
              <w:t>SLANO PECIVO (G)</w:t>
            </w:r>
          </w:p>
          <w:p w14:paraId="3833D981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5B2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93B0EC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SEZONSKO SADJE</w:t>
            </w:r>
          </w:p>
          <w:p w14:paraId="49B30C2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4E6643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DAFED45" w14:textId="45A0BF8B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DIAB. KEKSI ALI DIAB. NAPOLITANKE (G,L)</w:t>
            </w:r>
          </w:p>
        </w:tc>
        <w:tc>
          <w:tcPr>
            <w:tcW w:w="1596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0109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32B04AD" w14:textId="66709E1E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BABIČINE DOBROTE brez sladkorja (G,L,J)</w:t>
            </w:r>
          </w:p>
        </w:tc>
        <w:tc>
          <w:tcPr>
            <w:tcW w:w="1487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B86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13753AB" w14:textId="46C88210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DOMAČE PECIVO (G, L,J) </w:t>
            </w:r>
            <w:r w:rsidRPr="00EA18E2">
              <w:rPr>
                <w:rFonts w:ascii="Times New Roman" w:hAnsi="Times New Roman"/>
                <w:sz w:val="16"/>
                <w:szCs w:val="16"/>
              </w:rPr>
              <w:t>(brez sladkorja)</w:t>
            </w:r>
          </w:p>
        </w:tc>
      </w:tr>
      <w:tr w:rsidR="0053796A" w:rsidRPr="00EA18E2" w14:paraId="30C71354" w14:textId="77777777" w:rsidTr="0053796A">
        <w:trPr>
          <w:trHeight w:val="2226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890C6C4" w14:textId="77777777" w:rsidR="0053796A" w:rsidRPr="00EA18E2" w:rsidRDefault="0053796A" w:rsidP="0053796A">
            <w:pPr>
              <w:spacing w:line="25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6050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2E9BB46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664017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5985731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055D86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85BCCF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4D23E7A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0B38AA3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2DA7185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dashSmallGap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1EAC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1628AE5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JABOLČNA ČEŽANA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brez sladkorja</w:t>
            </w:r>
          </w:p>
          <w:p w14:paraId="4C7747EF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70F8660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9A2CF9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NAVADNI JOGURT (L)</w:t>
            </w:r>
          </w:p>
          <w:p w14:paraId="576CB28A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dashSmallGap" w:sz="4" w:space="0" w:color="auto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AEF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FFF3523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SADNA KUPA S SMETANO (L)</w:t>
            </w:r>
          </w:p>
          <w:p w14:paraId="6CA65FC5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5B5038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C55085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52ECC12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 xml:space="preserve">PUDING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brez sladkorja </w:t>
            </w:r>
            <w:r w:rsidRPr="00EA18E2">
              <w:rPr>
                <w:rFonts w:ascii="Times New Roman" w:hAnsi="Times New Roman"/>
                <w:sz w:val="16"/>
                <w:szCs w:val="16"/>
              </w:rPr>
              <w:t>(L)</w:t>
            </w:r>
          </w:p>
          <w:p w14:paraId="31A6FADB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dashSmallGap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926FB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DF92B2D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LEDENA KAVA S SLADOLEDOM (brez sladkorja) (L) </w:t>
            </w:r>
          </w:p>
          <w:p w14:paraId="2AFA157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716784E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4122EC4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SLADOLED brez sladkorja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L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  <w:p w14:paraId="741A30EE" w14:textId="1F57CB26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dashSmallGap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D44C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A1518D7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GRŠKI JOGURT (L)</w:t>
            </w:r>
          </w:p>
          <w:p w14:paraId="5666B08B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C8FA66E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DF08CF2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5C0897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 xml:space="preserve">DIAB. </w:t>
            </w:r>
            <w:r>
              <w:rPr>
                <w:rFonts w:ascii="Times New Roman" w:hAnsi="Times New Roman"/>
                <w:sz w:val="16"/>
                <w:szCs w:val="16"/>
              </w:rPr>
              <w:t>SLANO PECIVO (G)</w:t>
            </w:r>
          </w:p>
          <w:p w14:paraId="25C25941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BE6E8A2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477566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1A4676B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BF8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5D27F8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SEZONSKO SADJE</w:t>
            </w:r>
          </w:p>
          <w:p w14:paraId="37731D9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642C3A1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A57E3E9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8CF351D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3580B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DIAB. KEKSI ALI DIAB. NAPOLITANKE (G,L)</w:t>
            </w:r>
          </w:p>
          <w:p w14:paraId="5F97A49A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79283A8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AD1AA7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4D4ED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23980" w14:textId="77777777" w:rsidR="0053796A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A59AD21" w14:textId="7F24C31B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BABIČINE DOBROTE brez sladkorja (G,L,J)</w:t>
            </w:r>
          </w:p>
        </w:tc>
        <w:tc>
          <w:tcPr>
            <w:tcW w:w="1487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DA52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B8D4AD6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DOMAČE PECIVO (G, L,J) </w:t>
            </w:r>
            <w:r w:rsidRPr="00EA18E2">
              <w:rPr>
                <w:rFonts w:ascii="Times New Roman" w:hAnsi="Times New Roman"/>
                <w:sz w:val="16"/>
                <w:szCs w:val="16"/>
              </w:rPr>
              <w:t>(brez sladkorja)</w:t>
            </w:r>
          </w:p>
          <w:p w14:paraId="146639E0" w14:textId="77777777" w:rsidR="0053796A" w:rsidRPr="00EA18E2" w:rsidRDefault="0053796A" w:rsidP="0053796A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603D45E5" w14:textId="77777777" w:rsidR="0012198F" w:rsidRDefault="0012198F" w:rsidP="0012198F">
      <w:pPr>
        <w:rPr>
          <w:b/>
          <w:bCs/>
          <w:sz w:val="16"/>
          <w:szCs w:val="16"/>
          <w:u w:val="single"/>
        </w:rPr>
      </w:pPr>
    </w:p>
    <w:p w14:paraId="0E2C911B" w14:textId="77777777" w:rsidR="004B14AE" w:rsidRDefault="004B14AE" w:rsidP="0012198F">
      <w:pPr>
        <w:rPr>
          <w:b/>
          <w:bCs/>
          <w:sz w:val="16"/>
          <w:szCs w:val="16"/>
          <w:u w:val="single"/>
        </w:rPr>
      </w:pPr>
    </w:p>
    <w:p w14:paraId="259A46C9" w14:textId="77777777" w:rsidR="004B14AE" w:rsidRDefault="004B14AE" w:rsidP="0012198F">
      <w:pPr>
        <w:rPr>
          <w:b/>
          <w:bCs/>
          <w:sz w:val="16"/>
          <w:szCs w:val="16"/>
          <w:u w:val="single"/>
        </w:rPr>
      </w:pPr>
    </w:p>
    <w:p w14:paraId="29AF4DDD" w14:textId="77777777" w:rsidR="0012198F" w:rsidRPr="00EA18E2" w:rsidRDefault="0012198F" w:rsidP="0012198F">
      <w:pPr>
        <w:rPr>
          <w:b/>
          <w:bCs/>
          <w:sz w:val="16"/>
          <w:szCs w:val="16"/>
          <w:u w:val="single"/>
        </w:rPr>
      </w:pPr>
    </w:p>
    <w:p w14:paraId="4BCB77CC" w14:textId="77777777" w:rsidR="009E7CBF" w:rsidRDefault="009E7CBF" w:rsidP="009E7CBF">
      <w:pPr>
        <w:jc w:val="both"/>
        <w:rPr>
          <w:b/>
          <w:bCs/>
          <w:sz w:val="16"/>
          <w:szCs w:val="16"/>
          <w:u w:val="single"/>
        </w:rPr>
      </w:pPr>
      <w:r w:rsidRPr="00EA18E2">
        <w:rPr>
          <w:b/>
          <w:bCs/>
          <w:sz w:val="16"/>
          <w:szCs w:val="16"/>
          <w:u w:val="single"/>
        </w:rPr>
        <w:t xml:space="preserve">OB PRAZNOVANJU ROJSTNIH DNI JE ZA MALICO TORTA (V H1 IN H2). </w:t>
      </w:r>
    </w:p>
    <w:p w14:paraId="57BFB482" w14:textId="77777777" w:rsidR="009E7CBF" w:rsidRPr="00EA18E2" w:rsidRDefault="009E7CBF" w:rsidP="009E7CBF">
      <w:pPr>
        <w:jc w:val="both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BABIČINE DOBROTE IN DOMAČE PECIVO – SLADICE, PECIVA, IZDELKI IZ KVAŠENEGA, VLEČENEGA IN LISTNATEGA TESTA PO IZBORU UPORABNIKOV.</w:t>
      </w:r>
    </w:p>
    <w:p w14:paraId="22A0EEBB" w14:textId="77777777" w:rsidR="0012198F" w:rsidRDefault="0012198F" w:rsidP="0087581A">
      <w:pPr>
        <w:rPr>
          <w:rFonts w:asciiTheme="minorHAnsi" w:hAnsiTheme="minorHAnsi" w:cstheme="minorBidi"/>
        </w:rPr>
      </w:pPr>
    </w:p>
    <w:p w14:paraId="7E03F179" w14:textId="77777777" w:rsidR="0087581A" w:rsidRDefault="0087581A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tbl>
      <w:tblPr>
        <w:tblpPr w:leftFromText="141" w:rightFromText="141" w:bottomFromText="160" w:vertAnchor="text" w:horzAnchor="margin" w:tblpXSpec="center" w:tblpY="463"/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7"/>
        <w:gridCol w:w="1389"/>
        <w:gridCol w:w="1639"/>
        <w:gridCol w:w="1595"/>
        <w:gridCol w:w="1658"/>
        <w:gridCol w:w="1585"/>
        <w:gridCol w:w="1663"/>
        <w:gridCol w:w="1595"/>
        <w:gridCol w:w="1491"/>
      </w:tblGrid>
      <w:tr w:rsidR="00452F36" w:rsidRPr="00EA18E2" w14:paraId="6A6A5FE7" w14:textId="77777777" w:rsidTr="004D50B2">
        <w:trPr>
          <w:trHeight w:val="255"/>
        </w:trPr>
        <w:tc>
          <w:tcPr>
            <w:tcW w:w="133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B1486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F15BF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21BA7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PONEDELJEK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B9248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TOREK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7D255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SREDA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D0296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ČETRTEK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90A23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PETEK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6ABCB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SOBOTA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964BD" w14:textId="77777777" w:rsidR="00452F36" w:rsidRPr="00EA18E2" w:rsidRDefault="00452F36" w:rsidP="00810D8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NEDELJA </w:t>
            </w:r>
          </w:p>
        </w:tc>
      </w:tr>
      <w:tr w:rsidR="004D50B2" w:rsidRPr="00EA18E2" w14:paraId="0F23A131" w14:textId="77777777" w:rsidTr="004D50B2">
        <w:trPr>
          <w:trHeight w:val="1410"/>
        </w:trPr>
        <w:tc>
          <w:tcPr>
            <w:tcW w:w="1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186F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22C02F1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D7975E5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MALICA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5247" w14:textId="7CB4CA7A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DIETA BREZ LAKTOZE</w:t>
            </w:r>
          </w:p>
        </w:tc>
        <w:tc>
          <w:tcPr>
            <w:tcW w:w="1639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FBDC" w14:textId="1873B178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JABOLČNA ČEŽANA</w:t>
            </w:r>
          </w:p>
          <w:p w14:paraId="2E772387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CAD7622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40390F4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41DB3E9" w14:textId="1599B00D" w:rsidR="00AD1D2F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SADNI JOGURT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brez laktoze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D0E64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KOMPOT </w:t>
            </w:r>
          </w:p>
          <w:p w14:paraId="0D9DD95D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BA87FC0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D5C168E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7B5AFA4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89E7B51" w14:textId="20DA09C6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PUDING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mleko brez laktoze</w:t>
            </w:r>
          </w:p>
        </w:tc>
        <w:tc>
          <w:tcPr>
            <w:tcW w:w="165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4315" w14:textId="79CBB334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LEDENA KAVA S SLADOLEDOM brez laktoze </w:t>
            </w:r>
          </w:p>
          <w:p w14:paraId="4A4A2E9B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AEAD012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D9331CC" w14:textId="7AF2BB2B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SLADOLED brez laktoze</w:t>
            </w:r>
          </w:p>
        </w:tc>
        <w:tc>
          <w:tcPr>
            <w:tcW w:w="158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E625" w14:textId="51C9B3E4" w:rsidR="004D50B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NAVADNI JOGURT</w:t>
            </w: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brez laktoze</w:t>
            </w:r>
          </w:p>
          <w:p w14:paraId="14DB0A70" w14:textId="77777777" w:rsidR="004D50B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2C1ADE" w14:textId="77777777" w:rsidR="004D50B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3654914" w14:textId="610F889E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SLANO PECIVO (G)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D0BF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color w:val="000000"/>
                <w:sz w:val="16"/>
                <w:szCs w:val="16"/>
              </w:rPr>
              <w:t>SEZONSKO SADJE</w:t>
            </w:r>
          </w:p>
          <w:p w14:paraId="6F533A00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6E513B3" w14:textId="77777777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9A1AEDD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B8C6F5B" w14:textId="77777777" w:rsidR="00AD1D2F" w:rsidRDefault="00AD1D2F" w:rsidP="004D50B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5A53407" w14:textId="3ABE2489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KEKSI  (G)</w:t>
            </w:r>
          </w:p>
        </w:tc>
        <w:tc>
          <w:tcPr>
            <w:tcW w:w="15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61FF1" w14:textId="140DFA8E" w:rsidR="004D50B2" w:rsidRPr="00EA18E2" w:rsidRDefault="004D50B2" w:rsidP="004D50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BABIČINE DOBROTE (G,J) brez laktoze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F3225" w14:textId="407B6345" w:rsidR="004D50B2" w:rsidRPr="00EA18E2" w:rsidRDefault="004D50B2" w:rsidP="004D50B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DOMAČE PECIVO brez laktoze (G,J)</w:t>
            </w:r>
          </w:p>
        </w:tc>
      </w:tr>
    </w:tbl>
    <w:p w14:paraId="092BAA48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37F159E6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3E23E3B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07CD28A" w14:textId="77777777" w:rsidR="009E7CBF" w:rsidRDefault="009E7CBF" w:rsidP="009E7CBF">
      <w:pPr>
        <w:jc w:val="both"/>
        <w:rPr>
          <w:b/>
          <w:bCs/>
          <w:sz w:val="16"/>
          <w:szCs w:val="16"/>
          <w:u w:val="single"/>
        </w:rPr>
      </w:pPr>
      <w:r w:rsidRPr="00EA18E2">
        <w:rPr>
          <w:b/>
          <w:bCs/>
          <w:sz w:val="16"/>
          <w:szCs w:val="16"/>
          <w:u w:val="single"/>
        </w:rPr>
        <w:t xml:space="preserve">OB PRAZNOVANJU ROJSTNIH DNI JE ZA MALICO TORTA (V H1 IN H2). </w:t>
      </w:r>
    </w:p>
    <w:p w14:paraId="7FA5E6E0" w14:textId="77777777" w:rsidR="009E7CBF" w:rsidRPr="00EA18E2" w:rsidRDefault="009E7CBF" w:rsidP="009E7CBF">
      <w:pPr>
        <w:jc w:val="both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BABIČINE DOBROTE IN DOMAČE PECIVO – SLADICE, PECIVA, IZDELKI IZ KVAŠENEGA, VLEČENEGA IN LISTNATEGA TESTA PO IZBORU UPORABNIKOV.</w:t>
      </w:r>
    </w:p>
    <w:p w14:paraId="78526A0F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8408998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18D0620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7839D271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96D4989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44D03A7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1BE0154B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01E8A9F9" w14:textId="77777777" w:rsidR="00452F36" w:rsidRDefault="00452F36" w:rsidP="0087581A">
      <w:pPr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64DEE966" w14:textId="77777777" w:rsidR="00452F36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4112649C" w14:textId="77777777" w:rsidR="00452F36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1D8EFBC2" w14:textId="77777777" w:rsidR="00452F36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38336F09" w14:textId="77777777" w:rsidR="00452F36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732108DC" w14:textId="77777777" w:rsidR="00452F36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18FEB925" w14:textId="77777777" w:rsidR="00FF444F" w:rsidRDefault="00FF444F" w:rsidP="00452F36">
      <w:pPr>
        <w:rPr>
          <w:rFonts w:asciiTheme="minorHAnsi" w:hAnsiTheme="minorHAnsi" w:cstheme="minorBidi"/>
          <w:sz w:val="15"/>
          <w:szCs w:val="15"/>
        </w:rPr>
      </w:pPr>
    </w:p>
    <w:p w14:paraId="15E4B015" w14:textId="77777777" w:rsidR="00FA5757" w:rsidRDefault="00FA5757" w:rsidP="00452F36">
      <w:pPr>
        <w:rPr>
          <w:rFonts w:asciiTheme="minorHAnsi" w:hAnsiTheme="minorHAnsi" w:cstheme="minorBidi"/>
          <w:sz w:val="15"/>
          <w:szCs w:val="15"/>
        </w:rPr>
      </w:pPr>
    </w:p>
    <w:p w14:paraId="237240DC" w14:textId="77777777" w:rsidR="00FA5757" w:rsidRDefault="00FA5757" w:rsidP="00452F36">
      <w:pPr>
        <w:rPr>
          <w:rFonts w:asciiTheme="minorHAnsi" w:hAnsiTheme="minorHAnsi" w:cstheme="minorBidi"/>
          <w:sz w:val="15"/>
          <w:szCs w:val="15"/>
        </w:rPr>
      </w:pPr>
    </w:p>
    <w:p w14:paraId="294D66EA" w14:textId="77777777" w:rsidR="00452F36" w:rsidRDefault="00452F36" w:rsidP="28AB96B8">
      <w:pPr>
        <w:rPr>
          <w:rFonts w:asciiTheme="minorHAnsi" w:hAnsiTheme="minorHAnsi" w:cstheme="minorBidi"/>
          <w:sz w:val="15"/>
          <w:szCs w:val="15"/>
        </w:rPr>
      </w:pPr>
    </w:p>
    <w:p w14:paraId="5054F0D9" w14:textId="5FA4DEAF" w:rsidR="28AB96B8" w:rsidRDefault="28AB96B8" w:rsidP="28AB96B8">
      <w:pPr>
        <w:rPr>
          <w:rFonts w:asciiTheme="minorHAnsi" w:hAnsiTheme="minorHAnsi" w:cstheme="minorBidi"/>
          <w:sz w:val="15"/>
          <w:szCs w:val="15"/>
        </w:rPr>
      </w:pPr>
    </w:p>
    <w:p w14:paraId="5A397741" w14:textId="7F07BEC6" w:rsidR="00452F36" w:rsidRDefault="009C60D6" w:rsidP="00452F36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 xml:space="preserve"> </w:t>
      </w:r>
    </w:p>
    <w:tbl>
      <w:tblPr>
        <w:tblW w:w="47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"/>
        <w:gridCol w:w="1333"/>
        <w:gridCol w:w="1570"/>
        <w:gridCol w:w="1433"/>
        <w:gridCol w:w="1433"/>
        <w:gridCol w:w="1433"/>
        <w:gridCol w:w="1436"/>
        <w:gridCol w:w="1578"/>
        <w:gridCol w:w="1578"/>
      </w:tblGrid>
      <w:tr w:rsidR="003E1D46" w:rsidRPr="009A1838" w14:paraId="26245438" w14:textId="77777777" w:rsidTr="00054A46">
        <w:trPr>
          <w:trHeight w:val="202"/>
        </w:trPr>
        <w:tc>
          <w:tcPr>
            <w:tcW w:w="35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9A0E076" w14:textId="77777777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BD005A1" w14:textId="77777777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674C781" w14:textId="1DE692EB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9168DC8" w14:textId="5E7DDF26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14A1D67" w14:textId="7197F34D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356D9E7" w14:textId="7F3D66A6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5F23275" w14:textId="422E248F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868D8B" w14:textId="3E3B247B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 w:rsidR="00C4540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1.8.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F0DB93" w14:textId="1EC06033" w:rsidR="003E1D46" w:rsidRPr="009A1838" w:rsidRDefault="003E1D46" w:rsidP="003E1D4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 w:rsidR="00C4540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2.8.</w:t>
            </w:r>
          </w:p>
        </w:tc>
      </w:tr>
      <w:tr w:rsidR="007B5B1D" w:rsidRPr="009A1838" w14:paraId="482ADEA3" w14:textId="77777777" w:rsidTr="00DE2B67">
        <w:trPr>
          <w:trHeight w:val="590"/>
        </w:trPr>
        <w:tc>
          <w:tcPr>
            <w:tcW w:w="35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BFBC90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8B1C073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630B0FA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25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35023F50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19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243A765" w14:textId="54D7C7D3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879A488" w14:textId="60346014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DA9E341" w14:textId="2EFDCAF4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97FF308" w14:textId="3FD023E4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C9B3925" w14:textId="6D5DBAB2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37979A8" w14:textId="345A5B13" w:rsidR="007B5B1D" w:rsidRPr="009A1838" w:rsidRDefault="004659B5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 JUHA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, PEČENE PIŠČANČJE KRAČE, </w:t>
            </w:r>
            <w:r w:rsidR="00174829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DUŠENO ZELJE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SOLATA (G)</w:t>
            </w:r>
          </w:p>
        </w:tc>
        <w:tc>
          <w:tcPr>
            <w:tcW w:w="622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63CDE59" w14:textId="03D7562D" w:rsidR="007B5B1D" w:rsidRPr="009A1838" w:rsidRDefault="007824E2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KOSTNA JUHA,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 xml:space="preserve"> </w:t>
            </w:r>
            <w:r w:rsidR="007B5B1D"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PURANJI  ZREZKI V NARAVNI OMAKI, KRUHOVA REZINA, SOLATA (G,L)</w:t>
            </w:r>
          </w:p>
        </w:tc>
      </w:tr>
      <w:tr w:rsidR="007B5B1D" w:rsidRPr="009A1838" w14:paraId="29A31D7C" w14:textId="77777777" w:rsidTr="00DE2B67">
        <w:trPr>
          <w:trHeight w:val="145"/>
        </w:trPr>
        <w:tc>
          <w:tcPr>
            <w:tcW w:w="351" w:type="pct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FABF90B" w14:textId="77777777" w:rsidR="007B5B1D" w:rsidRPr="009A1838" w:rsidRDefault="007B5B1D" w:rsidP="007B5B1D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25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737DEF10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19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149315F" w14:textId="7519C29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FF7ED64" w14:textId="5456BDC0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55AF409" w14:textId="4E80674E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D50EDE4" w14:textId="4A4B86D5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44C2F787" w14:textId="595FC669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7828CCA" w14:textId="4EC65098" w:rsidR="007B5B1D" w:rsidRPr="009A1838" w:rsidRDefault="006A3093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JUHA, PEČENE PIŠČANČJE KRAČE, </w:t>
            </w:r>
            <w:r w:rsidR="00174829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DUŠENO ZELJE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SOLATA (G)</w:t>
            </w:r>
          </w:p>
        </w:tc>
        <w:tc>
          <w:tcPr>
            <w:tcW w:w="622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65FF0BC" w14:textId="5C273B71" w:rsidR="007B5B1D" w:rsidRPr="009A1838" w:rsidRDefault="007824E2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KOSTNA JUHA,</w:t>
            </w: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 xml:space="preserve"> </w:t>
            </w:r>
            <w:r w:rsidR="007B5B1D"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PURANJI  ZREZKI V NARAVNI OMAKI, KRUHOVA REZINA, SOLATA (G,L) črni kruh</w:t>
            </w:r>
          </w:p>
        </w:tc>
      </w:tr>
      <w:tr w:rsidR="007B5B1D" w:rsidRPr="009A1838" w14:paraId="5CA0429A" w14:textId="77777777" w:rsidTr="00DE2B67">
        <w:trPr>
          <w:trHeight w:val="145"/>
        </w:trPr>
        <w:tc>
          <w:tcPr>
            <w:tcW w:w="351" w:type="pct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AEF8EF" w14:textId="77777777" w:rsidR="007B5B1D" w:rsidRPr="009A1838" w:rsidRDefault="007B5B1D" w:rsidP="007B5B1D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25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090CF53" w14:textId="77777777" w:rsidR="007B5B1D" w:rsidRPr="00EA18E2" w:rsidRDefault="007B5B1D" w:rsidP="007B5B1D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2E6E8F93" w14:textId="777777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9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86CDDF" w14:textId="784B0BFE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94CB30" w14:textId="1EBA4A77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43CED9" w14:textId="43756B74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632F93" w14:textId="5ECB973A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2504F4" w14:textId="2F07F194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5C2552C" w14:textId="6CD441A8" w:rsidR="007B5B1D" w:rsidRPr="009A1838" w:rsidRDefault="006A3093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JUHA, PEČENE PIŠČANČJE KRAČE, </w:t>
            </w:r>
            <w:r w:rsidR="00EF00CB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DUŠENO ZELJE</w:t>
            </w:r>
            <w:r w:rsidR="007B5B1D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SOLATA (G)</w:t>
            </w:r>
          </w:p>
        </w:tc>
        <w:tc>
          <w:tcPr>
            <w:tcW w:w="622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731BB9" w14:textId="77777777" w:rsidR="004659B5" w:rsidRDefault="007824E2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KOSTNA JUHA</w:t>
            </w:r>
            <w:r w:rsidR="004659B5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</w:t>
            </w:r>
          </w:p>
          <w:p w14:paraId="2B4A4E08" w14:textId="034A8F96" w:rsidR="007B5B1D" w:rsidRPr="009A1838" w:rsidRDefault="007B5B1D" w:rsidP="007B5B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PURANJI  ZREZKI V NARAVNI OMAKI, KRUHOVA REZINA, SOLATA (G,L) črni kruh</w:t>
            </w:r>
          </w:p>
        </w:tc>
      </w:tr>
      <w:tr w:rsidR="001356FE" w:rsidRPr="009A1838" w14:paraId="6F22F231" w14:textId="77777777" w:rsidTr="00942258">
        <w:trPr>
          <w:trHeight w:val="540"/>
        </w:trPr>
        <w:tc>
          <w:tcPr>
            <w:tcW w:w="35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7E28B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42AA4BF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2FEFA58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25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4AD6DC55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19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FCF84F8" w14:textId="767E850E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472CDAA3" w14:textId="20C76AD4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ECC7011" w14:textId="16CA3F2A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23F3EF47" w14:textId="1EBF28AA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02F4BFC" w14:textId="1D5A2EF2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1182F08B" w14:textId="4811711B" w:rsidR="001356FE" w:rsidRPr="009A1838" w:rsidRDefault="005A59A3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SKUTINE PALAČINKE, KOMPOT</w:t>
            </w:r>
            <w:r w:rsidR="00464F5F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(G,J,L)</w:t>
            </w:r>
          </w:p>
        </w:tc>
        <w:tc>
          <w:tcPr>
            <w:tcW w:w="622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752D0D9" w14:textId="7E34B12B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KUS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Z ZELENJAVO, SOLATA (G)</w:t>
            </w:r>
          </w:p>
        </w:tc>
      </w:tr>
      <w:tr w:rsidR="001356FE" w:rsidRPr="009A1838" w14:paraId="0F6EB079" w14:textId="77777777" w:rsidTr="00942258">
        <w:trPr>
          <w:trHeight w:val="543"/>
        </w:trPr>
        <w:tc>
          <w:tcPr>
            <w:tcW w:w="35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B22814" w14:textId="77777777" w:rsidR="001356FE" w:rsidRPr="009A1838" w:rsidRDefault="001356FE" w:rsidP="001356FE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25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0FB85EDC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19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F1BDE5D" w14:textId="584FD81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B2E515A" w14:textId="1D5A0DFA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AF3D30C" w14:textId="67E5EF70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6F435AC" w14:textId="2687CC1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1BBD7CF" w14:textId="27C7B256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E52EF40" w14:textId="527E18D1" w:rsidR="001356FE" w:rsidRPr="009A1838" w:rsidRDefault="00464F5F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SKUTINE PALAČINKE, KOMPOT (G,J,L),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moka</w:t>
            </w:r>
          </w:p>
        </w:tc>
        <w:tc>
          <w:tcPr>
            <w:tcW w:w="622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1EB135EE" w14:textId="467DC844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KUS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Z ZELENJAVO, SOLATA (G)</w:t>
            </w:r>
          </w:p>
        </w:tc>
      </w:tr>
      <w:tr w:rsidR="001356FE" w:rsidRPr="009A1838" w14:paraId="0BBB7048" w14:textId="77777777" w:rsidTr="00942258">
        <w:trPr>
          <w:trHeight w:val="50"/>
        </w:trPr>
        <w:tc>
          <w:tcPr>
            <w:tcW w:w="35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74D099" w14:textId="77777777" w:rsidR="001356FE" w:rsidRPr="009A1838" w:rsidRDefault="001356FE" w:rsidP="001356FE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25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07351BA" w14:textId="77777777" w:rsidR="001356FE" w:rsidRPr="00EA18E2" w:rsidRDefault="001356FE" w:rsidP="001356FE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531325BC" w14:textId="777777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9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9B7CFC" w14:textId="33884F8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16814E" w14:textId="22D6E3D3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6B31D3" w14:textId="7B1F8CAD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635719" w14:textId="42AD4906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6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11460F" w14:textId="33115E77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22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B9571D" w14:textId="7E97BB42" w:rsidR="001356FE" w:rsidRPr="009A1838" w:rsidRDefault="00464F5F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SKUTINE PALAČINKE, KOMPOT (G,J,L),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moka</w:t>
            </w:r>
          </w:p>
        </w:tc>
        <w:tc>
          <w:tcPr>
            <w:tcW w:w="622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4FA6B5" w14:textId="6278A61A" w:rsidR="001356FE" w:rsidRPr="009A1838" w:rsidRDefault="001356FE" w:rsidP="001356F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KUS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Z ZELENJAVO, SOLATA (G)</w:t>
            </w:r>
          </w:p>
        </w:tc>
      </w:tr>
    </w:tbl>
    <w:p w14:paraId="30CF3DD1" w14:textId="77777777" w:rsidR="00452F36" w:rsidRPr="009A1838" w:rsidRDefault="00452F36" w:rsidP="00452F36">
      <w:pPr>
        <w:rPr>
          <w:rFonts w:asciiTheme="minorHAnsi" w:hAnsiTheme="minorHAnsi" w:cstheme="minorBidi"/>
          <w:sz w:val="15"/>
          <w:szCs w:val="15"/>
        </w:rPr>
      </w:pPr>
    </w:p>
    <w:p w14:paraId="741DB6AC" w14:textId="77777777" w:rsidR="005F12D7" w:rsidRDefault="005F12D7" w:rsidP="0087581A">
      <w:pPr>
        <w:rPr>
          <w:rFonts w:asciiTheme="minorHAnsi" w:hAnsiTheme="minorHAnsi" w:cstheme="minorBidi"/>
          <w:sz w:val="15"/>
          <w:szCs w:val="15"/>
        </w:rPr>
      </w:pPr>
    </w:p>
    <w:p w14:paraId="15762B45" w14:textId="77777777" w:rsidR="00312C28" w:rsidRDefault="00312C28" w:rsidP="0087581A">
      <w:pPr>
        <w:rPr>
          <w:rFonts w:asciiTheme="minorHAnsi" w:hAnsiTheme="minorHAnsi" w:cstheme="minorBidi"/>
          <w:sz w:val="15"/>
          <w:szCs w:val="15"/>
        </w:rPr>
      </w:pPr>
    </w:p>
    <w:p w14:paraId="0C3DB741" w14:textId="77777777" w:rsidR="00312C28" w:rsidRDefault="00312C28" w:rsidP="0087581A">
      <w:pPr>
        <w:rPr>
          <w:rFonts w:asciiTheme="minorHAnsi" w:hAnsiTheme="minorHAnsi" w:cstheme="minorBidi"/>
          <w:sz w:val="15"/>
          <w:szCs w:val="15"/>
        </w:rPr>
      </w:pPr>
    </w:p>
    <w:p w14:paraId="72D83A0A" w14:textId="77777777" w:rsidR="00483C25" w:rsidRDefault="00483C25" w:rsidP="0087581A">
      <w:pPr>
        <w:rPr>
          <w:rFonts w:asciiTheme="minorHAnsi" w:hAnsiTheme="minorHAnsi" w:cstheme="minorBidi"/>
          <w:sz w:val="15"/>
          <w:szCs w:val="15"/>
        </w:rPr>
      </w:pPr>
    </w:p>
    <w:p w14:paraId="6BA17563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29034F29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p w14:paraId="5816F1D2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p w14:paraId="7B35D965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p w14:paraId="036F1D38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p w14:paraId="7270383E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p w14:paraId="38815BA2" w14:textId="77777777" w:rsidR="008D1A76" w:rsidRDefault="008D1A76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C45401" w:rsidRPr="009A1838" w14:paraId="48410597" w14:textId="77777777" w:rsidTr="00C45401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568CF63" w14:textId="77777777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0E9057F" w14:textId="77777777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684AEC8" w14:textId="4A116F34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B31F9BB" w14:textId="19E3F722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7467B49" w14:textId="066A3443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5F47F33" w14:textId="6865047E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3FC0C602" w14:textId="40FDEC74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790594" w14:textId="72BBDA7D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D7EA36" w14:textId="12CA00A8" w:rsidR="00C45401" w:rsidRPr="009A1838" w:rsidRDefault="00C45401" w:rsidP="00C454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2.8.</w:t>
            </w:r>
          </w:p>
        </w:tc>
      </w:tr>
      <w:tr w:rsidR="003A1AD5" w:rsidRPr="009A1838" w14:paraId="079DA614" w14:textId="77777777" w:rsidTr="00810D88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8041F5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06F0E26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F7E9FD9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27C71738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BD29733" w14:textId="76441B3D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8FF452C" w14:textId="7F0ECFBA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7EB31503" w14:textId="1C42CB75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73A0AED" w14:textId="343328F8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48C2033C" w14:textId="0D4892C4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5D88436" w14:textId="57497518" w:rsidR="003A1AD5" w:rsidRPr="009A1838" w:rsidRDefault="006A3093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</w:t>
            </w:r>
            <w:r w:rsidR="00EF00CB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JUHA, PEČENE PIŠČANČJE KRAČE, DUŠENO ZELJE, SOLATA (G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2E54D5DF" w14:textId="398F7289" w:rsidR="003A1AD5" w:rsidRPr="009A1838" w:rsidRDefault="006A3093" w:rsidP="003A1AD5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 xml:space="preserve">KOSTNA JUHA, </w:t>
            </w:r>
            <w:r w:rsidR="003A1AD5"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PURANJI  ZREZKI V NARAVNI OMAKI, KRUHOVA REZINA, SOLATA (G)</w:t>
            </w:r>
          </w:p>
        </w:tc>
      </w:tr>
      <w:tr w:rsidR="003A1AD5" w:rsidRPr="009A1838" w14:paraId="4E4984E0" w14:textId="77777777" w:rsidTr="005E21E0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F90D7B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E86F4B5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A66B978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1E5F1DB" w14:textId="77777777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C0050A" w14:textId="314FD7E1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2E5F11" w14:textId="57F01B30" w:rsidR="003A1AD5" w:rsidRPr="009A1838" w:rsidRDefault="003A1AD5" w:rsidP="003A1AD5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0208DC" w14:textId="326489D4" w:rsidR="003A1AD5" w:rsidRPr="00476926" w:rsidRDefault="003A1AD5" w:rsidP="003A1AD5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1AB929" w14:textId="7C068BEA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3E408D" w14:textId="67211A9B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3F0F00" w14:textId="0F046F61" w:rsidR="003A1AD5" w:rsidRPr="005B3AD5" w:rsidRDefault="00464F5F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SKUTINE PALAČINKE, KOMPOT (G,J)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2F7288" w14:textId="67874394" w:rsidR="003A1AD5" w:rsidRPr="009A1838" w:rsidRDefault="003A1AD5" w:rsidP="003A1AD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KUS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Z ZELENJAVO, SOLATA (G)</w:t>
            </w:r>
          </w:p>
        </w:tc>
      </w:tr>
    </w:tbl>
    <w:p w14:paraId="757B6B6D" w14:textId="77777777" w:rsidR="00706ED8" w:rsidRPr="009A1838" w:rsidRDefault="00706ED8" w:rsidP="00706ED8">
      <w:pPr>
        <w:rPr>
          <w:rFonts w:asciiTheme="minorHAnsi" w:hAnsiTheme="minorHAnsi" w:cstheme="minorBidi"/>
          <w:sz w:val="15"/>
          <w:szCs w:val="15"/>
        </w:rPr>
      </w:pPr>
    </w:p>
    <w:p w14:paraId="7D880948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2DC7E9D9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11B9C6E6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01EE8D3C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FAFD095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3EA3813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C2D79D5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BDBA2D7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63B22ED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05B35185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1974F411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17068C8E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5FB06C68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21DD8851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4087679F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71FFAB47" w14:textId="77777777" w:rsidR="001356FE" w:rsidRDefault="001356FE" w:rsidP="0087581A">
      <w:pPr>
        <w:rPr>
          <w:rFonts w:asciiTheme="minorHAnsi" w:hAnsiTheme="minorHAnsi" w:cstheme="minorBidi"/>
          <w:sz w:val="15"/>
          <w:szCs w:val="15"/>
        </w:rPr>
      </w:pPr>
    </w:p>
    <w:p w14:paraId="65B8C402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69750EC1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598052CA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1C5373D1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54762B21" w14:textId="77777777" w:rsidR="007C2EF0" w:rsidRDefault="007C2EF0" w:rsidP="0087581A">
      <w:pPr>
        <w:rPr>
          <w:rFonts w:asciiTheme="minorHAnsi" w:hAnsiTheme="minorHAnsi" w:cstheme="minorBidi"/>
          <w:sz w:val="15"/>
          <w:szCs w:val="15"/>
        </w:rPr>
      </w:pPr>
    </w:p>
    <w:p w14:paraId="2D5AAE04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5F355EBB" w14:textId="77777777" w:rsidR="007170E0" w:rsidRDefault="007170E0" w:rsidP="0087581A">
      <w:pPr>
        <w:rPr>
          <w:rFonts w:asciiTheme="minorHAnsi" w:hAnsiTheme="minorHAnsi" w:cstheme="minorBidi"/>
          <w:sz w:val="15"/>
          <w:szCs w:val="15"/>
        </w:rPr>
      </w:pPr>
    </w:p>
    <w:p w14:paraId="54F41CE2" w14:textId="77777777" w:rsidR="007170E0" w:rsidRDefault="007170E0" w:rsidP="0087581A">
      <w:pPr>
        <w:rPr>
          <w:rFonts w:asciiTheme="minorHAnsi" w:hAnsiTheme="minorHAnsi" w:cstheme="minorBidi"/>
          <w:sz w:val="15"/>
          <w:szCs w:val="15"/>
        </w:rPr>
      </w:pPr>
    </w:p>
    <w:p w14:paraId="73218CE1" w14:textId="77777777" w:rsidR="0015089A" w:rsidRDefault="0015089A" w:rsidP="0087581A">
      <w:pPr>
        <w:rPr>
          <w:rFonts w:asciiTheme="minorHAnsi" w:hAnsiTheme="minorHAnsi" w:cstheme="minorBidi"/>
          <w:sz w:val="15"/>
          <w:szCs w:val="15"/>
        </w:rPr>
      </w:pPr>
    </w:p>
    <w:p w14:paraId="4E0EBB6B" w14:textId="77777777" w:rsidR="00B73762" w:rsidRDefault="00B73762" w:rsidP="0087581A">
      <w:pPr>
        <w:rPr>
          <w:rFonts w:asciiTheme="minorHAnsi" w:hAnsiTheme="minorHAnsi" w:cstheme="minorBidi"/>
          <w:sz w:val="15"/>
          <w:szCs w:val="15"/>
        </w:rPr>
      </w:pPr>
    </w:p>
    <w:p w14:paraId="4943A691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1533"/>
        <w:gridCol w:w="1678"/>
        <w:gridCol w:w="1543"/>
        <w:gridCol w:w="1543"/>
        <w:gridCol w:w="1496"/>
        <w:gridCol w:w="1496"/>
        <w:gridCol w:w="1496"/>
        <w:gridCol w:w="1496"/>
      </w:tblGrid>
      <w:tr w:rsidR="00EE4909" w:rsidRPr="009A1838" w14:paraId="710DD91F" w14:textId="77777777" w:rsidTr="003F76CE">
        <w:trPr>
          <w:trHeight w:val="201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18E7C46" w14:textId="77777777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24264B1" w14:textId="77777777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81DBD48" w14:textId="08724B23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 w:rsidR="001903B4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</w:t>
            </w:r>
            <w:r w:rsidR="00ED192A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3.8.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17F34AFA" w14:textId="12DB4E5F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 w:rsidR="00ED192A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4.8.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6B9007CC" w14:textId="5BB3370C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 w:rsidR="00ED192A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5.8.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0F88190B" w14:textId="212C221C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ČETRTEK </w:t>
            </w:r>
            <w:r w:rsidR="00ED192A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6.8.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73357F41" w14:textId="103839DC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PETEK </w:t>
            </w:r>
            <w:r w:rsidR="00ED192A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7.8.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5FCCA8" w14:textId="05822672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 w:rsidR="00ED192A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8.8.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3B468A" w14:textId="53740AA0" w:rsidR="00EE4909" w:rsidRPr="009A1838" w:rsidRDefault="00EE4909" w:rsidP="00EE490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 w:rsidR="00ED192A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9.8.</w:t>
            </w:r>
          </w:p>
        </w:tc>
      </w:tr>
      <w:tr w:rsidR="00F378AF" w:rsidRPr="009A1838" w14:paraId="68B630A1" w14:textId="77777777" w:rsidTr="009166DF">
        <w:trPr>
          <w:trHeight w:val="587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4F74EC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245428B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616D344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14B3D2D0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1AB39BF" w14:textId="233C9B73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0D33977" w14:textId="58FC041B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2506558" w14:textId="1FA5C586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14CB603" w14:textId="44AFCBAB" w:rsidR="00F378AF" w:rsidRPr="0099693B" w:rsidRDefault="00F378AF" w:rsidP="00F378AF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6EF7127" w14:textId="7FBEB1A5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0C697CB0" w14:textId="7777777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KANELONI Z MLETIM MESOM IN ZELENJAVO, FRANCOSKA SOLATA</w:t>
            </w:r>
          </w:p>
          <w:p w14:paraId="2AD49366" w14:textId="21EE34F4" w:rsidR="00F378AF" w:rsidRPr="00E85891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(G,L)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224AFDBF" w14:textId="77777777" w:rsidR="00D917C5" w:rsidRDefault="00D917C5" w:rsidP="00D917C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BUČNA JUHA,</w:t>
            </w:r>
          </w:p>
          <w:p w14:paraId="604C4314" w14:textId="31F55C75" w:rsidR="00F378AF" w:rsidRPr="007A73D9" w:rsidRDefault="00D917C5" w:rsidP="00D917C5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LOSOS, KROMPIR Z BLITVO, SOLATA (L,M)</w:t>
            </w:r>
            <w:r w:rsidR="00F378AF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)</w:t>
            </w:r>
          </w:p>
        </w:tc>
      </w:tr>
      <w:tr w:rsidR="00F378AF" w:rsidRPr="009A1838" w14:paraId="3E491ACF" w14:textId="77777777" w:rsidTr="009166DF">
        <w:trPr>
          <w:trHeight w:val="14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0746C94" w14:textId="77777777" w:rsidR="00F378AF" w:rsidRPr="009A1838" w:rsidRDefault="00F378AF" w:rsidP="00F378AF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7D76264E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8A8758C" w14:textId="13CBC94E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1B25566" w14:textId="573669D5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1830638" w14:textId="0E1B38FA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A9255DB" w14:textId="272546AD" w:rsidR="00F378AF" w:rsidRPr="0086033F" w:rsidRDefault="00F378AF" w:rsidP="00F378AF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AF47F4A" w14:textId="51B1FE74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4D3EE01E" w14:textId="7777777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KANELONI Z MLETIM MESOM IN ZELENJAVO, FRANCOSKA SOLATA</w:t>
            </w:r>
          </w:p>
          <w:p w14:paraId="30C3ED5C" w14:textId="74A56626" w:rsidR="00F378AF" w:rsidRPr="00E85891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(G,L)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8B5AE34" w14:textId="7777777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BUČNA JUHA,</w:t>
            </w:r>
          </w:p>
          <w:p w14:paraId="4E44BE65" w14:textId="6CE90403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LOSOS, KROMPIR Z BLITVO, SOLATA (L,M)</w:t>
            </w:r>
          </w:p>
        </w:tc>
      </w:tr>
      <w:tr w:rsidR="00F378AF" w:rsidRPr="009A1838" w14:paraId="328D511D" w14:textId="77777777" w:rsidTr="009166DF">
        <w:trPr>
          <w:trHeight w:val="14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596432E" w14:textId="77777777" w:rsidR="00F378AF" w:rsidRPr="009A1838" w:rsidRDefault="00F378AF" w:rsidP="00F378AF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09BF63B" w14:textId="77777777" w:rsidR="00F378AF" w:rsidRPr="00EA18E2" w:rsidRDefault="00F378AF" w:rsidP="00F378AF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3A4209F4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84AB49" w14:textId="5B14E702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ABDA9A" w14:textId="5D86EB0A" w:rsidR="00F378AF" w:rsidRPr="00B20DA7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EDF993" w14:textId="63B45EBA" w:rsidR="00F378AF" w:rsidRPr="00B20DA7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8C35A7" w14:textId="5C150F5F" w:rsidR="00F378AF" w:rsidRPr="00B20DA7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2F2F273" w14:textId="347B7731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4C1B1E" w14:textId="424BE27F" w:rsidR="00F378AF" w:rsidRPr="007C2EF0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KANELONI Z MLETIM MESOM IN ZELENJAVO, FRANCOSKA SOLATA (G,L)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3D0244" w14:textId="7777777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BUČNA JUHA,</w:t>
            </w:r>
          </w:p>
          <w:p w14:paraId="638CECA0" w14:textId="7777777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LOSOS, KROMPIR Z BLITVO, SOLATA (L,M) </w:t>
            </w:r>
          </w:p>
          <w:p w14:paraId="19FDA41B" w14:textId="28D834D4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F378AF" w:rsidRPr="009A1838" w14:paraId="76B3A046" w14:textId="77777777" w:rsidTr="00BB6F05">
        <w:trPr>
          <w:trHeight w:val="537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6D8CF0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FC4D75C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D86CE25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679F46AB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3AAACA9" w14:textId="6845B0E6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ČIČERIKIN NAMAZ, POLNOZRNATA ŠTRUČKA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5AEAEC7" w14:textId="260C8818" w:rsidR="00F378AF" w:rsidRPr="00B20DA7" w:rsidRDefault="00F378AF" w:rsidP="00F378AF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ŠIROKI REZANCI Z GOBOVO OMAKO, SOLATA</w:t>
            </w:r>
            <w:r w:rsidR="00942BA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973EAE7" w14:textId="558FCCBE" w:rsidR="00F378AF" w:rsidRPr="00F07F20" w:rsidRDefault="00F378AF" w:rsidP="00F378AF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MESNI NAREZEK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V KONZERVI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SVEŽA ZELENJAVA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KRUH (G,L,J)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606262E6" w14:textId="42263CD5" w:rsidR="00F378AF" w:rsidRPr="00AA6261" w:rsidRDefault="00F378AF" w:rsidP="00F378AF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HAMBURGER (G,GS)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978FE80" w14:textId="6B7A137E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ZELENJAVNA JUHA Z VLIVANCI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71C85262" w14:textId="2D014FAB" w:rsidR="00F378AF" w:rsidRPr="009A1838" w:rsidRDefault="00F378AF" w:rsidP="00F378AF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413C63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RIBJI NAMAZ, MEŠANA SOLATA, KRUH (G, R1)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ED27988" w14:textId="77777777" w:rsidR="00E85891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CARSKI PRAŽENEC </w:t>
            </w:r>
            <w:r w:rsidR="00E8589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KEPICA SLADOLEDA</w:t>
            </w:r>
          </w:p>
          <w:p w14:paraId="691DFE82" w14:textId="1DD5FE58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(G, L, J)</w:t>
            </w:r>
          </w:p>
          <w:p w14:paraId="2D0D6A4C" w14:textId="4EE01CD0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F378AF" w:rsidRPr="009A1838" w14:paraId="22860EA2" w14:textId="77777777" w:rsidTr="00BB6F05">
        <w:trPr>
          <w:trHeight w:val="54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418A63F" w14:textId="77777777" w:rsidR="00F378AF" w:rsidRPr="009A1838" w:rsidRDefault="00F378AF" w:rsidP="00F378AF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20AEB2CE" w14:textId="7777777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7FC75AB" w14:textId="54A05087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ČIČERIKIN NAMAZ, POLNOZRNATA ŠTRUČKA, SOLATA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B3ADD23" w14:textId="0910A2A1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ŠIROKI REZANCI Z GOBOVO OMAKO, SOLATA</w:t>
            </w:r>
            <w:r w:rsidR="00942BA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C427483" w14:textId="5D90B4D8" w:rsidR="00F378AF" w:rsidRPr="00F07F20" w:rsidRDefault="00F378AF" w:rsidP="00F378AF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MESNI NAREZEK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V KONZERVI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SVEŽA ZELENJAVA, ČRNI KRUH (G,L,J)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7D9D630" w14:textId="4FF89796" w:rsidR="00F378AF" w:rsidRPr="00793D6A" w:rsidRDefault="00F378AF" w:rsidP="00F378AF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HAMBURGER , SOLATA, POLNOZRNATA ŠTRUČKA (G,GS)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AFAE599" w14:textId="103E5938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ZELENJAVNA JUHA Z VLIVANCI, RŽENI KRUH</w:t>
            </w:r>
            <w:r w:rsidR="0026736C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SOLATA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6470994" w14:textId="265A11C3" w:rsidR="00F378AF" w:rsidRPr="009A1838" w:rsidRDefault="00F378AF" w:rsidP="00F378AF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RIBJI NAMAZ, MEŠANA SOLATA, ČRNI KRUH (G, R1)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EB9AA47" w14:textId="0876DB37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CARSKI PRAŽENEC </w:t>
            </w:r>
            <w:r w:rsidR="00E8589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KEPICA SLADOLEDA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(G, L, J)</w:t>
            </w:r>
          </w:p>
          <w:p w14:paraId="4E475B4A" w14:textId="1F4C0E79" w:rsidR="00F378AF" w:rsidRPr="009A1838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Polnozrnata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pirina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moka</w:t>
            </w:r>
          </w:p>
        </w:tc>
      </w:tr>
      <w:tr w:rsidR="00F378AF" w:rsidRPr="00FE3074" w14:paraId="3CB0EB73" w14:textId="77777777" w:rsidTr="000856C6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EC3426" w14:textId="77777777" w:rsidR="00F378AF" w:rsidRPr="00FE3074" w:rsidRDefault="00F378AF" w:rsidP="00F378AF">
            <w:pPr>
              <w:spacing w:line="256" w:lineRule="auto"/>
              <w:rPr>
                <w:rFonts w:ascii="Times New Roman" w:eastAsia="Times New Roman" w:hAnsi="Times New Roman"/>
                <w:i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F993A5E" w14:textId="77777777" w:rsidR="00F378AF" w:rsidRPr="00FE3074" w:rsidRDefault="00F378AF" w:rsidP="00F378AF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E3074">
              <w:rPr>
                <w:rFonts w:ascii="Times New Roman" w:hAnsi="Times New Roman"/>
                <w:sz w:val="14"/>
                <w:szCs w:val="14"/>
              </w:rPr>
              <w:t>REDUKCIJSKA DIETA IN DIETA PRI BOLEZNI PREBAVIL</w:t>
            </w:r>
          </w:p>
          <w:p w14:paraId="34611A91" w14:textId="77777777" w:rsidR="00F378AF" w:rsidRPr="00FE3074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3419F0" w14:textId="253E373E" w:rsidR="00F378AF" w:rsidRPr="00FE3074" w:rsidRDefault="00F378AF" w:rsidP="00F378AF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ČIČERIKIN NAMAZ, POLNOZRNATA ŠTRUČKA, SOLATA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D3FA7B" w14:textId="50054A96" w:rsidR="00F378AF" w:rsidRPr="00942BA6" w:rsidRDefault="00F378AF" w:rsidP="00F378AF">
            <w:pPr>
              <w:spacing w:line="240" w:lineRule="auto"/>
              <w:rPr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ŠIROKI REZANCI Z GOBOVO OMAKO, SOLATA</w:t>
            </w:r>
            <w:r w:rsidR="00942BA6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C055B2" w14:textId="77777777" w:rsidR="00F378AF" w:rsidRDefault="00F378AF" w:rsidP="00F378AF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MESNI NAREZEK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V KONZERVI,</w:t>
            </w:r>
          </w:p>
          <w:p w14:paraId="793D28E8" w14:textId="51DBCFD1" w:rsidR="00F378AF" w:rsidRPr="00FE3074" w:rsidRDefault="00F378AF" w:rsidP="00F378AF">
            <w:pPr>
              <w:rPr>
                <w:rFonts w:ascii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SVEŽA ZELENJAVA, ČRNI KRUH (G,L,J)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CB56E5" w14:textId="0EDC3807" w:rsidR="00F378AF" w:rsidRPr="00FF444F" w:rsidRDefault="00F378AF" w:rsidP="00F378AF">
            <w:pPr>
              <w:rPr>
                <w:rFonts w:ascii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HAMBURGER , POLNOZRNATA ŠTRUČKA (G,GS)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9D13ABA" w14:textId="5E806DD9" w:rsidR="00F378AF" w:rsidRPr="00FE3074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ZELENJAVNA JUHA Z VLIVANCI, (G)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AC6B980" w14:textId="686839FB" w:rsidR="00F378AF" w:rsidRPr="00FE3074" w:rsidRDefault="00F378AF" w:rsidP="00F378AF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RIBJI NAMAZ, MEŠANA SOLATA, ČRNI KRUH (G, R1)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8FD207" w14:textId="11592DA8" w:rsidR="00F378AF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CARSKI PRAŽENEC </w:t>
            </w:r>
            <w:r w:rsidR="00E8589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KEPICA SLADOLEDA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(G, L, J)</w:t>
            </w:r>
          </w:p>
          <w:p w14:paraId="14C74BBA" w14:textId="49792418" w:rsidR="00F378AF" w:rsidRPr="00FE3074" w:rsidRDefault="00F378AF" w:rsidP="00F378AF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Polnozrnata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pirina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moka</w:t>
            </w:r>
          </w:p>
        </w:tc>
      </w:tr>
    </w:tbl>
    <w:p w14:paraId="6B760690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0FCD6CD0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2088D28B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2DA76635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390C4A20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3F5C3566" w14:textId="77777777" w:rsidR="00452F36" w:rsidRDefault="00452F36" w:rsidP="0087581A">
      <w:pPr>
        <w:rPr>
          <w:rFonts w:asciiTheme="minorHAnsi" w:hAnsiTheme="minorHAnsi" w:cstheme="minorBidi"/>
          <w:sz w:val="15"/>
          <w:szCs w:val="15"/>
        </w:rPr>
      </w:pPr>
    </w:p>
    <w:p w14:paraId="2F4FC8A2" w14:textId="77777777" w:rsidR="00360FB1" w:rsidRDefault="00360FB1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D779A1" w:rsidRPr="009A1838" w14:paraId="1F6409F4" w14:textId="77777777" w:rsidTr="00810D88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DC8D324" w14:textId="77777777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C58D19C" w14:textId="77777777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566E3D17" w14:textId="63BB0F11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3.8.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5E2A7904" w14:textId="56F1041E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4.8.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1E716A3E" w14:textId="338AF6C3" w:rsidR="00D779A1" w:rsidRPr="00925938" w:rsidRDefault="00D779A1" w:rsidP="00D779A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5.8.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0005938F" w14:textId="520E124C" w:rsidR="00D779A1" w:rsidRPr="00925938" w:rsidRDefault="00D779A1" w:rsidP="00D779A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ČETRTEK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6.8.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70FA8FEA" w14:textId="496A62CC" w:rsidR="00D779A1" w:rsidRPr="00925938" w:rsidRDefault="00D779A1" w:rsidP="00D779A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PETEK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7.8.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700256" w14:textId="3652F417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8.8.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168E75" w14:textId="4B376F3A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9.8.</w:t>
            </w:r>
          </w:p>
        </w:tc>
      </w:tr>
      <w:tr w:rsidR="00C569C1" w:rsidRPr="009A1838" w14:paraId="11204468" w14:textId="77777777" w:rsidTr="00120D9B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DE9B66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5FC7605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14848C0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0D1BCAAA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E3A9839" w14:textId="5860EF5E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8EEB2F4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6853F203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635215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77783FD8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B362ABE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8129CCE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0D166640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2F5D6FCE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2E970169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21DEF3C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635215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16FC5B0" w14:textId="77777777" w:rsidR="00C569C1" w:rsidRPr="00635215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635215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18C66E9C" w14:textId="3676A24D" w:rsidR="00C569C1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KANELONI Z MLETIM MESOM IN ZELENJAVO, SOLATA</w:t>
            </w:r>
          </w:p>
          <w:p w14:paraId="2D553F6B" w14:textId="77777777" w:rsidR="00124F4A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(G)</w:t>
            </w:r>
          </w:p>
          <w:p w14:paraId="457016A0" w14:textId="77777777" w:rsidR="00124F4A" w:rsidRDefault="00124F4A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9A10D73" w14:textId="73BF2E58" w:rsidR="00124F4A" w:rsidRPr="00124F4A" w:rsidRDefault="00124F4A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2F62C92C" w14:textId="77777777" w:rsidR="009437E5" w:rsidRDefault="009437E5" w:rsidP="009437E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BUČNA JUHA,</w:t>
            </w:r>
          </w:p>
          <w:p w14:paraId="7BCC575A" w14:textId="04086282" w:rsidR="009437E5" w:rsidRDefault="009437E5" w:rsidP="009437E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LOSOS, KROMPIR Z BLITVO, SOLATA (M) </w:t>
            </w:r>
          </w:p>
          <w:p w14:paraId="028DB332" w14:textId="569BBB06" w:rsidR="00C569C1" w:rsidRPr="009A1838" w:rsidRDefault="00C569C1" w:rsidP="00C569C1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C569C1" w:rsidRPr="009A1838" w14:paraId="36A9CA10" w14:textId="77777777" w:rsidTr="00AE6037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ED08F3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97D217A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07A1EEF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80199F5" w14:textId="77777777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CDEECC" w14:textId="6E66FA51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ČIČERIKIN NAMAZ, POLNOZRNATA ŠTRUČKA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F8213D" w14:textId="66BD37A6" w:rsidR="00C569C1" w:rsidRPr="009A1838" w:rsidRDefault="00C569C1" w:rsidP="00C569C1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AJDOVA KAŠA Z JURČKI, SOLATA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2022CA" w14:textId="79A77A6B" w:rsidR="00C569C1" w:rsidRPr="00925938" w:rsidRDefault="00C569C1" w:rsidP="00C569C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MESNI NAREZEK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V KONZERVI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SVEŽA ZELENJAVA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KRUH (G,L,J)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E35C27" w14:textId="6FB7255C" w:rsidR="00C569C1" w:rsidRPr="00925938" w:rsidRDefault="00C569C1" w:rsidP="00C569C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HAMBURGER (G,GS)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8530390" w14:textId="6021269E" w:rsidR="00C569C1" w:rsidRPr="00925938" w:rsidRDefault="00C569C1" w:rsidP="00C569C1">
            <w:pPr>
              <w:spacing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ZELENJAVNA JUHA Z VLIVANCI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3BC520C" w14:textId="322343B1" w:rsidR="00C569C1" w:rsidRPr="009A1838" w:rsidRDefault="00C569C1" w:rsidP="00C569C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413C63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RIBJI NAMAZ, MEŠANA SOLATA, KRUH (G, R1)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5D97C58" w14:textId="77777777" w:rsidR="0002564D" w:rsidRDefault="0002564D" w:rsidP="000256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CARSKI PRAŽENEC KEPICA SLADOLEDA</w:t>
            </w:r>
          </w:p>
          <w:p w14:paraId="719D4809" w14:textId="2A4B4D19" w:rsidR="0002564D" w:rsidRDefault="0002564D" w:rsidP="000256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(G, L)</w:t>
            </w:r>
          </w:p>
          <w:p w14:paraId="3450AB8B" w14:textId="35EACE2D" w:rsidR="00C569C1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</w:t>
            </w:r>
          </w:p>
          <w:p w14:paraId="1AA4930B" w14:textId="0DE8BABD" w:rsidR="00C569C1" w:rsidRPr="009A1838" w:rsidRDefault="00C569C1" w:rsidP="00C569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</w:tbl>
    <w:p w14:paraId="2AB9A314" w14:textId="77777777" w:rsidR="00706ED8" w:rsidRPr="009A1838" w:rsidRDefault="00706ED8" w:rsidP="00706ED8">
      <w:pPr>
        <w:rPr>
          <w:rFonts w:asciiTheme="minorHAnsi" w:hAnsiTheme="minorHAnsi" w:cstheme="minorBidi"/>
          <w:sz w:val="15"/>
          <w:szCs w:val="15"/>
        </w:rPr>
      </w:pPr>
    </w:p>
    <w:p w14:paraId="2435CD1D" w14:textId="77777777" w:rsidR="00FF444F" w:rsidRDefault="00FF444F" w:rsidP="0087581A">
      <w:pPr>
        <w:rPr>
          <w:rFonts w:asciiTheme="minorHAnsi" w:hAnsiTheme="minorHAnsi" w:cstheme="minorBidi"/>
          <w:sz w:val="15"/>
          <w:szCs w:val="15"/>
        </w:rPr>
      </w:pPr>
    </w:p>
    <w:p w14:paraId="04D395BC" w14:textId="77777777" w:rsidR="00442C03" w:rsidRDefault="00442C03" w:rsidP="0087581A">
      <w:pPr>
        <w:rPr>
          <w:rFonts w:asciiTheme="minorHAnsi" w:hAnsiTheme="minorHAnsi" w:cstheme="minorBidi"/>
          <w:sz w:val="15"/>
          <w:szCs w:val="15"/>
        </w:rPr>
      </w:pPr>
    </w:p>
    <w:p w14:paraId="67F6E3B4" w14:textId="77777777" w:rsidR="005F6085" w:rsidRDefault="005F6085" w:rsidP="0087581A">
      <w:pPr>
        <w:rPr>
          <w:rFonts w:asciiTheme="minorHAnsi" w:hAnsiTheme="minorHAnsi" w:cstheme="minorBidi"/>
          <w:sz w:val="15"/>
          <w:szCs w:val="15"/>
        </w:rPr>
      </w:pPr>
    </w:p>
    <w:p w14:paraId="27487459" w14:textId="77777777" w:rsidR="005F6085" w:rsidRDefault="005F6085" w:rsidP="0087581A">
      <w:pPr>
        <w:rPr>
          <w:rFonts w:asciiTheme="minorHAnsi" w:hAnsiTheme="minorHAnsi" w:cstheme="minorBidi"/>
          <w:sz w:val="15"/>
          <w:szCs w:val="15"/>
        </w:rPr>
      </w:pPr>
    </w:p>
    <w:p w14:paraId="3E2A4AB1" w14:textId="77777777" w:rsidR="005F6085" w:rsidRDefault="005F6085" w:rsidP="0087581A">
      <w:pPr>
        <w:rPr>
          <w:rFonts w:asciiTheme="minorHAnsi" w:hAnsiTheme="minorHAnsi" w:cstheme="minorBidi"/>
          <w:sz w:val="15"/>
          <w:szCs w:val="15"/>
        </w:rPr>
      </w:pPr>
    </w:p>
    <w:p w14:paraId="5187F3F7" w14:textId="77777777" w:rsidR="00176167" w:rsidRDefault="00176167" w:rsidP="0087581A">
      <w:pPr>
        <w:rPr>
          <w:rFonts w:asciiTheme="minorHAnsi" w:hAnsiTheme="minorHAnsi" w:cstheme="minorBidi"/>
          <w:sz w:val="15"/>
          <w:szCs w:val="15"/>
        </w:rPr>
      </w:pPr>
    </w:p>
    <w:p w14:paraId="10957850" w14:textId="77777777" w:rsidR="005F6085" w:rsidRDefault="005F6085" w:rsidP="0087581A">
      <w:pPr>
        <w:rPr>
          <w:rFonts w:asciiTheme="minorHAnsi" w:hAnsiTheme="minorHAnsi" w:cstheme="minorBidi"/>
          <w:sz w:val="15"/>
          <w:szCs w:val="15"/>
        </w:rPr>
      </w:pPr>
    </w:p>
    <w:p w14:paraId="0260BC80" w14:textId="77777777" w:rsidR="005F6085" w:rsidRDefault="005F6085" w:rsidP="0087581A">
      <w:pPr>
        <w:rPr>
          <w:rFonts w:asciiTheme="minorHAnsi" w:hAnsiTheme="minorHAnsi" w:cstheme="minorBidi"/>
          <w:sz w:val="15"/>
          <w:szCs w:val="15"/>
        </w:rPr>
      </w:pPr>
    </w:p>
    <w:p w14:paraId="7C3DEE5E" w14:textId="77777777" w:rsidR="00F7714E" w:rsidRDefault="00F7714E" w:rsidP="0087581A">
      <w:pPr>
        <w:rPr>
          <w:rFonts w:asciiTheme="minorHAnsi" w:hAnsiTheme="minorHAnsi" w:cstheme="minorBidi"/>
          <w:sz w:val="15"/>
          <w:szCs w:val="15"/>
        </w:rPr>
      </w:pPr>
    </w:p>
    <w:p w14:paraId="3C4BD263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0F30AC3C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5DBEC214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7A5EE994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2B2BDD1F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75D6C0CF" w14:textId="77777777" w:rsidR="00C569C1" w:rsidRDefault="00C569C1" w:rsidP="0087581A">
      <w:pPr>
        <w:rPr>
          <w:rFonts w:asciiTheme="minorHAnsi" w:hAnsiTheme="minorHAnsi" w:cstheme="minorBidi"/>
          <w:sz w:val="15"/>
          <w:szCs w:val="15"/>
        </w:rPr>
      </w:pPr>
    </w:p>
    <w:p w14:paraId="31081FD6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599491BB" w14:textId="77777777" w:rsidR="00BB5DE5" w:rsidRDefault="00BB5DE5" w:rsidP="0087581A">
      <w:pPr>
        <w:rPr>
          <w:rFonts w:asciiTheme="minorHAnsi" w:hAnsiTheme="minorHAnsi" w:cstheme="minorBidi"/>
          <w:sz w:val="15"/>
          <w:szCs w:val="15"/>
        </w:rPr>
      </w:pPr>
    </w:p>
    <w:p w14:paraId="3FA7C464" w14:textId="77777777" w:rsidR="00BB5DE5" w:rsidRDefault="00BB5DE5" w:rsidP="0087581A">
      <w:pPr>
        <w:rPr>
          <w:rFonts w:asciiTheme="minorHAnsi" w:hAnsiTheme="minorHAnsi" w:cstheme="minorBidi"/>
          <w:sz w:val="15"/>
          <w:szCs w:val="15"/>
        </w:rPr>
      </w:pPr>
    </w:p>
    <w:p w14:paraId="458E30CF" w14:textId="77777777" w:rsidR="002344DD" w:rsidRDefault="002344DD" w:rsidP="0087581A">
      <w:pPr>
        <w:rPr>
          <w:rFonts w:asciiTheme="minorHAnsi" w:hAnsiTheme="minorHAnsi" w:cstheme="minorBidi"/>
          <w:sz w:val="15"/>
          <w:szCs w:val="15"/>
        </w:rPr>
      </w:pPr>
    </w:p>
    <w:p w14:paraId="410CDC04" w14:textId="77777777" w:rsidR="00810D88" w:rsidRPr="009A1838" w:rsidRDefault="00810D88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1533"/>
        <w:gridCol w:w="1678"/>
        <w:gridCol w:w="1543"/>
        <w:gridCol w:w="1543"/>
        <w:gridCol w:w="1496"/>
        <w:gridCol w:w="1496"/>
        <w:gridCol w:w="1496"/>
        <w:gridCol w:w="1496"/>
      </w:tblGrid>
      <w:tr w:rsidR="00C23C91" w:rsidRPr="009A1838" w14:paraId="67C307FE" w14:textId="77777777" w:rsidTr="00810D88">
        <w:trPr>
          <w:trHeight w:val="201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0AC2EA" w14:textId="77777777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3E48D9B" w14:textId="77777777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219643A" w14:textId="30F41D0C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PONEDELJEK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10.8.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4326D4B8" w14:textId="2C054119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11.8.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43BB73E8" w14:textId="56F6E00A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12.8.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095A55B0" w14:textId="0153ADFA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ČETRTEK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13.8.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69960293" w14:textId="592EE4DD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PETEK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14.8.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ED9FBD" w14:textId="1EE0C6EA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 w:rsidR="00D779A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15.8.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15E36F" w14:textId="0173DCF3" w:rsidR="00C23C91" w:rsidRPr="009A1838" w:rsidRDefault="00C23C91" w:rsidP="00C23C9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 w:rsidR="00D779A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16.8.</w:t>
            </w:r>
          </w:p>
        </w:tc>
      </w:tr>
      <w:tr w:rsidR="00124F4A" w:rsidRPr="009A1838" w14:paraId="421EE139" w14:textId="77777777" w:rsidTr="009A1C36">
        <w:trPr>
          <w:trHeight w:val="587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167FFA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A387875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371E3CB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633C9A91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70292E1" w14:textId="1F80BD71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8C9924A" w14:textId="56FAC2A2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7FDDE79" w14:textId="72B87AF6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14CADA3" w14:textId="075789B0" w:rsidR="00124F4A" w:rsidRPr="0099693B" w:rsidRDefault="00124F4A" w:rsidP="00124F4A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35AE0C59" w14:textId="751FA16F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1267F94" w14:textId="04B6417B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 JUHA,</w:t>
            </w:r>
          </w:p>
          <w:p w14:paraId="495E2C97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MESO NA ŽARU,</w:t>
            </w:r>
          </w:p>
          <w:p w14:paraId="711C8CC5" w14:textId="2D1B2B71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LEPINJA, SOLATA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BEA99E7" w14:textId="049C12B5" w:rsidR="00124F4A" w:rsidRPr="007A73D9" w:rsidRDefault="00124F4A" w:rsidP="00124F4A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GOVEJA JUHA,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POLNJENA PAPRIKA, PIRE KROMPIR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 MEHKA ZELENA SOLATA (G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,J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</w:tr>
      <w:tr w:rsidR="00124F4A" w:rsidRPr="009A1838" w14:paraId="08806E90" w14:textId="77777777" w:rsidTr="009A1C36">
        <w:trPr>
          <w:trHeight w:val="14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B32B4A" w14:textId="77777777" w:rsidR="00124F4A" w:rsidRPr="009A1838" w:rsidRDefault="00124F4A" w:rsidP="00124F4A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359078B8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2740596" w14:textId="28F0659A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806FDB2" w14:textId="6D099931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F3F63F7" w14:textId="2A521C51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DEAE474" w14:textId="4449E839" w:rsidR="00124F4A" w:rsidRPr="0086033F" w:rsidRDefault="00124F4A" w:rsidP="00124F4A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74B1B5E" w14:textId="4758EA2C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5DFD148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 JUHA,</w:t>
            </w:r>
          </w:p>
          <w:p w14:paraId="566CB33D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MESO NA ŽARU,</w:t>
            </w:r>
          </w:p>
          <w:p w14:paraId="1765CE33" w14:textId="7A8C0226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POLNOZRNATA ŠTRUČKA, SOLATA (G)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8F70B7D" w14:textId="728654C3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GOVEJA JUHA,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POLNJENA PAPRIKA, KROMPIR V KOSIH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 MEHKA ZELENA SOLATA (G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,J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</w:tr>
      <w:tr w:rsidR="00124F4A" w:rsidRPr="009A1838" w14:paraId="7974BF22" w14:textId="77777777" w:rsidTr="00810D88">
        <w:trPr>
          <w:trHeight w:val="14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21E4DF9" w14:textId="77777777" w:rsidR="00124F4A" w:rsidRPr="009A1838" w:rsidRDefault="00124F4A" w:rsidP="00124F4A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8711F54" w14:textId="77777777" w:rsidR="00124F4A" w:rsidRPr="00EA18E2" w:rsidRDefault="00124F4A" w:rsidP="00124F4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1FA2241F" w14:textId="4818BF56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08ADC" w14:textId="29769EB6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EBEC57" w14:textId="2446CC90" w:rsidR="00124F4A" w:rsidRPr="00B20DA7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D6BE50" w14:textId="2B150719" w:rsidR="00124F4A" w:rsidRPr="00B20DA7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4FF4E1" w14:textId="625EB0E4" w:rsidR="00124F4A" w:rsidRPr="00B20DA7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723248" w14:textId="140FD1C4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F74A16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 JUHA,</w:t>
            </w:r>
          </w:p>
          <w:p w14:paraId="19E1F3C1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MESO NA ŽARU,</w:t>
            </w:r>
          </w:p>
          <w:p w14:paraId="1DFFC621" w14:textId="0C50EAB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POLNOZRNATA ŠTRUČKA, SOLATA (G)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7FB944B" w14:textId="266EA0B9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GOVEJA JUHA,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POLNJENA PAPRIKA, KROMPIR V KOSIH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 MEHKA ZELENA SOLATA (G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,J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</w:tr>
      <w:tr w:rsidR="00124F4A" w:rsidRPr="009A1838" w14:paraId="504BE997" w14:textId="77777777" w:rsidTr="00C85F86">
        <w:trPr>
          <w:trHeight w:val="537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D57CE8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F258602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D92B745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108DA2EB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4AFC479" w14:textId="41CFD9C4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PICA S ŠUNKO, SOLATA (G,L)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6112B28" w14:textId="61604C06" w:rsidR="00124F4A" w:rsidRPr="00B20DA7" w:rsidRDefault="00124F4A" w:rsidP="00124F4A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MESNI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SIR Z JAJČKO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ZELENJAVA, KRUH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7307539E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AJDOVE PALAČINKE Z MARMELADO, KOMPOT  (L)</w:t>
            </w:r>
          </w:p>
          <w:p w14:paraId="7B1FCA8F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0DAABB06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BB13ECC" w14:textId="1150163F" w:rsidR="00124F4A" w:rsidRPr="00F07F20" w:rsidRDefault="00124F4A" w:rsidP="00124F4A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39C30AD3" w14:textId="1380D31B" w:rsidR="00124F4A" w:rsidRPr="00AA6261" w:rsidRDefault="00124F4A" w:rsidP="00124F4A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HOT DOG, SOLATA (G,GS)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A831E04" w14:textId="0352EC12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 Z ZELENJAVO, SOLATA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3233F5D" w14:textId="2BC5390F" w:rsidR="00124F4A" w:rsidRPr="009A1838" w:rsidRDefault="00124F4A" w:rsidP="00124F4A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JAJČNI NAMAZ, SOLATA, ČRNI KRUH (G,J)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A42D0AA" w14:textId="352A377B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MEŠANA SOLATA S SIROM IN GOVEDINO (L)</w:t>
            </w:r>
          </w:p>
        </w:tc>
      </w:tr>
      <w:tr w:rsidR="00124F4A" w:rsidRPr="009A1838" w14:paraId="5F17F2FD" w14:textId="77777777" w:rsidTr="00C85F86">
        <w:trPr>
          <w:trHeight w:val="54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4D2BE9" w14:textId="77777777" w:rsidR="00124F4A" w:rsidRPr="009A1838" w:rsidRDefault="00124F4A" w:rsidP="00124F4A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2A9A4C42" w14:textId="77777777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4B1A8A0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PICA S ŠUNKO, SOLATA (G,L)</w:t>
            </w:r>
          </w:p>
          <w:p w14:paraId="7C6C45CE" w14:textId="6E9ED43E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moka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0BEFB20" w14:textId="3EBA0982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MESNI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SIR Z JAJČKO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ZELENJAVA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ČRNI KRUH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69D59E62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AJDOVE PALAČINKE Z MARMELADO brez sladkorja, KOMPOT (L)</w:t>
            </w:r>
          </w:p>
          <w:p w14:paraId="19B4EE3E" w14:textId="255E7762" w:rsidR="00124F4A" w:rsidRPr="00F07F20" w:rsidRDefault="00124F4A" w:rsidP="00124F4A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4D247E6A" w14:textId="502F7CD7" w:rsidR="00124F4A" w:rsidRPr="00793D6A" w:rsidRDefault="00124F4A" w:rsidP="00124F4A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HOT DOG S POLNOZRNATO ŠTRUČKO, SOLATA (G,GS)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C1283B3" w14:textId="1F370E16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 Z ZELENJAVO, SOLATA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D531FAD" w14:textId="4A3D4353" w:rsidR="00124F4A" w:rsidRPr="009A1838" w:rsidRDefault="00124F4A" w:rsidP="00124F4A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JAJČNI NAMAZ, SOLATA, ČRNI KRUH (G,J)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8F30BC9" w14:textId="2F9F3570" w:rsidR="00124F4A" w:rsidRPr="009A1838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MEŠANA SOLATA S SIROM IN GOVEDINO, RŽENI KRUH (L)</w:t>
            </w:r>
          </w:p>
        </w:tc>
      </w:tr>
      <w:tr w:rsidR="00124F4A" w:rsidRPr="00FE3074" w14:paraId="16B53F08" w14:textId="77777777" w:rsidTr="00C85F86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D1AD00" w14:textId="77777777" w:rsidR="00124F4A" w:rsidRPr="00FE3074" w:rsidRDefault="00124F4A" w:rsidP="00124F4A">
            <w:pPr>
              <w:spacing w:line="256" w:lineRule="auto"/>
              <w:rPr>
                <w:rFonts w:ascii="Times New Roman" w:eastAsia="Times New Roman" w:hAnsi="Times New Roman"/>
                <w:i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5411B74" w14:textId="77777777" w:rsidR="00124F4A" w:rsidRPr="00FE3074" w:rsidRDefault="00124F4A" w:rsidP="00124F4A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E3074">
              <w:rPr>
                <w:rFonts w:ascii="Times New Roman" w:hAnsi="Times New Roman"/>
                <w:sz w:val="14"/>
                <w:szCs w:val="14"/>
              </w:rPr>
              <w:t>REDUKCIJSKA DIETA IN DIETA PRI BOLEZNI PREBAVIL</w:t>
            </w:r>
          </w:p>
          <w:p w14:paraId="6AE6B1B6" w14:textId="26CBD899" w:rsidR="00124F4A" w:rsidRPr="00FE3074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E90226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PICA S ŠUNKO, SOLATA (G,L)</w:t>
            </w:r>
          </w:p>
          <w:p w14:paraId="2F3C95B8" w14:textId="28041A69" w:rsidR="00124F4A" w:rsidRPr="00FE3074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moka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487E66" w14:textId="0AAE7BC2" w:rsidR="00124F4A" w:rsidRPr="00FE3074" w:rsidRDefault="00124F4A" w:rsidP="00124F4A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MESNI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SIR Z JAJČKO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ZELENJAVA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ČRNI KRUH (G)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2A0133" w14:textId="77777777" w:rsidR="00124F4A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AJDOVE PALAČINKE Z MARMELADO, KOMPOT (L)</w:t>
            </w:r>
          </w:p>
          <w:p w14:paraId="7225DEA0" w14:textId="0D715FC2" w:rsidR="00124F4A" w:rsidRPr="00FE3074" w:rsidRDefault="00124F4A" w:rsidP="00124F4A">
            <w:pPr>
              <w:rPr>
                <w:rFonts w:ascii="Times New Roman" w:hAnsi="Times New Roman"/>
                <w:sz w:val="14"/>
                <w:szCs w:val="14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DA9C95" w14:textId="621CB19A" w:rsidR="00124F4A" w:rsidRPr="00FF444F" w:rsidRDefault="00124F4A" w:rsidP="00124F4A">
            <w:pPr>
              <w:rPr>
                <w:rFonts w:ascii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HOT DOG S POLNOZRNATO ŠTRUČKO, SOLATA</w:t>
            </w:r>
            <w:r w:rsidR="00D701F2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(G,GS)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B5CEBB" w14:textId="10F009C5" w:rsidR="00124F4A" w:rsidRPr="00FE3074" w:rsidRDefault="00D701F2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 Z ZELENJAVO, SOLATA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C8A42B" w14:textId="0BA4B3E1" w:rsidR="00124F4A" w:rsidRPr="00FE3074" w:rsidRDefault="00124F4A" w:rsidP="00124F4A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JAJČNI NAMAZ, SOLATA, ČRNI KRUH</w:t>
            </w:r>
            <w:r w:rsidR="003947C9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(G,J)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B4EBCFD" w14:textId="09D1D5AB" w:rsidR="00124F4A" w:rsidRPr="00FE3074" w:rsidRDefault="00124F4A" w:rsidP="00124F4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MEŠANA SOLATA S SIROM IN GOVEDINO (L)</w:t>
            </w:r>
          </w:p>
        </w:tc>
      </w:tr>
    </w:tbl>
    <w:p w14:paraId="227E5959" w14:textId="77777777" w:rsidR="000904B0" w:rsidRDefault="000904B0" w:rsidP="00B91A50">
      <w:pPr>
        <w:rPr>
          <w:rFonts w:asciiTheme="minorHAnsi" w:hAnsiTheme="minorHAnsi" w:cstheme="minorBidi"/>
          <w:sz w:val="15"/>
          <w:szCs w:val="15"/>
        </w:rPr>
      </w:pPr>
    </w:p>
    <w:p w14:paraId="1A01A1C6" w14:textId="77777777" w:rsidR="000904B0" w:rsidRDefault="000904B0" w:rsidP="00B91A50">
      <w:pPr>
        <w:rPr>
          <w:rFonts w:asciiTheme="minorHAnsi" w:hAnsiTheme="minorHAnsi" w:cstheme="minorBidi"/>
          <w:sz w:val="15"/>
          <w:szCs w:val="15"/>
        </w:rPr>
      </w:pPr>
    </w:p>
    <w:p w14:paraId="5C37F593" w14:textId="77777777" w:rsidR="00A71C1D" w:rsidRDefault="00A71C1D" w:rsidP="00B91A50">
      <w:pPr>
        <w:rPr>
          <w:rFonts w:asciiTheme="minorHAnsi" w:hAnsiTheme="minorHAnsi" w:cstheme="minorBidi"/>
          <w:sz w:val="15"/>
          <w:szCs w:val="15"/>
        </w:rPr>
      </w:pPr>
    </w:p>
    <w:p w14:paraId="27E9AB55" w14:textId="77777777" w:rsidR="00A71C1D" w:rsidRDefault="00A71C1D" w:rsidP="00B91A50">
      <w:pPr>
        <w:rPr>
          <w:rFonts w:asciiTheme="minorHAnsi" w:hAnsiTheme="minorHAnsi" w:cstheme="minorBidi"/>
          <w:sz w:val="15"/>
          <w:szCs w:val="15"/>
        </w:rPr>
      </w:pPr>
    </w:p>
    <w:p w14:paraId="15EF18B9" w14:textId="77777777" w:rsidR="004C6F1D" w:rsidRDefault="004C6F1D" w:rsidP="00B91A50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D779A1" w:rsidRPr="009A1838" w14:paraId="6574C75A" w14:textId="77777777" w:rsidTr="00810D88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C716587" w14:textId="77777777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550ECFE" w14:textId="77777777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1CA0BD58" w14:textId="60982C3B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PONEDELJEK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10.8.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5D8C901D" w14:textId="3034D115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11.8.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74819CBF" w14:textId="15CA1210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12.8.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B674107" w14:textId="67F10BE5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ČETRTEK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13.8.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333663EA" w14:textId="45BEDADE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PETEK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14.8.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A3CE97" w14:textId="2148324B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SOBOTA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15.8.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3954BD" w14:textId="408F14CA" w:rsidR="00D779A1" w:rsidRPr="009A1838" w:rsidRDefault="00D779A1" w:rsidP="00D779A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NEDELJA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16.8.</w:t>
            </w:r>
          </w:p>
        </w:tc>
      </w:tr>
      <w:tr w:rsidR="0088099C" w:rsidRPr="009A1838" w14:paraId="3E2049B1" w14:textId="77777777" w:rsidTr="00D6557C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10A8BA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625CA07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2C43BF1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1D3C7EBE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4D711F8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9D933DB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5CA72D73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14878D44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2F43202D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3D363A36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6463F79E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6A1F459B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CBE4A03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0CE6A3F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3B2A34D9" w14:textId="466E5FE8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9129716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5D3A47EA" w14:textId="59FADCBA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0BC69ECD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PARADIŽNIKOVA JUHA,</w:t>
            </w:r>
          </w:p>
          <w:p w14:paraId="5DC6C79B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MESO NA ŽARU,</w:t>
            </w:r>
          </w:p>
          <w:p w14:paraId="1708D728" w14:textId="2DE47ACC" w:rsidR="0088099C" w:rsidRPr="00DE0E86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LEPINJA, SOLATA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4932D4F3" w14:textId="273AF15E" w:rsidR="0088099C" w:rsidRPr="00DE0E86" w:rsidRDefault="0088099C" w:rsidP="0088099C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GOVEJA JUHA,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POLNJENA PAPRIKA, PIRE KROMPIR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 MEHKA ZELENA SOLATA (G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,J</w:t>
            </w: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</w:tr>
      <w:tr w:rsidR="0088099C" w:rsidRPr="009A1838" w14:paraId="3B9AF59C" w14:textId="77777777" w:rsidTr="00260CCC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7D5DA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2940221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322A898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3AAABAE" w14:textId="77777777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74D6D2" w14:textId="698775D8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PICA S ŠUNKO, SOLATA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0ACEF0" w14:textId="61FB1471" w:rsidR="0088099C" w:rsidRPr="009A1838" w:rsidRDefault="0088099C" w:rsidP="0088099C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MESNI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SIR</w:t>
            </w:r>
            <w:r w:rsidR="0040722A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Z JAJČKO</w:t>
            </w:r>
            <w:r w:rsidRPr="00B20DA7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, ZELENJAVA, KRUH (G)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64554A" w14:textId="7DD2A188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AJDOVE PALAČINKE Z MARMELADO, KOMPOT  </w:t>
            </w:r>
          </w:p>
          <w:p w14:paraId="2B28B7E0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422C47F" w14:textId="77777777" w:rsidR="0088099C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3B1818F" w14:textId="2FB44FC0" w:rsidR="0088099C" w:rsidRPr="00476926" w:rsidRDefault="0088099C" w:rsidP="0088099C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C449E0" w14:textId="54D917D9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HOT DOG, SOLATA (G,GS)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53221E" w14:textId="45E6B76E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 Z ZELENJAVO, SOLATA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50A998" w14:textId="0F5BDE07" w:rsidR="0088099C" w:rsidRPr="009A1838" w:rsidRDefault="0088099C" w:rsidP="0088099C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JAJČNI NAMAZ, SOLATA, ČRNI KRUH (G,J)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871E1C" w14:textId="47B0194C" w:rsidR="0088099C" w:rsidRPr="009A1838" w:rsidRDefault="0088099C" w:rsidP="0088099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MEŠANA SOLATA S SIROM IN GOVEDINO </w:t>
            </w:r>
          </w:p>
        </w:tc>
      </w:tr>
    </w:tbl>
    <w:p w14:paraId="42CD288E" w14:textId="77777777" w:rsidR="00B91A50" w:rsidRPr="009A1838" w:rsidRDefault="00B91A50" w:rsidP="00B91A50">
      <w:pPr>
        <w:rPr>
          <w:rFonts w:asciiTheme="minorHAnsi" w:hAnsiTheme="minorHAnsi" w:cstheme="minorBidi"/>
          <w:sz w:val="15"/>
          <w:szCs w:val="15"/>
        </w:rPr>
      </w:pPr>
    </w:p>
    <w:p w14:paraId="5399A2FB" w14:textId="77777777" w:rsidR="00B91A50" w:rsidRPr="009A1838" w:rsidRDefault="00B91A50" w:rsidP="00B91A50">
      <w:pPr>
        <w:rPr>
          <w:rFonts w:asciiTheme="minorHAnsi" w:hAnsiTheme="minorHAnsi" w:cstheme="minorBidi"/>
          <w:sz w:val="15"/>
          <w:szCs w:val="15"/>
        </w:rPr>
      </w:pPr>
    </w:p>
    <w:p w14:paraId="15AE9720" w14:textId="77777777" w:rsidR="00C55074" w:rsidRDefault="00C55074" w:rsidP="0087581A">
      <w:pPr>
        <w:rPr>
          <w:rFonts w:asciiTheme="minorHAnsi" w:hAnsiTheme="minorHAnsi" w:cstheme="minorBidi"/>
          <w:sz w:val="15"/>
          <w:szCs w:val="15"/>
        </w:rPr>
      </w:pPr>
    </w:p>
    <w:p w14:paraId="2924F6B0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6A4A5892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1F3AA257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42055D51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55BDA5B6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612F8978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2AE15266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4EE4D88B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02BA09A5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23344738" w14:textId="77777777" w:rsidR="008909F5" w:rsidRDefault="008909F5" w:rsidP="0087581A">
      <w:pPr>
        <w:rPr>
          <w:rFonts w:asciiTheme="minorHAnsi" w:hAnsiTheme="minorHAnsi" w:cstheme="minorBidi"/>
          <w:sz w:val="15"/>
          <w:szCs w:val="15"/>
        </w:rPr>
      </w:pPr>
    </w:p>
    <w:p w14:paraId="4D6ACDC6" w14:textId="77777777" w:rsidR="008909F5" w:rsidRDefault="008909F5" w:rsidP="0087581A">
      <w:pPr>
        <w:rPr>
          <w:rFonts w:asciiTheme="minorHAnsi" w:hAnsiTheme="minorHAnsi" w:cstheme="minorBidi"/>
          <w:sz w:val="15"/>
          <w:szCs w:val="15"/>
        </w:rPr>
      </w:pPr>
    </w:p>
    <w:p w14:paraId="3726E0BD" w14:textId="77777777" w:rsidR="001674BF" w:rsidRDefault="001674BF" w:rsidP="0087581A">
      <w:pPr>
        <w:rPr>
          <w:rFonts w:asciiTheme="minorHAnsi" w:hAnsiTheme="minorHAnsi" w:cstheme="minorBidi"/>
          <w:sz w:val="15"/>
          <w:szCs w:val="15"/>
        </w:rPr>
      </w:pPr>
    </w:p>
    <w:p w14:paraId="76C0DCC2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792B4B07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6E05A3DD" w14:textId="77777777" w:rsidR="00BB5DE5" w:rsidRDefault="00BB5DE5" w:rsidP="0087581A">
      <w:pPr>
        <w:rPr>
          <w:rFonts w:asciiTheme="minorHAnsi" w:hAnsiTheme="minorHAnsi" w:cstheme="minorBidi"/>
          <w:sz w:val="15"/>
          <w:szCs w:val="15"/>
        </w:rPr>
      </w:pPr>
    </w:p>
    <w:p w14:paraId="7B497777" w14:textId="77777777" w:rsidR="00BB5DE5" w:rsidRDefault="00BB5DE5" w:rsidP="0087581A">
      <w:pPr>
        <w:rPr>
          <w:rFonts w:asciiTheme="minorHAnsi" w:hAnsiTheme="minorHAnsi" w:cstheme="minorBidi"/>
          <w:sz w:val="15"/>
          <w:szCs w:val="15"/>
        </w:rPr>
      </w:pPr>
    </w:p>
    <w:p w14:paraId="5AEB6A7B" w14:textId="77777777" w:rsidR="00BB5DE5" w:rsidRDefault="00BB5DE5" w:rsidP="0087581A">
      <w:pPr>
        <w:rPr>
          <w:rFonts w:asciiTheme="minorHAnsi" w:hAnsiTheme="minorHAnsi" w:cstheme="minorBidi"/>
          <w:sz w:val="15"/>
          <w:szCs w:val="15"/>
        </w:rPr>
      </w:pPr>
    </w:p>
    <w:p w14:paraId="1251DCC2" w14:textId="77777777" w:rsidR="00B91A50" w:rsidRDefault="00B91A50" w:rsidP="0087581A">
      <w:pPr>
        <w:rPr>
          <w:rFonts w:asciiTheme="minorHAnsi" w:hAnsiTheme="minorHAnsi" w:cstheme="minorBidi"/>
          <w:sz w:val="15"/>
          <w:szCs w:val="15"/>
        </w:rPr>
      </w:pPr>
    </w:p>
    <w:p w14:paraId="3B1B948E" w14:textId="77777777" w:rsidR="008A1B22" w:rsidRDefault="008A1B22" w:rsidP="0087581A">
      <w:pPr>
        <w:rPr>
          <w:rFonts w:asciiTheme="minorHAnsi" w:hAnsiTheme="minorHAnsi" w:cstheme="minorBidi"/>
          <w:sz w:val="15"/>
          <w:szCs w:val="15"/>
        </w:rPr>
      </w:pPr>
    </w:p>
    <w:p w14:paraId="505D2275" w14:textId="77777777" w:rsidR="0087581A" w:rsidRPr="009A1838" w:rsidRDefault="0087581A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1530"/>
        <w:gridCol w:w="1676"/>
        <w:gridCol w:w="1541"/>
        <w:gridCol w:w="1541"/>
        <w:gridCol w:w="1494"/>
        <w:gridCol w:w="1359"/>
        <w:gridCol w:w="1634"/>
        <w:gridCol w:w="1491"/>
      </w:tblGrid>
      <w:tr w:rsidR="00AC7557" w:rsidRPr="009A1838" w14:paraId="5965CC27" w14:textId="77777777" w:rsidTr="003409C2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FFFB946" w14:textId="77777777" w:rsidR="003E014E" w:rsidRPr="009A1838" w:rsidRDefault="003E014E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07372F2" w14:textId="77777777" w:rsidR="003E014E" w:rsidRPr="009A1838" w:rsidRDefault="003E014E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580D7073" w14:textId="01F7952D" w:rsidR="003E014E" w:rsidRPr="009A1838" w:rsidRDefault="003E014E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17.8.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169FD102" w14:textId="4AAAB6C3" w:rsidR="003E014E" w:rsidRPr="009A1838" w:rsidRDefault="003E014E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18.8.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0C21FC6B" w14:textId="1AAD0875" w:rsidR="003E014E" w:rsidRPr="009A1838" w:rsidRDefault="003E014E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19.8.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EDD3B50" w14:textId="396F4CED" w:rsidR="003E014E" w:rsidRPr="009A1838" w:rsidRDefault="00C815EA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ČETRTEK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20.8.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8392681" w14:textId="7386DBE6" w:rsidR="003E014E" w:rsidRPr="009A1838" w:rsidRDefault="00754D9D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PETEK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21.8.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38716C8" w14:textId="0A9B098A" w:rsidR="003E014E" w:rsidRPr="009A1838" w:rsidRDefault="00754D9D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SOBOTA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22.8.</w:t>
            </w:r>
            <w:r w:rsidR="00815DD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.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081AA0F" w14:textId="1BB0FC3A" w:rsidR="003E014E" w:rsidRPr="009A1838" w:rsidRDefault="00925938" w:rsidP="003E014E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NEDELJA </w:t>
            </w:r>
            <w:r w:rsidR="00D779A1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23.8.</w:t>
            </w:r>
          </w:p>
        </w:tc>
      </w:tr>
      <w:tr w:rsidR="00226A81" w:rsidRPr="009A1838" w14:paraId="7F5A1EEC" w14:textId="77777777" w:rsidTr="00AE4516">
        <w:trPr>
          <w:trHeight w:val="590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55D1AE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459CE10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4430B16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5B0D2B93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34D856A" w14:textId="1D5F6CE5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003F345" w14:textId="64D469BA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2988E02" w14:textId="5608BCCE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18CCAF4" w14:textId="043C3CB6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1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152BF84" w14:textId="238E9690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1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3E8A12BB" w14:textId="6AE22145" w:rsidR="00226A81" w:rsidRPr="00DE0E86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KORENČKOVA JUHA, ŠPINAČA. PIRE KROMPIR, PEČENO JAJCE (J,</w:t>
            </w:r>
            <w:r w:rsidR="00430AA7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L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  <w:tc>
          <w:tcPr>
            <w:tcW w:w="56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1FD595D" w14:textId="2E0E7851" w:rsidR="00226A81" w:rsidRPr="0035473C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ČUFTI, PIRE KROMPIR, ENDIVIJA V SOLATI (L)</w:t>
            </w:r>
          </w:p>
        </w:tc>
      </w:tr>
      <w:tr w:rsidR="00226A81" w:rsidRPr="009A1838" w14:paraId="0032EA16" w14:textId="77777777" w:rsidTr="00AE4516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F613148" w14:textId="77777777" w:rsidR="00226A81" w:rsidRPr="009A1838" w:rsidRDefault="00226A81" w:rsidP="00226A81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0EAC6037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5F3D548" w14:textId="70E15F76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649E094" w14:textId="43E8E680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B397B2A" w14:textId="3ED4666B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736B53A" w14:textId="2BBBC19B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1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48D34A09" w14:textId="3032E509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1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CCC1E8C" w14:textId="6370AEC0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KORENČKOVA JUHA, ŠPINAČA, KROMPIR V KOSIH, PEČENO JAJCE (J,</w:t>
            </w:r>
            <w:r w:rsidR="00430AA7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L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  <w:tc>
          <w:tcPr>
            <w:tcW w:w="56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DBCD48C" w14:textId="7C2A76EA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ČUFTI, KROMPIR V KOSIH, ENDIVIJA V SOLATI (L)</w:t>
            </w:r>
          </w:p>
        </w:tc>
      </w:tr>
      <w:tr w:rsidR="00226A81" w:rsidRPr="009A1838" w14:paraId="548B63F6" w14:textId="77777777" w:rsidTr="00AE4516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C4AFEC5" w14:textId="77777777" w:rsidR="00226A81" w:rsidRPr="009A1838" w:rsidRDefault="00226A81" w:rsidP="00226A81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B6F894E" w14:textId="77777777" w:rsidR="00226A81" w:rsidRPr="00EA18E2" w:rsidRDefault="00226A81" w:rsidP="00226A8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241CAEED" w14:textId="5DC721FB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6F7669" w14:textId="11181CA5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1EA2CF" w14:textId="58DFA5D9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58EB63" w14:textId="7E52501E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4B2F7A" w14:textId="42CB8A79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1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690E33" w14:textId="2B895221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1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527AD2" w14:textId="3E2C7202" w:rsidR="00226A81" w:rsidRPr="00FB709D" w:rsidRDefault="00226A81" w:rsidP="00226A81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KORENČKOVA JUHA, ŠPINAČA, KROMPIR V KOSIH, PEČENO JAJCE (J,</w:t>
            </w:r>
            <w:r w:rsidR="00430AA7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L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)</w:t>
            </w:r>
          </w:p>
        </w:tc>
        <w:tc>
          <w:tcPr>
            <w:tcW w:w="56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13E77ED" w14:textId="0420F7C2" w:rsidR="00226A81" w:rsidRPr="00FB5D85" w:rsidRDefault="00226A81" w:rsidP="00226A81">
            <w:pPr>
              <w:spacing w:line="240" w:lineRule="auto"/>
              <w:rPr>
                <w:rFonts w:ascii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ČUFTI, KROMPIR V KOSIH, ENDIVIJA V SOLATI (L)</w:t>
            </w:r>
          </w:p>
        </w:tc>
      </w:tr>
      <w:tr w:rsidR="00226A81" w:rsidRPr="009A1838" w14:paraId="651529DB" w14:textId="77777777" w:rsidTr="00875157">
        <w:trPr>
          <w:trHeight w:val="540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86BC4C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5F26C15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0290526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00B75106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3AC0FA6" w14:textId="0237CD08" w:rsidR="00226A81" w:rsidRPr="004E2C64" w:rsidRDefault="00226A81" w:rsidP="00226A81">
            <w:pPr>
              <w:rPr>
                <w:rFonts w:ascii="Times New Roman" w:hAnsi="Times New Roman"/>
                <w:sz w:val="15"/>
                <w:szCs w:val="15"/>
                <w:highlight w:val="yellow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ZELENJAVNA RIŽOTA S PIŠČANCEM, SOLATA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AE11D2F" w14:textId="3C677BA0" w:rsidR="00226A81" w:rsidRPr="00C55074" w:rsidRDefault="00226A81" w:rsidP="00226A81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SATARAŠ, KRUH (G,J)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9297D29" w14:textId="6068ED27" w:rsidR="00226A81" w:rsidRPr="00AC6EF9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TESTENINE Z BROKOLIJEM, ZELJNA SOLATA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7B37167" w14:textId="6B011D2A" w:rsidR="00226A81" w:rsidRPr="00C55074" w:rsidRDefault="00226A81" w:rsidP="00226A81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MARELIČNI CMOKI (J,L,G)</w:t>
            </w:r>
          </w:p>
        </w:tc>
        <w:tc>
          <w:tcPr>
            <w:tcW w:w="514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0A12384A" w14:textId="3604CB8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STROČJI FIŽOL S KISLO SMETANO (L)</w:t>
            </w:r>
          </w:p>
        </w:tc>
        <w:tc>
          <w:tcPr>
            <w:tcW w:w="618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4EA1C79A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SOLATNI KROŽNIK Z MOCARELO (L)</w:t>
            </w:r>
          </w:p>
          <w:p w14:paraId="2F7334D1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1BDEF8B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1E9B9B7D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2A8C4C7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8062760" w14:textId="77CEF73E" w:rsidR="00226A81" w:rsidRPr="00C55074" w:rsidRDefault="00226A81" w:rsidP="00226A8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1F218C6E" w14:textId="63435333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 w:rsidRPr="00413C63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 NAMAZ Z BUČNIMI SEMENI, KITAJSKO ZELJE, POPEČEN KRUH (G,L)</w:t>
            </w:r>
          </w:p>
        </w:tc>
      </w:tr>
      <w:tr w:rsidR="00226A81" w:rsidRPr="009A1838" w14:paraId="1D1F2131" w14:textId="77777777" w:rsidTr="00875157">
        <w:trPr>
          <w:trHeight w:val="54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7F3A4DA" w14:textId="77777777" w:rsidR="00226A81" w:rsidRPr="009A1838" w:rsidRDefault="00226A81" w:rsidP="00226A81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5908276B" w14:textId="77777777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8DD2730" w14:textId="374BE81A" w:rsidR="00226A81" w:rsidRPr="00FB5D85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ZELENJAVNA RIŽOTA S PIŠČANCEM, SOLATA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73524D1" w14:textId="52776390" w:rsidR="00226A81" w:rsidRPr="00C55074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SATARAŠ, RŽENI KRUH, SOLATA (G,J)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CD25199" w14:textId="345EE29C" w:rsidR="00226A81" w:rsidRPr="00AC6EF9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TESTENINE Z BROKOLIJEM, ZELJNA SOLATA (G)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1FF0622E" w14:textId="48FD23E0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MARELIČNI CMOKI SOLATA (J,L,G)</w:t>
            </w:r>
          </w:p>
          <w:p w14:paraId="63F33089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399EFF5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B913519" w14:textId="66E17733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CAEC3BE" w14:textId="082AC648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STROČJI FIŽOL S KISLO SMETANO, </w:t>
            </w:r>
            <w:r w:rsidR="00B431AF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SOLATA,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RŽENI KRUH (L,G)</w:t>
            </w:r>
          </w:p>
        </w:tc>
        <w:tc>
          <w:tcPr>
            <w:tcW w:w="618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2F91F33D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SOLATNI KROŽNIK Z MOCARELO, RŽENI KRUH (L,G)</w:t>
            </w:r>
          </w:p>
          <w:p w14:paraId="0D2D490C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1D581BB1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82B0FF8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37982AB0" w14:textId="66C83185" w:rsidR="00226A81" w:rsidRPr="00C55074" w:rsidRDefault="00226A81" w:rsidP="00226A8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3AA7388" w14:textId="28DBB733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 NAMAZ Z BUČNIMI SEMENI, KITAJSKO ZELJE, POPEČEN RŽENI KRUH (G,L)</w:t>
            </w:r>
          </w:p>
        </w:tc>
      </w:tr>
      <w:tr w:rsidR="00226A81" w:rsidRPr="009A1838" w14:paraId="60543B9E" w14:textId="77777777" w:rsidTr="00810D88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492725" w14:textId="77777777" w:rsidR="00226A81" w:rsidRPr="009A1838" w:rsidRDefault="00226A81" w:rsidP="00226A81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D968C88" w14:textId="77777777" w:rsidR="00226A81" w:rsidRPr="00EA18E2" w:rsidRDefault="00226A81" w:rsidP="00226A8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676FA82E" w14:textId="40F33720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193E293" w14:textId="7EA630F4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ZELENJAVNA RIŽOTA S PIŠČANCEM, SOLATA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67F086" w14:textId="2A34C12D" w:rsidR="00226A81" w:rsidRPr="00C55074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SATARAŠ, KRUH (G,J)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833DB0" w14:textId="372854A9" w:rsidR="00226A81" w:rsidRPr="00AC6EF9" w:rsidRDefault="00226A81" w:rsidP="00226A8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TESTENINE Z BROKOLIJEM, ZELJNA SOLATA (G)</w:t>
            </w: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E27031" w14:textId="17E5715A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MARELIČNI CMOKI SOLATA (J,L,G)</w:t>
            </w:r>
          </w:p>
        </w:tc>
        <w:tc>
          <w:tcPr>
            <w:tcW w:w="514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F6C6F8" w14:textId="44523EDD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STROČJI FIŽOL S KISLO SMETANO (L)</w:t>
            </w:r>
          </w:p>
        </w:tc>
        <w:tc>
          <w:tcPr>
            <w:tcW w:w="618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7107F8E" w14:textId="77777777" w:rsidR="00226A81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SOLATNI KROŽNIK Z MOCARELO (L)</w:t>
            </w:r>
          </w:p>
          <w:p w14:paraId="1F3BD04B" w14:textId="6750D44A" w:rsidR="00226A81" w:rsidRPr="00C55074" w:rsidRDefault="00226A81" w:rsidP="00226A81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B28990" w14:textId="100FFA0B" w:rsidR="00226A81" w:rsidRPr="009A1838" w:rsidRDefault="00226A81" w:rsidP="00226A8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 NAMAZ Z BUČNIMI SEMENI, KITAJSKO ZELJE, POPEČEN RŽENI KRUH (G,L)</w:t>
            </w:r>
          </w:p>
        </w:tc>
      </w:tr>
    </w:tbl>
    <w:p w14:paraId="46F49867" w14:textId="77777777" w:rsidR="00F7163B" w:rsidRDefault="00F7163B" w:rsidP="00B91A50">
      <w:pPr>
        <w:rPr>
          <w:rFonts w:asciiTheme="minorHAnsi" w:hAnsiTheme="minorHAnsi" w:cstheme="minorBidi"/>
          <w:sz w:val="15"/>
          <w:szCs w:val="15"/>
        </w:rPr>
      </w:pPr>
    </w:p>
    <w:p w14:paraId="57294D29" w14:textId="77777777" w:rsidR="00F7163B" w:rsidRDefault="00F7163B" w:rsidP="00B91A50">
      <w:pPr>
        <w:rPr>
          <w:rFonts w:asciiTheme="minorHAnsi" w:hAnsiTheme="minorHAnsi" w:cstheme="minorBidi"/>
          <w:sz w:val="15"/>
          <w:szCs w:val="15"/>
        </w:rPr>
      </w:pPr>
    </w:p>
    <w:p w14:paraId="0E620EBD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32F38815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151B501F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714CBDB7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17CA565B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19671430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61191AF5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047872FF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06A61E1E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3D81FF3A" w14:textId="77777777" w:rsidR="001B791A" w:rsidRDefault="001B791A" w:rsidP="00B91A50">
      <w:pPr>
        <w:rPr>
          <w:rFonts w:asciiTheme="minorHAnsi" w:hAnsiTheme="minorHAnsi" w:cstheme="minorBidi"/>
          <w:sz w:val="15"/>
          <w:szCs w:val="15"/>
        </w:rPr>
      </w:pPr>
    </w:p>
    <w:p w14:paraId="63CFBF9D" w14:textId="77777777" w:rsidR="00BB5DE5" w:rsidRDefault="00BB5DE5" w:rsidP="00B91A50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422A01" w:rsidRPr="009A1838" w14:paraId="232209F2" w14:textId="77777777" w:rsidTr="003409C2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02A1451" w14:textId="77777777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95A42D7" w14:textId="77777777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6C2FCA9" w14:textId="115DF8DE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17.8.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163AEF8" w14:textId="5A2F1961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18.8.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083C3631" w14:textId="42B3CB74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19.8.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8F79DF7" w14:textId="0013A23A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ČETRTEK 20.8.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E73CDFF" w14:textId="090E6632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PETEK 21.8.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5BB26B21" w14:textId="467B15F2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SOBOTA 22.8..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6C4B35E" w14:textId="25100BC6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NEDELJA 23.8.</w:t>
            </w:r>
          </w:p>
        </w:tc>
      </w:tr>
      <w:tr w:rsidR="00D44FBB" w:rsidRPr="009A1838" w14:paraId="37FA7383" w14:textId="77777777" w:rsidTr="009907F9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E458DC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231E8DB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FBEF9FE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1C895659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BC25C56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A5D3E6F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76311771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545D3233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165BBAF4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D8985E4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81FCFBF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771B990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0E8A7B9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387738F4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19BE6D6" w14:textId="77777777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50D0ACD3" w14:textId="2AEF2EFD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082FFBA" w14:textId="6A228A80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324F708D" w14:textId="262634A4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KORENČKOVA JUHA, ŠPINAČA. PIRE KROMPIR, PEČENO JAJCE (J)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0322C478" w14:textId="1D9A2316" w:rsidR="00D44FBB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ČUFTI, KROMPIR V KOSIH, ENDIVIJA V SOLATI</w:t>
            </w:r>
            <w:r w:rsidR="00467E9E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(G)</w:t>
            </w:r>
          </w:p>
          <w:p w14:paraId="04024B9C" w14:textId="77777777" w:rsidR="00B34D9B" w:rsidRDefault="00B34D9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C6EC035" w14:textId="77777777" w:rsidR="00B34D9B" w:rsidRDefault="00B34D9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5F74239E" w14:textId="77777777" w:rsidR="00D44FBB" w:rsidRDefault="00D44FBB" w:rsidP="00D44FBB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sl-SI"/>
              </w:rPr>
            </w:pPr>
          </w:p>
          <w:p w14:paraId="33B2D612" w14:textId="77777777" w:rsidR="00D44FBB" w:rsidRDefault="00D44FBB" w:rsidP="00D44FBB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sl-SI"/>
              </w:rPr>
            </w:pPr>
          </w:p>
          <w:p w14:paraId="05C39601" w14:textId="77777777" w:rsidR="00D44FBB" w:rsidRDefault="00D44FBB" w:rsidP="00D44FBB">
            <w:pPr>
              <w:spacing w:line="240" w:lineRule="auto"/>
              <w:rPr>
                <w:rFonts w:ascii="Times New Roman" w:hAnsi="Times New Roman"/>
                <w:sz w:val="15"/>
                <w:szCs w:val="15"/>
                <w:lang w:eastAsia="sl-SI"/>
              </w:rPr>
            </w:pPr>
          </w:p>
          <w:p w14:paraId="2C9DACC9" w14:textId="47868CCB" w:rsidR="00D44FBB" w:rsidRPr="009A1838" w:rsidRDefault="00D44FBB" w:rsidP="00D44FBB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D44FBB" w:rsidRPr="009A1838" w14:paraId="2CAAE0A9" w14:textId="77777777" w:rsidTr="00810D88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E2FED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CF14793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F53C03E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B0315D1" w14:textId="77777777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A1629A" w14:textId="30BD718C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ZELENJAVNA RIŽOTA S PIŠČANCEM, SOLATA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A9B95E" w14:textId="69935E89" w:rsidR="00D44FBB" w:rsidRPr="009A1838" w:rsidRDefault="00D44FBB" w:rsidP="00D44FBB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SATARAŠ, KRUH (G,J)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3900B8" w14:textId="43347EC0" w:rsidR="00D44FBB" w:rsidRPr="00476926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GRAHAM TESTENINE Z BROKOLIJEM, ZELJNA SOLATA (G)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DD8E2D" w14:textId="34F818BC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MARELIČNI CMOKI SOLATA (J,G)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A42D96" w14:textId="03CB42CE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STROČJI FIŽOL S Z OCVIRKI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75BA25" w14:textId="3F1BA48A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SOLATNI KROŽNIK S KOŠČKI SIRA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872F196" w14:textId="36FE4C5C" w:rsidR="00D44FBB" w:rsidRPr="009A1838" w:rsidRDefault="00D44FBB" w:rsidP="00D44FB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AJDOV NAMAZ Z BUČNIMI SEMENI, KITAJSKO ZELJE, POPEČEN RŽENI KRUH (G)</w:t>
            </w:r>
          </w:p>
        </w:tc>
      </w:tr>
    </w:tbl>
    <w:p w14:paraId="64C05409" w14:textId="77777777" w:rsidR="00925938" w:rsidRDefault="00925938" w:rsidP="0087581A">
      <w:pPr>
        <w:rPr>
          <w:rFonts w:asciiTheme="minorHAnsi" w:hAnsiTheme="minorHAnsi" w:cstheme="minorBidi"/>
          <w:sz w:val="15"/>
          <w:szCs w:val="15"/>
        </w:rPr>
      </w:pPr>
    </w:p>
    <w:p w14:paraId="6E5F9287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7D8B501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82B6369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7DFABDD5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3005C692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4C1C5F94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4142779B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6C861B93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416A199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48EFC97C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63FC0D19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341DB02E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1715A8F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03F3E3D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543E09F5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06093C4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65175184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562C2F35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p w14:paraId="0A4CE8BF" w14:textId="77777777" w:rsidR="00031DEE" w:rsidRDefault="00031DEE" w:rsidP="0087581A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"/>
        <w:gridCol w:w="1507"/>
        <w:gridCol w:w="1650"/>
        <w:gridCol w:w="1519"/>
        <w:gridCol w:w="1519"/>
        <w:gridCol w:w="1471"/>
        <w:gridCol w:w="1340"/>
        <w:gridCol w:w="1610"/>
        <w:gridCol w:w="1818"/>
      </w:tblGrid>
      <w:tr w:rsidR="00422A01" w:rsidRPr="009A1838" w14:paraId="39A40AB6" w14:textId="77777777" w:rsidTr="002602E6">
        <w:trPr>
          <w:trHeight w:val="202"/>
        </w:trPr>
        <w:tc>
          <w:tcPr>
            <w:tcW w:w="35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E81B7F0" w14:textId="77777777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17A444E" w14:textId="77777777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7A9B6788" w14:textId="47152243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24.8.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36DFCEB5" w14:textId="3EEE8FCC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25.8.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309CACC" w14:textId="0FA5C714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26.8.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9B5D42A" w14:textId="42D9FC64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ČETRTEK 27.8.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F994A36" w14:textId="0074C7D3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PETEK 28.8.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36C0FC98" w14:textId="65BADB5D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SOBOTA 29.8.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4A71A2E" w14:textId="3802C150" w:rsidR="00422A01" w:rsidRPr="009A1838" w:rsidRDefault="00422A01" w:rsidP="00422A01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NEDELJA 30.8</w:t>
            </w:r>
            <w:r w:rsidR="00FF4744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.</w:t>
            </w:r>
          </w:p>
        </w:tc>
      </w:tr>
      <w:tr w:rsidR="002602E6" w:rsidRPr="009A1838" w14:paraId="37587985" w14:textId="77777777" w:rsidTr="002602E6">
        <w:trPr>
          <w:trHeight w:val="590"/>
        </w:trPr>
        <w:tc>
          <w:tcPr>
            <w:tcW w:w="35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3BC434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0E2E1CC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5AFD1FF5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64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3BBFD378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17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92077C9" w14:textId="609050A2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7DA04803" w14:textId="6A74CDF0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8F78DCF" w14:textId="549D1EF2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C07F546" w14:textId="16ED91B0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01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859454F" w14:textId="41679B40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02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3C4E176" w14:textId="3F4F3DC0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POLNJENE BUČKE Z MESOM IN SIROM</w:t>
            </w:r>
            <w:r w:rsidRPr="0084006C">
              <w:rPr>
                <w:rFonts w:ascii="Times New Roman" w:hAnsi="Times New Roman"/>
                <w:sz w:val="15"/>
                <w:szCs w:val="15"/>
                <w:lang w:eastAsia="sl-SI"/>
              </w:rPr>
              <w:t>, SOLATA</w:t>
            </w: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 xml:space="preserve"> (G,J,L)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030A25CA" w14:textId="4165326D" w:rsidR="002602E6" w:rsidRPr="009A1838" w:rsidRDefault="002602E6" w:rsidP="002602E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HLADNA KUMARIČINA JUHA, MESO NA ŽARU, ZELENJAVA, </w:t>
            </w:r>
            <w:r w:rsidR="00041E5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(GS,L)</w:t>
            </w:r>
          </w:p>
        </w:tc>
      </w:tr>
      <w:tr w:rsidR="002602E6" w:rsidRPr="009A1838" w14:paraId="5358A828" w14:textId="77777777" w:rsidTr="002602E6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3AB391" w14:textId="77777777" w:rsidR="002602E6" w:rsidRPr="009A1838" w:rsidRDefault="002602E6" w:rsidP="002602E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5F07A0C2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17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2AF1F93" w14:textId="1B722F58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hideMark/>
          </w:tcPr>
          <w:p w14:paraId="535B0FDC" w14:textId="7F8198D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77C535F" w14:textId="2AB916DD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50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797454C" w14:textId="32FAD52B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01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14A29A8" w14:textId="3EBBD00D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02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452D02F3" w14:textId="5E00D2B4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POLNJENE BUČKE Z MESOM IN SIROM</w:t>
            </w:r>
            <w:r w:rsidRPr="0084006C">
              <w:rPr>
                <w:rFonts w:ascii="Times New Roman" w:hAnsi="Times New Roman"/>
                <w:sz w:val="15"/>
                <w:szCs w:val="15"/>
                <w:lang w:eastAsia="sl-SI"/>
              </w:rPr>
              <w:t>, SOLATA</w:t>
            </w: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, RŽENI KRUH (G,J,L)</w:t>
            </w:r>
          </w:p>
        </w:tc>
        <w:tc>
          <w:tcPr>
            <w:tcW w:w="680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6AD6F3ED" w14:textId="1BF46EDA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HLADNA KUMARIČINA JUHA, MESO NA ŽARU, ZELENJAVA, </w:t>
            </w:r>
            <w:r w:rsidR="00041E5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PEČEN KROMPIR 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(GS,L)</w:t>
            </w:r>
          </w:p>
        </w:tc>
      </w:tr>
      <w:tr w:rsidR="002602E6" w:rsidRPr="009A1838" w14:paraId="1D5FE206" w14:textId="77777777" w:rsidTr="002602E6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37F774" w14:textId="77777777" w:rsidR="002602E6" w:rsidRPr="009A1838" w:rsidRDefault="002602E6" w:rsidP="002602E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7D1CC659" w14:textId="77777777" w:rsidR="002602E6" w:rsidRPr="00EA18E2" w:rsidRDefault="002602E6" w:rsidP="002602E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53F240C9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7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C53FC" w14:textId="068F0A4E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11EB2C7" w14:textId="62080171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BD5A07" w14:textId="19AED3CF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50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33A14D" w14:textId="5BD0B05B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01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BFCA09" w14:textId="4629487B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602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B6848D" w14:textId="60A02911" w:rsidR="002602E6" w:rsidRPr="00FB709D" w:rsidRDefault="002602E6" w:rsidP="002602E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POLNJENE BUČKE Z MESOM IN SIROM</w:t>
            </w:r>
            <w:r w:rsidRPr="0084006C">
              <w:rPr>
                <w:rFonts w:ascii="Times New Roman" w:hAnsi="Times New Roman"/>
                <w:sz w:val="15"/>
                <w:szCs w:val="15"/>
                <w:lang w:eastAsia="sl-SI"/>
              </w:rPr>
              <w:t>, SOLATA</w:t>
            </w: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 xml:space="preserve"> (G,J,L)</w:t>
            </w:r>
          </w:p>
        </w:tc>
        <w:tc>
          <w:tcPr>
            <w:tcW w:w="680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07E16C" w14:textId="59188007" w:rsidR="002602E6" w:rsidRPr="00383935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HLADNA KUMARIČINA JUHA, MESO NA ŽARU, ZELENJAVA, </w:t>
            </w:r>
            <w:r w:rsidR="00041E5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(GS,L)</w:t>
            </w:r>
          </w:p>
        </w:tc>
      </w:tr>
      <w:tr w:rsidR="002602E6" w:rsidRPr="009A1838" w14:paraId="56AE0221" w14:textId="77777777" w:rsidTr="002602E6">
        <w:trPr>
          <w:trHeight w:val="540"/>
        </w:trPr>
        <w:tc>
          <w:tcPr>
            <w:tcW w:w="35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EC857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F086202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FA4CD9B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64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60708CD9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17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8D83CFE" w14:textId="40AAF7B5" w:rsidR="002602E6" w:rsidRPr="003C5895" w:rsidRDefault="002602E6" w:rsidP="002602E6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RIŽEV NARASTEK, KOMPOT</w:t>
            </w:r>
          </w:p>
        </w:tc>
        <w:tc>
          <w:tcPr>
            <w:tcW w:w="56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0D28597E" w14:textId="482994D4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LIGNJI NA ŽARU, GRŠKA SOLATA (L,M)</w:t>
            </w:r>
          </w:p>
          <w:p w14:paraId="723F8610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9A75FBA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B7173BD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044A4869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AA8C625" w14:textId="46578302" w:rsidR="002602E6" w:rsidRPr="00C55074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49A19CDC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MAKARONOVO MESO, SOLATA</w:t>
            </w:r>
          </w:p>
          <w:p w14:paraId="2492FE2F" w14:textId="77777777" w:rsidR="00B34D9B" w:rsidRDefault="00B34D9B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CA4EA97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3BCF849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1D8FBF40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37C66C88" w14:textId="7C466F9A" w:rsidR="002602E6" w:rsidRPr="00DB24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50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523E773F" w14:textId="69CFA33C" w:rsidR="002602E6" w:rsidRPr="00C55074" w:rsidRDefault="002602E6" w:rsidP="002602E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RIŽOTA Z MORSKIMI SADEŽI, SOLATA</w:t>
            </w:r>
            <w:r w:rsidR="00737C4F"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 xml:space="preserve"> (M)</w:t>
            </w:r>
          </w:p>
        </w:tc>
        <w:tc>
          <w:tcPr>
            <w:tcW w:w="501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0317C1B3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TORTILJE Z ZELENJAVO IN TUNO, SOLATA  (G, L,R1)</w:t>
            </w:r>
          </w:p>
          <w:p w14:paraId="0C6469A3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A4C02EC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1237ADD7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1717D8F" w14:textId="61EDD435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02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9EAB057" w14:textId="1A47D563" w:rsidR="002602E6" w:rsidRPr="00C55074" w:rsidRDefault="002602E6" w:rsidP="002602E6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ZELENJAVNA JUHA Z LEČO</w:t>
            </w:r>
          </w:p>
        </w:tc>
        <w:tc>
          <w:tcPr>
            <w:tcW w:w="680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7B7BC7D4" w14:textId="7D37BE5A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FIŽOLOV NAMAZ, POLNOZRNATA ŠTRUČKA, SOLATA (G)</w:t>
            </w:r>
          </w:p>
        </w:tc>
      </w:tr>
      <w:tr w:rsidR="002602E6" w:rsidRPr="009A1838" w14:paraId="4393BA57" w14:textId="77777777" w:rsidTr="002602E6">
        <w:trPr>
          <w:trHeight w:val="54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949E67" w14:textId="77777777" w:rsidR="002602E6" w:rsidRPr="009A1838" w:rsidRDefault="002602E6" w:rsidP="002602E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1C8DBD45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17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4A2D09E" w14:textId="401320F7" w:rsidR="002602E6" w:rsidRPr="00FB5D85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RIŽEV NARASTEK, KOMPOT, SOLATA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0736A158" w14:textId="604782A9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LIGNJI NA ŽARU, GRŠKA SOLATA, RŽENI KRUH (L,M,G)</w:t>
            </w:r>
          </w:p>
          <w:p w14:paraId="62719C38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2DCE2027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3BB528A8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5D1C53D" w14:textId="77777777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529FAFD" w14:textId="67B6AF90" w:rsidR="002602E6" w:rsidRPr="00C55074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4CF5873A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MAKARONOVO MESO, SOLATA</w:t>
            </w:r>
          </w:p>
          <w:p w14:paraId="78DF5BF3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05958743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5429D91A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6607BBD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0B7C5D97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668EA196" w14:textId="74909F02" w:rsidR="002602E6" w:rsidRPr="00DB24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50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253ABF1C" w14:textId="77777777" w:rsidR="002602E6" w:rsidRDefault="002602E6" w:rsidP="002602E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RIŽOTA Z MORSKIMI SADEŽI, SOLATA</w:t>
            </w:r>
          </w:p>
          <w:p w14:paraId="08D9E411" w14:textId="59C24E44" w:rsidR="00737C4F" w:rsidRPr="009A1838" w:rsidRDefault="00737C4F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(M)</w:t>
            </w:r>
          </w:p>
        </w:tc>
        <w:tc>
          <w:tcPr>
            <w:tcW w:w="501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39D1BDBB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TORTILJE Z ZELENJAVO IN TUNO, SOLATA  (G, L,R1)</w:t>
            </w:r>
          </w:p>
          <w:p w14:paraId="3E688C25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BD53FC8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EFCBB6A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2A0F1B39" w14:textId="0A9F90A9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02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20941248" w14:textId="50D1F8C0" w:rsidR="002602E6" w:rsidRPr="00C55074" w:rsidRDefault="002602E6" w:rsidP="002602E6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ZELENJAVNA JUHA Z LEČO, SOLATA, ČRNI KRUH (G)</w:t>
            </w:r>
          </w:p>
        </w:tc>
        <w:tc>
          <w:tcPr>
            <w:tcW w:w="680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B8E0CF3" w14:textId="500A5EBD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FIŽOLOV NAMAZ, POLNOZRNATA ŠTRUČKA, SOLATA (G)</w:t>
            </w:r>
          </w:p>
        </w:tc>
      </w:tr>
      <w:tr w:rsidR="002602E6" w:rsidRPr="009A1838" w14:paraId="423A2B85" w14:textId="77777777" w:rsidTr="002602E6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608362" w14:textId="77777777" w:rsidR="002602E6" w:rsidRPr="009A1838" w:rsidRDefault="002602E6" w:rsidP="002602E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29D1008" w14:textId="77777777" w:rsidR="002602E6" w:rsidRPr="00EA18E2" w:rsidRDefault="002602E6" w:rsidP="002602E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4E7CDD0B" w14:textId="7777777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7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38DC8B" w14:textId="38E46897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RIŽEV NARASTEK, KOMPOT</w:t>
            </w: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58C3D0" w14:textId="6B2C40BD" w:rsidR="002602E6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LIGNJI NA ŽARU, GRŠKA SOLATA (L,M)</w:t>
            </w:r>
          </w:p>
          <w:p w14:paraId="4B718967" w14:textId="741A695A" w:rsidR="002602E6" w:rsidRPr="00C55074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E01944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MAKARONOVO MESO, SOLATA</w:t>
            </w:r>
          </w:p>
          <w:p w14:paraId="5DB10424" w14:textId="192B507A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50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7D2B02" w14:textId="77777777" w:rsidR="002602E6" w:rsidRDefault="002602E6" w:rsidP="002602E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RIŽOTA Z MORSKIMI SADEŽI, SOLATA</w:t>
            </w:r>
          </w:p>
          <w:p w14:paraId="6AF8BD1B" w14:textId="7FE7D60C" w:rsidR="00737C4F" w:rsidRPr="009A1838" w:rsidRDefault="00737C4F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(M)</w:t>
            </w:r>
          </w:p>
        </w:tc>
        <w:tc>
          <w:tcPr>
            <w:tcW w:w="501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AEB097" w14:textId="77777777" w:rsidR="002602E6" w:rsidRDefault="002602E6" w:rsidP="002602E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TORTILJE Z ZELENJAVO IN TUNO, SOLATA  (G, L,R1)</w:t>
            </w:r>
          </w:p>
          <w:p w14:paraId="637BA174" w14:textId="42B25BC0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02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EDC7AB" w14:textId="2240CA06" w:rsidR="002602E6" w:rsidRPr="00C55074" w:rsidRDefault="002602E6" w:rsidP="002602E6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ZELENJAVNA JUHA Z LEČO</w:t>
            </w:r>
          </w:p>
        </w:tc>
        <w:tc>
          <w:tcPr>
            <w:tcW w:w="680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11AD81" w14:textId="38E16921" w:rsidR="002602E6" w:rsidRPr="009A1838" w:rsidRDefault="002602E6" w:rsidP="002602E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FIŽOLOV NAMAZ, POLNOZRNATA ŠTRUČKA, SOLATA (G)</w:t>
            </w:r>
          </w:p>
        </w:tc>
      </w:tr>
    </w:tbl>
    <w:p w14:paraId="45FC9D83" w14:textId="77777777" w:rsidR="00291315" w:rsidRDefault="00291315" w:rsidP="00925938">
      <w:pPr>
        <w:rPr>
          <w:rFonts w:asciiTheme="minorHAnsi" w:hAnsiTheme="minorHAnsi" w:cstheme="minorBidi"/>
          <w:sz w:val="15"/>
          <w:szCs w:val="15"/>
        </w:rPr>
      </w:pPr>
    </w:p>
    <w:p w14:paraId="251ADB46" w14:textId="77777777" w:rsidR="0081688A" w:rsidRDefault="0081688A" w:rsidP="00925938">
      <w:pPr>
        <w:rPr>
          <w:rFonts w:asciiTheme="minorHAnsi" w:hAnsiTheme="minorHAnsi" w:cstheme="minorBidi"/>
          <w:sz w:val="15"/>
          <w:szCs w:val="15"/>
        </w:rPr>
      </w:pPr>
    </w:p>
    <w:p w14:paraId="40C75A30" w14:textId="77777777" w:rsidR="0081688A" w:rsidRDefault="0081688A" w:rsidP="00925938">
      <w:pPr>
        <w:rPr>
          <w:rFonts w:asciiTheme="minorHAnsi" w:hAnsiTheme="minorHAnsi" w:cstheme="minorBidi"/>
          <w:sz w:val="15"/>
          <w:szCs w:val="15"/>
        </w:rPr>
      </w:pPr>
    </w:p>
    <w:p w14:paraId="1A0A8934" w14:textId="77777777" w:rsidR="0081688A" w:rsidRDefault="0081688A" w:rsidP="00925938">
      <w:pPr>
        <w:rPr>
          <w:rFonts w:asciiTheme="minorHAnsi" w:hAnsiTheme="minorHAnsi" w:cstheme="minorBidi"/>
          <w:sz w:val="15"/>
          <w:szCs w:val="15"/>
        </w:rPr>
      </w:pPr>
    </w:p>
    <w:p w14:paraId="6C1E6528" w14:textId="77777777" w:rsidR="0081688A" w:rsidRDefault="0081688A" w:rsidP="00925938">
      <w:pPr>
        <w:rPr>
          <w:rFonts w:asciiTheme="minorHAnsi" w:hAnsiTheme="minorHAnsi" w:cstheme="minorBidi"/>
          <w:sz w:val="15"/>
          <w:szCs w:val="15"/>
        </w:rPr>
      </w:pPr>
    </w:p>
    <w:p w14:paraId="607D29D6" w14:textId="77777777" w:rsidR="00291315" w:rsidRDefault="00291315" w:rsidP="00925938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FF4744" w:rsidRPr="009A1838" w14:paraId="13B056DD" w14:textId="77777777" w:rsidTr="00925938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B696CC5" w14:textId="77777777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67E7EDB" w14:textId="77777777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1DD587BB" w14:textId="7BBBA8E9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24.8.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23C4C131" w14:textId="1FED0059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TOREK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25.8.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E342760" w14:textId="5FCC052A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SREDA 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26.8.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1D77F04" w14:textId="5D8BAA69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ČETRTEK 27.8.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330A0F0" w14:textId="1C7A9B11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PETEK 28.8.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B9ABA8D" w14:textId="269BAECC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SOBOTA 29.8.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9F3A93C" w14:textId="3D8D96DC" w:rsidR="00FF4744" w:rsidRPr="009A1838" w:rsidRDefault="00FF4744" w:rsidP="00FF4744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NEDELJA 30.8.</w:t>
            </w:r>
          </w:p>
        </w:tc>
      </w:tr>
      <w:tr w:rsidR="00A762DD" w:rsidRPr="009A1838" w14:paraId="01397194" w14:textId="77777777" w:rsidTr="00183151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F011DB2" w14:textId="77777777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8DD2576" w14:textId="77777777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6F2D3A4" w14:textId="77777777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5CAE281F" w14:textId="77777777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0461CAF" w14:textId="030A61F5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CC71CDF" w14:textId="77777777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2343EB20" w14:textId="77777777" w:rsidR="00A762DD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  <w:p w14:paraId="3368D97F" w14:textId="77777777" w:rsidR="00A762DD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6CEB9CDC" w14:textId="77777777" w:rsidR="00A762DD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3B8AFD85" w14:textId="77777777" w:rsidR="00A762DD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73F3F8EF" w14:textId="77777777" w:rsidR="00C85FF0" w:rsidRDefault="00C85FF0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68424838" w14:textId="77777777" w:rsidR="00C85FF0" w:rsidRDefault="00C85FF0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  <w:p w14:paraId="48326BA5" w14:textId="3F15BF4C" w:rsidR="00C85FF0" w:rsidRPr="009A1838" w:rsidRDefault="00C85FF0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48551E8B" w14:textId="586CB660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7CDEF97C" w14:textId="5D9D6786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11605D5" w14:textId="27B1E649" w:rsidR="00A762DD" w:rsidRPr="009A1838" w:rsidRDefault="00A762DD" w:rsidP="00A762D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>POLNJENE BUČKE Z MESOM IN SIROM</w:t>
            </w:r>
            <w:r w:rsidRPr="0084006C">
              <w:rPr>
                <w:rFonts w:ascii="Times New Roman" w:hAnsi="Times New Roman"/>
                <w:sz w:val="15"/>
                <w:szCs w:val="15"/>
                <w:lang w:eastAsia="sl-SI"/>
              </w:rPr>
              <w:t>, SOLATA</w:t>
            </w:r>
            <w:r>
              <w:rPr>
                <w:rFonts w:ascii="Times New Roman" w:hAnsi="Times New Roman"/>
                <w:sz w:val="15"/>
                <w:szCs w:val="15"/>
                <w:lang w:eastAsia="sl-SI"/>
              </w:rPr>
              <w:t xml:space="preserve"> (G,J,L)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vAlign w:val="center"/>
          </w:tcPr>
          <w:p w14:paraId="14EA728E" w14:textId="0E2C6B2E" w:rsidR="00A762DD" w:rsidRPr="009A1838" w:rsidRDefault="00A762DD" w:rsidP="00A762DD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HLADNA KUMARIČINA JUHA, MESO NA ŽARU, ZELENJAVA, </w:t>
            </w:r>
            <w:r w:rsidR="00041E51"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PEČEN KROMPIR</w:t>
            </w: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 xml:space="preserve"> (GS,L)</w:t>
            </w:r>
          </w:p>
        </w:tc>
      </w:tr>
      <w:tr w:rsidR="0054064B" w:rsidRPr="009A1838" w14:paraId="5BDD5C43" w14:textId="77777777" w:rsidTr="000E2468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6F2E4" w14:textId="77777777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5260CA2D" w14:textId="77777777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6391246" w14:textId="77777777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367EFB92" w14:textId="77777777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85D858" w14:textId="3810FB80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C98CAC" w14:textId="04E4B944" w:rsidR="0054064B" w:rsidRPr="009A1838" w:rsidRDefault="0054064B" w:rsidP="0054064B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26811E" w14:textId="4E333715" w:rsidR="0054064B" w:rsidRPr="00476926" w:rsidRDefault="0054064B" w:rsidP="0054064B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34458D" w14:textId="31471EB0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CEA31" w14:textId="2DC196BC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914DF0" w14:textId="735F5D13" w:rsidR="0054064B" w:rsidRPr="009A1838" w:rsidRDefault="0054064B" w:rsidP="0054064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  <w:t>ZELENJAVNA JUHA Z LEČO</w:t>
            </w: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67DEDB" w14:textId="5737F9E1" w:rsidR="0054064B" w:rsidRPr="009A1838" w:rsidRDefault="0054064B" w:rsidP="0054064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FIŽOLOV NAMAZ, POLNOZRNATA ŠTRUČKA, SOLATA (G)</w:t>
            </w:r>
          </w:p>
        </w:tc>
      </w:tr>
    </w:tbl>
    <w:p w14:paraId="35E13B22" w14:textId="77777777" w:rsidR="006E6B46" w:rsidRDefault="006E6B46" w:rsidP="0087581A">
      <w:pPr>
        <w:rPr>
          <w:rFonts w:asciiTheme="minorHAnsi" w:hAnsiTheme="minorHAnsi" w:cstheme="minorBidi"/>
        </w:rPr>
      </w:pPr>
    </w:p>
    <w:p w14:paraId="1B35C312" w14:textId="77777777" w:rsidR="00005D01" w:rsidRDefault="00005D01" w:rsidP="0087581A">
      <w:pPr>
        <w:rPr>
          <w:rFonts w:asciiTheme="minorHAnsi" w:hAnsiTheme="minorHAnsi" w:cstheme="minorBidi"/>
        </w:rPr>
      </w:pPr>
    </w:p>
    <w:p w14:paraId="45806268" w14:textId="77777777" w:rsidR="00005D01" w:rsidRDefault="00005D01" w:rsidP="0087581A">
      <w:pPr>
        <w:rPr>
          <w:rFonts w:asciiTheme="minorHAnsi" w:hAnsiTheme="minorHAnsi" w:cstheme="minorBidi"/>
        </w:rPr>
      </w:pPr>
    </w:p>
    <w:p w14:paraId="26AC5854" w14:textId="77777777" w:rsidR="00005D01" w:rsidRDefault="00005D01" w:rsidP="0087581A">
      <w:pPr>
        <w:rPr>
          <w:rFonts w:asciiTheme="minorHAnsi" w:hAnsiTheme="minorHAnsi" w:cstheme="minorBidi"/>
        </w:rPr>
      </w:pPr>
    </w:p>
    <w:p w14:paraId="77C91378" w14:textId="77777777" w:rsidR="00005D01" w:rsidRDefault="00005D01" w:rsidP="0087581A">
      <w:pPr>
        <w:rPr>
          <w:rFonts w:asciiTheme="minorHAnsi" w:hAnsiTheme="minorHAnsi" w:cstheme="minorBidi"/>
        </w:rPr>
      </w:pPr>
    </w:p>
    <w:p w14:paraId="3C11185F" w14:textId="77777777" w:rsidR="00005D01" w:rsidRDefault="00005D01" w:rsidP="0087581A">
      <w:pPr>
        <w:rPr>
          <w:rFonts w:asciiTheme="minorHAnsi" w:hAnsiTheme="minorHAnsi" w:cstheme="minorBidi"/>
        </w:rPr>
      </w:pPr>
    </w:p>
    <w:p w14:paraId="21C3AA9A" w14:textId="77777777" w:rsidR="00C85FF0" w:rsidRDefault="00C85FF0" w:rsidP="0087581A">
      <w:pPr>
        <w:rPr>
          <w:rFonts w:asciiTheme="minorHAnsi" w:hAnsiTheme="minorHAnsi" w:cstheme="minorBidi"/>
        </w:rPr>
      </w:pPr>
    </w:p>
    <w:p w14:paraId="17D95718" w14:textId="77777777" w:rsidR="00C85FF0" w:rsidRDefault="00C85FF0" w:rsidP="0087581A">
      <w:pPr>
        <w:rPr>
          <w:rFonts w:asciiTheme="minorHAnsi" w:hAnsiTheme="minorHAnsi" w:cstheme="minorBidi"/>
        </w:rPr>
      </w:pPr>
    </w:p>
    <w:p w14:paraId="73BDB41C" w14:textId="77777777" w:rsidR="00C85FF0" w:rsidRDefault="00C85FF0" w:rsidP="0087581A">
      <w:pPr>
        <w:rPr>
          <w:rFonts w:asciiTheme="minorHAnsi" w:hAnsiTheme="minorHAnsi" w:cstheme="minorBidi"/>
        </w:rPr>
      </w:pPr>
    </w:p>
    <w:p w14:paraId="085C865D" w14:textId="77777777" w:rsidR="00072ED6" w:rsidRDefault="00072ED6" w:rsidP="0087581A">
      <w:pPr>
        <w:rPr>
          <w:rFonts w:asciiTheme="minorHAnsi" w:hAnsiTheme="minorHAnsi" w:cstheme="minorBidi"/>
        </w:rPr>
      </w:pPr>
    </w:p>
    <w:p w14:paraId="42F098D9" w14:textId="77777777" w:rsidR="00072ED6" w:rsidRDefault="00072ED6" w:rsidP="0087581A">
      <w:pPr>
        <w:rPr>
          <w:rFonts w:asciiTheme="minorHAnsi" w:hAnsiTheme="minorHAnsi" w:cstheme="minorBidi"/>
        </w:rPr>
      </w:pPr>
    </w:p>
    <w:p w14:paraId="342D1A32" w14:textId="77777777" w:rsidR="00C85FF0" w:rsidRDefault="00C85FF0" w:rsidP="0087581A">
      <w:pPr>
        <w:rPr>
          <w:rFonts w:asciiTheme="minorHAnsi" w:hAnsiTheme="minorHAnsi" w:cstheme="minorBidi"/>
        </w:rPr>
      </w:pPr>
    </w:p>
    <w:p w14:paraId="2058B752" w14:textId="77777777" w:rsidR="00C85FF0" w:rsidRDefault="00C85FF0" w:rsidP="0087581A">
      <w:pPr>
        <w:rPr>
          <w:rFonts w:asciiTheme="minorHAnsi" w:hAnsiTheme="minorHAnsi" w:cstheme="minorBidi"/>
        </w:rPr>
      </w:pPr>
    </w:p>
    <w:p w14:paraId="1AB189E1" w14:textId="77777777" w:rsidR="00C85FF0" w:rsidRDefault="00C85FF0" w:rsidP="0087581A">
      <w:pPr>
        <w:rPr>
          <w:rFonts w:asciiTheme="minorHAnsi" w:hAnsiTheme="minorHAnsi" w:cstheme="minorBidi"/>
        </w:rPr>
      </w:pPr>
    </w:p>
    <w:p w14:paraId="216B30F8" w14:textId="77777777" w:rsidR="00C85FF0" w:rsidRDefault="00C85FF0" w:rsidP="0087581A">
      <w:pPr>
        <w:rPr>
          <w:rFonts w:asciiTheme="minorHAnsi" w:hAnsiTheme="minorHAnsi" w:cstheme="minorBidi"/>
        </w:rPr>
      </w:pPr>
    </w:p>
    <w:p w14:paraId="27D235F5" w14:textId="77777777" w:rsidR="00005D01" w:rsidRDefault="00005D01" w:rsidP="0087581A">
      <w:pPr>
        <w:rPr>
          <w:rFonts w:asciiTheme="minorHAnsi" w:hAnsiTheme="minorHAnsi" w:cstheme="minorBidi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1"/>
        <w:gridCol w:w="1530"/>
        <w:gridCol w:w="1676"/>
        <w:gridCol w:w="1541"/>
        <w:gridCol w:w="1541"/>
        <w:gridCol w:w="1494"/>
        <w:gridCol w:w="1359"/>
        <w:gridCol w:w="1634"/>
        <w:gridCol w:w="1491"/>
      </w:tblGrid>
      <w:tr w:rsidR="00005D01" w:rsidRPr="009A1838" w14:paraId="44C06269" w14:textId="77777777" w:rsidTr="000A4547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903C69F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0E7A2DE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31600813" w14:textId="0E97D5FE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</w:t>
            </w:r>
            <w:r w:rsidR="000A4547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31.8.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4C228A2F" w14:textId="2FE68FBC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41BF946" w14:textId="79CC5BB1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036E838" w14:textId="081A73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577747F" w14:textId="7D498258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2BD2945" w14:textId="7FC9D6FC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DE4FCBB" w14:textId="71F93096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</w:tr>
      <w:tr w:rsidR="00005D01" w:rsidRPr="009A1838" w14:paraId="3A71135F" w14:textId="77777777" w:rsidTr="000A4547">
        <w:trPr>
          <w:trHeight w:val="590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8C23C6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52451D4C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081D98E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5083FA78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22CBE48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98CD78D" w14:textId="12931D03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B361EC0" w14:textId="0E66A34B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646A67C" w14:textId="13571253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2F6DAAE8" w14:textId="3B24F1A5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D42412D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1CB2C59" w14:textId="77777777" w:rsidR="00005D01" w:rsidRPr="009A1838" w:rsidRDefault="00005D01" w:rsidP="0036447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005D01" w:rsidRPr="009A1838" w14:paraId="135A5422" w14:textId="77777777" w:rsidTr="000A4547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F00F077" w14:textId="77777777" w:rsidR="00005D01" w:rsidRPr="009A1838" w:rsidRDefault="00005D01" w:rsidP="0036447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0215CD9E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97DC559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09089B7D" w14:textId="773ADDF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2A41BEB6" w14:textId="3BEFBD38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373E1DB7" w14:textId="36642BC4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6506C7E6" w14:textId="30CCA860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02FBB43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22FEB15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005D01" w:rsidRPr="009A1838" w14:paraId="40C6445E" w14:textId="77777777" w:rsidTr="000A4547">
        <w:trPr>
          <w:trHeight w:val="14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5A451E" w14:textId="77777777" w:rsidR="00005D01" w:rsidRPr="009A1838" w:rsidRDefault="00005D01" w:rsidP="00364476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211A3C2F" w14:textId="77777777" w:rsidR="00005D01" w:rsidRPr="00EA18E2" w:rsidRDefault="00005D01" w:rsidP="00364476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068397F7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99DC0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D57902" w14:textId="4ECDE493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902CA6" w14:textId="5905CE73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0DC953" w14:textId="5AFDE34C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F15A02" w14:textId="286237A8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16C4EE" w14:textId="77777777" w:rsidR="00005D01" w:rsidRPr="00FB709D" w:rsidRDefault="00005D01" w:rsidP="00364476">
            <w:pP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A8DE63B" w14:textId="77777777" w:rsidR="00005D01" w:rsidRPr="00FB5D85" w:rsidRDefault="00005D01" w:rsidP="00364476">
            <w:pPr>
              <w:spacing w:line="240" w:lineRule="auto"/>
              <w:rPr>
                <w:rFonts w:ascii="Times New Roman" w:hAnsi="Times New Roman"/>
                <w:color w:val="000000"/>
                <w:sz w:val="14"/>
                <w:szCs w:val="14"/>
                <w:lang w:eastAsia="sl-SI"/>
              </w:rPr>
            </w:pPr>
          </w:p>
        </w:tc>
      </w:tr>
      <w:tr w:rsidR="00C20659" w:rsidRPr="009A1838" w14:paraId="60BECEED" w14:textId="77777777" w:rsidTr="00364476">
        <w:trPr>
          <w:trHeight w:val="540"/>
        </w:trPr>
        <w:tc>
          <w:tcPr>
            <w:tcW w:w="36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39A950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6C210966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4A7275C1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241C55F1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NORMALNA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6E19B672" w14:textId="0E0E4F9F" w:rsidR="00C20659" w:rsidRPr="003C5895" w:rsidRDefault="00C20659" w:rsidP="00C20659">
            <w:pPr>
              <w:rPr>
                <w:rFonts w:ascii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PIŠČANČJI ZREZEK NA ŽARU, PEČENA ZELENJAVA, MOTOVILEC 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12C90F10" w14:textId="77777777" w:rsidR="00C20659" w:rsidRPr="00C55074" w:rsidRDefault="00C20659" w:rsidP="00C20659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76B7F738" w14:textId="77777777" w:rsidR="00C20659" w:rsidRPr="00DB24E6" w:rsidRDefault="00C20659" w:rsidP="00C20659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A940ADF" w14:textId="7B815F5C" w:rsidR="00C20659" w:rsidRPr="00C55074" w:rsidRDefault="00C20659" w:rsidP="00C20659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1E47959A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3B42F802" w14:textId="77777777" w:rsidR="00C20659" w:rsidRPr="00C55074" w:rsidRDefault="00C20659" w:rsidP="00C20659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single" w:sz="12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13312E02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C20659" w:rsidRPr="009A1838" w14:paraId="42087DB5" w14:textId="77777777" w:rsidTr="00364476">
        <w:trPr>
          <w:trHeight w:val="54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154FE3" w14:textId="77777777" w:rsidR="00C20659" w:rsidRPr="009A1838" w:rsidRDefault="00C20659" w:rsidP="00C20659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33A67F9F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SLADKORNA DIETA</w:t>
            </w: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57ACD88" w14:textId="623B59EA" w:rsidR="00C20659" w:rsidRPr="00FB5D85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4"/>
                <w:szCs w:val="14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PIŠČANČJI ZREZEK NA ŽARU, PEČENA ZELENJAVA, MOTOVILEC</w:t>
            </w:r>
            <w:r w:rsidR="0085246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, RŽENI KRUH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6FFDC0F3" w14:textId="77777777" w:rsidR="00C20659" w:rsidRPr="00C55074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03D73BB3" w14:textId="77777777" w:rsidR="00C20659" w:rsidRPr="00DB24E6" w:rsidRDefault="00C20659" w:rsidP="00C20659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319E7CA" w14:textId="4D079C80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5D8F75C1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63A54CF2" w14:textId="77777777" w:rsidR="00C20659" w:rsidRPr="00C55074" w:rsidRDefault="00C20659" w:rsidP="00C20659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5785C5F7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C20659" w:rsidRPr="009A1838" w14:paraId="7A083259" w14:textId="77777777" w:rsidTr="00364476">
        <w:trPr>
          <w:trHeight w:val="5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CB4E96" w14:textId="77777777" w:rsidR="00C20659" w:rsidRPr="009A1838" w:rsidRDefault="00C20659" w:rsidP="00C20659">
            <w:pPr>
              <w:spacing w:line="256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4492B56C" w14:textId="77777777" w:rsidR="00C20659" w:rsidRPr="00EA18E2" w:rsidRDefault="00C20659" w:rsidP="00C20659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18E2">
              <w:rPr>
                <w:rFonts w:ascii="Times New Roman" w:hAnsi="Times New Roman"/>
                <w:sz w:val="16"/>
                <w:szCs w:val="16"/>
              </w:rPr>
              <w:t>REDUKCIJSKA DIETA IN DIETA PRI BOLEZNI PREBAVIL</w:t>
            </w:r>
          </w:p>
          <w:p w14:paraId="4B46BD69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DD426D" w14:textId="4FB16676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PIŠČANČJI ZREZEK NA ŽARU, PEČENA ZELENJAVA, MOTOVILEC </w:t>
            </w: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0B613B4" w14:textId="77777777" w:rsidR="00C20659" w:rsidRPr="00C55074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B2D167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1859FF" w14:textId="0AABC794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14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572E8A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618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3A14B9C" w14:textId="77777777" w:rsidR="00C20659" w:rsidRPr="00C55074" w:rsidRDefault="00C20659" w:rsidP="00C20659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4" w:type="pct"/>
            <w:tcBorders>
              <w:top w:val="dashSmallGap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DE73AB" w14:textId="77777777" w:rsidR="00C20659" w:rsidRPr="009A1838" w:rsidRDefault="00C20659" w:rsidP="00C2065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</w:tbl>
    <w:p w14:paraId="27806842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p w14:paraId="042C836C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p w14:paraId="3ABA78BD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p w14:paraId="1EB6AE79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p w14:paraId="6E6D0902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p w14:paraId="67FF8B55" w14:textId="77777777" w:rsidR="00005D01" w:rsidRDefault="00005D01" w:rsidP="00005D01">
      <w:pPr>
        <w:rPr>
          <w:rFonts w:asciiTheme="minorHAnsi" w:hAnsiTheme="minorHAnsi" w:cstheme="minorBidi"/>
          <w:sz w:val="15"/>
          <w:szCs w:val="15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531"/>
        <w:gridCol w:w="1676"/>
        <w:gridCol w:w="1541"/>
        <w:gridCol w:w="1541"/>
        <w:gridCol w:w="1494"/>
        <w:gridCol w:w="1494"/>
        <w:gridCol w:w="1494"/>
        <w:gridCol w:w="1494"/>
      </w:tblGrid>
      <w:tr w:rsidR="00005D01" w:rsidRPr="009A1838" w14:paraId="7BC6C45B" w14:textId="77777777" w:rsidTr="000A4547">
        <w:trPr>
          <w:trHeight w:val="202"/>
        </w:trPr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1913496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A9B503C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hideMark/>
          </w:tcPr>
          <w:p w14:paraId="4361DD4C" w14:textId="2131EA39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PONEDELJEK</w:t>
            </w: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 xml:space="preserve"> </w:t>
            </w:r>
            <w:r w:rsidR="000A4547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31.8.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C737BBC" w14:textId="36DB668D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155EADF2" w14:textId="0F151536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6C43DDCD" w14:textId="1D7AE7A3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02A0E6DB" w14:textId="30508E96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71C509E4" w14:textId="1CA991F1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14:paraId="2F1961B9" w14:textId="12F358FD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</w:tr>
      <w:tr w:rsidR="00005D01" w:rsidRPr="009A1838" w14:paraId="7DB58D63" w14:textId="77777777" w:rsidTr="00364476">
        <w:trPr>
          <w:trHeight w:val="59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67C236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E923B81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1B018BF2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KOSILO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  <w:hideMark/>
          </w:tcPr>
          <w:p w14:paraId="256292B7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1A33B1D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  <w:t>VVZPP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7E1FB00F" w14:textId="5F35AB1A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1DC66654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5F5074B0" w14:textId="247787CF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2C996B6A" w14:textId="19F9EFF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14BA956E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</w:tcPr>
          <w:p w14:paraId="55036138" w14:textId="77777777" w:rsidR="00005D01" w:rsidRPr="009A1838" w:rsidRDefault="00005D01" w:rsidP="00364476">
            <w:pPr>
              <w:spacing w:line="240" w:lineRule="auto"/>
              <w:rPr>
                <w:rFonts w:ascii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  <w:tr w:rsidR="00005D01" w:rsidRPr="009A1838" w14:paraId="0FB61A0E" w14:textId="77777777" w:rsidTr="00364476">
        <w:trPr>
          <w:trHeight w:val="540"/>
        </w:trPr>
        <w:tc>
          <w:tcPr>
            <w:tcW w:w="36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E0C52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052B7B49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  <w:p w14:paraId="70255CA9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 w:rsidRPr="009A1838"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VEČERJA</w:t>
            </w:r>
          </w:p>
        </w:tc>
        <w:tc>
          <w:tcPr>
            <w:tcW w:w="5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14:paraId="6460A1A0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DIETA BREZ LAKTOZE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25560F" w14:textId="35B04FF9" w:rsidR="00005D01" w:rsidRPr="009A1838" w:rsidRDefault="00F4045E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  <w:t>PIŠČANČJI ZREZEK NA ŽARU, PEČENA ZELENJAVA, MOTOVILEC</w:t>
            </w: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77FE71" w14:textId="77777777" w:rsidR="00005D01" w:rsidRPr="009A1838" w:rsidRDefault="00005D01" w:rsidP="00364476">
            <w:pPr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8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A5F971" w14:textId="77777777" w:rsidR="00005D01" w:rsidRPr="00476926" w:rsidRDefault="00005D01" w:rsidP="00364476">
            <w:pPr>
              <w:spacing w:line="240" w:lineRule="auto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5F2205" w14:textId="33E73ED8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6B05A0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C39C92" w14:textId="77777777" w:rsidR="00005D01" w:rsidRPr="009A1838" w:rsidRDefault="00005D01" w:rsidP="00364476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15"/>
                <w:szCs w:val="15"/>
                <w:lang w:eastAsia="sl-SI"/>
              </w:rPr>
            </w:pPr>
          </w:p>
        </w:tc>
        <w:tc>
          <w:tcPr>
            <w:tcW w:w="565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E5A77E4" w14:textId="77777777" w:rsidR="00005D01" w:rsidRPr="009A1838" w:rsidRDefault="00005D01" w:rsidP="0036447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15"/>
                <w:szCs w:val="15"/>
                <w:lang w:eastAsia="sl-SI"/>
              </w:rPr>
            </w:pPr>
          </w:p>
        </w:tc>
      </w:tr>
    </w:tbl>
    <w:p w14:paraId="581255B7" w14:textId="77777777" w:rsidR="00005D01" w:rsidRDefault="00005D01" w:rsidP="00005D01">
      <w:pPr>
        <w:rPr>
          <w:rFonts w:asciiTheme="minorHAnsi" w:hAnsiTheme="minorHAnsi" w:cstheme="minorBidi"/>
        </w:rPr>
      </w:pPr>
    </w:p>
    <w:p w14:paraId="526F2406" w14:textId="77777777" w:rsidR="00005D01" w:rsidRDefault="00005D01" w:rsidP="00005D01">
      <w:pPr>
        <w:rPr>
          <w:rFonts w:asciiTheme="minorHAnsi" w:hAnsiTheme="minorHAnsi" w:cstheme="minorBidi"/>
        </w:rPr>
      </w:pPr>
    </w:p>
    <w:p w14:paraId="35E2C6DD" w14:textId="77777777" w:rsidR="006E6B46" w:rsidRDefault="006E6B46" w:rsidP="0087581A">
      <w:pPr>
        <w:rPr>
          <w:rFonts w:asciiTheme="minorHAnsi" w:hAnsiTheme="minorHAnsi" w:cstheme="minorBidi"/>
        </w:rPr>
      </w:pPr>
    </w:p>
    <w:p w14:paraId="7814C8F9" w14:textId="4F75CC8C" w:rsidR="0087581A" w:rsidRPr="00423879" w:rsidRDefault="00C85112" w:rsidP="0087581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87581A" w:rsidRPr="00423879">
        <w:rPr>
          <w:rFonts w:ascii="Times New Roman" w:hAnsi="Times New Roman"/>
          <w:sz w:val="20"/>
          <w:szCs w:val="20"/>
        </w:rPr>
        <w:t xml:space="preserve">EDILNIK PRIPRAVILA: </w:t>
      </w:r>
      <w:r w:rsidR="0012198F">
        <w:rPr>
          <w:rFonts w:ascii="Times New Roman" w:hAnsi="Times New Roman"/>
          <w:sz w:val="20"/>
          <w:szCs w:val="20"/>
        </w:rPr>
        <w:t>BOJANA SKUŠEK</w:t>
      </w:r>
      <w:r w:rsidR="00CB69ED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CB69ED">
        <w:rPr>
          <w:rFonts w:ascii="Times New Roman" w:hAnsi="Times New Roman"/>
          <w:sz w:val="20"/>
          <w:szCs w:val="20"/>
        </w:rPr>
        <w:t>tzn</w:t>
      </w:r>
      <w:proofErr w:type="spellEnd"/>
    </w:p>
    <w:p w14:paraId="506EFF8D" w14:textId="3147E0FB" w:rsidR="0087581A" w:rsidRPr="00423879" w:rsidRDefault="0087581A" w:rsidP="0087581A">
      <w:pPr>
        <w:spacing w:line="360" w:lineRule="auto"/>
        <w:rPr>
          <w:rFonts w:ascii="Times New Roman" w:hAnsi="Times New Roman"/>
          <w:sz w:val="20"/>
          <w:szCs w:val="20"/>
        </w:rPr>
      </w:pPr>
      <w:r w:rsidRPr="00423879">
        <w:rPr>
          <w:rFonts w:ascii="Times New Roman" w:hAnsi="Times New Roman"/>
          <w:sz w:val="20"/>
          <w:szCs w:val="20"/>
        </w:rPr>
        <w:t xml:space="preserve">JEDILNIK PREGLEDAL: JAN BREZNIK, </w:t>
      </w:r>
      <w:r w:rsidR="002A5CE0" w:rsidRPr="002A5CE0">
        <w:rPr>
          <w:rFonts w:ascii="Times New Roman" w:hAnsi="Times New Roman"/>
          <w:sz w:val="20"/>
          <w:szCs w:val="20"/>
        </w:rPr>
        <w:t xml:space="preserve">mag. </w:t>
      </w:r>
      <w:proofErr w:type="spellStart"/>
      <w:r w:rsidR="002A5CE0" w:rsidRPr="002A5CE0">
        <w:rPr>
          <w:rFonts w:ascii="Times New Roman" w:hAnsi="Times New Roman"/>
          <w:sz w:val="20"/>
          <w:szCs w:val="20"/>
        </w:rPr>
        <w:t>zdr</w:t>
      </w:r>
      <w:proofErr w:type="spellEnd"/>
      <w:r w:rsidR="002A5CE0" w:rsidRPr="002A5CE0">
        <w:rPr>
          <w:rFonts w:ascii="Times New Roman" w:hAnsi="Times New Roman"/>
          <w:sz w:val="20"/>
          <w:szCs w:val="20"/>
        </w:rPr>
        <w:t xml:space="preserve">. – soc. </w:t>
      </w:r>
      <w:proofErr w:type="spellStart"/>
      <w:r w:rsidR="002A5CE0" w:rsidRPr="002A5CE0">
        <w:rPr>
          <w:rFonts w:ascii="Times New Roman" w:hAnsi="Times New Roman"/>
          <w:sz w:val="20"/>
          <w:szCs w:val="20"/>
        </w:rPr>
        <w:t>manag</w:t>
      </w:r>
      <w:proofErr w:type="spellEnd"/>
      <w:r w:rsidR="002A5CE0" w:rsidRPr="002A5CE0">
        <w:rPr>
          <w:rFonts w:ascii="Times New Roman" w:hAnsi="Times New Roman"/>
          <w:sz w:val="20"/>
          <w:szCs w:val="20"/>
        </w:rPr>
        <w:t>.</w:t>
      </w:r>
      <w:r w:rsidRPr="00423879">
        <w:rPr>
          <w:rFonts w:ascii="Times New Roman" w:hAnsi="Times New Roman"/>
          <w:sz w:val="20"/>
          <w:szCs w:val="20"/>
        </w:rPr>
        <w:t>.</w:t>
      </w:r>
    </w:p>
    <w:p w14:paraId="4D4EB13E" w14:textId="77777777" w:rsidR="0087581A" w:rsidRPr="00423879" w:rsidRDefault="0087581A" w:rsidP="0087581A">
      <w:pPr>
        <w:spacing w:line="360" w:lineRule="auto"/>
        <w:rPr>
          <w:rFonts w:ascii="Times New Roman" w:hAnsi="Times New Roman"/>
          <w:sz w:val="20"/>
          <w:szCs w:val="20"/>
        </w:rPr>
      </w:pPr>
      <w:r w:rsidRPr="00423879">
        <w:rPr>
          <w:rFonts w:ascii="Times New Roman" w:hAnsi="Times New Roman"/>
          <w:sz w:val="20"/>
          <w:szCs w:val="20"/>
        </w:rPr>
        <w:t>V VEDNOST: mag. JASMINA BREZNIK, direktorica</w:t>
      </w:r>
    </w:p>
    <w:p w14:paraId="5EF27C60" w14:textId="77777777" w:rsidR="0087581A" w:rsidRDefault="0087581A" w:rsidP="0087581A">
      <w:pPr>
        <w:rPr>
          <w:rFonts w:asciiTheme="minorHAnsi" w:hAnsiTheme="minorHAnsi" w:cstheme="minorBidi"/>
        </w:rPr>
      </w:pPr>
    </w:p>
    <w:p w14:paraId="594A95B8" w14:textId="77777777" w:rsidR="00963718" w:rsidRDefault="00963718" w:rsidP="0087581A">
      <w:pPr>
        <w:rPr>
          <w:rFonts w:asciiTheme="minorHAnsi" w:hAnsiTheme="minorHAnsi" w:cstheme="minorBidi"/>
        </w:rPr>
      </w:pPr>
    </w:p>
    <w:p w14:paraId="511A90FA" w14:textId="77777777" w:rsidR="00963718" w:rsidRDefault="00963718" w:rsidP="0087581A">
      <w:pPr>
        <w:rPr>
          <w:rFonts w:asciiTheme="minorHAnsi" w:hAnsiTheme="minorHAnsi" w:cstheme="minorBidi"/>
        </w:rPr>
      </w:pPr>
    </w:p>
    <w:p w14:paraId="2E5E663B" w14:textId="77777777" w:rsidR="00963718" w:rsidRDefault="00963718" w:rsidP="0087581A">
      <w:pPr>
        <w:rPr>
          <w:rFonts w:asciiTheme="minorHAnsi" w:hAnsiTheme="minorHAnsi" w:cstheme="minorBidi"/>
        </w:rPr>
      </w:pPr>
    </w:p>
    <w:p w14:paraId="5D68AC14" w14:textId="77777777" w:rsidR="00963718" w:rsidRDefault="00963718" w:rsidP="0087581A">
      <w:pPr>
        <w:rPr>
          <w:rFonts w:asciiTheme="minorHAnsi" w:hAnsiTheme="minorHAnsi" w:cstheme="minorBidi"/>
        </w:rPr>
      </w:pPr>
    </w:p>
    <w:p w14:paraId="3D812F7B" w14:textId="77777777" w:rsidR="00963718" w:rsidRDefault="00963718" w:rsidP="0087581A">
      <w:pPr>
        <w:rPr>
          <w:rFonts w:asciiTheme="minorHAnsi" w:hAnsiTheme="minorHAnsi" w:cstheme="minorBidi"/>
        </w:rPr>
      </w:pPr>
    </w:p>
    <w:p w14:paraId="529754A6" w14:textId="77777777" w:rsidR="00963718" w:rsidRDefault="00963718" w:rsidP="0087581A">
      <w:pPr>
        <w:rPr>
          <w:rFonts w:asciiTheme="minorHAnsi" w:hAnsiTheme="minorHAnsi" w:cstheme="minorBidi"/>
        </w:rPr>
      </w:pPr>
    </w:p>
    <w:p w14:paraId="4F20E426" w14:textId="77777777" w:rsidR="00963718" w:rsidRDefault="00963718" w:rsidP="0087581A">
      <w:pPr>
        <w:rPr>
          <w:rFonts w:asciiTheme="minorHAnsi" w:hAnsiTheme="minorHAnsi" w:cstheme="minorBidi"/>
        </w:rPr>
      </w:pPr>
    </w:p>
    <w:p w14:paraId="745640F0" w14:textId="77777777" w:rsidR="00963718" w:rsidRDefault="00963718" w:rsidP="0087581A">
      <w:pPr>
        <w:rPr>
          <w:rFonts w:asciiTheme="minorHAnsi" w:hAnsiTheme="minorHAnsi" w:cstheme="minorBidi"/>
        </w:rPr>
      </w:pPr>
    </w:p>
    <w:p w14:paraId="10322B88" w14:textId="77777777" w:rsidR="00031DEE" w:rsidRDefault="00031DEE" w:rsidP="0087581A">
      <w:pPr>
        <w:rPr>
          <w:rFonts w:asciiTheme="minorHAnsi" w:hAnsiTheme="minorHAnsi" w:cstheme="minorBidi"/>
        </w:rPr>
      </w:pPr>
    </w:p>
    <w:p w14:paraId="34F1BAEA" w14:textId="77777777" w:rsidR="00031DEE" w:rsidRDefault="00031DEE" w:rsidP="0087581A">
      <w:pPr>
        <w:rPr>
          <w:rFonts w:asciiTheme="minorHAnsi" w:hAnsiTheme="minorHAnsi" w:cstheme="minorBidi"/>
        </w:rPr>
      </w:pPr>
    </w:p>
    <w:p w14:paraId="63270844" w14:textId="77777777" w:rsidR="00031DEE" w:rsidRDefault="00031DEE" w:rsidP="0087581A">
      <w:pPr>
        <w:rPr>
          <w:rFonts w:asciiTheme="minorHAnsi" w:hAnsiTheme="minorHAnsi" w:cstheme="minorBidi"/>
        </w:rPr>
      </w:pPr>
    </w:p>
    <w:p w14:paraId="76313193" w14:textId="77777777" w:rsidR="00031DEE" w:rsidRDefault="00031DEE" w:rsidP="0087581A">
      <w:pPr>
        <w:rPr>
          <w:rFonts w:asciiTheme="minorHAnsi" w:hAnsiTheme="minorHAnsi" w:cstheme="minorBidi"/>
        </w:rPr>
      </w:pPr>
    </w:p>
    <w:p w14:paraId="53B49282" w14:textId="77777777" w:rsidR="00031DEE" w:rsidRDefault="00031DEE" w:rsidP="0087581A">
      <w:pPr>
        <w:rPr>
          <w:rFonts w:asciiTheme="minorHAnsi" w:hAnsiTheme="minorHAnsi" w:cstheme="minorBidi"/>
        </w:rPr>
      </w:pPr>
    </w:p>
    <w:p w14:paraId="2576BD6E" w14:textId="20727F27" w:rsidR="00800CBE" w:rsidRDefault="00800CBE" w:rsidP="0087581A">
      <w:pPr>
        <w:rPr>
          <w:rFonts w:asciiTheme="minorHAnsi" w:hAnsiTheme="minorHAnsi" w:cstheme="minorBidi"/>
        </w:rPr>
      </w:pPr>
    </w:p>
    <w:p w14:paraId="71CFEBCB" w14:textId="77777777" w:rsidR="00852468" w:rsidRDefault="00852468" w:rsidP="0087581A">
      <w:pPr>
        <w:rPr>
          <w:rFonts w:asciiTheme="minorHAnsi" w:hAnsiTheme="minorHAnsi" w:cstheme="minorBidi"/>
        </w:rPr>
      </w:pPr>
    </w:p>
    <w:p w14:paraId="1B4D3869" w14:textId="77777777" w:rsidR="00852468" w:rsidRDefault="00852468" w:rsidP="0087581A">
      <w:pPr>
        <w:rPr>
          <w:rFonts w:asciiTheme="minorHAnsi" w:hAnsiTheme="minorHAnsi" w:cstheme="minorBidi"/>
        </w:rPr>
      </w:pPr>
    </w:p>
    <w:p w14:paraId="67678ADF" w14:textId="77777777" w:rsidR="00852468" w:rsidRDefault="00852468" w:rsidP="0087581A">
      <w:pPr>
        <w:rPr>
          <w:rFonts w:asciiTheme="minorHAnsi" w:hAnsiTheme="minorHAnsi" w:cstheme="minorBidi"/>
        </w:rPr>
      </w:pPr>
    </w:p>
    <w:p w14:paraId="7263B24B" w14:textId="77777777" w:rsidR="00852468" w:rsidRDefault="00852468" w:rsidP="0087581A">
      <w:pPr>
        <w:rPr>
          <w:rFonts w:asciiTheme="minorHAnsi" w:hAnsiTheme="minorHAnsi" w:cstheme="minorBidi"/>
        </w:rPr>
      </w:pPr>
    </w:p>
    <w:p w14:paraId="423E1475" w14:textId="77777777" w:rsidR="00852468" w:rsidRDefault="00852468" w:rsidP="0087581A">
      <w:pPr>
        <w:rPr>
          <w:rFonts w:asciiTheme="minorHAnsi" w:hAnsiTheme="minorHAnsi" w:cstheme="minorBidi"/>
        </w:rPr>
      </w:pPr>
    </w:p>
    <w:p w14:paraId="3D5936CF" w14:textId="77777777" w:rsidR="00852468" w:rsidRDefault="00852468" w:rsidP="0087581A">
      <w:pPr>
        <w:rPr>
          <w:rFonts w:asciiTheme="minorHAnsi" w:hAnsiTheme="minorHAnsi" w:cstheme="minorBidi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560"/>
        <w:gridCol w:w="9663"/>
      </w:tblGrid>
      <w:tr w:rsidR="0087581A" w14:paraId="105AF1DF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A5B73" w14:textId="77777777" w:rsidR="0087581A" w:rsidRDefault="0087581A" w:rsidP="00810D88">
            <w:pPr>
              <w:rPr>
                <w:rFonts w:ascii="Times New Roman" w:eastAsia="Times New Roman" w:hAnsi="Times New Roman"/>
                <w:sz w:val="16"/>
                <w:szCs w:val="16"/>
                <w:lang w:eastAsia="sl-SI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305D3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OZNAKA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32839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ALERGEN</w:t>
            </w:r>
          </w:p>
        </w:tc>
      </w:tr>
      <w:tr w:rsidR="0087581A" w14:paraId="5DD77C31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D9F5A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70109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 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4F78B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 </w:t>
            </w:r>
          </w:p>
        </w:tc>
      </w:tr>
      <w:tr w:rsidR="0087581A" w14:paraId="613F641E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450F9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32CE2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A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BDBE6E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ARAŠIDI IN PROIZVODI IZ ARAŠIDOV</w:t>
            </w:r>
          </w:p>
        </w:tc>
      </w:tr>
      <w:tr w:rsidR="0087581A" w14:paraId="7ADB1E04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0AACA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4E3B2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G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FF51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ŽITA, KI VSEBUJEJO GLUTEN (pšenica, ječmen, oves, rž, pira in proizvodi iz njih)</w:t>
            </w:r>
          </w:p>
        </w:tc>
      </w:tr>
      <w:tr w:rsidR="0087581A" w14:paraId="4EC42634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B808E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FA03B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GS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2A658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GORČIČNO SEME IN NJEGOVI PROIZVODI</w:t>
            </w:r>
          </w:p>
        </w:tc>
      </w:tr>
      <w:tr w:rsidR="0087581A" w14:paraId="1367596C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A877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C7DC9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J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24469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JAJCA IN PROIZVODI IZ NJIH</w:t>
            </w:r>
          </w:p>
        </w:tc>
      </w:tr>
      <w:tr w:rsidR="0087581A" w14:paraId="395C4751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E3F93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9E536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L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B175E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MLEKO IN MLEČNI PROIZVODI, KI VSEBUJEJO LAKTOZO</w:t>
            </w:r>
          </w:p>
        </w:tc>
      </w:tr>
      <w:tr w:rsidR="0087581A" w14:paraId="6830192A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8C3E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F0F1E0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M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C009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MEHKUŽCI IN PROIZVODI IZ NJIH (lignji, hobotnice, školjke)</w:t>
            </w:r>
          </w:p>
        </w:tc>
      </w:tr>
      <w:tr w:rsidR="0087581A" w14:paraId="6B886971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25ED0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C2362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O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64DEE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 xml:space="preserve">LUPINASTO SADJE – OREŠČKI (mandeljni, orehi, lešniki, indijski oreščki, brazilski oreščki, ameriški orehi, pistacija,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makadamija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) IN PROIZVODI IZ NJIH</w:t>
            </w:r>
          </w:p>
        </w:tc>
      </w:tr>
      <w:tr w:rsidR="0087581A" w14:paraId="6F16EE89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206EA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02A6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R1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6B052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RIBE IN PROIZVODI IZ NJIH</w:t>
            </w:r>
          </w:p>
        </w:tc>
      </w:tr>
      <w:tr w:rsidR="0087581A" w14:paraId="14F71661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9F92D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9137B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R2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D313F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RAKI IN PROIZVODI IZ NJIH</w:t>
            </w:r>
          </w:p>
        </w:tc>
      </w:tr>
      <w:tr w:rsidR="0087581A" w14:paraId="758B5EE8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24E9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2D0DE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S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A5E95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ZRNJE SOJE IN PROIZVODI IZ NJIH</w:t>
            </w:r>
          </w:p>
        </w:tc>
      </w:tr>
      <w:tr w:rsidR="0087581A" w14:paraId="289A57EA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4CFE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7F6A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SO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sl-SI"/>
              </w:rPr>
              <w:t>2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D5D20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ŽVEPLOV DIOKSID IN SULFITI (v koncentraciji več kot 100mg/kg ali 10mg/l, izraženi kot SO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sl-SI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)</w:t>
            </w:r>
          </w:p>
        </w:tc>
      </w:tr>
      <w:tr w:rsidR="0087581A" w14:paraId="501D24C8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B63D4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1A238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SS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90EE5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SEZAMOVO SEME IN PROIZVODI IZ NJEGA</w:t>
            </w:r>
          </w:p>
        </w:tc>
      </w:tr>
      <w:tr w:rsidR="0087581A" w14:paraId="6F83741D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8F256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59361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V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3A450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VOLČJI BOB IN PROIZVODI IZ NJEGA</w:t>
            </w:r>
          </w:p>
        </w:tc>
      </w:tr>
      <w:tr w:rsidR="0087581A" w14:paraId="208F6A91" w14:textId="77777777" w:rsidTr="00810D88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A81AF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14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DE7DF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Z</w:t>
            </w:r>
          </w:p>
        </w:tc>
        <w:tc>
          <w:tcPr>
            <w:tcW w:w="9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532EC" w14:textId="77777777" w:rsidR="0087581A" w:rsidRDefault="0087581A" w:rsidP="0081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l-SI"/>
              </w:rPr>
              <w:t>LISTNA ZELENA IN PROIZVODI IZ NJE</w:t>
            </w:r>
          </w:p>
        </w:tc>
      </w:tr>
    </w:tbl>
    <w:p w14:paraId="3988FD12" w14:textId="60B92EDF" w:rsidR="003B7BDD" w:rsidRPr="0012198F" w:rsidRDefault="0087581A" w:rsidP="0012198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l-SI"/>
        </w:rPr>
        <w:t>OPOMBA: V KOLIKOR JE V JEDILNIKIH ALERGEN OZNAČEN Z malimi črkami, POMENI, DA SO V ŽIVILU LAHKO PRISOTNE SLEDI TEGA ALERGENA.</w:t>
      </w:r>
    </w:p>
    <w:sectPr w:rsidR="003B7BDD" w:rsidRPr="0012198F" w:rsidSect="0087581A">
      <w:headerReference w:type="default" r:id="rId12"/>
      <w:footerReference w:type="default" r:id="rId13"/>
      <w:pgSz w:w="16838" w:h="11906" w:orient="landscape"/>
      <w:pgMar w:top="1417" w:right="1417" w:bottom="1417" w:left="2268" w:header="708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54DB" w14:textId="77777777" w:rsidR="003566DC" w:rsidRDefault="003566DC" w:rsidP="00EF1279">
      <w:pPr>
        <w:spacing w:line="240" w:lineRule="auto"/>
      </w:pPr>
      <w:r>
        <w:separator/>
      </w:r>
    </w:p>
  </w:endnote>
  <w:endnote w:type="continuationSeparator" w:id="0">
    <w:p w14:paraId="637F1F72" w14:textId="77777777" w:rsidR="003566DC" w:rsidRDefault="003566DC" w:rsidP="00EF1279">
      <w:pPr>
        <w:spacing w:line="240" w:lineRule="auto"/>
      </w:pPr>
      <w:r>
        <w:continuationSeparator/>
      </w:r>
    </w:p>
  </w:endnote>
  <w:endnote w:type="continuationNotice" w:id="1">
    <w:p w14:paraId="04A9252C" w14:textId="77777777" w:rsidR="003566DC" w:rsidRDefault="003566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10774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70"/>
      <w:gridCol w:w="1984"/>
      <w:gridCol w:w="1560"/>
      <w:gridCol w:w="1134"/>
      <w:gridCol w:w="2126"/>
    </w:tblGrid>
    <w:tr w:rsidR="00810D88" w14:paraId="3641861C" w14:textId="77777777" w:rsidTr="00F322C0">
      <w:trPr>
        <w:trHeight w:val="709"/>
      </w:trPr>
      <w:tc>
        <w:tcPr>
          <w:tcW w:w="3970" w:type="dxa"/>
        </w:tcPr>
        <w:p w14:paraId="782F5630" w14:textId="77777777" w:rsidR="00810D88" w:rsidRDefault="00810D88" w:rsidP="00E2336E">
          <w:pPr>
            <w:pStyle w:val="Noga"/>
            <w:rPr>
              <w:b/>
              <w:sz w:val="20"/>
              <w:szCs w:val="20"/>
            </w:rPr>
          </w:pPr>
          <w:r w:rsidRPr="00415632">
            <w:rPr>
              <w:b/>
              <w:sz w:val="20"/>
              <w:szCs w:val="20"/>
            </w:rPr>
            <w:t>Varstveno delovni center POLŽ Maribor</w:t>
          </w:r>
        </w:p>
        <w:p w14:paraId="4B0A64A0" w14:textId="77777777" w:rsidR="00810D88" w:rsidRDefault="00810D88" w:rsidP="00E2336E">
          <w:pPr>
            <w:pStyle w:val="Noga"/>
            <w:rPr>
              <w:sz w:val="20"/>
              <w:szCs w:val="20"/>
            </w:rPr>
          </w:pPr>
          <w:r w:rsidRPr="00415632">
            <w:rPr>
              <w:sz w:val="20"/>
              <w:szCs w:val="20"/>
            </w:rPr>
            <w:t>Park mladih 4 • 2000 Maribor</w:t>
          </w:r>
        </w:p>
        <w:p w14:paraId="68C32B42" w14:textId="77777777" w:rsidR="00810D88" w:rsidRPr="00415632" w:rsidRDefault="00810D88" w:rsidP="00E2336E">
          <w:pPr>
            <w:pStyle w:val="Noga"/>
            <w:rPr>
              <w:sz w:val="20"/>
              <w:szCs w:val="20"/>
            </w:rPr>
          </w:pPr>
          <w:r>
            <w:rPr>
              <w:rFonts w:ascii="Wingdings" w:eastAsia="Wingdings" w:hAnsi="Wingdings" w:cs="Wingdings"/>
              <w:sz w:val="20"/>
              <w:szCs w:val="20"/>
            </w:rPr>
            <w:t>(</w:t>
          </w:r>
          <w:r w:rsidRPr="00415632">
            <w:rPr>
              <w:sz w:val="20"/>
              <w:szCs w:val="20"/>
            </w:rPr>
            <w:t xml:space="preserve"> 02/320 86 50</w:t>
          </w:r>
          <w:r>
            <w:rPr>
              <w:sz w:val="20"/>
              <w:szCs w:val="20"/>
            </w:rPr>
            <w:t xml:space="preserve"> </w:t>
          </w:r>
          <w:r>
            <w:rPr>
              <w:rFonts w:ascii="Wingdings" w:eastAsia="Wingdings" w:hAnsi="Wingdings" w:cs="Wingdings"/>
              <w:sz w:val="20"/>
              <w:szCs w:val="20"/>
            </w:rPr>
            <w:t>□</w:t>
          </w:r>
          <w:r w:rsidRPr="00415632">
            <w:rPr>
              <w:sz w:val="20"/>
              <w:szCs w:val="20"/>
            </w:rPr>
            <w:t xml:space="preserve"> 041 762 806</w:t>
          </w:r>
        </w:p>
        <w:p w14:paraId="225F7AB7" w14:textId="77777777" w:rsidR="00810D88" w:rsidRPr="00161DEE" w:rsidRDefault="00810D88" w:rsidP="00E2336E">
          <w:pPr>
            <w:pStyle w:val="Noga"/>
            <w:rPr>
              <w:sz w:val="20"/>
              <w:szCs w:val="20"/>
            </w:rPr>
          </w:pPr>
          <w:r>
            <w:rPr>
              <w:rFonts w:ascii="Wingdings" w:eastAsia="Wingdings" w:hAnsi="Wingdings" w:cs="Wingdings"/>
              <w:sz w:val="20"/>
              <w:szCs w:val="20"/>
            </w:rPr>
            <w:t>*</w:t>
          </w:r>
          <w:r w:rsidRPr="00415632">
            <w:rPr>
              <w:sz w:val="20"/>
              <w:szCs w:val="20"/>
            </w:rPr>
            <w:t xml:space="preserve"> </w:t>
          </w:r>
          <w:hyperlink r:id="rId1" w:history="1">
            <w:r w:rsidRPr="00415632">
              <w:rPr>
                <w:rStyle w:val="Hiperpovezava"/>
                <w:sz w:val="20"/>
                <w:szCs w:val="20"/>
              </w:rPr>
              <w:t>vdc.polz@vdcpolz.si</w:t>
            </w:r>
          </w:hyperlink>
          <w:r w:rsidRPr="00415632">
            <w:rPr>
              <w:sz w:val="20"/>
              <w:szCs w:val="20"/>
            </w:rPr>
            <w:t xml:space="preserve">, </w:t>
          </w:r>
          <w:r>
            <w:rPr>
              <w:rFonts w:ascii="Webdings" w:eastAsia="Webdings" w:hAnsi="Webdings" w:cs="Webdings"/>
              <w:sz w:val="20"/>
              <w:szCs w:val="20"/>
            </w:rPr>
            <w:t>ü</w:t>
          </w:r>
          <w:r w:rsidRPr="00415632">
            <w:rPr>
              <w:sz w:val="20"/>
              <w:szCs w:val="20"/>
            </w:rPr>
            <w:t xml:space="preserve"> </w:t>
          </w:r>
          <w:hyperlink r:id="rId2" w:history="1">
            <w:r w:rsidRPr="00415632">
              <w:rPr>
                <w:rStyle w:val="Hiperpovezava"/>
                <w:sz w:val="20"/>
                <w:szCs w:val="20"/>
              </w:rPr>
              <w:t>www.vdcpolz.si</w:t>
            </w:r>
          </w:hyperlink>
        </w:p>
      </w:tc>
      <w:tc>
        <w:tcPr>
          <w:tcW w:w="1984" w:type="dxa"/>
        </w:tcPr>
        <w:p w14:paraId="43F37BFF" w14:textId="079FD386" w:rsidR="00810D88" w:rsidRDefault="00810D88" w:rsidP="00E2336E">
          <w:pPr>
            <w:pStyle w:val="Noga"/>
          </w:pPr>
          <w:r>
            <w:rPr>
              <w:noProof/>
              <w:lang w:eastAsia="sl-SI"/>
            </w:rPr>
            <w:drawing>
              <wp:inline distT="0" distB="0" distL="0" distR="0" wp14:anchorId="198273F4" wp14:editId="3CA71AED">
                <wp:extent cx="1114425" cy="590550"/>
                <wp:effectExtent l="0" t="0" r="9525" b="0"/>
                <wp:docPr id="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0" w:type="dxa"/>
        </w:tcPr>
        <w:p w14:paraId="6EE8C458" w14:textId="59787595" w:rsidR="00810D88" w:rsidRDefault="003566DC" w:rsidP="00E2336E">
          <w:pPr>
            <w:pStyle w:val="Noga"/>
            <w:jc w:val="center"/>
            <w:rPr>
              <w:b/>
              <w:sz w:val="20"/>
              <w:szCs w:val="20"/>
            </w:rPr>
          </w:pPr>
          <w:r>
            <w:pict w14:anchorId="400D4E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57.75pt">
                <v:imagedata r:id="rId4" o:title=""/>
              </v:shape>
            </w:pict>
          </w:r>
        </w:p>
      </w:tc>
      <w:tc>
        <w:tcPr>
          <w:tcW w:w="1134" w:type="dxa"/>
        </w:tcPr>
        <w:p w14:paraId="72C15495" w14:textId="77777777" w:rsidR="00810D88" w:rsidRDefault="00810D88" w:rsidP="00E2336E">
          <w:pPr>
            <w:pStyle w:val="Noga"/>
            <w:jc w:val="center"/>
          </w:pPr>
          <w:r>
            <w:rPr>
              <w:noProof/>
              <w:lang w:eastAsia="sl-SI"/>
            </w:rPr>
            <w:drawing>
              <wp:inline distT="0" distB="0" distL="0" distR="0" wp14:anchorId="06FB36AA" wp14:editId="6E6CDAE4">
                <wp:extent cx="552450" cy="581025"/>
                <wp:effectExtent l="0" t="0" r="0" b="9525"/>
                <wp:docPr id="1809715557" name="Slika 1809715557" descr="Opis: Opis: druzini prijazno-pol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1" descr="Opis: Opis: druzini prijazno-polni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14:paraId="7DD6D8A1" w14:textId="2BC2173E" w:rsidR="00810D88" w:rsidRDefault="00810D88" w:rsidP="00E2336E">
          <w:pPr>
            <w:pStyle w:val="Noga"/>
            <w:jc w:val="center"/>
            <w:rPr>
              <w:b/>
              <w:sz w:val="20"/>
              <w:szCs w:val="20"/>
            </w:rPr>
          </w:pPr>
          <w:r>
            <w:rPr>
              <w:noProof/>
              <w:lang w:eastAsia="sl-SI"/>
            </w:rPr>
            <w:drawing>
              <wp:inline distT="0" distB="0" distL="0" distR="0" wp14:anchorId="50025EC5" wp14:editId="05FA7CB8">
                <wp:extent cx="1212850" cy="521970"/>
                <wp:effectExtent l="0" t="0" r="6350" b="0"/>
                <wp:docPr id="2097291249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7291249" name="Slika 1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CD4CDF" w14:textId="77777777" w:rsidR="00810D88" w:rsidRDefault="00810D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006B2" w14:textId="77777777" w:rsidR="003566DC" w:rsidRDefault="003566DC" w:rsidP="00EF1279">
      <w:pPr>
        <w:spacing w:line="240" w:lineRule="auto"/>
      </w:pPr>
      <w:r>
        <w:separator/>
      </w:r>
    </w:p>
  </w:footnote>
  <w:footnote w:type="continuationSeparator" w:id="0">
    <w:p w14:paraId="08E75BED" w14:textId="77777777" w:rsidR="003566DC" w:rsidRDefault="003566DC" w:rsidP="00EF1279">
      <w:pPr>
        <w:spacing w:line="240" w:lineRule="auto"/>
      </w:pPr>
      <w:r>
        <w:continuationSeparator/>
      </w:r>
    </w:p>
  </w:footnote>
  <w:footnote w:type="continuationNotice" w:id="1">
    <w:p w14:paraId="53C8F108" w14:textId="77777777" w:rsidR="003566DC" w:rsidRDefault="003566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572" w14:textId="2EE172A5" w:rsidR="00810D88" w:rsidRDefault="00810D88">
    <w:pPr>
      <w:pStyle w:val="Glava"/>
    </w:pPr>
    <w:r w:rsidRPr="00E77BEC">
      <w:rPr>
        <w:rFonts w:asciiTheme="minorHAnsi" w:hAnsiTheme="minorHAnsi"/>
        <w:noProof/>
        <w:sz w:val="18"/>
        <w:szCs w:val="16"/>
        <w:lang w:eastAsia="sl-SI"/>
      </w:rPr>
      <w:drawing>
        <wp:inline distT="0" distB="0" distL="0" distR="0" wp14:anchorId="19F80354" wp14:editId="1FC5A8E1">
          <wp:extent cx="1810134" cy="702259"/>
          <wp:effectExtent l="0" t="0" r="0" b="3175"/>
          <wp:docPr id="924063986" name="Slika 924063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228" cy="712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912CA"/>
    <w:multiLevelType w:val="hybridMultilevel"/>
    <w:tmpl w:val="8E0AB69A"/>
    <w:lvl w:ilvl="0" w:tplc="11F663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1DC5"/>
    <w:multiLevelType w:val="hybridMultilevel"/>
    <w:tmpl w:val="46D83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266322">
    <w:abstractNumId w:val="1"/>
  </w:num>
  <w:num w:numId="2" w16cid:durableId="10077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BE0"/>
    <w:rsid w:val="00000BE9"/>
    <w:rsid w:val="00005D01"/>
    <w:rsid w:val="00007919"/>
    <w:rsid w:val="00010B95"/>
    <w:rsid w:val="0001714A"/>
    <w:rsid w:val="00022526"/>
    <w:rsid w:val="0002370C"/>
    <w:rsid w:val="00023C5C"/>
    <w:rsid w:val="000242D9"/>
    <w:rsid w:val="00024BAA"/>
    <w:rsid w:val="0002564D"/>
    <w:rsid w:val="00025903"/>
    <w:rsid w:val="00030FFF"/>
    <w:rsid w:val="00031857"/>
    <w:rsid w:val="00031DEE"/>
    <w:rsid w:val="000335FA"/>
    <w:rsid w:val="00034BB2"/>
    <w:rsid w:val="00035B4F"/>
    <w:rsid w:val="00036BDB"/>
    <w:rsid w:val="00041E51"/>
    <w:rsid w:val="0004222C"/>
    <w:rsid w:val="00054A46"/>
    <w:rsid w:val="0005651C"/>
    <w:rsid w:val="00056E52"/>
    <w:rsid w:val="00061498"/>
    <w:rsid w:val="00061AD0"/>
    <w:rsid w:val="00062DF3"/>
    <w:rsid w:val="00072ED6"/>
    <w:rsid w:val="000749D5"/>
    <w:rsid w:val="0007689A"/>
    <w:rsid w:val="00077ADB"/>
    <w:rsid w:val="0008084C"/>
    <w:rsid w:val="000826DE"/>
    <w:rsid w:val="00084528"/>
    <w:rsid w:val="00085F51"/>
    <w:rsid w:val="000904B0"/>
    <w:rsid w:val="00095D60"/>
    <w:rsid w:val="000968CB"/>
    <w:rsid w:val="00096BD6"/>
    <w:rsid w:val="000A2205"/>
    <w:rsid w:val="000A4547"/>
    <w:rsid w:val="000B02A2"/>
    <w:rsid w:val="000B0CE4"/>
    <w:rsid w:val="000B4CBE"/>
    <w:rsid w:val="000C09DB"/>
    <w:rsid w:val="000C0FFA"/>
    <w:rsid w:val="000C186A"/>
    <w:rsid w:val="000C26F2"/>
    <w:rsid w:val="000C38F9"/>
    <w:rsid w:val="000D012C"/>
    <w:rsid w:val="000D4436"/>
    <w:rsid w:val="000D4D76"/>
    <w:rsid w:val="000D5072"/>
    <w:rsid w:val="000E0EC7"/>
    <w:rsid w:val="000E22EA"/>
    <w:rsid w:val="000E30B0"/>
    <w:rsid w:val="000E64AA"/>
    <w:rsid w:val="000F16A8"/>
    <w:rsid w:val="000F19E9"/>
    <w:rsid w:val="000F3514"/>
    <w:rsid w:val="000F6739"/>
    <w:rsid w:val="000F751D"/>
    <w:rsid w:val="00100905"/>
    <w:rsid w:val="001024BB"/>
    <w:rsid w:val="00103B2F"/>
    <w:rsid w:val="001044ED"/>
    <w:rsid w:val="00104E8E"/>
    <w:rsid w:val="001107DE"/>
    <w:rsid w:val="001146ED"/>
    <w:rsid w:val="00120BB4"/>
    <w:rsid w:val="0012198F"/>
    <w:rsid w:val="00123AEB"/>
    <w:rsid w:val="00123B41"/>
    <w:rsid w:val="001244CB"/>
    <w:rsid w:val="001245D8"/>
    <w:rsid w:val="00124F38"/>
    <w:rsid w:val="00124F4A"/>
    <w:rsid w:val="00125BE9"/>
    <w:rsid w:val="001356FE"/>
    <w:rsid w:val="001377D3"/>
    <w:rsid w:val="00141C9C"/>
    <w:rsid w:val="00144065"/>
    <w:rsid w:val="0015016E"/>
    <w:rsid w:val="0015089A"/>
    <w:rsid w:val="00157377"/>
    <w:rsid w:val="00157904"/>
    <w:rsid w:val="00161DEE"/>
    <w:rsid w:val="00162329"/>
    <w:rsid w:val="001671BD"/>
    <w:rsid w:val="001674BF"/>
    <w:rsid w:val="00171093"/>
    <w:rsid w:val="00174829"/>
    <w:rsid w:val="00175D3D"/>
    <w:rsid w:val="00176167"/>
    <w:rsid w:val="001809C1"/>
    <w:rsid w:val="00182562"/>
    <w:rsid w:val="001850E8"/>
    <w:rsid w:val="00185524"/>
    <w:rsid w:val="00185CDA"/>
    <w:rsid w:val="00187AE1"/>
    <w:rsid w:val="001903B4"/>
    <w:rsid w:val="001931D7"/>
    <w:rsid w:val="00195B95"/>
    <w:rsid w:val="00197101"/>
    <w:rsid w:val="001A1E97"/>
    <w:rsid w:val="001A5119"/>
    <w:rsid w:val="001B3D02"/>
    <w:rsid w:val="001B791A"/>
    <w:rsid w:val="001C25AE"/>
    <w:rsid w:val="001C6B84"/>
    <w:rsid w:val="001D510C"/>
    <w:rsid w:val="001D6B3F"/>
    <w:rsid w:val="001E0D34"/>
    <w:rsid w:val="001E0DEF"/>
    <w:rsid w:val="001E38DB"/>
    <w:rsid w:val="001E4025"/>
    <w:rsid w:val="001E4FD7"/>
    <w:rsid w:val="001E682B"/>
    <w:rsid w:val="001F6869"/>
    <w:rsid w:val="001F76C6"/>
    <w:rsid w:val="001F7DAA"/>
    <w:rsid w:val="00200F4A"/>
    <w:rsid w:val="00202F24"/>
    <w:rsid w:val="0020325D"/>
    <w:rsid w:val="002038DD"/>
    <w:rsid w:val="00205E3D"/>
    <w:rsid w:val="00206A42"/>
    <w:rsid w:val="00224A12"/>
    <w:rsid w:val="00226A81"/>
    <w:rsid w:val="002278ED"/>
    <w:rsid w:val="002307B9"/>
    <w:rsid w:val="00232950"/>
    <w:rsid w:val="002344DD"/>
    <w:rsid w:val="00241148"/>
    <w:rsid w:val="0024329B"/>
    <w:rsid w:val="002509B2"/>
    <w:rsid w:val="002572C7"/>
    <w:rsid w:val="002602E6"/>
    <w:rsid w:val="002638D6"/>
    <w:rsid w:val="00263C1B"/>
    <w:rsid w:val="0026710F"/>
    <w:rsid w:val="0026736C"/>
    <w:rsid w:val="00267C17"/>
    <w:rsid w:val="002728CC"/>
    <w:rsid w:val="00272FB6"/>
    <w:rsid w:val="00280026"/>
    <w:rsid w:val="00281AD2"/>
    <w:rsid w:val="00282F25"/>
    <w:rsid w:val="00284247"/>
    <w:rsid w:val="002864F4"/>
    <w:rsid w:val="00290E01"/>
    <w:rsid w:val="00290F77"/>
    <w:rsid w:val="00291315"/>
    <w:rsid w:val="002A00A3"/>
    <w:rsid w:val="002A3A5D"/>
    <w:rsid w:val="002A430A"/>
    <w:rsid w:val="002A4757"/>
    <w:rsid w:val="002A53DF"/>
    <w:rsid w:val="002A5CE0"/>
    <w:rsid w:val="002B217B"/>
    <w:rsid w:val="002B3CC4"/>
    <w:rsid w:val="002B5335"/>
    <w:rsid w:val="002B6846"/>
    <w:rsid w:val="002D22F7"/>
    <w:rsid w:val="002D2C00"/>
    <w:rsid w:val="002D3A73"/>
    <w:rsid w:val="002E1FBF"/>
    <w:rsid w:val="002E3024"/>
    <w:rsid w:val="002E3075"/>
    <w:rsid w:val="002E73B0"/>
    <w:rsid w:val="002F01D4"/>
    <w:rsid w:val="002F2DA0"/>
    <w:rsid w:val="002F3BF7"/>
    <w:rsid w:val="002F7753"/>
    <w:rsid w:val="003041B2"/>
    <w:rsid w:val="00312C28"/>
    <w:rsid w:val="00327388"/>
    <w:rsid w:val="00327E7B"/>
    <w:rsid w:val="003409C2"/>
    <w:rsid w:val="0035044E"/>
    <w:rsid w:val="0035473C"/>
    <w:rsid w:val="003559AD"/>
    <w:rsid w:val="00355E2E"/>
    <w:rsid w:val="003566DC"/>
    <w:rsid w:val="00360FB1"/>
    <w:rsid w:val="003631DD"/>
    <w:rsid w:val="003736D2"/>
    <w:rsid w:val="0037381B"/>
    <w:rsid w:val="00374884"/>
    <w:rsid w:val="00375264"/>
    <w:rsid w:val="00383935"/>
    <w:rsid w:val="003872E6"/>
    <w:rsid w:val="003947C9"/>
    <w:rsid w:val="00395846"/>
    <w:rsid w:val="00396D08"/>
    <w:rsid w:val="003A1A55"/>
    <w:rsid w:val="003A1AD5"/>
    <w:rsid w:val="003A3C58"/>
    <w:rsid w:val="003A668C"/>
    <w:rsid w:val="003B19FD"/>
    <w:rsid w:val="003B39E3"/>
    <w:rsid w:val="003B69DE"/>
    <w:rsid w:val="003B7BDD"/>
    <w:rsid w:val="003B7ED3"/>
    <w:rsid w:val="003C28B1"/>
    <w:rsid w:val="003C5895"/>
    <w:rsid w:val="003C5E91"/>
    <w:rsid w:val="003C6A8C"/>
    <w:rsid w:val="003C7549"/>
    <w:rsid w:val="003D261A"/>
    <w:rsid w:val="003D2EDF"/>
    <w:rsid w:val="003D3D88"/>
    <w:rsid w:val="003D4A96"/>
    <w:rsid w:val="003D679A"/>
    <w:rsid w:val="003D78BA"/>
    <w:rsid w:val="003D7980"/>
    <w:rsid w:val="003E014E"/>
    <w:rsid w:val="003E1BB4"/>
    <w:rsid w:val="003E1D46"/>
    <w:rsid w:val="003E569F"/>
    <w:rsid w:val="003F78C3"/>
    <w:rsid w:val="004000EB"/>
    <w:rsid w:val="00402D06"/>
    <w:rsid w:val="004033EE"/>
    <w:rsid w:val="004070E3"/>
    <w:rsid w:val="0040722A"/>
    <w:rsid w:val="00407FE3"/>
    <w:rsid w:val="00413C63"/>
    <w:rsid w:val="0041509C"/>
    <w:rsid w:val="00415632"/>
    <w:rsid w:val="00422A01"/>
    <w:rsid w:val="00422E62"/>
    <w:rsid w:val="00426430"/>
    <w:rsid w:val="004306EB"/>
    <w:rsid w:val="00430AA7"/>
    <w:rsid w:val="004330B8"/>
    <w:rsid w:val="00441BB0"/>
    <w:rsid w:val="00442C03"/>
    <w:rsid w:val="00443CFB"/>
    <w:rsid w:val="00444A04"/>
    <w:rsid w:val="00446C61"/>
    <w:rsid w:val="00452F36"/>
    <w:rsid w:val="004616BC"/>
    <w:rsid w:val="00461BE0"/>
    <w:rsid w:val="00464F5F"/>
    <w:rsid w:val="00465016"/>
    <w:rsid w:val="004659B5"/>
    <w:rsid w:val="00465B23"/>
    <w:rsid w:val="00465EB6"/>
    <w:rsid w:val="00467E9E"/>
    <w:rsid w:val="0047022D"/>
    <w:rsid w:val="004759C4"/>
    <w:rsid w:val="0048078A"/>
    <w:rsid w:val="00480BE1"/>
    <w:rsid w:val="00481876"/>
    <w:rsid w:val="00482BDC"/>
    <w:rsid w:val="00483C25"/>
    <w:rsid w:val="00484970"/>
    <w:rsid w:val="00487F34"/>
    <w:rsid w:val="00491D7A"/>
    <w:rsid w:val="00492FC4"/>
    <w:rsid w:val="004957B2"/>
    <w:rsid w:val="00496C2F"/>
    <w:rsid w:val="004A0E0F"/>
    <w:rsid w:val="004B14AE"/>
    <w:rsid w:val="004B5DC1"/>
    <w:rsid w:val="004B675C"/>
    <w:rsid w:val="004C3A67"/>
    <w:rsid w:val="004C46D2"/>
    <w:rsid w:val="004C6F1D"/>
    <w:rsid w:val="004D4BD8"/>
    <w:rsid w:val="004D50B2"/>
    <w:rsid w:val="004D696A"/>
    <w:rsid w:val="004E182A"/>
    <w:rsid w:val="004E2C64"/>
    <w:rsid w:val="004E71BD"/>
    <w:rsid w:val="004F1327"/>
    <w:rsid w:val="00505F4D"/>
    <w:rsid w:val="0051109D"/>
    <w:rsid w:val="00511FCB"/>
    <w:rsid w:val="00512AD7"/>
    <w:rsid w:val="00513018"/>
    <w:rsid w:val="00514DA7"/>
    <w:rsid w:val="005207E3"/>
    <w:rsid w:val="0052348B"/>
    <w:rsid w:val="005266BC"/>
    <w:rsid w:val="00532246"/>
    <w:rsid w:val="00533BA9"/>
    <w:rsid w:val="00535F9B"/>
    <w:rsid w:val="0053796A"/>
    <w:rsid w:val="0054064B"/>
    <w:rsid w:val="005413A5"/>
    <w:rsid w:val="00546640"/>
    <w:rsid w:val="00550EA9"/>
    <w:rsid w:val="00552780"/>
    <w:rsid w:val="00557870"/>
    <w:rsid w:val="00565358"/>
    <w:rsid w:val="005678A0"/>
    <w:rsid w:val="00571A03"/>
    <w:rsid w:val="00573723"/>
    <w:rsid w:val="00581C75"/>
    <w:rsid w:val="0058453B"/>
    <w:rsid w:val="005846B5"/>
    <w:rsid w:val="005859DA"/>
    <w:rsid w:val="0058632B"/>
    <w:rsid w:val="0058692D"/>
    <w:rsid w:val="00586C2B"/>
    <w:rsid w:val="00586F92"/>
    <w:rsid w:val="00591148"/>
    <w:rsid w:val="00595B3D"/>
    <w:rsid w:val="00597BB8"/>
    <w:rsid w:val="005A204C"/>
    <w:rsid w:val="005A3743"/>
    <w:rsid w:val="005A549A"/>
    <w:rsid w:val="005A59A3"/>
    <w:rsid w:val="005A6139"/>
    <w:rsid w:val="005B38E4"/>
    <w:rsid w:val="005B3AD5"/>
    <w:rsid w:val="005C43D6"/>
    <w:rsid w:val="005D0B77"/>
    <w:rsid w:val="005D4DBF"/>
    <w:rsid w:val="005D6A03"/>
    <w:rsid w:val="005F12D7"/>
    <w:rsid w:val="005F6085"/>
    <w:rsid w:val="005F6731"/>
    <w:rsid w:val="005F6ED5"/>
    <w:rsid w:val="00600165"/>
    <w:rsid w:val="006022B0"/>
    <w:rsid w:val="006059E9"/>
    <w:rsid w:val="00605E1C"/>
    <w:rsid w:val="00606782"/>
    <w:rsid w:val="00610C12"/>
    <w:rsid w:val="00614089"/>
    <w:rsid w:val="006154FC"/>
    <w:rsid w:val="00616B3A"/>
    <w:rsid w:val="006204CC"/>
    <w:rsid w:val="00621D0F"/>
    <w:rsid w:val="00622CBB"/>
    <w:rsid w:val="0063212D"/>
    <w:rsid w:val="00635215"/>
    <w:rsid w:val="00635C70"/>
    <w:rsid w:val="006361E1"/>
    <w:rsid w:val="0063631B"/>
    <w:rsid w:val="00643368"/>
    <w:rsid w:val="00643851"/>
    <w:rsid w:val="00646DB2"/>
    <w:rsid w:val="00652B19"/>
    <w:rsid w:val="006533D1"/>
    <w:rsid w:val="00654D2B"/>
    <w:rsid w:val="006551A2"/>
    <w:rsid w:val="00656EDE"/>
    <w:rsid w:val="00666583"/>
    <w:rsid w:val="0066754B"/>
    <w:rsid w:val="00673F06"/>
    <w:rsid w:val="00673F7C"/>
    <w:rsid w:val="00681B33"/>
    <w:rsid w:val="0068269F"/>
    <w:rsid w:val="00684E68"/>
    <w:rsid w:val="00694472"/>
    <w:rsid w:val="006A28E5"/>
    <w:rsid w:val="006A3093"/>
    <w:rsid w:val="006A472A"/>
    <w:rsid w:val="006B0C19"/>
    <w:rsid w:val="006B19B4"/>
    <w:rsid w:val="006B2E84"/>
    <w:rsid w:val="006B3411"/>
    <w:rsid w:val="006B4CF3"/>
    <w:rsid w:val="006B4F74"/>
    <w:rsid w:val="006C4187"/>
    <w:rsid w:val="006C62B9"/>
    <w:rsid w:val="006C6D8B"/>
    <w:rsid w:val="006D073D"/>
    <w:rsid w:val="006D2AE3"/>
    <w:rsid w:val="006D3160"/>
    <w:rsid w:val="006D3C36"/>
    <w:rsid w:val="006D48B1"/>
    <w:rsid w:val="006E2715"/>
    <w:rsid w:val="006E6B46"/>
    <w:rsid w:val="006E7CB6"/>
    <w:rsid w:val="006F3BED"/>
    <w:rsid w:val="006F3CAA"/>
    <w:rsid w:val="00701AD5"/>
    <w:rsid w:val="00706383"/>
    <w:rsid w:val="00706ED8"/>
    <w:rsid w:val="00710672"/>
    <w:rsid w:val="00713DD8"/>
    <w:rsid w:val="00714A5E"/>
    <w:rsid w:val="00714B0A"/>
    <w:rsid w:val="007164F5"/>
    <w:rsid w:val="007170E0"/>
    <w:rsid w:val="007222DB"/>
    <w:rsid w:val="00723A73"/>
    <w:rsid w:val="00725AB5"/>
    <w:rsid w:val="0072675A"/>
    <w:rsid w:val="00726F65"/>
    <w:rsid w:val="007270A5"/>
    <w:rsid w:val="0073480A"/>
    <w:rsid w:val="00734E5B"/>
    <w:rsid w:val="007364B6"/>
    <w:rsid w:val="00737AE9"/>
    <w:rsid w:val="00737C4F"/>
    <w:rsid w:val="007448CE"/>
    <w:rsid w:val="00746BF6"/>
    <w:rsid w:val="00750CCA"/>
    <w:rsid w:val="007520BE"/>
    <w:rsid w:val="00753861"/>
    <w:rsid w:val="00754D9D"/>
    <w:rsid w:val="00757AD5"/>
    <w:rsid w:val="00763489"/>
    <w:rsid w:val="007640F4"/>
    <w:rsid w:val="00770ADC"/>
    <w:rsid w:val="007751D7"/>
    <w:rsid w:val="007801E4"/>
    <w:rsid w:val="007824E2"/>
    <w:rsid w:val="00783B62"/>
    <w:rsid w:val="00784B09"/>
    <w:rsid w:val="00790358"/>
    <w:rsid w:val="00793D6A"/>
    <w:rsid w:val="007A078B"/>
    <w:rsid w:val="007A0CB9"/>
    <w:rsid w:val="007A1A19"/>
    <w:rsid w:val="007A1CB0"/>
    <w:rsid w:val="007A2E73"/>
    <w:rsid w:val="007A3E9B"/>
    <w:rsid w:val="007A4D8E"/>
    <w:rsid w:val="007A55B9"/>
    <w:rsid w:val="007A60DD"/>
    <w:rsid w:val="007A73D9"/>
    <w:rsid w:val="007A75FC"/>
    <w:rsid w:val="007B20CA"/>
    <w:rsid w:val="007B53A4"/>
    <w:rsid w:val="007B5B1D"/>
    <w:rsid w:val="007B77F5"/>
    <w:rsid w:val="007C0526"/>
    <w:rsid w:val="007C0955"/>
    <w:rsid w:val="007C2EF0"/>
    <w:rsid w:val="007C60B9"/>
    <w:rsid w:val="007C6E19"/>
    <w:rsid w:val="007C76BD"/>
    <w:rsid w:val="007D1A9D"/>
    <w:rsid w:val="007D401E"/>
    <w:rsid w:val="007D4F13"/>
    <w:rsid w:val="007E1C00"/>
    <w:rsid w:val="007E3F01"/>
    <w:rsid w:val="007F0F2C"/>
    <w:rsid w:val="007F1F1C"/>
    <w:rsid w:val="007F297A"/>
    <w:rsid w:val="007F2CDD"/>
    <w:rsid w:val="00800CBE"/>
    <w:rsid w:val="00804807"/>
    <w:rsid w:val="0080498F"/>
    <w:rsid w:val="008067AE"/>
    <w:rsid w:val="00810D88"/>
    <w:rsid w:val="00812A6C"/>
    <w:rsid w:val="00813F3E"/>
    <w:rsid w:val="008159CE"/>
    <w:rsid w:val="00815DD1"/>
    <w:rsid w:val="0081662F"/>
    <w:rsid w:val="0081688A"/>
    <w:rsid w:val="0082015E"/>
    <w:rsid w:val="00821575"/>
    <w:rsid w:val="00821582"/>
    <w:rsid w:val="00824CC7"/>
    <w:rsid w:val="008302C2"/>
    <w:rsid w:val="00833AF5"/>
    <w:rsid w:val="00836728"/>
    <w:rsid w:val="0084006C"/>
    <w:rsid w:val="008402DA"/>
    <w:rsid w:val="008426C5"/>
    <w:rsid w:val="008432C6"/>
    <w:rsid w:val="008434A7"/>
    <w:rsid w:val="008450C8"/>
    <w:rsid w:val="0085135C"/>
    <w:rsid w:val="00852468"/>
    <w:rsid w:val="0085520A"/>
    <w:rsid w:val="008556F9"/>
    <w:rsid w:val="0085658E"/>
    <w:rsid w:val="0086033F"/>
    <w:rsid w:val="00862294"/>
    <w:rsid w:val="00862CC0"/>
    <w:rsid w:val="008651D8"/>
    <w:rsid w:val="00866CB3"/>
    <w:rsid w:val="0087059B"/>
    <w:rsid w:val="00873D0A"/>
    <w:rsid w:val="00874B1C"/>
    <w:rsid w:val="008753DE"/>
    <w:rsid w:val="0087581A"/>
    <w:rsid w:val="00876AB9"/>
    <w:rsid w:val="0088099C"/>
    <w:rsid w:val="0088478F"/>
    <w:rsid w:val="008909F5"/>
    <w:rsid w:val="0089630A"/>
    <w:rsid w:val="00897A89"/>
    <w:rsid w:val="008A1B22"/>
    <w:rsid w:val="008A2F0F"/>
    <w:rsid w:val="008A3813"/>
    <w:rsid w:val="008B10B6"/>
    <w:rsid w:val="008B25B7"/>
    <w:rsid w:val="008B2BD6"/>
    <w:rsid w:val="008C2471"/>
    <w:rsid w:val="008C4DA2"/>
    <w:rsid w:val="008C66EB"/>
    <w:rsid w:val="008C7008"/>
    <w:rsid w:val="008D14D2"/>
    <w:rsid w:val="008D1A76"/>
    <w:rsid w:val="008D56FD"/>
    <w:rsid w:val="008D5FC4"/>
    <w:rsid w:val="008D7859"/>
    <w:rsid w:val="008E6490"/>
    <w:rsid w:val="008F295D"/>
    <w:rsid w:val="008F63A9"/>
    <w:rsid w:val="008F7816"/>
    <w:rsid w:val="00900C0A"/>
    <w:rsid w:val="0090113B"/>
    <w:rsid w:val="00902198"/>
    <w:rsid w:val="009134C8"/>
    <w:rsid w:val="0092074B"/>
    <w:rsid w:val="00925938"/>
    <w:rsid w:val="00931A90"/>
    <w:rsid w:val="009351BC"/>
    <w:rsid w:val="009363D0"/>
    <w:rsid w:val="00942BA6"/>
    <w:rsid w:val="009437E5"/>
    <w:rsid w:val="00943A7A"/>
    <w:rsid w:val="00944C59"/>
    <w:rsid w:val="009457BA"/>
    <w:rsid w:val="00947A0F"/>
    <w:rsid w:val="00950453"/>
    <w:rsid w:val="00952693"/>
    <w:rsid w:val="00952A16"/>
    <w:rsid w:val="00960060"/>
    <w:rsid w:val="00960840"/>
    <w:rsid w:val="00960974"/>
    <w:rsid w:val="00963652"/>
    <w:rsid w:val="00963718"/>
    <w:rsid w:val="00966450"/>
    <w:rsid w:val="00966C36"/>
    <w:rsid w:val="0097474C"/>
    <w:rsid w:val="00976755"/>
    <w:rsid w:val="00980041"/>
    <w:rsid w:val="00982A2D"/>
    <w:rsid w:val="00983040"/>
    <w:rsid w:val="009848D0"/>
    <w:rsid w:val="00984BF6"/>
    <w:rsid w:val="0098508F"/>
    <w:rsid w:val="00992F96"/>
    <w:rsid w:val="0099379A"/>
    <w:rsid w:val="009949BF"/>
    <w:rsid w:val="00994ED0"/>
    <w:rsid w:val="0099693B"/>
    <w:rsid w:val="009A4155"/>
    <w:rsid w:val="009A480E"/>
    <w:rsid w:val="009A5129"/>
    <w:rsid w:val="009A7C17"/>
    <w:rsid w:val="009A7E5C"/>
    <w:rsid w:val="009B50F4"/>
    <w:rsid w:val="009C26A3"/>
    <w:rsid w:val="009C2CC3"/>
    <w:rsid w:val="009C384C"/>
    <w:rsid w:val="009C4D42"/>
    <w:rsid w:val="009C60D6"/>
    <w:rsid w:val="009D04BF"/>
    <w:rsid w:val="009D5E16"/>
    <w:rsid w:val="009E7CBF"/>
    <w:rsid w:val="009F4BAD"/>
    <w:rsid w:val="009F61E5"/>
    <w:rsid w:val="00A10FA6"/>
    <w:rsid w:val="00A117FC"/>
    <w:rsid w:val="00A12D0A"/>
    <w:rsid w:val="00A14672"/>
    <w:rsid w:val="00A202F0"/>
    <w:rsid w:val="00A21585"/>
    <w:rsid w:val="00A257A6"/>
    <w:rsid w:val="00A279EF"/>
    <w:rsid w:val="00A3210E"/>
    <w:rsid w:val="00A33E04"/>
    <w:rsid w:val="00A364A0"/>
    <w:rsid w:val="00A368CF"/>
    <w:rsid w:val="00A36CD9"/>
    <w:rsid w:val="00A4064F"/>
    <w:rsid w:val="00A40824"/>
    <w:rsid w:val="00A424CC"/>
    <w:rsid w:val="00A43EAE"/>
    <w:rsid w:val="00A50249"/>
    <w:rsid w:val="00A50D7D"/>
    <w:rsid w:val="00A53BE0"/>
    <w:rsid w:val="00A55E82"/>
    <w:rsid w:val="00A57AEC"/>
    <w:rsid w:val="00A62962"/>
    <w:rsid w:val="00A65091"/>
    <w:rsid w:val="00A669BF"/>
    <w:rsid w:val="00A70229"/>
    <w:rsid w:val="00A70508"/>
    <w:rsid w:val="00A71C1D"/>
    <w:rsid w:val="00A7236E"/>
    <w:rsid w:val="00A7574F"/>
    <w:rsid w:val="00A75ACD"/>
    <w:rsid w:val="00A762DD"/>
    <w:rsid w:val="00A80579"/>
    <w:rsid w:val="00A84B99"/>
    <w:rsid w:val="00A85FCE"/>
    <w:rsid w:val="00A86080"/>
    <w:rsid w:val="00A9165E"/>
    <w:rsid w:val="00A91DC1"/>
    <w:rsid w:val="00A945F3"/>
    <w:rsid w:val="00A94FE8"/>
    <w:rsid w:val="00A977AC"/>
    <w:rsid w:val="00AA3FFE"/>
    <w:rsid w:val="00AA54BE"/>
    <w:rsid w:val="00AA6261"/>
    <w:rsid w:val="00AB2CE1"/>
    <w:rsid w:val="00AB4D9C"/>
    <w:rsid w:val="00AB7D36"/>
    <w:rsid w:val="00AC3C35"/>
    <w:rsid w:val="00AC6EF9"/>
    <w:rsid w:val="00AC7557"/>
    <w:rsid w:val="00AC7F14"/>
    <w:rsid w:val="00AD1D2F"/>
    <w:rsid w:val="00AD2AC5"/>
    <w:rsid w:val="00AD364D"/>
    <w:rsid w:val="00AE257C"/>
    <w:rsid w:val="00AE2BE4"/>
    <w:rsid w:val="00AE3FD5"/>
    <w:rsid w:val="00AE4F63"/>
    <w:rsid w:val="00AF2C9C"/>
    <w:rsid w:val="00B00A0A"/>
    <w:rsid w:val="00B019E1"/>
    <w:rsid w:val="00B11A34"/>
    <w:rsid w:val="00B208E7"/>
    <w:rsid w:val="00B20DA7"/>
    <w:rsid w:val="00B242EE"/>
    <w:rsid w:val="00B25D6F"/>
    <w:rsid w:val="00B25F80"/>
    <w:rsid w:val="00B30062"/>
    <w:rsid w:val="00B3130F"/>
    <w:rsid w:val="00B33A0D"/>
    <w:rsid w:val="00B34D9B"/>
    <w:rsid w:val="00B35EAD"/>
    <w:rsid w:val="00B4184F"/>
    <w:rsid w:val="00B42F49"/>
    <w:rsid w:val="00B431AF"/>
    <w:rsid w:val="00B447B0"/>
    <w:rsid w:val="00B45B10"/>
    <w:rsid w:val="00B50CA9"/>
    <w:rsid w:val="00B519FD"/>
    <w:rsid w:val="00B57C8F"/>
    <w:rsid w:val="00B626F3"/>
    <w:rsid w:val="00B64129"/>
    <w:rsid w:val="00B66FB0"/>
    <w:rsid w:val="00B7054D"/>
    <w:rsid w:val="00B72613"/>
    <w:rsid w:val="00B73762"/>
    <w:rsid w:val="00B7378C"/>
    <w:rsid w:val="00B737F3"/>
    <w:rsid w:val="00B77E23"/>
    <w:rsid w:val="00B812FD"/>
    <w:rsid w:val="00B8220D"/>
    <w:rsid w:val="00B8536F"/>
    <w:rsid w:val="00B86CAC"/>
    <w:rsid w:val="00B86DCC"/>
    <w:rsid w:val="00B900B0"/>
    <w:rsid w:val="00B91A50"/>
    <w:rsid w:val="00BA013B"/>
    <w:rsid w:val="00BA42D3"/>
    <w:rsid w:val="00BA6830"/>
    <w:rsid w:val="00BB3637"/>
    <w:rsid w:val="00BB3647"/>
    <w:rsid w:val="00BB5DE5"/>
    <w:rsid w:val="00BC5616"/>
    <w:rsid w:val="00BD570B"/>
    <w:rsid w:val="00BE08BA"/>
    <w:rsid w:val="00BE3F84"/>
    <w:rsid w:val="00BE69EA"/>
    <w:rsid w:val="00BE7039"/>
    <w:rsid w:val="00BE7611"/>
    <w:rsid w:val="00BF123B"/>
    <w:rsid w:val="00BF3C78"/>
    <w:rsid w:val="00BF459F"/>
    <w:rsid w:val="00BF5B75"/>
    <w:rsid w:val="00C02A7E"/>
    <w:rsid w:val="00C03636"/>
    <w:rsid w:val="00C05C14"/>
    <w:rsid w:val="00C05F0B"/>
    <w:rsid w:val="00C072E5"/>
    <w:rsid w:val="00C1564F"/>
    <w:rsid w:val="00C20659"/>
    <w:rsid w:val="00C22F93"/>
    <w:rsid w:val="00C23C91"/>
    <w:rsid w:val="00C30DAD"/>
    <w:rsid w:val="00C37D05"/>
    <w:rsid w:val="00C40461"/>
    <w:rsid w:val="00C41273"/>
    <w:rsid w:val="00C45401"/>
    <w:rsid w:val="00C46F30"/>
    <w:rsid w:val="00C521EE"/>
    <w:rsid w:val="00C55074"/>
    <w:rsid w:val="00C569C1"/>
    <w:rsid w:val="00C641D0"/>
    <w:rsid w:val="00C65F35"/>
    <w:rsid w:val="00C66675"/>
    <w:rsid w:val="00C71ED1"/>
    <w:rsid w:val="00C815EA"/>
    <w:rsid w:val="00C821A6"/>
    <w:rsid w:val="00C82DF8"/>
    <w:rsid w:val="00C85112"/>
    <w:rsid w:val="00C854C5"/>
    <w:rsid w:val="00C857C4"/>
    <w:rsid w:val="00C85FF0"/>
    <w:rsid w:val="00C94D0C"/>
    <w:rsid w:val="00C95057"/>
    <w:rsid w:val="00C95775"/>
    <w:rsid w:val="00C97EEF"/>
    <w:rsid w:val="00CA0969"/>
    <w:rsid w:val="00CB2059"/>
    <w:rsid w:val="00CB69ED"/>
    <w:rsid w:val="00CC036E"/>
    <w:rsid w:val="00CC22C6"/>
    <w:rsid w:val="00CC2852"/>
    <w:rsid w:val="00CC7ADB"/>
    <w:rsid w:val="00CD4E0F"/>
    <w:rsid w:val="00CD660E"/>
    <w:rsid w:val="00CE37C1"/>
    <w:rsid w:val="00CF2026"/>
    <w:rsid w:val="00D02106"/>
    <w:rsid w:val="00D03D01"/>
    <w:rsid w:val="00D05444"/>
    <w:rsid w:val="00D13067"/>
    <w:rsid w:val="00D21348"/>
    <w:rsid w:val="00D22AA1"/>
    <w:rsid w:val="00D22E80"/>
    <w:rsid w:val="00D312BF"/>
    <w:rsid w:val="00D36EB3"/>
    <w:rsid w:val="00D41A30"/>
    <w:rsid w:val="00D42518"/>
    <w:rsid w:val="00D44304"/>
    <w:rsid w:val="00D44FBB"/>
    <w:rsid w:val="00D46507"/>
    <w:rsid w:val="00D50318"/>
    <w:rsid w:val="00D50D30"/>
    <w:rsid w:val="00D5119B"/>
    <w:rsid w:val="00D53097"/>
    <w:rsid w:val="00D606C1"/>
    <w:rsid w:val="00D66C4D"/>
    <w:rsid w:val="00D701F2"/>
    <w:rsid w:val="00D707BE"/>
    <w:rsid w:val="00D70F3E"/>
    <w:rsid w:val="00D7181E"/>
    <w:rsid w:val="00D7567F"/>
    <w:rsid w:val="00D779A1"/>
    <w:rsid w:val="00D77A2F"/>
    <w:rsid w:val="00D80ACE"/>
    <w:rsid w:val="00D80B6D"/>
    <w:rsid w:val="00D82114"/>
    <w:rsid w:val="00D84053"/>
    <w:rsid w:val="00D85FCC"/>
    <w:rsid w:val="00D86FA3"/>
    <w:rsid w:val="00D917C5"/>
    <w:rsid w:val="00D95197"/>
    <w:rsid w:val="00D96C0E"/>
    <w:rsid w:val="00DA0457"/>
    <w:rsid w:val="00DA449D"/>
    <w:rsid w:val="00DA4830"/>
    <w:rsid w:val="00DB16A4"/>
    <w:rsid w:val="00DB24E6"/>
    <w:rsid w:val="00DB3FC6"/>
    <w:rsid w:val="00DB42E7"/>
    <w:rsid w:val="00DB5334"/>
    <w:rsid w:val="00DC2F2D"/>
    <w:rsid w:val="00DC482D"/>
    <w:rsid w:val="00DD2BD7"/>
    <w:rsid w:val="00DD4303"/>
    <w:rsid w:val="00DD4737"/>
    <w:rsid w:val="00DE0E86"/>
    <w:rsid w:val="00DE1CCE"/>
    <w:rsid w:val="00DE3985"/>
    <w:rsid w:val="00DF58A6"/>
    <w:rsid w:val="00E00802"/>
    <w:rsid w:val="00E02B15"/>
    <w:rsid w:val="00E22CB8"/>
    <w:rsid w:val="00E2336E"/>
    <w:rsid w:val="00E24946"/>
    <w:rsid w:val="00E26682"/>
    <w:rsid w:val="00E26708"/>
    <w:rsid w:val="00E27061"/>
    <w:rsid w:val="00E27D04"/>
    <w:rsid w:val="00E32C8B"/>
    <w:rsid w:val="00E40C4A"/>
    <w:rsid w:val="00E60612"/>
    <w:rsid w:val="00E6221B"/>
    <w:rsid w:val="00E71AB5"/>
    <w:rsid w:val="00E7404F"/>
    <w:rsid w:val="00E74C5B"/>
    <w:rsid w:val="00E84C6E"/>
    <w:rsid w:val="00E85891"/>
    <w:rsid w:val="00E928DD"/>
    <w:rsid w:val="00E938C8"/>
    <w:rsid w:val="00E94592"/>
    <w:rsid w:val="00EA75B4"/>
    <w:rsid w:val="00EB05AE"/>
    <w:rsid w:val="00EB0AFD"/>
    <w:rsid w:val="00EB35D2"/>
    <w:rsid w:val="00EB7FD6"/>
    <w:rsid w:val="00EC0524"/>
    <w:rsid w:val="00ED192A"/>
    <w:rsid w:val="00ED2F17"/>
    <w:rsid w:val="00ED4DDF"/>
    <w:rsid w:val="00ED70A7"/>
    <w:rsid w:val="00ED7E7D"/>
    <w:rsid w:val="00EE03AD"/>
    <w:rsid w:val="00EE2009"/>
    <w:rsid w:val="00EE2052"/>
    <w:rsid w:val="00EE22A1"/>
    <w:rsid w:val="00EE267B"/>
    <w:rsid w:val="00EE4909"/>
    <w:rsid w:val="00EE5B83"/>
    <w:rsid w:val="00EF00CB"/>
    <w:rsid w:val="00EF1279"/>
    <w:rsid w:val="00EF400C"/>
    <w:rsid w:val="00EF41A6"/>
    <w:rsid w:val="00EF4B16"/>
    <w:rsid w:val="00F05616"/>
    <w:rsid w:val="00F05DA4"/>
    <w:rsid w:val="00F067BA"/>
    <w:rsid w:val="00F07BA1"/>
    <w:rsid w:val="00F07F20"/>
    <w:rsid w:val="00F10E09"/>
    <w:rsid w:val="00F1188A"/>
    <w:rsid w:val="00F16702"/>
    <w:rsid w:val="00F178F4"/>
    <w:rsid w:val="00F22325"/>
    <w:rsid w:val="00F22A7F"/>
    <w:rsid w:val="00F26539"/>
    <w:rsid w:val="00F27CA3"/>
    <w:rsid w:val="00F322C0"/>
    <w:rsid w:val="00F34BF9"/>
    <w:rsid w:val="00F36B18"/>
    <w:rsid w:val="00F378AF"/>
    <w:rsid w:val="00F4045E"/>
    <w:rsid w:val="00F429F3"/>
    <w:rsid w:val="00F44F17"/>
    <w:rsid w:val="00F45F2E"/>
    <w:rsid w:val="00F552BE"/>
    <w:rsid w:val="00F5744C"/>
    <w:rsid w:val="00F61916"/>
    <w:rsid w:val="00F643E8"/>
    <w:rsid w:val="00F7105D"/>
    <w:rsid w:val="00F7163B"/>
    <w:rsid w:val="00F74DCC"/>
    <w:rsid w:val="00F74F77"/>
    <w:rsid w:val="00F76FF6"/>
    <w:rsid w:val="00F7714E"/>
    <w:rsid w:val="00F80459"/>
    <w:rsid w:val="00F80534"/>
    <w:rsid w:val="00F832A4"/>
    <w:rsid w:val="00F846A7"/>
    <w:rsid w:val="00F86061"/>
    <w:rsid w:val="00F87256"/>
    <w:rsid w:val="00F95EEA"/>
    <w:rsid w:val="00F97E49"/>
    <w:rsid w:val="00FA1B8B"/>
    <w:rsid w:val="00FA3A20"/>
    <w:rsid w:val="00FA5757"/>
    <w:rsid w:val="00FA7726"/>
    <w:rsid w:val="00FB17E9"/>
    <w:rsid w:val="00FB441E"/>
    <w:rsid w:val="00FB5D85"/>
    <w:rsid w:val="00FB709D"/>
    <w:rsid w:val="00FC1B18"/>
    <w:rsid w:val="00FC755C"/>
    <w:rsid w:val="00FD2D26"/>
    <w:rsid w:val="00FD3D4B"/>
    <w:rsid w:val="00FD75D5"/>
    <w:rsid w:val="00FD781E"/>
    <w:rsid w:val="00FE02CC"/>
    <w:rsid w:val="00FE1FAE"/>
    <w:rsid w:val="00FE3074"/>
    <w:rsid w:val="00FE32A5"/>
    <w:rsid w:val="00FE566D"/>
    <w:rsid w:val="00FE68E0"/>
    <w:rsid w:val="00FF444F"/>
    <w:rsid w:val="00FF4744"/>
    <w:rsid w:val="00FF6DC9"/>
    <w:rsid w:val="0CA71CDE"/>
    <w:rsid w:val="22B57D87"/>
    <w:rsid w:val="28AB96B8"/>
    <w:rsid w:val="2F3B1B4A"/>
    <w:rsid w:val="4FDE58FA"/>
    <w:rsid w:val="56263C56"/>
    <w:rsid w:val="597AEBCA"/>
    <w:rsid w:val="63700082"/>
    <w:rsid w:val="6912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F94F"/>
  <w15:docId w15:val="{4710CE1A-A5F9-4C78-BE3E-11151A7D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50F4"/>
    <w:pPr>
      <w:spacing w:after="0" w:line="276" w:lineRule="auto"/>
    </w:pPr>
    <w:rPr>
      <w:rFonts w:ascii="Calibri" w:hAnsi="Calibri" w:cs="Times New Roman"/>
    </w:rPr>
  </w:style>
  <w:style w:type="paragraph" w:styleId="Naslov2">
    <w:name w:val="heading 2"/>
    <w:basedOn w:val="Navaden"/>
    <w:next w:val="Navaden"/>
    <w:link w:val="Naslov2Znak"/>
    <w:rsid w:val="009B50F4"/>
    <w:pPr>
      <w:keepNext/>
      <w:keepLines/>
      <w:suppressAutoHyphens/>
      <w:autoSpaceDN w:val="0"/>
      <w:spacing w:before="200"/>
      <w:textAlignment w:val="baseline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9B50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povezava">
    <w:name w:val="Hyperlink"/>
    <w:basedOn w:val="Privzetapisavaodstavka"/>
    <w:rsid w:val="009B50F4"/>
    <w:rPr>
      <w:color w:val="0000FF"/>
      <w:u w:val="single"/>
    </w:rPr>
  </w:style>
  <w:style w:type="table" w:styleId="Tabelamrea">
    <w:name w:val="Table Grid"/>
    <w:basedOn w:val="Navadnatabela"/>
    <w:uiPriority w:val="39"/>
    <w:rsid w:val="000F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02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022D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1279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EF127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1279"/>
    <w:rPr>
      <w:rFonts w:ascii="Calibri" w:hAnsi="Calibri" w:cs="Times New Roman"/>
    </w:rPr>
  </w:style>
  <w:style w:type="paragraph" w:styleId="Odstavekseznama">
    <w:name w:val="List Paragraph"/>
    <w:basedOn w:val="Navaden"/>
    <w:uiPriority w:val="34"/>
    <w:qFormat/>
    <w:rsid w:val="0041563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AE3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rezrazmikov">
    <w:name w:val="No Spacing"/>
    <w:uiPriority w:val="1"/>
    <w:qFormat/>
    <w:rsid w:val="0012198F"/>
    <w:pPr>
      <w:spacing w:after="0" w:line="240" w:lineRule="auto"/>
    </w:pPr>
    <w:rPr>
      <w:rFonts w:ascii="Calibri" w:eastAsia="Times New Roman" w:hAnsi="Calibri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vdcpolz.si" TargetMode="External"/><Relationship Id="rId1" Type="http://schemas.openxmlformats.org/officeDocument/2006/relationships/hyperlink" Target="mailto:vdc.polz@vdcpolz.si" TargetMode="External"/><Relationship Id="rId6" Type="http://schemas.openxmlformats.org/officeDocument/2006/relationships/image" Target="media/image5.jpeg"/><Relationship Id="rId5" Type="http://schemas.openxmlformats.org/officeDocument/2006/relationships/image" Target="media/image4.jp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men.serjak\Documents\Officeove%20predloge%20po%20meri\Glava%20in%20noga%20-%20202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62F313581EE54E8603818E479BDE95" ma:contentTypeVersion="20" ma:contentTypeDescription="Ustvari nov dokument." ma:contentTypeScope="" ma:versionID="52966418fad2dce07c49223cfc7db1cf">
  <xsd:schema xmlns:xsd="http://www.w3.org/2001/XMLSchema" xmlns:xs="http://www.w3.org/2001/XMLSchema" xmlns:p="http://schemas.microsoft.com/office/2006/metadata/properties" xmlns:ns2="dca2e854-3c13-4a91-b0d8-be20e32d27a0" xmlns:ns3="67d72572-c605-4892-82c5-3ac48c89b21a" targetNamespace="http://schemas.microsoft.com/office/2006/metadata/properties" ma:root="true" ma:fieldsID="746eb38b0d7232ca8c2aafb8c587309a" ns2:_="" ns3:_="">
    <xsd:import namespace="dca2e854-3c13-4a91-b0d8-be20e32d27a0"/>
    <xsd:import namespace="67d72572-c605-4892-82c5-3ac48c89b2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2e854-3c13-4a91-b0d8-be20e32d27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256ccbb-24c2-4106-812b-80808efd61a6}" ma:internalName="TaxCatchAll" ma:showField="CatchAllData" ma:web="dca2e854-3c13-4a91-b0d8-be20e32d2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72572-c605-4892-82c5-3ac48c89b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Oznake slike" ma:readOnly="false" ma:fieldId="{5cf76f15-5ced-4ddc-b409-7134ff3c332f}" ma:taxonomyMulti="true" ma:sspId="945aee45-782f-4f91-8fef-6a0eab4f6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" ma:index="30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a2e854-3c13-4a91-b0d8-be20e32d27a0">AMDYX4RZZKX5-1887501796-104671</_dlc_DocId>
    <_dlc_DocIdUrl xmlns="dca2e854-3c13-4a91-b0d8-be20e32d27a0">
      <Url>https://vdcpolz.sharepoint.com/sites/VDCpolz/_layouts/15/DocIdRedir.aspx?ID=AMDYX4RZZKX5-1887501796-104671</Url>
      <Description>AMDYX4RZZKX5-1887501796-104671</Description>
    </_dlc_DocIdUrl>
    <lcf76f155ced4ddcb4097134ff3c332f xmlns="67d72572-c605-4892-82c5-3ac48c89b21a">
      <Terms xmlns="http://schemas.microsoft.com/office/infopath/2007/PartnerControls"/>
    </lcf76f155ced4ddcb4097134ff3c332f>
    <TaxCatchAll xmlns="dca2e854-3c13-4a91-b0d8-be20e32d27a0" xsi:nil="true"/>
    <Datum xmlns="67d72572-c605-4892-82c5-3ac48c89b21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02356-ED66-4D4A-B5C2-822EA315B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2e854-3c13-4a91-b0d8-be20e32d27a0"/>
    <ds:schemaRef ds:uri="67d72572-c605-4892-82c5-3ac48c89b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92254-4085-441B-99DC-D0FBDE4F778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3EEAD1-CF2C-4912-8697-A50086F42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587089-2035-41DC-B656-065B8D064FE8}">
  <ds:schemaRefs>
    <ds:schemaRef ds:uri="http://schemas.microsoft.com/office/2006/metadata/properties"/>
    <ds:schemaRef ds:uri="http://schemas.microsoft.com/office/infopath/2007/PartnerControls"/>
    <ds:schemaRef ds:uri="dca2e854-3c13-4a91-b0d8-be20e32d27a0"/>
    <ds:schemaRef ds:uri="67d72572-c605-4892-82c5-3ac48c89b21a"/>
  </ds:schemaRefs>
</ds:datastoreItem>
</file>

<file path=customXml/itemProps5.xml><?xml version="1.0" encoding="utf-8"?>
<ds:datastoreItem xmlns:ds="http://schemas.openxmlformats.org/officeDocument/2006/customXml" ds:itemID="{1A936BED-CEC5-468A-9E35-2A09B3605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Glava in noga - 2021</Template>
  <TotalTime>180</TotalTime>
  <Pages>17</Pages>
  <Words>2610</Words>
  <Characters>14877</Characters>
  <Application>Microsoft Office Word</Application>
  <DocSecurity>0</DocSecurity>
  <Lines>123</Lines>
  <Paragraphs>34</Paragraphs>
  <ScaleCrop>false</ScaleCrop>
  <Company/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Karmen Šerjak</dc:creator>
  <cp:lastModifiedBy>Bojana Skušek</cp:lastModifiedBy>
  <cp:revision>122</cp:revision>
  <cp:lastPrinted>2025-06-29T07:58:00Z</cp:lastPrinted>
  <dcterms:created xsi:type="dcterms:W3CDTF">2026-07-01T00:30:00Z</dcterms:created>
  <dcterms:modified xsi:type="dcterms:W3CDTF">2026-07-26T08:19:00Z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0x0101003E62F313581EE54E8603818E479BDE95</vt:lpwstr>
  </property>
  <property fmtid="{D5CDD505-2E9C-101B-9397-08002B2CF9AE}" pid="3" name="_dlc_DocIdItemGuid">
    <vt:lpwstr>207b0df3-2376-435d-a49e-3c89d50a3321</vt:lpwstr>
  </property>
  <property fmtid="{D5CDD505-2E9C-101B-9397-08002B2CF9AE}" pid="4" name="MediaServiceImageTags">
    <vt:lpwstr/>
  </property>
</Properties>
</file>