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8A1B6" w14:textId="77777777" w:rsidR="00134D9F" w:rsidRDefault="00134D9F" w:rsidP="00134D9F">
      <w:pPr>
        <w:rPr>
          <w:rFonts w:asciiTheme="minorHAnsi" w:hAnsiTheme="minorHAnsi" w:cstheme="minorBidi"/>
        </w:rPr>
      </w:pP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658254" behindDoc="0" locked="0" layoutInCell="1" allowOverlap="1" wp14:anchorId="7633AFF6" wp14:editId="37F26A34">
                <wp:simplePos x="0" y="0"/>
                <wp:positionH relativeFrom="column">
                  <wp:posOffset>-3643085</wp:posOffset>
                </wp:positionH>
                <wp:positionV relativeFrom="paragraph">
                  <wp:posOffset>702525</wp:posOffset>
                </wp:positionV>
                <wp:extent cx="360" cy="360"/>
                <wp:effectExtent l="57150" t="57150" r="57150" b="57150"/>
                <wp:wrapNone/>
                <wp:docPr id="1039602350" name="Rokopis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 xmlns:arto="http://schemas.microsoft.com/office/word/2006/arto">
            <w:pict>
              <v:shapetype w14:anchorId="17EAF56E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Rokopis 9" o:spid="_x0000_s1026" type="#_x0000_t75" style="position:absolute;margin-left:-287.55pt;margin-top:54.6pt;width:1.45pt;height:1.4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">
                <v:imagedata r:id="rId13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658253" behindDoc="0" locked="0" layoutInCell="1" allowOverlap="1" wp14:anchorId="69E10DDA" wp14:editId="79DD508A">
                <wp:simplePos x="0" y="0"/>
                <wp:positionH relativeFrom="column">
                  <wp:posOffset>-3443285</wp:posOffset>
                </wp:positionH>
                <wp:positionV relativeFrom="paragraph">
                  <wp:posOffset>-916755</wp:posOffset>
                </wp:positionV>
                <wp:extent cx="360" cy="360"/>
                <wp:effectExtent l="57150" t="57150" r="57150" b="57150"/>
                <wp:wrapNone/>
                <wp:docPr id="1688501516" name="Rokopis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 xmlns:arto="http://schemas.microsoft.com/office/word/2006/arto">
            <w:pict>
              <v:shape w14:anchorId="5EFA07BF" id="Rokopis 8" o:spid="_x0000_s1026" type="#_x0000_t75" style="position:absolute;margin-left:-271.8pt;margin-top:-72.9pt;width:1.45pt;height:1.4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">
                <v:imagedata r:id="rId13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658252" behindDoc="0" locked="0" layoutInCell="1" allowOverlap="1" wp14:anchorId="3A67B100" wp14:editId="36FE1203">
                <wp:simplePos x="0" y="0"/>
                <wp:positionH relativeFrom="column">
                  <wp:posOffset>11158220</wp:posOffset>
                </wp:positionH>
                <wp:positionV relativeFrom="paragraph">
                  <wp:posOffset>-211455</wp:posOffset>
                </wp:positionV>
                <wp:extent cx="1800" cy="360"/>
                <wp:effectExtent l="57150" t="57150" r="55880" b="57150"/>
                <wp:wrapNone/>
                <wp:docPr id="1580645776" name="Rokopis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180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 xmlns:arto="http://schemas.microsoft.com/office/word/2006/arto">
            <w:pict>
              <v:shape w14:anchorId="38CF9E32" id="Rokopis 7" o:spid="_x0000_s1026" type="#_x0000_t75" style="position:absolute;margin-left:877.9pt;margin-top:-17.35pt;width:1.6pt;height:1.4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">
                <v:imagedata r:id="rId16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658251" behindDoc="0" locked="0" layoutInCell="1" allowOverlap="1" wp14:anchorId="4C05BBBB" wp14:editId="12FFC915">
                <wp:simplePos x="0" y="0"/>
                <wp:positionH relativeFrom="column">
                  <wp:posOffset>12825475</wp:posOffset>
                </wp:positionH>
                <wp:positionV relativeFrom="paragraph">
                  <wp:posOffset>845445</wp:posOffset>
                </wp:positionV>
                <wp:extent cx="360" cy="360"/>
                <wp:effectExtent l="57150" t="57150" r="57150" b="57150"/>
                <wp:wrapNone/>
                <wp:docPr id="1822968692" name="Rokopis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 xmlns:arto="http://schemas.microsoft.com/office/word/2006/arto">
            <w:pict>
              <v:shape w14:anchorId="770D126F" id="Rokopis 4" o:spid="_x0000_s1026" type="#_x0000_t75" style="position:absolute;margin-left:1009.2pt;margin-top:65.85pt;width:1.45pt;height:1.4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">
                <v:imagedata r:id="rId13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658250" behindDoc="0" locked="0" layoutInCell="1" allowOverlap="1" wp14:anchorId="79D1DD6D" wp14:editId="0328A4A6">
                <wp:simplePos x="0" y="0"/>
                <wp:positionH relativeFrom="column">
                  <wp:posOffset>11453875</wp:posOffset>
                </wp:positionH>
                <wp:positionV relativeFrom="paragraph">
                  <wp:posOffset>404060</wp:posOffset>
                </wp:positionV>
                <wp:extent cx="360" cy="360"/>
                <wp:effectExtent l="57150" t="57150" r="57150" b="57150"/>
                <wp:wrapNone/>
                <wp:docPr id="1807185410" name="Rokopis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 xmlns:arto="http://schemas.microsoft.com/office/word/2006/arto">
            <w:pict>
              <v:shape w14:anchorId="70E512E0" id="Rokopis 3" o:spid="_x0000_s1026" type="#_x0000_t75" style="position:absolute;margin-left:901.2pt;margin-top:31.1pt;width:1.45pt;height:1.4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">
                <v:imagedata r:id="rId13" o:title=""/>
              </v:shape>
            </w:pict>
          </mc:Fallback>
        </mc:AlternateContent>
      </w:r>
    </w:p>
    <w:tbl>
      <w:tblPr>
        <w:tblpPr w:leftFromText="141" w:rightFromText="141" w:vertAnchor="page" w:horzAnchor="margin" w:tblpY="2041"/>
        <w:tblW w:w="150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7"/>
        <w:gridCol w:w="1398"/>
        <w:gridCol w:w="1814"/>
        <w:gridCol w:w="1814"/>
        <w:gridCol w:w="1814"/>
        <w:gridCol w:w="1814"/>
        <w:gridCol w:w="1814"/>
        <w:gridCol w:w="1814"/>
        <w:gridCol w:w="1814"/>
      </w:tblGrid>
      <w:tr w:rsidR="00134D9F" w:rsidRPr="008B32EB" w14:paraId="4E74743A" w14:textId="77777777">
        <w:trPr>
          <w:trHeight w:val="323"/>
        </w:trPr>
        <w:tc>
          <w:tcPr>
            <w:tcW w:w="917" w:type="dxa"/>
            <w:tcBorders>
              <w:top w:val="single" w:sz="4" w:space="0" w:color="FFFFFF"/>
              <w:left w:val="nil"/>
              <w:bottom w:val="single" w:sz="12" w:space="0" w:color="000000"/>
              <w:right w:val="nil"/>
            </w:tcBorders>
          </w:tcPr>
          <w:p w14:paraId="4F80AE90" w14:textId="77777777" w:rsidR="00134D9F" w:rsidRPr="008B32EB" w:rsidRDefault="00134D9F">
            <w:pPr>
              <w:spacing w:line="240" w:lineRule="auto"/>
              <w:rPr>
                <w:rFonts w:cs="Calibri"/>
                <w:sz w:val="14"/>
                <w:szCs w:val="14"/>
                <w:lang w:eastAsia="sl-SI"/>
              </w:rPr>
            </w:pPr>
          </w:p>
        </w:tc>
        <w:tc>
          <w:tcPr>
            <w:tcW w:w="1398" w:type="dxa"/>
            <w:tcBorders>
              <w:top w:val="single" w:sz="4" w:space="0" w:color="FFFFFF"/>
              <w:left w:val="nil"/>
              <w:bottom w:val="single" w:sz="6" w:space="0" w:color="000000"/>
            </w:tcBorders>
          </w:tcPr>
          <w:p w14:paraId="16B5B649" w14:textId="77777777" w:rsidR="00134D9F" w:rsidRPr="008B32EB" w:rsidRDefault="00134D9F">
            <w:pPr>
              <w:spacing w:line="240" w:lineRule="auto"/>
              <w:rPr>
                <w:rFonts w:cs="Calibri"/>
                <w:sz w:val="14"/>
                <w:szCs w:val="14"/>
                <w:lang w:eastAsia="sl-SI"/>
              </w:rPr>
            </w:pP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541EDE8B" w14:textId="77777777" w:rsidR="00134D9F" w:rsidRPr="00A57165" w:rsidRDefault="00134D9F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>PONEDELJEK</w:t>
            </w:r>
            <w:r>
              <w:rPr>
                <w:rFonts w:cs="Calibri"/>
                <w:b/>
                <w:sz w:val="16"/>
                <w:szCs w:val="16"/>
                <w:lang w:eastAsia="sl-SI"/>
              </w:rPr>
              <w:t xml:space="preserve"> 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3F4C5409" w14:textId="51CB608D" w:rsidR="00134D9F" w:rsidRPr="00A57165" w:rsidRDefault="00134D9F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>TOREK</w:t>
            </w:r>
            <w:r>
              <w:rPr>
                <w:rFonts w:cs="Calibri"/>
                <w:b/>
                <w:sz w:val="16"/>
                <w:szCs w:val="16"/>
                <w:lang w:eastAsia="sl-SI"/>
              </w:rPr>
              <w:t xml:space="preserve"> </w:t>
            </w:r>
            <w:r w:rsidR="00664527">
              <w:rPr>
                <w:rFonts w:cs="Calibri"/>
                <w:b/>
                <w:sz w:val="16"/>
                <w:szCs w:val="16"/>
                <w:lang w:eastAsia="sl-SI"/>
              </w:rPr>
              <w:t>1.9.2026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6E40B96E" w14:textId="537E8B1A" w:rsidR="00134D9F" w:rsidRPr="00A57165" w:rsidRDefault="00134D9F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>SREDA</w:t>
            </w:r>
            <w:r>
              <w:rPr>
                <w:rFonts w:cs="Calibri"/>
                <w:b/>
                <w:sz w:val="16"/>
                <w:szCs w:val="16"/>
                <w:lang w:eastAsia="sl-SI"/>
              </w:rPr>
              <w:t xml:space="preserve"> </w:t>
            </w:r>
            <w:r w:rsidR="00664527">
              <w:rPr>
                <w:rFonts w:cs="Calibri"/>
                <w:b/>
                <w:sz w:val="16"/>
                <w:szCs w:val="16"/>
                <w:lang w:eastAsia="sl-SI"/>
              </w:rPr>
              <w:t>2.9.2026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44169AD6" w14:textId="38AB3AFD" w:rsidR="00134D9F" w:rsidRPr="00A57165" w:rsidRDefault="00134D9F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>ČETRTEK</w:t>
            </w:r>
            <w:r>
              <w:rPr>
                <w:rFonts w:cs="Calibri"/>
                <w:b/>
                <w:sz w:val="16"/>
                <w:szCs w:val="16"/>
                <w:lang w:eastAsia="sl-SI"/>
              </w:rPr>
              <w:t xml:space="preserve"> </w:t>
            </w:r>
            <w:r w:rsidR="00664527">
              <w:rPr>
                <w:rFonts w:cs="Calibri"/>
                <w:b/>
                <w:sz w:val="16"/>
                <w:szCs w:val="16"/>
                <w:lang w:eastAsia="sl-SI"/>
              </w:rPr>
              <w:t>3.9.2026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323ED08B" w14:textId="1C02CDE2" w:rsidR="00134D9F" w:rsidRPr="00A57165" w:rsidRDefault="00134D9F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 xml:space="preserve">PETEK </w:t>
            </w:r>
            <w:r w:rsidR="00664527">
              <w:rPr>
                <w:rFonts w:cs="Calibri"/>
                <w:b/>
                <w:sz w:val="16"/>
                <w:szCs w:val="16"/>
                <w:lang w:eastAsia="sl-SI"/>
              </w:rPr>
              <w:t>4.9.2026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2ED3454E" w14:textId="32A12601" w:rsidR="00134D9F" w:rsidRPr="00A57165" w:rsidRDefault="00134D9F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 xml:space="preserve">SOBOTA </w:t>
            </w:r>
            <w:r w:rsidR="00664527">
              <w:rPr>
                <w:rFonts w:cs="Calibri"/>
                <w:b/>
                <w:sz w:val="16"/>
                <w:szCs w:val="16"/>
                <w:lang w:eastAsia="sl-SI"/>
              </w:rPr>
              <w:t>5.9.2026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D9D9D9"/>
          </w:tcPr>
          <w:p w14:paraId="7A168EE2" w14:textId="6B3BB21A" w:rsidR="00134D9F" w:rsidRPr="00A57165" w:rsidRDefault="00134D9F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 xml:space="preserve">NEDELJA </w:t>
            </w:r>
            <w:r w:rsidR="00664527">
              <w:rPr>
                <w:rFonts w:cs="Calibri"/>
                <w:b/>
                <w:sz w:val="16"/>
                <w:szCs w:val="16"/>
                <w:lang w:eastAsia="sl-SI"/>
              </w:rPr>
              <w:t>6.9.2026</w:t>
            </w:r>
          </w:p>
        </w:tc>
      </w:tr>
      <w:tr w:rsidR="00134D9F" w:rsidRPr="008B32EB" w14:paraId="7F12F103" w14:textId="77777777">
        <w:trPr>
          <w:trHeight w:val="328"/>
        </w:trPr>
        <w:tc>
          <w:tcPr>
            <w:tcW w:w="91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9BC649" w14:textId="77777777" w:rsidR="00134D9F" w:rsidRPr="008B32EB" w:rsidRDefault="00134D9F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4712C9F7" w14:textId="77777777" w:rsidR="00134D9F" w:rsidRPr="008B32EB" w:rsidRDefault="00134D9F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36DAF4B4" w14:textId="77777777" w:rsidR="00134D9F" w:rsidRPr="008B32EB" w:rsidRDefault="00134D9F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8B32EB">
              <w:rPr>
                <w:rFonts w:cs="Calibri"/>
                <w:b/>
                <w:sz w:val="16"/>
                <w:szCs w:val="16"/>
                <w:lang w:eastAsia="sl-SI"/>
              </w:rPr>
              <w:t>KOSILO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8EA6D6B" w14:textId="77777777" w:rsidR="00134D9F" w:rsidRPr="00A57165" w:rsidRDefault="00134D9F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NAVADNA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4550D" w14:textId="77777777" w:rsidR="00134D9F" w:rsidRPr="00747EE2" w:rsidRDefault="00134D9F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F8986" w14:textId="08D542C4" w:rsidR="00134D9F" w:rsidRPr="00747EE2" w:rsidRDefault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TORTILJA S MLETIM MESOM, SOLATA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B9D32" w14:textId="3A3FED81" w:rsidR="00134D9F" w:rsidRPr="00747EE2" w:rsidRDefault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ŽELODČKOVA JUHA, KRUH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A2D86" w14:textId="4576F9ED" w:rsidR="00134D9F" w:rsidRPr="00747EE2" w:rsidRDefault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PIŠČ. ZREZEK V SMETANOVI OMAKI, TESTENINE, SOLATA (L,G,J)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16DE2" w14:textId="5213E43F" w:rsidR="00134D9F" w:rsidRPr="00747EE2" w:rsidRDefault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ŠPINAČA, KROMPIR, SOJIN POLPET (G,J,L)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148C7" w14:textId="2EEAD78B" w:rsidR="00134D9F" w:rsidRPr="00747EE2" w:rsidRDefault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PIZZA,</w:t>
            </w:r>
            <w:r w:rsidR="00972E2B">
              <w:rPr>
                <w:rFonts w:cs="Calibri"/>
                <w:sz w:val="16"/>
                <w:szCs w:val="16"/>
                <w:lang w:eastAsia="sl-SI"/>
              </w:rPr>
              <w:t xml:space="preserve"> COCA-COLA</w:t>
            </w:r>
            <w:r>
              <w:rPr>
                <w:rFonts w:cs="Calibri"/>
                <w:sz w:val="16"/>
                <w:szCs w:val="16"/>
                <w:lang w:eastAsia="sl-SI"/>
              </w:rPr>
              <w:t xml:space="preserve"> (G</w:t>
            </w:r>
            <w:r w:rsidR="00972E2B">
              <w:rPr>
                <w:rFonts w:cs="Calibri"/>
                <w:sz w:val="16"/>
                <w:szCs w:val="16"/>
                <w:lang w:eastAsia="sl-SI"/>
              </w:rPr>
              <w:t>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1AD52" w14:textId="3575C225" w:rsidR="00134D9F" w:rsidRPr="00747EE2" w:rsidRDefault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JUHA, SV. REBERCE, RIZI-BIZI, SOLATA (G)</w:t>
            </w:r>
          </w:p>
        </w:tc>
      </w:tr>
      <w:tr w:rsidR="00AB0243" w:rsidRPr="008B32EB" w14:paraId="6256741F" w14:textId="77777777">
        <w:trPr>
          <w:trHeight w:val="389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B4F235" w14:textId="77777777" w:rsidR="00AB0243" w:rsidRPr="008B32EB" w:rsidRDefault="00AB0243" w:rsidP="00AB02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CBCA74E" w14:textId="77777777" w:rsidR="00AB0243" w:rsidRPr="00A57165" w:rsidRDefault="00AB0243" w:rsidP="00AB0243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SLADKORNA</w:t>
            </w:r>
          </w:p>
          <w:p w14:paraId="6C6B432F" w14:textId="77777777" w:rsidR="00AB0243" w:rsidRPr="00A57165" w:rsidRDefault="00AB0243" w:rsidP="00AB0243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D58FC" w14:textId="77777777" w:rsidR="00AB0243" w:rsidRPr="00747EE2" w:rsidRDefault="00AB0243" w:rsidP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B9F94" w14:textId="3B228A4A" w:rsidR="00AB0243" w:rsidRPr="00747EE2" w:rsidRDefault="00AB0243" w:rsidP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E1089F">
              <w:rPr>
                <w:rFonts w:cs="Calibri"/>
                <w:sz w:val="16"/>
                <w:szCs w:val="16"/>
                <w:lang w:eastAsia="sl-SI"/>
              </w:rPr>
              <w:t>TORTILJA S MLETIM MESOM, SOLATA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5B70C" w14:textId="3F94F489" w:rsidR="00AB0243" w:rsidRPr="00747EE2" w:rsidRDefault="00AB0243" w:rsidP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ŽELODČKOVA JUHA, KRUH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C2FBD" w14:textId="6E202B82" w:rsidR="00AB0243" w:rsidRPr="00747EE2" w:rsidRDefault="00AB0243" w:rsidP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PIŠČ. ZREZEK V SMETANOVI OMAKI, TESTENINE, SOLATA (L,G,J)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01A2E" w14:textId="0F8C74FE" w:rsidR="00AB0243" w:rsidRPr="00747EE2" w:rsidRDefault="00AB0243" w:rsidP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ŠPINAČA, KROMPIR, SOJIN POLPET (G,J,L)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96393" w14:textId="733CB4F8" w:rsidR="00AB0243" w:rsidRPr="00747EE2" w:rsidRDefault="00103E24" w:rsidP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PIZZA, COCA-COLA ZERO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DEAD3" w14:textId="6334A2FE" w:rsidR="00AB0243" w:rsidRPr="00747EE2" w:rsidRDefault="00AB0243" w:rsidP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JUHA, SV. REBERCE, RIZI-BIZI, SOLATA (G)</w:t>
            </w:r>
          </w:p>
        </w:tc>
      </w:tr>
      <w:tr w:rsidR="00AB0243" w:rsidRPr="008B32EB" w14:paraId="4377A177" w14:textId="77777777">
        <w:trPr>
          <w:trHeight w:val="396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B1B071" w14:textId="77777777" w:rsidR="00AB0243" w:rsidRPr="008B32EB" w:rsidRDefault="00AB0243" w:rsidP="00AB02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0CA9719" w14:textId="77777777" w:rsidR="00AB0243" w:rsidRPr="00A57165" w:rsidRDefault="00AB0243" w:rsidP="00AB0243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REFLUKSNA</w:t>
            </w:r>
          </w:p>
          <w:p w14:paraId="17136ED4" w14:textId="77777777" w:rsidR="00AB0243" w:rsidRPr="00A57165" w:rsidRDefault="00AB0243" w:rsidP="00AB0243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F7F33" w14:textId="77777777" w:rsidR="00AB0243" w:rsidRPr="00747EE2" w:rsidRDefault="00AB0243" w:rsidP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FAC9C" w14:textId="34E3138F" w:rsidR="00AB0243" w:rsidRPr="00747EE2" w:rsidRDefault="00AB0243" w:rsidP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highlight w:val="yellow"/>
                <w:lang w:eastAsia="sl-SI"/>
              </w:rPr>
            </w:pPr>
            <w:r w:rsidRPr="00E1089F">
              <w:rPr>
                <w:rFonts w:cs="Calibri"/>
                <w:sz w:val="16"/>
                <w:szCs w:val="16"/>
                <w:lang w:eastAsia="sl-SI"/>
              </w:rPr>
              <w:t>TORTILJA S MLETIM MESOM, SOLATA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D916C" w14:textId="0018627E" w:rsidR="00AB0243" w:rsidRPr="00747EE2" w:rsidRDefault="00AB0243" w:rsidP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ŽELODČKOVA JUHA, KRUH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0B148" w14:textId="6D6F1D7A" w:rsidR="00AB0243" w:rsidRPr="00747EE2" w:rsidRDefault="00AB0243" w:rsidP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PIŠČ. ZREZEK V SMETANOVI OMAKI, TESTENINE, SOLATA (L,G,J)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DD0D9" w14:textId="2D5CC6E6" w:rsidR="00AB0243" w:rsidRPr="00747EE2" w:rsidRDefault="00AB0243" w:rsidP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ŠPINAČA, KROMPIR, SOJIN POLPET (G,J,L)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20FCA" w14:textId="2D17F437" w:rsidR="00AB0243" w:rsidRPr="00747EE2" w:rsidRDefault="00103E24" w:rsidP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PIZZA, COCA-COLA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49513" w14:textId="0DC38168" w:rsidR="00AB0243" w:rsidRPr="00747EE2" w:rsidRDefault="00AB0243" w:rsidP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JUHA, SV. REBERCE, RIZI-BIZI, SOLATA (G)</w:t>
            </w:r>
          </w:p>
        </w:tc>
      </w:tr>
      <w:tr w:rsidR="004945AD" w:rsidRPr="008B32EB" w14:paraId="3D495EB9" w14:textId="77777777">
        <w:trPr>
          <w:trHeight w:val="392"/>
        </w:trPr>
        <w:tc>
          <w:tcPr>
            <w:tcW w:w="91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7A2879" w14:textId="77777777" w:rsidR="004945AD" w:rsidRPr="008B32EB" w:rsidRDefault="004945AD" w:rsidP="004945AD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6C6F866B" w14:textId="77777777" w:rsidR="004945AD" w:rsidRPr="008B32EB" w:rsidRDefault="004945AD" w:rsidP="004945AD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0D849642" w14:textId="77777777" w:rsidR="004945AD" w:rsidRPr="008B32EB" w:rsidRDefault="004945AD" w:rsidP="004945AD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8B32EB">
              <w:rPr>
                <w:rFonts w:cs="Calibri"/>
                <w:b/>
                <w:sz w:val="16"/>
                <w:szCs w:val="16"/>
                <w:lang w:eastAsia="sl-SI"/>
              </w:rPr>
              <w:t>MALICA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2851E4C" w14:textId="77777777" w:rsidR="004945AD" w:rsidRPr="00A57165" w:rsidRDefault="004945AD" w:rsidP="004945AD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NAVADNA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8058E" w14:textId="77777777" w:rsidR="004945AD" w:rsidRPr="00747EE2" w:rsidRDefault="004945AD" w:rsidP="004945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9D80D" w14:textId="0B9FDBC3" w:rsidR="004945AD" w:rsidRPr="00747EE2" w:rsidRDefault="00AB0243" w:rsidP="004945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SLADKI KOTIČEK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23ECA" w14:textId="3F79C966" w:rsidR="004945AD" w:rsidRPr="00747EE2" w:rsidRDefault="00AB0243" w:rsidP="004945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PUDING (L,G)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FC3F1" w14:textId="5965E321" w:rsidR="004945AD" w:rsidRPr="00747EE2" w:rsidRDefault="00AB0243" w:rsidP="004945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SMUTI (L)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CD86E" w14:textId="5BC5EBE7" w:rsidR="004945AD" w:rsidRPr="00747EE2" w:rsidRDefault="00AB0243" w:rsidP="004945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TORTA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D17D2AC" w14:textId="090AC13F" w:rsidR="004945AD" w:rsidRPr="00747EE2" w:rsidRDefault="00AB0243" w:rsidP="004945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6C1EAA">
              <w:rPr>
                <w:rFonts w:cs="Calibri"/>
                <w:sz w:val="16"/>
                <w:szCs w:val="16"/>
                <w:lang w:eastAsia="sl-SI"/>
              </w:rPr>
              <w:t>SLADKI KOTIČEK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9DABC" w14:textId="45C82ECF" w:rsidR="004945AD" w:rsidRPr="00747EE2" w:rsidRDefault="00AB0243" w:rsidP="004945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SLADOLED (L,G)</w:t>
            </w:r>
          </w:p>
        </w:tc>
      </w:tr>
      <w:tr w:rsidR="00AB0243" w:rsidRPr="008B32EB" w14:paraId="4DD95CBA" w14:textId="77777777">
        <w:trPr>
          <w:trHeight w:val="330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C3C5C9" w14:textId="77777777" w:rsidR="00AB0243" w:rsidRPr="008B32EB" w:rsidRDefault="00AB0243" w:rsidP="00AB02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B877D0B" w14:textId="77777777" w:rsidR="00AB0243" w:rsidRPr="00A57165" w:rsidRDefault="00AB0243" w:rsidP="00AB0243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SLADKORNA</w:t>
            </w:r>
          </w:p>
          <w:p w14:paraId="47D504B5" w14:textId="77777777" w:rsidR="00AB0243" w:rsidRPr="00A57165" w:rsidRDefault="00AB0243" w:rsidP="00AB0243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27B61" w14:textId="77777777" w:rsidR="00AB0243" w:rsidRPr="00747EE2" w:rsidRDefault="00AB0243" w:rsidP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41A19" w14:textId="632EF2D2" w:rsidR="00AB0243" w:rsidRPr="00747EE2" w:rsidRDefault="00AB0243" w:rsidP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BF222D">
              <w:rPr>
                <w:rFonts w:cs="Calibri"/>
                <w:sz w:val="16"/>
                <w:szCs w:val="16"/>
                <w:lang w:eastAsia="sl-SI"/>
              </w:rPr>
              <w:t>SLADKI KOTIČEK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9ED1A" w14:textId="19E43BA4" w:rsidR="00AB0243" w:rsidRPr="00747EE2" w:rsidRDefault="00AB0243" w:rsidP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PUDING (L,G)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9C4E1" w14:textId="58D3C988" w:rsidR="00AB0243" w:rsidRPr="00747EE2" w:rsidRDefault="00AB0243" w:rsidP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SMUTI (L)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2BBB1" w14:textId="793BD8A7" w:rsidR="00AB0243" w:rsidRPr="00747EE2" w:rsidRDefault="00AB0243" w:rsidP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TORTA (G,L,J)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72182" w14:textId="2465369B" w:rsidR="00AB0243" w:rsidRPr="00747EE2" w:rsidRDefault="00AB0243" w:rsidP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6C1EAA">
              <w:rPr>
                <w:rFonts w:cs="Calibri"/>
                <w:sz w:val="16"/>
                <w:szCs w:val="16"/>
                <w:lang w:eastAsia="sl-SI"/>
              </w:rPr>
              <w:t>SLADKI KOTIČEK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D5883" w14:textId="6325CAE8" w:rsidR="00AB0243" w:rsidRPr="00747EE2" w:rsidRDefault="00AB0243" w:rsidP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SLADOLED (L,G)</w:t>
            </w:r>
          </w:p>
        </w:tc>
      </w:tr>
      <w:tr w:rsidR="00AB0243" w:rsidRPr="008B32EB" w14:paraId="7882ACFC" w14:textId="77777777">
        <w:trPr>
          <w:trHeight w:val="398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C71BD2" w14:textId="77777777" w:rsidR="00AB0243" w:rsidRPr="008B32EB" w:rsidRDefault="00AB0243" w:rsidP="00AB02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F830F5F" w14:textId="77777777" w:rsidR="00AB0243" w:rsidRPr="00A57165" w:rsidRDefault="00AB0243" w:rsidP="00AB0243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REFLUKSNA</w:t>
            </w:r>
          </w:p>
          <w:p w14:paraId="21F17F50" w14:textId="77777777" w:rsidR="00AB0243" w:rsidRPr="00A57165" w:rsidRDefault="00AB0243" w:rsidP="00AB0243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DE4B2" w14:textId="77777777" w:rsidR="00AB0243" w:rsidRPr="00747EE2" w:rsidRDefault="00AB0243" w:rsidP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B6930" w14:textId="01B39608" w:rsidR="00AB0243" w:rsidRPr="00747EE2" w:rsidRDefault="00AB0243" w:rsidP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BF222D">
              <w:rPr>
                <w:rFonts w:cs="Calibri"/>
                <w:sz w:val="16"/>
                <w:szCs w:val="16"/>
                <w:lang w:eastAsia="sl-SI"/>
              </w:rPr>
              <w:t>SLADKI KOTIČEK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F3F2F" w14:textId="2BB12259" w:rsidR="00AB0243" w:rsidRPr="00747EE2" w:rsidRDefault="00AB0243" w:rsidP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PUDING (L,G)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7EBBA" w14:textId="4649A9A9" w:rsidR="00AB0243" w:rsidRPr="00747EE2" w:rsidRDefault="00AB0243" w:rsidP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SMUTI (L)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B2FDC" w14:textId="4AB89F6B" w:rsidR="00AB0243" w:rsidRPr="00747EE2" w:rsidRDefault="00AB0243" w:rsidP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TORTA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7FD56" w14:textId="57228D72" w:rsidR="00AB0243" w:rsidRPr="00747EE2" w:rsidRDefault="00AB0243" w:rsidP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6C1EAA">
              <w:rPr>
                <w:rFonts w:cs="Calibri"/>
                <w:sz w:val="16"/>
                <w:szCs w:val="16"/>
                <w:lang w:eastAsia="sl-SI"/>
              </w:rPr>
              <w:t>SLADKI KOTIČEK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EB42A" w14:textId="04D560DC" w:rsidR="00AB0243" w:rsidRPr="00747EE2" w:rsidRDefault="00AB0243" w:rsidP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SLADOLED (L,G)</w:t>
            </w:r>
          </w:p>
        </w:tc>
      </w:tr>
      <w:tr w:rsidR="00134D9F" w:rsidRPr="008B32EB" w14:paraId="7038C5E2" w14:textId="77777777">
        <w:trPr>
          <w:trHeight w:val="405"/>
        </w:trPr>
        <w:tc>
          <w:tcPr>
            <w:tcW w:w="91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3337F5" w14:textId="77777777" w:rsidR="00134D9F" w:rsidRPr="008B32EB" w:rsidRDefault="00134D9F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6FF687F2" w14:textId="77777777" w:rsidR="00134D9F" w:rsidRPr="008B32EB" w:rsidRDefault="00134D9F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5FCA35DD" w14:textId="77777777" w:rsidR="00134D9F" w:rsidRPr="008B32EB" w:rsidRDefault="00134D9F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8B32EB">
              <w:rPr>
                <w:rFonts w:cs="Calibri"/>
                <w:b/>
                <w:sz w:val="16"/>
                <w:szCs w:val="16"/>
                <w:lang w:eastAsia="sl-SI"/>
              </w:rPr>
              <w:t>VEČERJA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B814F4D" w14:textId="77777777" w:rsidR="00134D9F" w:rsidRPr="00A57165" w:rsidRDefault="00134D9F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NAVADNA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C2C04" w14:textId="77777777" w:rsidR="00134D9F" w:rsidRPr="00747EE2" w:rsidRDefault="00134D9F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176C8" w14:textId="7B549E1A" w:rsidR="00134D9F" w:rsidRPr="00747EE2" w:rsidRDefault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SLIVOVI CMOKI, KOMPOT (G,J)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6D4FC" w14:textId="1FE48D81" w:rsidR="00134D9F" w:rsidRPr="00747EE2" w:rsidRDefault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KORUZNA POLENTA, MLEKO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D55AAD4" w14:textId="4892AEDC" w:rsidR="00134D9F" w:rsidRPr="00747EE2" w:rsidRDefault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STROČJA FIŽOLA S SMETANO IN PEČENO ŠUNKO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75457" w14:textId="6204F806" w:rsidR="00134D9F" w:rsidRPr="00747EE2" w:rsidRDefault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NAREZEK (G,J,L)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B78D4" w14:textId="2E5B679D" w:rsidR="00134D9F" w:rsidRPr="00747EE2" w:rsidRDefault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RIŽEV NARASZEK (L,G,J)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73429" w14:textId="54C6CA67" w:rsidR="00134D9F" w:rsidRPr="00747EE2" w:rsidRDefault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PALAČINKE S MARMELADO (G,J,L)</w:t>
            </w:r>
          </w:p>
        </w:tc>
      </w:tr>
      <w:tr w:rsidR="00AB0243" w:rsidRPr="008B32EB" w14:paraId="7108C1E9" w14:textId="77777777">
        <w:trPr>
          <w:trHeight w:val="383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0C69C2" w14:textId="77777777" w:rsidR="00AB0243" w:rsidRPr="008B32EB" w:rsidRDefault="00AB0243" w:rsidP="00AB02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0421EA6" w14:textId="77777777" w:rsidR="00AB0243" w:rsidRPr="00A57165" w:rsidRDefault="00AB0243" w:rsidP="00AB0243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SLADKORNA</w:t>
            </w:r>
          </w:p>
          <w:p w14:paraId="339ECB14" w14:textId="77777777" w:rsidR="00AB0243" w:rsidRPr="00A57165" w:rsidRDefault="00AB0243" w:rsidP="00AB0243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19302" w14:textId="77777777" w:rsidR="00AB0243" w:rsidRPr="00747EE2" w:rsidRDefault="00AB0243" w:rsidP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19E47" w14:textId="0569258D" w:rsidR="00AB0243" w:rsidRPr="00747EE2" w:rsidRDefault="00AB0243" w:rsidP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DE7444">
              <w:rPr>
                <w:rFonts w:cs="Calibri"/>
                <w:sz w:val="16"/>
                <w:szCs w:val="16"/>
                <w:lang w:eastAsia="sl-SI"/>
              </w:rPr>
              <w:t>SLIVOVI CMOKI, KOMPOT (G,J)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1C8A8" w14:textId="790D5B92" w:rsidR="00AB0243" w:rsidRPr="00747EE2" w:rsidRDefault="00AB0243" w:rsidP="00AB0243">
            <w:pPr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KORUZNA POLENTA, MLEKO (G,L)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BBE14" w14:textId="5AE64BDF" w:rsidR="00AB0243" w:rsidRPr="00747EE2" w:rsidRDefault="00AB0243" w:rsidP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STROČJA FIŽOLA S SMETANO IN PEČENO ŠUNKO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80F6F" w14:textId="36CD5F9F" w:rsidR="00AB0243" w:rsidRPr="00747EE2" w:rsidRDefault="00AB0243" w:rsidP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NAREZEK (G,J,L)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4ED11" w14:textId="0D6B6410" w:rsidR="00AB0243" w:rsidRPr="00747EE2" w:rsidRDefault="00AB0243" w:rsidP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RIŽEV NARASZEK (L,G,J)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7738D" w14:textId="79EE8F14" w:rsidR="00AB0243" w:rsidRPr="00747EE2" w:rsidRDefault="00AB0243" w:rsidP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PALAČINKE S DAIB. MARMELADO (G,J,L)</w:t>
            </w:r>
          </w:p>
        </w:tc>
      </w:tr>
      <w:tr w:rsidR="00AB0243" w:rsidRPr="008B32EB" w14:paraId="21132308" w14:textId="77777777">
        <w:trPr>
          <w:trHeight w:val="402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03F1BD" w14:textId="77777777" w:rsidR="00AB0243" w:rsidRPr="008B32EB" w:rsidRDefault="00AB0243" w:rsidP="00AB02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A5DE7A8" w14:textId="77777777" w:rsidR="00AB0243" w:rsidRPr="00A57165" w:rsidRDefault="00AB0243" w:rsidP="00AB0243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REFLUKSNA</w:t>
            </w:r>
          </w:p>
          <w:p w14:paraId="0F8CE596" w14:textId="77777777" w:rsidR="00AB0243" w:rsidRPr="00A57165" w:rsidRDefault="00AB0243" w:rsidP="00AB0243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05EE5" w14:textId="77777777" w:rsidR="00AB0243" w:rsidRPr="00747EE2" w:rsidRDefault="00AB0243" w:rsidP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541E5" w14:textId="471FF245" w:rsidR="00AB0243" w:rsidRPr="00747EE2" w:rsidRDefault="00AB0243" w:rsidP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DE7444">
              <w:rPr>
                <w:rFonts w:cs="Calibri"/>
                <w:sz w:val="16"/>
                <w:szCs w:val="16"/>
                <w:lang w:eastAsia="sl-SI"/>
              </w:rPr>
              <w:t>SLIVOVI CMOKI, KOMPOT (G,J)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DCBB3" w14:textId="6215E9F3" w:rsidR="00AB0243" w:rsidRPr="00747EE2" w:rsidRDefault="00AB0243" w:rsidP="00AB0243">
            <w:pPr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KORUZNA POLENTA, MLEKO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C863D" w14:textId="4B748640" w:rsidR="00AB0243" w:rsidRPr="00747EE2" w:rsidRDefault="00AB0243" w:rsidP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STROČJA FIŽOLA S SMETANO IN PEČENO ŠUNKO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6C7DF" w14:textId="09C1207E" w:rsidR="00AB0243" w:rsidRPr="00747EE2" w:rsidRDefault="00AB0243" w:rsidP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NAREZEK (G,J,L)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E9D90" w14:textId="5877291C" w:rsidR="00AB0243" w:rsidRPr="00747EE2" w:rsidRDefault="00AB0243" w:rsidP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RIŽEV NARASZEK (L,G,J)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F7834" w14:textId="2CD401FD" w:rsidR="00AB0243" w:rsidRPr="00747EE2" w:rsidRDefault="00AB0243" w:rsidP="00AB0243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PALAČINKE S MARMELADO (G,J,L)</w:t>
            </w:r>
          </w:p>
        </w:tc>
      </w:tr>
    </w:tbl>
    <w:p w14:paraId="1A75E7F1" w14:textId="77777777" w:rsidR="005D5D9B" w:rsidRDefault="005D5D9B" w:rsidP="005D5D9B">
      <w:pPr>
        <w:spacing w:line="240" w:lineRule="auto"/>
        <w:rPr>
          <w:sz w:val="12"/>
          <w:szCs w:val="12"/>
        </w:rPr>
      </w:pPr>
      <w:r>
        <w:rPr>
          <w:b/>
          <w:sz w:val="12"/>
          <w:szCs w:val="12"/>
        </w:rPr>
        <w:t xml:space="preserve">JEDILNIK BIVALNA ENOTA BOHOVA SEPTEMBER 2026. št. dok.: </w:t>
      </w:r>
      <w:r w:rsidRPr="007A6139">
        <w:rPr>
          <w:b/>
          <w:sz w:val="12"/>
          <w:szCs w:val="12"/>
        </w:rPr>
        <w:t>12261-1/2026-</w:t>
      </w:r>
      <w:r>
        <w:rPr>
          <w:b/>
          <w:sz w:val="12"/>
          <w:szCs w:val="12"/>
        </w:rPr>
        <w:t>23</w:t>
      </w:r>
    </w:p>
    <w:p w14:paraId="384FD25B" w14:textId="77777777" w:rsidR="005D5D9B" w:rsidRDefault="005D5D9B" w:rsidP="005D5D9B">
      <w:pPr>
        <w:spacing w:line="240" w:lineRule="auto"/>
        <w:rPr>
          <w:sz w:val="12"/>
          <w:szCs w:val="12"/>
        </w:rPr>
      </w:pPr>
      <w:r>
        <w:rPr>
          <w:sz w:val="12"/>
          <w:szCs w:val="12"/>
        </w:rPr>
        <w:t xml:space="preserve">ZAJTRK IN VEČERJA VKLJUČUJETA TOPLI NAPITEK PO IZBIRI IN V SKLADU Z DIETO. </w:t>
      </w:r>
    </w:p>
    <w:p w14:paraId="6945C3AC" w14:textId="77777777" w:rsidR="005D5D9B" w:rsidRDefault="005D5D9B" w:rsidP="005D5D9B">
      <w:pPr>
        <w:spacing w:line="240" w:lineRule="auto"/>
        <w:rPr>
          <w:sz w:val="12"/>
          <w:szCs w:val="12"/>
        </w:rPr>
      </w:pPr>
      <w:r>
        <w:rPr>
          <w:sz w:val="12"/>
          <w:szCs w:val="12"/>
        </w:rPr>
        <w:t>NAMAZI IN MLEČNI DODATKI (CORN FLAKES, ČOKOLINO, GRISOLINO, MUSLI…) PRI ZAJTRKU NA VOLJO PO IZBIRI IN V SKLADU Z DIETO</w:t>
      </w:r>
    </w:p>
    <w:p w14:paraId="34709CCA" w14:textId="77777777" w:rsidR="005D5D9B" w:rsidRDefault="005D5D9B" w:rsidP="005D5D9B">
      <w:pPr>
        <w:spacing w:line="240" w:lineRule="auto"/>
        <w:rPr>
          <w:sz w:val="12"/>
          <w:szCs w:val="12"/>
        </w:rPr>
      </w:pPr>
      <w:r>
        <w:rPr>
          <w:sz w:val="12"/>
          <w:szCs w:val="12"/>
        </w:rPr>
        <w:t>SADJE, KRUH , NAPITEK VES DAN NA RAZPOLAGO (PRI DIETNI PREHRANI JE USKLAJEN Z DIETO)</w:t>
      </w:r>
    </w:p>
    <w:p w14:paraId="5F3BBC29" w14:textId="77777777" w:rsidR="005D5D9B" w:rsidRDefault="005D5D9B" w:rsidP="005D5D9B">
      <w:pPr>
        <w:spacing w:line="240" w:lineRule="auto"/>
        <w:rPr>
          <w:sz w:val="12"/>
          <w:szCs w:val="12"/>
        </w:rPr>
      </w:pPr>
      <w:r>
        <w:rPr>
          <w:sz w:val="12"/>
          <w:szCs w:val="12"/>
        </w:rPr>
        <w:t>PRIDRUŽUJEMO SI PRAVICO SPREMEMBE JEDILNIKA. TABELA ALERGENOV JE V PRILOG</w:t>
      </w:r>
    </w:p>
    <w:p w14:paraId="0D39032C" w14:textId="77777777" w:rsidR="007D77A1" w:rsidRDefault="007D77A1" w:rsidP="007D77A1">
      <w:pPr>
        <w:rPr>
          <w:rFonts w:asciiTheme="minorHAnsi" w:hAnsiTheme="minorHAnsi" w:cstheme="minorBidi"/>
        </w:rPr>
      </w:pP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658259" behindDoc="0" locked="0" layoutInCell="1" allowOverlap="1" wp14:anchorId="396A87BE" wp14:editId="46E64DAE">
                <wp:simplePos x="0" y="0"/>
                <wp:positionH relativeFrom="column">
                  <wp:posOffset>-3643085</wp:posOffset>
                </wp:positionH>
                <wp:positionV relativeFrom="paragraph">
                  <wp:posOffset>702525</wp:posOffset>
                </wp:positionV>
                <wp:extent cx="360" cy="360"/>
                <wp:effectExtent l="57150" t="57150" r="57150" b="57150"/>
                <wp:wrapNone/>
                <wp:docPr id="1458755755" name="Rokopis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 xmlns:arto="http://schemas.microsoft.com/office/word/2006/arto">
            <w:pict>
              <v:shape w14:anchorId="711E6E5F" id="Rokopis 9" o:spid="_x0000_s1026" type="#_x0000_t75" style="position:absolute;margin-left:-287.55pt;margin-top:54.6pt;width:1.45pt;height:1.4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">
                <v:imagedata r:id="rId13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658258" behindDoc="0" locked="0" layoutInCell="1" allowOverlap="1" wp14:anchorId="0C3ED4E5" wp14:editId="617A1002">
                <wp:simplePos x="0" y="0"/>
                <wp:positionH relativeFrom="column">
                  <wp:posOffset>-3443285</wp:posOffset>
                </wp:positionH>
                <wp:positionV relativeFrom="paragraph">
                  <wp:posOffset>-916755</wp:posOffset>
                </wp:positionV>
                <wp:extent cx="360" cy="360"/>
                <wp:effectExtent l="57150" t="57150" r="57150" b="57150"/>
                <wp:wrapNone/>
                <wp:docPr id="1129645940" name="Rokopis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 xmlns:arto="http://schemas.microsoft.com/office/word/2006/arto">
            <w:pict>
              <v:shape w14:anchorId="45D5A094" id="Rokopis 8" o:spid="_x0000_s1026" type="#_x0000_t75" style="position:absolute;margin-left:-271.8pt;margin-top:-72.9pt;width:1.45pt;height:1.4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">
                <v:imagedata r:id="rId13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658257" behindDoc="0" locked="0" layoutInCell="1" allowOverlap="1" wp14:anchorId="22C50D1F" wp14:editId="7C95236B">
                <wp:simplePos x="0" y="0"/>
                <wp:positionH relativeFrom="column">
                  <wp:posOffset>11158220</wp:posOffset>
                </wp:positionH>
                <wp:positionV relativeFrom="paragraph">
                  <wp:posOffset>-211455</wp:posOffset>
                </wp:positionV>
                <wp:extent cx="1800" cy="360"/>
                <wp:effectExtent l="57150" t="57150" r="55880" b="57150"/>
                <wp:wrapNone/>
                <wp:docPr id="673327322" name="Rokopis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180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 xmlns:arto="http://schemas.microsoft.com/office/word/2006/arto">
            <w:pict>
              <v:shape w14:anchorId="6F6F965B" id="Rokopis 7" o:spid="_x0000_s1026" type="#_x0000_t75" style="position:absolute;margin-left:877.9pt;margin-top:-17.35pt;width:1.6pt;height:1.4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">
                <v:imagedata r:id="rId16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658256" behindDoc="0" locked="0" layoutInCell="1" allowOverlap="1" wp14:anchorId="007CB2D1" wp14:editId="4AE4A19D">
                <wp:simplePos x="0" y="0"/>
                <wp:positionH relativeFrom="column">
                  <wp:posOffset>12825475</wp:posOffset>
                </wp:positionH>
                <wp:positionV relativeFrom="paragraph">
                  <wp:posOffset>845445</wp:posOffset>
                </wp:positionV>
                <wp:extent cx="360" cy="360"/>
                <wp:effectExtent l="57150" t="57150" r="57150" b="57150"/>
                <wp:wrapNone/>
                <wp:docPr id="520831445" name="Rokopis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 xmlns:arto="http://schemas.microsoft.com/office/word/2006/arto">
            <w:pict>
              <v:shape w14:anchorId="5F080C13" id="Rokopis 4" o:spid="_x0000_s1026" type="#_x0000_t75" style="position:absolute;margin-left:1009.2pt;margin-top:65.85pt;width:1.45pt;height:1.4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">
                <v:imagedata r:id="rId13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658255" behindDoc="0" locked="0" layoutInCell="1" allowOverlap="1" wp14:anchorId="4018EBE3" wp14:editId="171E3F54">
                <wp:simplePos x="0" y="0"/>
                <wp:positionH relativeFrom="column">
                  <wp:posOffset>11453875</wp:posOffset>
                </wp:positionH>
                <wp:positionV relativeFrom="paragraph">
                  <wp:posOffset>404060</wp:posOffset>
                </wp:positionV>
                <wp:extent cx="360" cy="360"/>
                <wp:effectExtent l="57150" t="57150" r="57150" b="57150"/>
                <wp:wrapNone/>
                <wp:docPr id="2135730805" name="Rokopis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 xmlns:arto="http://schemas.microsoft.com/office/word/2006/arto">
            <w:pict>
              <v:shape w14:anchorId="45759AB9" id="Rokopis 3" o:spid="_x0000_s1026" type="#_x0000_t75" style="position:absolute;margin-left:901.2pt;margin-top:31.1pt;width:1.45pt;height:1.4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">
                <v:imagedata r:id="rId13" o:title=""/>
              </v:shape>
            </w:pict>
          </mc:Fallback>
        </mc:AlternateContent>
      </w:r>
    </w:p>
    <w:tbl>
      <w:tblPr>
        <w:tblpPr w:leftFromText="141" w:rightFromText="141" w:vertAnchor="page" w:horzAnchor="margin" w:tblpY="2041"/>
        <w:tblW w:w="150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7"/>
        <w:gridCol w:w="1398"/>
        <w:gridCol w:w="1814"/>
        <w:gridCol w:w="1814"/>
        <w:gridCol w:w="1814"/>
        <w:gridCol w:w="1814"/>
        <w:gridCol w:w="1814"/>
        <w:gridCol w:w="1814"/>
        <w:gridCol w:w="1814"/>
      </w:tblGrid>
      <w:tr w:rsidR="007D77A1" w:rsidRPr="008B32EB" w14:paraId="7E4533A9" w14:textId="77777777">
        <w:trPr>
          <w:trHeight w:val="323"/>
        </w:trPr>
        <w:tc>
          <w:tcPr>
            <w:tcW w:w="917" w:type="dxa"/>
            <w:tcBorders>
              <w:top w:val="single" w:sz="4" w:space="0" w:color="FFFFFF"/>
              <w:left w:val="nil"/>
              <w:bottom w:val="single" w:sz="12" w:space="0" w:color="000000"/>
              <w:right w:val="nil"/>
            </w:tcBorders>
          </w:tcPr>
          <w:p w14:paraId="5F3B74BE" w14:textId="77777777" w:rsidR="007D77A1" w:rsidRPr="008B32EB" w:rsidRDefault="007D77A1">
            <w:pPr>
              <w:spacing w:line="240" w:lineRule="auto"/>
              <w:rPr>
                <w:rFonts w:cs="Calibri"/>
                <w:sz w:val="14"/>
                <w:szCs w:val="14"/>
                <w:lang w:eastAsia="sl-SI"/>
              </w:rPr>
            </w:pPr>
          </w:p>
        </w:tc>
        <w:tc>
          <w:tcPr>
            <w:tcW w:w="1398" w:type="dxa"/>
            <w:tcBorders>
              <w:top w:val="single" w:sz="4" w:space="0" w:color="FFFFFF"/>
              <w:left w:val="nil"/>
              <w:bottom w:val="single" w:sz="6" w:space="0" w:color="000000"/>
            </w:tcBorders>
          </w:tcPr>
          <w:p w14:paraId="06FA7AFD" w14:textId="77777777" w:rsidR="007D77A1" w:rsidRPr="008B32EB" w:rsidRDefault="007D77A1">
            <w:pPr>
              <w:spacing w:line="240" w:lineRule="auto"/>
              <w:rPr>
                <w:rFonts w:cs="Calibri"/>
                <w:sz w:val="14"/>
                <w:szCs w:val="14"/>
                <w:lang w:eastAsia="sl-SI"/>
              </w:rPr>
            </w:pP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524CE6D8" w14:textId="0CE962E2" w:rsidR="007D77A1" w:rsidRPr="00A57165" w:rsidRDefault="007D77A1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>PONEDELJEK</w:t>
            </w:r>
            <w:r>
              <w:rPr>
                <w:rFonts w:cs="Calibri"/>
                <w:b/>
                <w:sz w:val="16"/>
                <w:szCs w:val="16"/>
                <w:lang w:eastAsia="sl-SI"/>
              </w:rPr>
              <w:t xml:space="preserve"> </w:t>
            </w:r>
            <w:r w:rsidR="00664527">
              <w:rPr>
                <w:rFonts w:cs="Calibri"/>
                <w:b/>
                <w:sz w:val="16"/>
                <w:szCs w:val="16"/>
                <w:lang w:eastAsia="sl-SI"/>
              </w:rPr>
              <w:t>7</w:t>
            </w:r>
            <w:r w:rsidR="00E242E3">
              <w:rPr>
                <w:rFonts w:cs="Calibri"/>
                <w:b/>
                <w:sz w:val="16"/>
                <w:szCs w:val="16"/>
                <w:lang w:eastAsia="sl-SI"/>
              </w:rPr>
              <w:t>.9.2026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6B40C961" w14:textId="70833A56" w:rsidR="007D77A1" w:rsidRPr="00A57165" w:rsidRDefault="007D77A1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>TOREK</w:t>
            </w:r>
            <w:r>
              <w:rPr>
                <w:rFonts w:cs="Calibri"/>
                <w:b/>
                <w:sz w:val="16"/>
                <w:szCs w:val="16"/>
                <w:lang w:eastAsia="sl-SI"/>
              </w:rPr>
              <w:t xml:space="preserve"> </w:t>
            </w:r>
            <w:r w:rsidR="00664527">
              <w:rPr>
                <w:rFonts w:cs="Calibri"/>
                <w:b/>
                <w:sz w:val="16"/>
                <w:szCs w:val="16"/>
                <w:lang w:eastAsia="sl-SI"/>
              </w:rPr>
              <w:t>8</w:t>
            </w:r>
            <w:r w:rsidR="00E242E3">
              <w:rPr>
                <w:rFonts w:cs="Calibri"/>
                <w:b/>
                <w:sz w:val="16"/>
                <w:szCs w:val="16"/>
                <w:lang w:eastAsia="sl-SI"/>
              </w:rPr>
              <w:t>.9.2026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2F7A7112" w14:textId="7561E4F5" w:rsidR="007D77A1" w:rsidRPr="00A57165" w:rsidRDefault="007D77A1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>SREDA</w:t>
            </w:r>
            <w:r>
              <w:rPr>
                <w:rFonts w:cs="Calibri"/>
                <w:b/>
                <w:sz w:val="16"/>
                <w:szCs w:val="16"/>
                <w:lang w:eastAsia="sl-SI"/>
              </w:rPr>
              <w:t xml:space="preserve"> </w:t>
            </w:r>
            <w:r w:rsidR="00664527">
              <w:rPr>
                <w:rFonts w:cs="Calibri"/>
                <w:b/>
                <w:sz w:val="16"/>
                <w:szCs w:val="16"/>
                <w:lang w:eastAsia="sl-SI"/>
              </w:rPr>
              <w:t>9</w:t>
            </w:r>
            <w:r w:rsidR="00E242E3">
              <w:rPr>
                <w:rFonts w:cs="Calibri"/>
                <w:b/>
                <w:sz w:val="16"/>
                <w:szCs w:val="16"/>
                <w:lang w:eastAsia="sl-SI"/>
              </w:rPr>
              <w:t>.9.2026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0750897F" w14:textId="4799849D" w:rsidR="007D77A1" w:rsidRPr="00A57165" w:rsidRDefault="007D77A1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>ČETRTEK</w:t>
            </w:r>
            <w:r>
              <w:rPr>
                <w:rFonts w:cs="Calibri"/>
                <w:b/>
                <w:sz w:val="16"/>
                <w:szCs w:val="16"/>
                <w:lang w:eastAsia="sl-SI"/>
              </w:rPr>
              <w:t xml:space="preserve"> </w:t>
            </w:r>
            <w:r w:rsidR="00664527">
              <w:rPr>
                <w:rFonts w:cs="Calibri"/>
                <w:b/>
                <w:sz w:val="16"/>
                <w:szCs w:val="16"/>
                <w:lang w:eastAsia="sl-SI"/>
              </w:rPr>
              <w:t>10</w:t>
            </w:r>
            <w:r w:rsidR="00E242E3">
              <w:rPr>
                <w:rFonts w:cs="Calibri"/>
                <w:b/>
                <w:sz w:val="16"/>
                <w:szCs w:val="16"/>
                <w:lang w:eastAsia="sl-SI"/>
              </w:rPr>
              <w:t>.9.2026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37B78B54" w14:textId="67814D61" w:rsidR="007D77A1" w:rsidRPr="00A57165" w:rsidRDefault="007D77A1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 xml:space="preserve">PETEK </w:t>
            </w:r>
            <w:r w:rsidR="00664527">
              <w:rPr>
                <w:rFonts w:cs="Calibri"/>
                <w:b/>
                <w:sz w:val="16"/>
                <w:szCs w:val="16"/>
                <w:lang w:eastAsia="sl-SI"/>
              </w:rPr>
              <w:t>11</w:t>
            </w:r>
            <w:r w:rsidR="00E242E3">
              <w:rPr>
                <w:rFonts w:cs="Calibri"/>
                <w:b/>
                <w:sz w:val="16"/>
                <w:szCs w:val="16"/>
                <w:lang w:eastAsia="sl-SI"/>
              </w:rPr>
              <w:t>.9.2026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1768E637" w14:textId="668273FA" w:rsidR="007D77A1" w:rsidRPr="00A57165" w:rsidRDefault="007D77A1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 xml:space="preserve">SOBOTA </w:t>
            </w:r>
            <w:r w:rsidR="00664527">
              <w:rPr>
                <w:rFonts w:cs="Calibri"/>
                <w:b/>
                <w:sz w:val="16"/>
                <w:szCs w:val="16"/>
                <w:lang w:eastAsia="sl-SI"/>
              </w:rPr>
              <w:t>12</w:t>
            </w:r>
            <w:r w:rsidR="00E242E3">
              <w:rPr>
                <w:rFonts w:cs="Calibri"/>
                <w:b/>
                <w:sz w:val="16"/>
                <w:szCs w:val="16"/>
                <w:lang w:eastAsia="sl-SI"/>
              </w:rPr>
              <w:t>.9.2026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D9D9D9"/>
          </w:tcPr>
          <w:p w14:paraId="2E549782" w14:textId="35A833AF" w:rsidR="007D77A1" w:rsidRPr="00A57165" w:rsidRDefault="007D77A1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 xml:space="preserve">NEDELJA </w:t>
            </w:r>
            <w:r w:rsidR="00E242E3">
              <w:rPr>
                <w:rFonts w:cs="Calibri"/>
                <w:b/>
                <w:sz w:val="16"/>
                <w:szCs w:val="16"/>
                <w:lang w:eastAsia="sl-SI"/>
              </w:rPr>
              <w:t>13.9.2026</w:t>
            </w:r>
          </w:p>
        </w:tc>
      </w:tr>
      <w:tr w:rsidR="007D77A1" w:rsidRPr="008B32EB" w14:paraId="7DA76701" w14:textId="77777777">
        <w:trPr>
          <w:trHeight w:val="328"/>
        </w:trPr>
        <w:tc>
          <w:tcPr>
            <w:tcW w:w="91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DBC7A4" w14:textId="77777777" w:rsidR="007D77A1" w:rsidRPr="008B32EB" w:rsidRDefault="007D77A1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6D86B21F" w14:textId="77777777" w:rsidR="007D77A1" w:rsidRPr="008B32EB" w:rsidRDefault="007D77A1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636C3D68" w14:textId="77777777" w:rsidR="007D77A1" w:rsidRPr="008B32EB" w:rsidRDefault="007D77A1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8B32EB">
              <w:rPr>
                <w:rFonts w:cs="Calibri"/>
                <w:b/>
                <w:sz w:val="16"/>
                <w:szCs w:val="16"/>
                <w:lang w:eastAsia="sl-SI"/>
              </w:rPr>
              <w:t>KOSILO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A7C9938" w14:textId="77777777" w:rsidR="007D77A1" w:rsidRPr="00A57165" w:rsidRDefault="007D77A1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NAVADNA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EDC67" w14:textId="7285A2BE" w:rsidR="007D77A1" w:rsidRPr="00747EE2" w:rsidRDefault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POLNJENA PAPRIKA, KROMPIR (L,G,J)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A13D7" w14:textId="01735FD0" w:rsidR="007D77A1" w:rsidRPr="00747EE2" w:rsidRDefault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PASULJ, KRUH, SOLATA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7F053" w14:textId="2C024BA4" w:rsidR="007D77A1" w:rsidRPr="00747EE2" w:rsidRDefault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NJOKI Z GOBOVO OMAKO, SOLATA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B9C76" w14:textId="398410D9" w:rsidR="007D77A1" w:rsidRPr="00747EE2" w:rsidRDefault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GOVEJI ZREZEK V NARAVNI OMAKI, KRUHOVA RULADA (G,J,L)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E1B88" w14:textId="3E57E615" w:rsidR="007D77A1" w:rsidRPr="00747EE2" w:rsidRDefault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PANIRAN RIBJI FILE, KROMPIRJEVA SOLATA (R1,L,J,G)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300E2" w14:textId="090127E1" w:rsidR="007D77A1" w:rsidRPr="00747EE2" w:rsidRDefault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KANELONI, FIŽOLOVA SOLATA (G,J,L)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594B9" w14:textId="194F3BFF" w:rsidR="007D77A1" w:rsidRPr="00747EE2" w:rsidRDefault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GOVEJA JUHA, DUNAJSKI ZREZEK, POMFRI, SOLATA (G,J)</w:t>
            </w:r>
          </w:p>
        </w:tc>
      </w:tr>
      <w:tr w:rsidR="003C52F6" w:rsidRPr="008B32EB" w14:paraId="6D15D72B" w14:textId="77777777">
        <w:trPr>
          <w:trHeight w:val="389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277D7D" w14:textId="77777777" w:rsidR="003C52F6" w:rsidRPr="008B32EB" w:rsidRDefault="003C52F6" w:rsidP="003C52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805DC14" w14:textId="77777777" w:rsidR="003C52F6" w:rsidRPr="00A57165" w:rsidRDefault="003C52F6" w:rsidP="003C52F6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SLADKORNA</w:t>
            </w:r>
          </w:p>
          <w:p w14:paraId="13D8E9E6" w14:textId="77777777" w:rsidR="003C52F6" w:rsidRPr="00A57165" w:rsidRDefault="003C52F6" w:rsidP="003C52F6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1CF23" w14:textId="0581DAE3" w:rsidR="003C52F6" w:rsidRPr="00747EE2" w:rsidRDefault="003C52F6" w:rsidP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POLNJENA PAPRIKA, KROMPIR (L,G,J)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41622" w14:textId="6CC208F5" w:rsidR="003C52F6" w:rsidRPr="00747EE2" w:rsidRDefault="003C52F6" w:rsidP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PASULJ, KRUH, SOLATA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1D477" w14:textId="76D40559" w:rsidR="003C52F6" w:rsidRPr="00747EE2" w:rsidRDefault="003C52F6" w:rsidP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NJOKI Z GOBOVO OMAKO, SOLATA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0C954" w14:textId="61238DD8" w:rsidR="003C52F6" w:rsidRPr="00747EE2" w:rsidRDefault="003C52F6" w:rsidP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GOVEJI ZREZEK V NARAVNI OMAKI, KRUHOVA RULADA (G,J,L)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844CE" w14:textId="04C788FC" w:rsidR="003C52F6" w:rsidRPr="00747EE2" w:rsidRDefault="003C52F6" w:rsidP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PANIRAN RIBJI FILE, KROMPIRJEVA SOLATA (R1,L,J,G)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44989" w14:textId="4656C08D" w:rsidR="003C52F6" w:rsidRPr="00747EE2" w:rsidRDefault="003C52F6" w:rsidP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KANELONI, FIŽOLOVA SOLATA (G,J,L)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5E2AD" w14:textId="02EC96F5" w:rsidR="003C52F6" w:rsidRPr="00747EE2" w:rsidRDefault="003C52F6" w:rsidP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GOVEJA JUHA, DUNAJSKI ZREZEK, POMFRI, SOLATA (G,J)</w:t>
            </w:r>
          </w:p>
        </w:tc>
      </w:tr>
      <w:tr w:rsidR="003C52F6" w:rsidRPr="008B32EB" w14:paraId="195ACF67" w14:textId="77777777">
        <w:trPr>
          <w:trHeight w:val="396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EC8208" w14:textId="77777777" w:rsidR="003C52F6" w:rsidRPr="008B32EB" w:rsidRDefault="003C52F6" w:rsidP="003C52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1455F07" w14:textId="77777777" w:rsidR="003C52F6" w:rsidRPr="00A57165" w:rsidRDefault="003C52F6" w:rsidP="003C52F6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REFLUKSNA</w:t>
            </w:r>
          </w:p>
          <w:p w14:paraId="5D5B353B" w14:textId="77777777" w:rsidR="003C52F6" w:rsidRPr="00A57165" w:rsidRDefault="003C52F6" w:rsidP="003C52F6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6004A" w14:textId="75F76007" w:rsidR="003C52F6" w:rsidRPr="00747EE2" w:rsidRDefault="003C52F6" w:rsidP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POLNJENA PAPRIKA, KROMPIR (L,G,J)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5CC61" w14:textId="5B09D39E" w:rsidR="003C52F6" w:rsidRPr="00747EE2" w:rsidRDefault="003C52F6" w:rsidP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highlight w:val="yellow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PASULJ, KRUH, SOLATA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E999B" w14:textId="0B5B91EA" w:rsidR="003C52F6" w:rsidRPr="00747EE2" w:rsidRDefault="003C52F6" w:rsidP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NJOKI Z GOBOVO OMAKO, SOLATA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78629" w14:textId="40285036" w:rsidR="003C52F6" w:rsidRPr="00747EE2" w:rsidRDefault="003C52F6" w:rsidP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GOVEJI ZREZEK V NARAVNI OMAKI, KRUHOVA RULADA (G,J,L)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284E0" w14:textId="64AAE460" w:rsidR="003C52F6" w:rsidRPr="00747EE2" w:rsidRDefault="003C52F6" w:rsidP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PANIRAN RIBJI FILE, KROMPIRJEVA SOLATA (R1,L,J,G)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03EC5" w14:textId="21B96C8B" w:rsidR="003C52F6" w:rsidRPr="00747EE2" w:rsidRDefault="003C52F6" w:rsidP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KANELONI, FIŽOLOVA SOLATA (G,J,L)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4EAA6" w14:textId="71755D5E" w:rsidR="003C52F6" w:rsidRPr="00747EE2" w:rsidRDefault="003C52F6" w:rsidP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GOVEJA JUHA, DUNAJSKI ZREZEK, POMFRI, SOLATA (G,J)</w:t>
            </w:r>
          </w:p>
        </w:tc>
      </w:tr>
      <w:tr w:rsidR="004945AD" w:rsidRPr="008B32EB" w14:paraId="06C6AE7C" w14:textId="77777777">
        <w:trPr>
          <w:trHeight w:val="392"/>
        </w:trPr>
        <w:tc>
          <w:tcPr>
            <w:tcW w:w="91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D367E0" w14:textId="77777777" w:rsidR="004945AD" w:rsidRPr="008B32EB" w:rsidRDefault="004945AD" w:rsidP="004945AD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0844E4D4" w14:textId="77777777" w:rsidR="004945AD" w:rsidRPr="008B32EB" w:rsidRDefault="004945AD" w:rsidP="004945AD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560B546F" w14:textId="77777777" w:rsidR="004945AD" w:rsidRPr="008B32EB" w:rsidRDefault="004945AD" w:rsidP="004945AD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8B32EB">
              <w:rPr>
                <w:rFonts w:cs="Calibri"/>
                <w:b/>
                <w:sz w:val="16"/>
                <w:szCs w:val="16"/>
                <w:lang w:eastAsia="sl-SI"/>
              </w:rPr>
              <w:t>MALICA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BB301BE" w14:textId="77777777" w:rsidR="004945AD" w:rsidRPr="00A57165" w:rsidRDefault="004945AD" w:rsidP="004945AD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NAVADNA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67A36" w14:textId="153B45EF" w:rsidR="004945AD" w:rsidRPr="00747EE2" w:rsidRDefault="003C52F6" w:rsidP="004945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SADNA SKUTA (L)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B5F8E" w14:textId="182F181F" w:rsidR="004945AD" w:rsidRPr="00747EE2" w:rsidRDefault="003C52F6" w:rsidP="004945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C228EC">
              <w:rPr>
                <w:rFonts w:cs="Calibri"/>
                <w:sz w:val="16"/>
                <w:szCs w:val="16"/>
                <w:lang w:eastAsia="sl-SI"/>
              </w:rPr>
              <w:t>SLADKI KOTIČEK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DA0D4" w14:textId="2E884534" w:rsidR="004945AD" w:rsidRPr="00747EE2" w:rsidRDefault="003C52F6" w:rsidP="004945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GRŠKI JOGURT (L)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FC17A" w14:textId="25E1D408" w:rsidR="004945AD" w:rsidRPr="00747EE2" w:rsidRDefault="003C52F6" w:rsidP="004945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 xml:space="preserve">SADJE 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E44B4" w14:textId="662DB126" w:rsidR="004945AD" w:rsidRPr="00747EE2" w:rsidRDefault="003C52F6" w:rsidP="004945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ČOKOLADNI ŽEPKI (G,J,L)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D8E8FFE" w14:textId="375B94BE" w:rsidR="004945AD" w:rsidRPr="00747EE2" w:rsidRDefault="003C52F6" w:rsidP="004945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B31480">
              <w:rPr>
                <w:rFonts w:cs="Calibri"/>
                <w:sz w:val="16"/>
                <w:szCs w:val="16"/>
                <w:lang w:eastAsia="sl-SI"/>
              </w:rPr>
              <w:t>SLADKI KOTIČEK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704FA" w14:textId="0F0ED262" w:rsidR="004945AD" w:rsidRPr="00747EE2" w:rsidRDefault="003C52F6" w:rsidP="004945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LEDENA KAVA (G,L)</w:t>
            </w:r>
          </w:p>
        </w:tc>
      </w:tr>
      <w:tr w:rsidR="003C52F6" w:rsidRPr="008B32EB" w14:paraId="0A2BA3C3" w14:textId="77777777">
        <w:trPr>
          <w:trHeight w:val="330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207F5A" w14:textId="77777777" w:rsidR="003C52F6" w:rsidRPr="008B32EB" w:rsidRDefault="003C52F6" w:rsidP="003C52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CC24AED" w14:textId="77777777" w:rsidR="003C52F6" w:rsidRPr="00A57165" w:rsidRDefault="003C52F6" w:rsidP="003C52F6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SLADKORNA</w:t>
            </w:r>
          </w:p>
          <w:p w14:paraId="74C15EE1" w14:textId="77777777" w:rsidR="003C52F6" w:rsidRPr="00A57165" w:rsidRDefault="003C52F6" w:rsidP="003C52F6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1D673" w14:textId="774D5F54" w:rsidR="003C52F6" w:rsidRPr="00747EE2" w:rsidRDefault="003C52F6" w:rsidP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SADNA SKUTA (L)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CC53A" w14:textId="6CA2EDB1" w:rsidR="003C52F6" w:rsidRPr="00747EE2" w:rsidRDefault="003C52F6" w:rsidP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C228EC">
              <w:rPr>
                <w:rFonts w:cs="Calibri"/>
                <w:sz w:val="16"/>
                <w:szCs w:val="16"/>
                <w:lang w:eastAsia="sl-SI"/>
              </w:rPr>
              <w:t>SLADKI KOTIČEK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73EE6" w14:textId="3A2E98AF" w:rsidR="003C52F6" w:rsidRPr="00747EE2" w:rsidRDefault="003C52F6" w:rsidP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GRŠKI JOGURT (L)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4EF12" w14:textId="671B10DA" w:rsidR="003C52F6" w:rsidRPr="00747EE2" w:rsidRDefault="003C52F6" w:rsidP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 xml:space="preserve">SADJE 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46680" w14:textId="641DDEC5" w:rsidR="003C52F6" w:rsidRPr="00747EE2" w:rsidRDefault="003C52F6" w:rsidP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ČOKOLADNI ŽEPKI (G,J,L)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CF1A1" w14:textId="108C3A95" w:rsidR="003C52F6" w:rsidRPr="00747EE2" w:rsidRDefault="003C52F6" w:rsidP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B31480">
              <w:rPr>
                <w:rFonts w:cs="Calibri"/>
                <w:sz w:val="16"/>
                <w:szCs w:val="16"/>
                <w:lang w:eastAsia="sl-SI"/>
              </w:rPr>
              <w:t>SLADKI KOTIČEK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E58A5" w14:textId="08AB7A45" w:rsidR="003C52F6" w:rsidRPr="00747EE2" w:rsidRDefault="003C52F6" w:rsidP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LEDENA KAVA (G,L)</w:t>
            </w:r>
          </w:p>
        </w:tc>
      </w:tr>
      <w:tr w:rsidR="003C52F6" w:rsidRPr="008B32EB" w14:paraId="28D2A919" w14:textId="77777777">
        <w:trPr>
          <w:trHeight w:val="398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3636F2" w14:textId="77777777" w:rsidR="003C52F6" w:rsidRPr="008B32EB" w:rsidRDefault="003C52F6" w:rsidP="003C52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5E6CA38" w14:textId="77777777" w:rsidR="003C52F6" w:rsidRPr="00A57165" w:rsidRDefault="003C52F6" w:rsidP="003C52F6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REFLUKSNA</w:t>
            </w:r>
          </w:p>
          <w:p w14:paraId="01E873D4" w14:textId="77777777" w:rsidR="003C52F6" w:rsidRPr="00A57165" w:rsidRDefault="003C52F6" w:rsidP="003C52F6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0494E" w14:textId="4E43548D" w:rsidR="003C52F6" w:rsidRPr="00747EE2" w:rsidRDefault="003C52F6" w:rsidP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SADNA SKUTA (L)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92581" w14:textId="57C660BF" w:rsidR="003C52F6" w:rsidRPr="00747EE2" w:rsidRDefault="003C52F6" w:rsidP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C228EC">
              <w:rPr>
                <w:rFonts w:cs="Calibri"/>
                <w:sz w:val="16"/>
                <w:szCs w:val="16"/>
                <w:lang w:eastAsia="sl-SI"/>
              </w:rPr>
              <w:t>SLADKI KOTIČEK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0B37C" w14:textId="24418F44" w:rsidR="003C52F6" w:rsidRPr="00747EE2" w:rsidRDefault="003C52F6" w:rsidP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GRŠKI JOGURT (L)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26BFE" w14:textId="3FE75C9F" w:rsidR="003C52F6" w:rsidRPr="00747EE2" w:rsidRDefault="003C52F6" w:rsidP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 xml:space="preserve">SADJE 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5E836" w14:textId="5E83C7AB" w:rsidR="003C52F6" w:rsidRPr="00747EE2" w:rsidRDefault="003C52F6" w:rsidP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ČOKOLADNI ŽEPKI (G,J,L)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A19B0" w14:textId="2913458E" w:rsidR="003C52F6" w:rsidRPr="00747EE2" w:rsidRDefault="003C52F6" w:rsidP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B31480">
              <w:rPr>
                <w:rFonts w:cs="Calibri"/>
                <w:sz w:val="16"/>
                <w:szCs w:val="16"/>
                <w:lang w:eastAsia="sl-SI"/>
              </w:rPr>
              <w:t>SLADKI KOTIČEK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84602" w14:textId="12D11C57" w:rsidR="003C52F6" w:rsidRPr="00747EE2" w:rsidRDefault="003C52F6" w:rsidP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LEDENA KAVA (G,L)</w:t>
            </w:r>
          </w:p>
        </w:tc>
      </w:tr>
      <w:tr w:rsidR="007D77A1" w:rsidRPr="008B32EB" w14:paraId="35E2BCC5" w14:textId="77777777">
        <w:trPr>
          <w:trHeight w:val="405"/>
        </w:trPr>
        <w:tc>
          <w:tcPr>
            <w:tcW w:w="91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ADECEA" w14:textId="77777777" w:rsidR="007D77A1" w:rsidRPr="008B32EB" w:rsidRDefault="007D77A1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0F6695C4" w14:textId="77777777" w:rsidR="007D77A1" w:rsidRPr="008B32EB" w:rsidRDefault="007D77A1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6D8C41FD" w14:textId="77777777" w:rsidR="007D77A1" w:rsidRPr="008B32EB" w:rsidRDefault="007D77A1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8B32EB">
              <w:rPr>
                <w:rFonts w:cs="Calibri"/>
                <w:b/>
                <w:sz w:val="16"/>
                <w:szCs w:val="16"/>
                <w:lang w:eastAsia="sl-SI"/>
              </w:rPr>
              <w:t>VEČERJA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8CC732F" w14:textId="77777777" w:rsidR="007D77A1" w:rsidRPr="00A57165" w:rsidRDefault="007D77A1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NAVADNA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B97AF" w14:textId="66965998" w:rsidR="007D77A1" w:rsidRPr="00747EE2" w:rsidRDefault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TESTENINSKA SOLATA S TUNO (G,J,L)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6E499" w14:textId="38087CAF" w:rsidR="007D77A1" w:rsidRPr="00747EE2" w:rsidRDefault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KEBAB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C9B1E" w14:textId="2B976DA6" w:rsidR="007D77A1" w:rsidRPr="00747EE2" w:rsidRDefault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PŠENIČNI ZDROB, KAKAV (L,G)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3F7D06D" w14:textId="565BF30D" w:rsidR="007D77A1" w:rsidRPr="00747EE2" w:rsidRDefault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MESNI NAREZEK, VOŽENA ZELENJAVA, KRUH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3A943" w14:textId="4B3C1D3C" w:rsidR="007D77A1" w:rsidRPr="00747EE2" w:rsidRDefault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HAMBURGER, ZELENJAVA (G,J,L)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123A4" w14:textId="51C22B88" w:rsidR="007D77A1" w:rsidRPr="00747EE2" w:rsidRDefault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KISLA JUH, KRUH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11C2D" w14:textId="19D8F92E" w:rsidR="007D77A1" w:rsidRPr="00747EE2" w:rsidRDefault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GOVEDINA V SOLATA, KRUH (J,L)</w:t>
            </w:r>
          </w:p>
        </w:tc>
      </w:tr>
      <w:tr w:rsidR="003C52F6" w:rsidRPr="008B32EB" w14:paraId="12F65818" w14:textId="77777777">
        <w:trPr>
          <w:trHeight w:val="383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70A3E9" w14:textId="77777777" w:rsidR="003C52F6" w:rsidRPr="008B32EB" w:rsidRDefault="003C52F6" w:rsidP="003C52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A4D1363" w14:textId="77777777" w:rsidR="003C52F6" w:rsidRPr="00A57165" w:rsidRDefault="003C52F6" w:rsidP="003C52F6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SLADKORNA</w:t>
            </w:r>
          </w:p>
          <w:p w14:paraId="39ED8C77" w14:textId="77777777" w:rsidR="003C52F6" w:rsidRPr="00A57165" w:rsidRDefault="003C52F6" w:rsidP="003C52F6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2805A" w14:textId="4FA7C83F" w:rsidR="003C52F6" w:rsidRPr="00747EE2" w:rsidRDefault="003C52F6" w:rsidP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TESTENINSKA SOLATA S TUNO (G,J,L)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2F5B4" w14:textId="648A4541" w:rsidR="003C52F6" w:rsidRPr="00747EE2" w:rsidRDefault="003C52F6" w:rsidP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KEBAB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8E1A4" w14:textId="24815198" w:rsidR="003C52F6" w:rsidRPr="00747EE2" w:rsidRDefault="003C52F6" w:rsidP="003C52F6">
            <w:pPr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PŠENIČNI ZDROB, KAKAV (L,G)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535F6" w14:textId="4D485952" w:rsidR="003C52F6" w:rsidRPr="00747EE2" w:rsidRDefault="003C52F6" w:rsidP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MESNI NAREZEK, VOŽENA ZELENJAVA, KRUH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3C8A1" w14:textId="47A4929B" w:rsidR="003C52F6" w:rsidRPr="00747EE2" w:rsidRDefault="003C52F6" w:rsidP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HAMBURGER, ZELENJAVA (G,J,L)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48D0D" w14:textId="626BD34D" w:rsidR="003C52F6" w:rsidRPr="00747EE2" w:rsidRDefault="003C52F6" w:rsidP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KISLA JUH, KRUH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3F261" w14:textId="36E36892" w:rsidR="003C52F6" w:rsidRPr="00747EE2" w:rsidRDefault="003C52F6" w:rsidP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GOVEDINA V SOLATA, KRUH (J,L)</w:t>
            </w:r>
          </w:p>
        </w:tc>
      </w:tr>
      <w:tr w:rsidR="003C52F6" w:rsidRPr="008B32EB" w14:paraId="7947252F" w14:textId="77777777">
        <w:trPr>
          <w:trHeight w:val="402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9E56EE" w14:textId="77777777" w:rsidR="003C52F6" w:rsidRPr="008B32EB" w:rsidRDefault="003C52F6" w:rsidP="003C52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879A381" w14:textId="77777777" w:rsidR="003C52F6" w:rsidRPr="00A57165" w:rsidRDefault="003C52F6" w:rsidP="003C52F6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REFLUKSNA</w:t>
            </w:r>
          </w:p>
          <w:p w14:paraId="7D826ACB" w14:textId="77777777" w:rsidR="003C52F6" w:rsidRPr="00A57165" w:rsidRDefault="003C52F6" w:rsidP="003C52F6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7F346" w14:textId="3E19C81D" w:rsidR="003C52F6" w:rsidRPr="00747EE2" w:rsidRDefault="003C52F6" w:rsidP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TESTENINSKA SOLATA S TUNO (G,J,L)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C6BEA" w14:textId="7E8A3F1E" w:rsidR="003C52F6" w:rsidRPr="00747EE2" w:rsidRDefault="003C52F6" w:rsidP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KEBAB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4E5A5" w14:textId="75670B0A" w:rsidR="003C52F6" w:rsidRPr="00747EE2" w:rsidRDefault="003C52F6" w:rsidP="003C52F6">
            <w:pPr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PŠENIČNI ZDROB, KAKAV (L,G)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ACB87" w14:textId="5943EAD9" w:rsidR="003C52F6" w:rsidRPr="00747EE2" w:rsidRDefault="003C52F6" w:rsidP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MESNI NAREZEK, VOŽENA ZELENJAVA, KRUH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EB2B0" w14:textId="3B8B8EE0" w:rsidR="003C52F6" w:rsidRPr="00747EE2" w:rsidRDefault="003C52F6" w:rsidP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HAMBURGER, ZELENJAVA (G,J,L)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9F010" w14:textId="6B92C248" w:rsidR="003C52F6" w:rsidRPr="00747EE2" w:rsidRDefault="003C52F6" w:rsidP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KISLA JUH, KRUH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B85C2" w14:textId="0BA94D4B" w:rsidR="003C52F6" w:rsidRPr="00747EE2" w:rsidRDefault="003C52F6" w:rsidP="003C52F6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GOVEDINA V SOLATA, KRUH (J,L)</w:t>
            </w:r>
          </w:p>
        </w:tc>
      </w:tr>
    </w:tbl>
    <w:p w14:paraId="7AA94B0E" w14:textId="77777777" w:rsidR="005D5D9B" w:rsidRDefault="005D5D9B" w:rsidP="007D77A1">
      <w:pPr>
        <w:rPr>
          <w:rFonts w:asciiTheme="minorHAnsi" w:hAnsiTheme="minorHAnsi" w:cstheme="minorBidi"/>
        </w:rPr>
      </w:pPr>
    </w:p>
    <w:p w14:paraId="4BB160AE" w14:textId="77777777" w:rsidR="005D5D9B" w:rsidRDefault="005D5D9B" w:rsidP="005D5D9B">
      <w:pPr>
        <w:spacing w:line="240" w:lineRule="auto"/>
        <w:rPr>
          <w:sz w:val="12"/>
          <w:szCs w:val="12"/>
        </w:rPr>
      </w:pPr>
      <w:r>
        <w:rPr>
          <w:b/>
          <w:sz w:val="12"/>
          <w:szCs w:val="12"/>
        </w:rPr>
        <w:t xml:space="preserve">JEDILNIK BIVALNA ENOTA BOHOVA SEPTEMBER 2026. št. dok.: </w:t>
      </w:r>
      <w:r w:rsidRPr="007A6139">
        <w:rPr>
          <w:b/>
          <w:sz w:val="12"/>
          <w:szCs w:val="12"/>
        </w:rPr>
        <w:t>12261-1/2026-</w:t>
      </w:r>
      <w:r>
        <w:rPr>
          <w:b/>
          <w:sz w:val="12"/>
          <w:szCs w:val="12"/>
        </w:rPr>
        <w:t>23</w:t>
      </w:r>
    </w:p>
    <w:p w14:paraId="6ED6D224" w14:textId="77777777" w:rsidR="005D5D9B" w:rsidRDefault="005D5D9B" w:rsidP="005D5D9B">
      <w:pPr>
        <w:spacing w:line="240" w:lineRule="auto"/>
        <w:rPr>
          <w:sz w:val="12"/>
          <w:szCs w:val="12"/>
        </w:rPr>
      </w:pPr>
      <w:r>
        <w:rPr>
          <w:sz w:val="12"/>
          <w:szCs w:val="12"/>
        </w:rPr>
        <w:t xml:space="preserve">ZAJTRK IN VEČERJA VKLJUČUJETA TOPLI NAPITEK PO IZBIRI IN V SKLADU Z DIETO. </w:t>
      </w:r>
    </w:p>
    <w:p w14:paraId="4248B49A" w14:textId="77777777" w:rsidR="005D5D9B" w:rsidRDefault="005D5D9B" w:rsidP="005D5D9B">
      <w:pPr>
        <w:spacing w:line="240" w:lineRule="auto"/>
        <w:rPr>
          <w:sz w:val="12"/>
          <w:szCs w:val="12"/>
        </w:rPr>
      </w:pPr>
      <w:r>
        <w:rPr>
          <w:sz w:val="12"/>
          <w:szCs w:val="12"/>
        </w:rPr>
        <w:t>NAMAZI IN MLEČNI DODATKI (CORN FLAKES, ČOKOLINO, GRISOLINO, MUSLI…) PRI ZAJTRKU NA VOLJO PO IZBIRI IN V SKLADU Z DIETO</w:t>
      </w:r>
    </w:p>
    <w:p w14:paraId="7A4545CB" w14:textId="77777777" w:rsidR="005D5D9B" w:rsidRDefault="005D5D9B" w:rsidP="005D5D9B">
      <w:pPr>
        <w:spacing w:line="240" w:lineRule="auto"/>
        <w:rPr>
          <w:sz w:val="12"/>
          <w:szCs w:val="12"/>
        </w:rPr>
      </w:pPr>
      <w:r>
        <w:rPr>
          <w:sz w:val="12"/>
          <w:szCs w:val="12"/>
        </w:rPr>
        <w:t>SADJE, KRUH , NAPITEK VES DAN NA RAZPOLAGO (PRI DIETNI PREHRANI JE USKLAJEN Z DIETO)</w:t>
      </w:r>
    </w:p>
    <w:p w14:paraId="4E937262" w14:textId="77777777" w:rsidR="005D5D9B" w:rsidRDefault="005D5D9B" w:rsidP="005D5D9B">
      <w:pPr>
        <w:spacing w:line="240" w:lineRule="auto"/>
        <w:rPr>
          <w:sz w:val="12"/>
          <w:szCs w:val="12"/>
        </w:rPr>
      </w:pPr>
      <w:r>
        <w:rPr>
          <w:sz w:val="12"/>
          <w:szCs w:val="12"/>
        </w:rPr>
        <w:t>PRIDRUŽUJEMO SI PRAVICO SPREMEMBE JEDILNIKA. TABELA ALERGENOV JE V PRILOG</w:t>
      </w:r>
    </w:p>
    <w:p w14:paraId="7E704783" w14:textId="13E2B0E7" w:rsidR="007D77A1" w:rsidRDefault="007D77A1" w:rsidP="007D77A1">
      <w:pPr>
        <w:rPr>
          <w:rFonts w:asciiTheme="minorHAnsi" w:hAnsiTheme="minorHAnsi" w:cstheme="minorBidi"/>
        </w:rPr>
      </w:pP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658264" behindDoc="0" locked="0" layoutInCell="1" allowOverlap="1" wp14:anchorId="6183864B" wp14:editId="0DC3D4AC">
                <wp:simplePos x="0" y="0"/>
                <wp:positionH relativeFrom="column">
                  <wp:posOffset>-3643085</wp:posOffset>
                </wp:positionH>
                <wp:positionV relativeFrom="paragraph">
                  <wp:posOffset>702525</wp:posOffset>
                </wp:positionV>
                <wp:extent cx="360" cy="360"/>
                <wp:effectExtent l="57150" t="57150" r="57150" b="57150"/>
                <wp:wrapNone/>
                <wp:docPr id="1224698060" name="Rokopis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 xmlns:arto="http://schemas.microsoft.com/office/word/2006/arto">
            <w:pict>
              <v:shape w14:anchorId="54242B89" id="Rokopis 9" o:spid="_x0000_s1026" type="#_x0000_t75" style="position:absolute;margin-left:-287.55pt;margin-top:54.6pt;width:1.45pt;height:1.4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">
                <v:imagedata r:id="rId13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658263" behindDoc="0" locked="0" layoutInCell="1" allowOverlap="1" wp14:anchorId="2CC293C4" wp14:editId="3FAB9268">
                <wp:simplePos x="0" y="0"/>
                <wp:positionH relativeFrom="column">
                  <wp:posOffset>-3443285</wp:posOffset>
                </wp:positionH>
                <wp:positionV relativeFrom="paragraph">
                  <wp:posOffset>-916755</wp:posOffset>
                </wp:positionV>
                <wp:extent cx="360" cy="360"/>
                <wp:effectExtent l="57150" t="57150" r="57150" b="57150"/>
                <wp:wrapNone/>
                <wp:docPr id="726738709" name="Rokopis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 xmlns:arto="http://schemas.microsoft.com/office/word/2006/arto">
            <w:pict>
              <v:shape w14:anchorId="4CF8D766" id="Rokopis 8" o:spid="_x0000_s1026" type="#_x0000_t75" style="position:absolute;margin-left:-271.8pt;margin-top:-72.9pt;width:1.45pt;height:1.4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">
                <v:imagedata r:id="rId13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658262" behindDoc="0" locked="0" layoutInCell="1" allowOverlap="1" wp14:anchorId="341C6F35" wp14:editId="41E30C69">
                <wp:simplePos x="0" y="0"/>
                <wp:positionH relativeFrom="column">
                  <wp:posOffset>11158220</wp:posOffset>
                </wp:positionH>
                <wp:positionV relativeFrom="paragraph">
                  <wp:posOffset>-211455</wp:posOffset>
                </wp:positionV>
                <wp:extent cx="1800" cy="360"/>
                <wp:effectExtent l="57150" t="57150" r="55880" b="57150"/>
                <wp:wrapNone/>
                <wp:docPr id="1400242811" name="Rokopis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180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 xmlns:arto="http://schemas.microsoft.com/office/word/2006/arto">
            <w:pict>
              <v:shape w14:anchorId="40C0DF1F" id="Rokopis 7" o:spid="_x0000_s1026" type="#_x0000_t75" style="position:absolute;margin-left:877.9pt;margin-top:-17.35pt;width:1.6pt;height:1.4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">
                <v:imagedata r:id="rId16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658261" behindDoc="0" locked="0" layoutInCell="1" allowOverlap="1" wp14:anchorId="3E5FEEE9" wp14:editId="015D4786">
                <wp:simplePos x="0" y="0"/>
                <wp:positionH relativeFrom="column">
                  <wp:posOffset>12825475</wp:posOffset>
                </wp:positionH>
                <wp:positionV relativeFrom="paragraph">
                  <wp:posOffset>845445</wp:posOffset>
                </wp:positionV>
                <wp:extent cx="360" cy="360"/>
                <wp:effectExtent l="57150" t="57150" r="57150" b="57150"/>
                <wp:wrapNone/>
                <wp:docPr id="1607446017" name="Rokopis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 xmlns:arto="http://schemas.microsoft.com/office/word/2006/arto">
            <w:pict>
              <v:shape w14:anchorId="3D18513B" id="Rokopis 4" o:spid="_x0000_s1026" type="#_x0000_t75" style="position:absolute;margin-left:1009.2pt;margin-top:65.85pt;width:1.45pt;height:1.4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">
                <v:imagedata r:id="rId13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658260" behindDoc="0" locked="0" layoutInCell="1" allowOverlap="1" wp14:anchorId="728DA237" wp14:editId="3E94FD36">
                <wp:simplePos x="0" y="0"/>
                <wp:positionH relativeFrom="column">
                  <wp:posOffset>11453875</wp:posOffset>
                </wp:positionH>
                <wp:positionV relativeFrom="paragraph">
                  <wp:posOffset>404060</wp:posOffset>
                </wp:positionV>
                <wp:extent cx="360" cy="360"/>
                <wp:effectExtent l="57150" t="57150" r="57150" b="57150"/>
                <wp:wrapNone/>
                <wp:docPr id="1446912948" name="Rokopis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 xmlns:arto="http://schemas.microsoft.com/office/word/2006/arto">
            <w:pict>
              <v:shape w14:anchorId="532FF0BF" id="Rokopis 3" o:spid="_x0000_s1026" type="#_x0000_t75" style="position:absolute;margin-left:901.2pt;margin-top:31.1pt;width:1.45pt;height:1.4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">
                <v:imagedata r:id="rId13" o:title=""/>
              </v:shape>
            </w:pict>
          </mc:Fallback>
        </mc:AlternateContent>
      </w:r>
    </w:p>
    <w:tbl>
      <w:tblPr>
        <w:tblpPr w:leftFromText="141" w:rightFromText="141" w:vertAnchor="page" w:horzAnchor="margin" w:tblpY="2041"/>
        <w:tblW w:w="150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7"/>
        <w:gridCol w:w="1398"/>
        <w:gridCol w:w="1814"/>
        <w:gridCol w:w="1814"/>
        <w:gridCol w:w="1814"/>
        <w:gridCol w:w="1814"/>
        <w:gridCol w:w="1814"/>
        <w:gridCol w:w="1814"/>
        <w:gridCol w:w="1814"/>
      </w:tblGrid>
      <w:tr w:rsidR="007D77A1" w:rsidRPr="008B32EB" w14:paraId="780C1D05" w14:textId="77777777">
        <w:trPr>
          <w:trHeight w:val="323"/>
        </w:trPr>
        <w:tc>
          <w:tcPr>
            <w:tcW w:w="917" w:type="dxa"/>
            <w:tcBorders>
              <w:top w:val="single" w:sz="4" w:space="0" w:color="FFFFFF"/>
              <w:left w:val="nil"/>
              <w:bottom w:val="single" w:sz="12" w:space="0" w:color="000000"/>
              <w:right w:val="nil"/>
            </w:tcBorders>
          </w:tcPr>
          <w:p w14:paraId="3474702A" w14:textId="77777777" w:rsidR="007D77A1" w:rsidRPr="008B32EB" w:rsidRDefault="007D77A1">
            <w:pPr>
              <w:spacing w:line="240" w:lineRule="auto"/>
              <w:rPr>
                <w:rFonts w:cs="Calibri"/>
                <w:sz w:val="14"/>
                <w:szCs w:val="14"/>
                <w:lang w:eastAsia="sl-SI"/>
              </w:rPr>
            </w:pPr>
          </w:p>
        </w:tc>
        <w:tc>
          <w:tcPr>
            <w:tcW w:w="1398" w:type="dxa"/>
            <w:tcBorders>
              <w:top w:val="single" w:sz="4" w:space="0" w:color="FFFFFF"/>
              <w:left w:val="nil"/>
              <w:bottom w:val="single" w:sz="6" w:space="0" w:color="000000"/>
            </w:tcBorders>
          </w:tcPr>
          <w:p w14:paraId="71FFD398" w14:textId="77777777" w:rsidR="007D77A1" w:rsidRPr="008B32EB" w:rsidRDefault="007D77A1">
            <w:pPr>
              <w:spacing w:line="240" w:lineRule="auto"/>
              <w:rPr>
                <w:rFonts w:cs="Calibri"/>
                <w:sz w:val="14"/>
                <w:szCs w:val="14"/>
                <w:lang w:eastAsia="sl-SI"/>
              </w:rPr>
            </w:pP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7E657456" w14:textId="5348D825" w:rsidR="007D77A1" w:rsidRPr="00A57165" w:rsidRDefault="007D77A1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>PONEDELJEK</w:t>
            </w:r>
            <w:r>
              <w:rPr>
                <w:rFonts w:cs="Calibri"/>
                <w:b/>
                <w:sz w:val="16"/>
                <w:szCs w:val="16"/>
                <w:lang w:eastAsia="sl-SI"/>
              </w:rPr>
              <w:t xml:space="preserve"> </w:t>
            </w:r>
            <w:r w:rsidR="00E242E3">
              <w:rPr>
                <w:rFonts w:cs="Calibri"/>
                <w:b/>
                <w:sz w:val="16"/>
                <w:szCs w:val="16"/>
                <w:lang w:eastAsia="sl-SI"/>
              </w:rPr>
              <w:t>14.9.2026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152D0CD8" w14:textId="2C98E5F9" w:rsidR="007D77A1" w:rsidRPr="00A57165" w:rsidRDefault="007D77A1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>TOREK</w:t>
            </w:r>
            <w:r>
              <w:rPr>
                <w:rFonts w:cs="Calibri"/>
                <w:b/>
                <w:sz w:val="16"/>
                <w:szCs w:val="16"/>
                <w:lang w:eastAsia="sl-SI"/>
              </w:rPr>
              <w:t xml:space="preserve"> </w:t>
            </w:r>
            <w:r w:rsidR="00E242E3">
              <w:rPr>
                <w:rFonts w:cs="Calibri"/>
                <w:b/>
                <w:sz w:val="16"/>
                <w:szCs w:val="16"/>
                <w:lang w:eastAsia="sl-SI"/>
              </w:rPr>
              <w:t>15.9.2026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7C5268D9" w14:textId="00BB55D5" w:rsidR="007D77A1" w:rsidRPr="00A57165" w:rsidRDefault="007D77A1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>SREDA</w:t>
            </w:r>
            <w:r>
              <w:rPr>
                <w:rFonts w:cs="Calibri"/>
                <w:b/>
                <w:sz w:val="16"/>
                <w:szCs w:val="16"/>
                <w:lang w:eastAsia="sl-SI"/>
              </w:rPr>
              <w:t xml:space="preserve"> </w:t>
            </w:r>
            <w:r w:rsidR="00E242E3">
              <w:rPr>
                <w:rFonts w:cs="Calibri"/>
                <w:b/>
                <w:sz w:val="16"/>
                <w:szCs w:val="16"/>
                <w:lang w:eastAsia="sl-SI"/>
              </w:rPr>
              <w:t>16.9.2026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008D3762" w14:textId="2DD86DB9" w:rsidR="007D77A1" w:rsidRPr="00A57165" w:rsidRDefault="007D77A1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>ČETRTEK</w:t>
            </w:r>
            <w:r>
              <w:rPr>
                <w:rFonts w:cs="Calibri"/>
                <w:b/>
                <w:sz w:val="16"/>
                <w:szCs w:val="16"/>
                <w:lang w:eastAsia="sl-SI"/>
              </w:rPr>
              <w:t xml:space="preserve"> </w:t>
            </w:r>
            <w:r w:rsidR="00E242E3">
              <w:rPr>
                <w:rFonts w:cs="Calibri"/>
                <w:b/>
                <w:sz w:val="16"/>
                <w:szCs w:val="16"/>
                <w:lang w:eastAsia="sl-SI"/>
              </w:rPr>
              <w:t>17.9.2026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44926977" w14:textId="62F62587" w:rsidR="007D77A1" w:rsidRPr="00A57165" w:rsidRDefault="007D77A1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 xml:space="preserve">PETEK </w:t>
            </w:r>
            <w:r w:rsidR="00E242E3">
              <w:rPr>
                <w:rFonts w:cs="Calibri"/>
                <w:b/>
                <w:sz w:val="16"/>
                <w:szCs w:val="16"/>
                <w:lang w:eastAsia="sl-SI"/>
              </w:rPr>
              <w:t>18.9.2026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3FE4E348" w14:textId="180A90C9" w:rsidR="007D77A1" w:rsidRPr="00A57165" w:rsidRDefault="007D77A1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 xml:space="preserve">SOBOTA </w:t>
            </w:r>
            <w:r w:rsidR="00E242E3">
              <w:rPr>
                <w:rFonts w:cs="Calibri"/>
                <w:b/>
                <w:sz w:val="16"/>
                <w:szCs w:val="16"/>
                <w:lang w:eastAsia="sl-SI"/>
              </w:rPr>
              <w:t>19.9.2026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D9D9D9"/>
          </w:tcPr>
          <w:p w14:paraId="4AF0196C" w14:textId="68613DFE" w:rsidR="007D77A1" w:rsidRPr="00A57165" w:rsidRDefault="007D77A1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 xml:space="preserve">NEDELJA </w:t>
            </w:r>
            <w:r w:rsidR="00E242E3">
              <w:rPr>
                <w:rFonts w:cs="Calibri"/>
                <w:b/>
                <w:sz w:val="16"/>
                <w:szCs w:val="16"/>
                <w:lang w:eastAsia="sl-SI"/>
              </w:rPr>
              <w:t>20.9.2026</w:t>
            </w:r>
          </w:p>
        </w:tc>
      </w:tr>
      <w:tr w:rsidR="007D77A1" w:rsidRPr="008B32EB" w14:paraId="6D1464BB" w14:textId="77777777">
        <w:trPr>
          <w:trHeight w:val="328"/>
        </w:trPr>
        <w:tc>
          <w:tcPr>
            <w:tcW w:w="91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C25264" w14:textId="77777777" w:rsidR="007D77A1" w:rsidRPr="008B32EB" w:rsidRDefault="007D77A1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50DF6652" w14:textId="77777777" w:rsidR="007D77A1" w:rsidRPr="008B32EB" w:rsidRDefault="007D77A1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25654722" w14:textId="77777777" w:rsidR="007D77A1" w:rsidRPr="008B32EB" w:rsidRDefault="007D77A1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8B32EB">
              <w:rPr>
                <w:rFonts w:cs="Calibri"/>
                <w:b/>
                <w:sz w:val="16"/>
                <w:szCs w:val="16"/>
                <w:lang w:eastAsia="sl-SI"/>
              </w:rPr>
              <w:t>KOSILO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966BA0B" w14:textId="77777777" w:rsidR="007D77A1" w:rsidRPr="00A57165" w:rsidRDefault="007D77A1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NAVADNA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C17E8" w14:textId="24C37A12" w:rsidR="007D77A1" w:rsidRPr="00747EE2" w:rsidRDefault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PIŠČ. ZREZEK V OMAKI, MLINCI, SOLATA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DE5F0" w14:textId="7B83043B" w:rsidR="007D77A1" w:rsidRPr="00747EE2" w:rsidRDefault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MESNO ZELENJAVNA ENOLONČNICA, KRUH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B0D0A" w14:textId="21B0ADCF" w:rsidR="007D77A1" w:rsidRPr="00747EE2" w:rsidRDefault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ŠPAGETI, BOLONESE OMAKA, SOLATA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02535" w14:textId="7FB61A02" w:rsidR="007D77A1" w:rsidRPr="00747EE2" w:rsidRDefault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GOVEJI GOLAŽ, POLENTA, SOLATA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01D4D" w14:textId="78548C92" w:rsidR="007D77A1" w:rsidRPr="00747EE2" w:rsidRDefault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ZELENJAVNI ZREZEK, KROMPIRJEVA SOLATA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0CB8B" w14:textId="524A0F27" w:rsidR="007D77A1" w:rsidRPr="00747EE2" w:rsidRDefault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PEČENE PERUTNIČKE, KROMPIR, SOLATA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D72A7" w14:textId="0500835F" w:rsidR="007D77A1" w:rsidRPr="00747EE2" w:rsidRDefault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JUHA, RAŽNJIČI, PEČENE ZELENJAVA IN KROMPIR, SOLATA</w:t>
            </w:r>
          </w:p>
        </w:tc>
      </w:tr>
      <w:tr w:rsidR="003F3CD1" w:rsidRPr="008B32EB" w14:paraId="1199CB30" w14:textId="77777777">
        <w:trPr>
          <w:trHeight w:val="389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6941A2" w14:textId="77777777" w:rsidR="003F3CD1" w:rsidRPr="008B32EB" w:rsidRDefault="003F3CD1" w:rsidP="003F3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B07CCAD" w14:textId="77777777" w:rsidR="003F3CD1" w:rsidRPr="00A57165" w:rsidRDefault="003F3CD1" w:rsidP="003F3CD1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SLADKORNA</w:t>
            </w:r>
          </w:p>
          <w:p w14:paraId="5543E71B" w14:textId="77777777" w:rsidR="003F3CD1" w:rsidRPr="00A57165" w:rsidRDefault="003F3CD1" w:rsidP="003F3CD1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5E3FB" w14:textId="04309459" w:rsidR="003F3CD1" w:rsidRPr="00747EE2" w:rsidRDefault="003F3CD1" w:rsidP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PIŠČ. ZREZEK V OMAKI, MLINCI, SOLATA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7E09C" w14:textId="49F53EE2" w:rsidR="003F3CD1" w:rsidRPr="00747EE2" w:rsidRDefault="003F3CD1" w:rsidP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MESNO ZELENJAVNA ENOLONČNICA, KRUH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0A500" w14:textId="5334C070" w:rsidR="003F3CD1" w:rsidRPr="00747EE2" w:rsidRDefault="003F3CD1" w:rsidP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ŠPAGETI, BOLONESE OMAKA, SOLATA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6D328" w14:textId="2FAB217C" w:rsidR="003F3CD1" w:rsidRPr="00747EE2" w:rsidRDefault="003F3CD1" w:rsidP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GOVEJI GOLAŽ, POLENTA, SOLATA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F7D6D" w14:textId="2C0FCBF8" w:rsidR="003F3CD1" w:rsidRPr="00747EE2" w:rsidRDefault="003F3CD1" w:rsidP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ZELENJAVNI ZREZEK, KROMPIRJEVA SOLATA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B748D" w14:textId="489AC682" w:rsidR="003F3CD1" w:rsidRPr="00747EE2" w:rsidRDefault="003F3CD1" w:rsidP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PEČENE PERUTNIČKE, KROMPIR, SOLATA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2F04F" w14:textId="417132B0" w:rsidR="003F3CD1" w:rsidRPr="00747EE2" w:rsidRDefault="003F3CD1" w:rsidP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JUHA, RAŽNJIČI, PEČENE ZELENJAVA IN KROMPIR, SOLATA</w:t>
            </w:r>
          </w:p>
        </w:tc>
      </w:tr>
      <w:tr w:rsidR="003F3CD1" w:rsidRPr="008B32EB" w14:paraId="11A5FDD3" w14:textId="77777777">
        <w:trPr>
          <w:trHeight w:val="396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14A4A9" w14:textId="77777777" w:rsidR="003F3CD1" w:rsidRPr="008B32EB" w:rsidRDefault="003F3CD1" w:rsidP="003F3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6FDD863" w14:textId="77777777" w:rsidR="003F3CD1" w:rsidRPr="00A57165" w:rsidRDefault="003F3CD1" w:rsidP="003F3CD1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REFLUKSNA</w:t>
            </w:r>
          </w:p>
          <w:p w14:paraId="43632482" w14:textId="77777777" w:rsidR="003F3CD1" w:rsidRPr="00A57165" w:rsidRDefault="003F3CD1" w:rsidP="003F3CD1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C6133" w14:textId="6BCFBB37" w:rsidR="003F3CD1" w:rsidRPr="00747EE2" w:rsidRDefault="003F3CD1" w:rsidP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PIŠČ. ZREZEK V OMAKI, MLINCI, SOLATA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9B06D" w14:textId="427096F8" w:rsidR="003F3CD1" w:rsidRPr="00747EE2" w:rsidRDefault="003F3CD1" w:rsidP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highlight w:val="yellow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MESNO ZELENJAVNA ENOLONČNICA, KRUH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229B5" w14:textId="5FA7D1F6" w:rsidR="003F3CD1" w:rsidRPr="00747EE2" w:rsidRDefault="003F3CD1" w:rsidP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ŠPAGETI, BOLONESE OMAKA, SOLATA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6ABA5" w14:textId="19F0D3A9" w:rsidR="003F3CD1" w:rsidRPr="00747EE2" w:rsidRDefault="003F3CD1" w:rsidP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GOVEJI GOLAŽ, POLENTA, SOLATA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396D4" w14:textId="0E01D5B7" w:rsidR="003F3CD1" w:rsidRPr="00747EE2" w:rsidRDefault="003F3CD1" w:rsidP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ZELENJAVNI ZREZEK, KROMPIRJEVA SOLATA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E4490" w14:textId="577F909B" w:rsidR="003F3CD1" w:rsidRPr="00747EE2" w:rsidRDefault="003F3CD1" w:rsidP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PEČENE PERUTNIČKE, KROMPIR, SOLATA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94AC2" w14:textId="52D9C2F2" w:rsidR="003F3CD1" w:rsidRPr="00747EE2" w:rsidRDefault="003F3CD1" w:rsidP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JUHA, RAŽNJIČI, PEČENE ZELENJAVA IN KROMPIR, SOLATA</w:t>
            </w:r>
          </w:p>
        </w:tc>
      </w:tr>
      <w:tr w:rsidR="004945AD" w:rsidRPr="008B32EB" w14:paraId="3C962772" w14:textId="77777777">
        <w:trPr>
          <w:trHeight w:val="392"/>
        </w:trPr>
        <w:tc>
          <w:tcPr>
            <w:tcW w:w="91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07392F" w14:textId="77777777" w:rsidR="004945AD" w:rsidRPr="008B32EB" w:rsidRDefault="004945AD" w:rsidP="004945AD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38297606" w14:textId="77777777" w:rsidR="004945AD" w:rsidRPr="008B32EB" w:rsidRDefault="004945AD" w:rsidP="004945AD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29A195A1" w14:textId="77777777" w:rsidR="004945AD" w:rsidRPr="008B32EB" w:rsidRDefault="004945AD" w:rsidP="004945AD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8B32EB">
              <w:rPr>
                <w:rFonts w:cs="Calibri"/>
                <w:b/>
                <w:sz w:val="16"/>
                <w:szCs w:val="16"/>
                <w:lang w:eastAsia="sl-SI"/>
              </w:rPr>
              <w:t>MALICA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6F605F9" w14:textId="77777777" w:rsidR="004945AD" w:rsidRPr="00A57165" w:rsidRDefault="004945AD" w:rsidP="004945AD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NAVADNA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FFC0C" w14:textId="16F8371C" w:rsidR="004945AD" w:rsidRPr="00747EE2" w:rsidRDefault="003F3CD1" w:rsidP="004945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JOGURT Z MEDOM (L)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522FC" w14:textId="46CD5A92" w:rsidR="004945AD" w:rsidRPr="00747EE2" w:rsidRDefault="003F3CD1" w:rsidP="004945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5F09A5">
              <w:rPr>
                <w:rFonts w:cs="Calibri"/>
                <w:sz w:val="16"/>
                <w:szCs w:val="16"/>
                <w:lang w:eastAsia="sl-SI"/>
              </w:rPr>
              <w:t>SLADKI KOTIČEK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C1A73" w14:textId="43C9181B" w:rsidR="004945AD" w:rsidRPr="00747EE2" w:rsidRDefault="003F3CD1" w:rsidP="004945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PANACOTTA (L,G)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FA631" w14:textId="50D976A3" w:rsidR="004945AD" w:rsidRPr="00747EE2" w:rsidRDefault="003F3CD1" w:rsidP="004945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SADNI KROŽNIK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75561" w14:textId="0F9DCBAB" w:rsidR="004945AD" w:rsidRPr="00747EE2" w:rsidRDefault="003F3CD1" w:rsidP="004945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JABOLČNI ZAVITEK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AE35131" w14:textId="604D5BEF" w:rsidR="004945AD" w:rsidRPr="00747EE2" w:rsidRDefault="003F3CD1" w:rsidP="004945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7E7383">
              <w:rPr>
                <w:rFonts w:cs="Calibri"/>
                <w:sz w:val="16"/>
                <w:szCs w:val="16"/>
                <w:lang w:eastAsia="sl-SI"/>
              </w:rPr>
              <w:t>SLADKI KOTIČEK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E8E4E" w14:textId="71347E09" w:rsidR="004945AD" w:rsidRPr="00747EE2" w:rsidRDefault="003F3CD1" w:rsidP="004945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KORNET (L,G)</w:t>
            </w:r>
          </w:p>
        </w:tc>
      </w:tr>
      <w:tr w:rsidR="003F3CD1" w:rsidRPr="008B32EB" w14:paraId="0E0DBF5F" w14:textId="77777777">
        <w:trPr>
          <w:trHeight w:val="330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740379" w14:textId="77777777" w:rsidR="003F3CD1" w:rsidRPr="008B32EB" w:rsidRDefault="003F3CD1" w:rsidP="003F3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8B62899" w14:textId="77777777" w:rsidR="003F3CD1" w:rsidRPr="00A57165" w:rsidRDefault="003F3CD1" w:rsidP="003F3CD1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SLADKORNA</w:t>
            </w:r>
          </w:p>
          <w:p w14:paraId="2F406826" w14:textId="77777777" w:rsidR="003F3CD1" w:rsidRPr="00A57165" w:rsidRDefault="003F3CD1" w:rsidP="003F3CD1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8493A" w14:textId="643099EC" w:rsidR="003F3CD1" w:rsidRPr="00747EE2" w:rsidRDefault="003F3CD1" w:rsidP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JOGURT Z MEDOM (L)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E2496" w14:textId="58F33249" w:rsidR="003F3CD1" w:rsidRPr="00747EE2" w:rsidRDefault="003F3CD1" w:rsidP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5F09A5">
              <w:rPr>
                <w:rFonts w:cs="Calibri"/>
                <w:sz w:val="16"/>
                <w:szCs w:val="16"/>
                <w:lang w:eastAsia="sl-SI"/>
              </w:rPr>
              <w:t>SLADKI KOTIČEK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E8B9F" w14:textId="5EAC06C7" w:rsidR="003F3CD1" w:rsidRPr="00747EE2" w:rsidRDefault="003F3CD1" w:rsidP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PANACOTTA (L,G)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F39C9" w14:textId="611B5E8E" w:rsidR="003F3CD1" w:rsidRPr="00747EE2" w:rsidRDefault="003F3CD1" w:rsidP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SADNI KROŽNIK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8CADC" w14:textId="211FFAA9" w:rsidR="003F3CD1" w:rsidRPr="00747EE2" w:rsidRDefault="003F3CD1" w:rsidP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JABOLČNI ZAVITEK (G)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B108B" w14:textId="45247FEB" w:rsidR="003F3CD1" w:rsidRPr="00747EE2" w:rsidRDefault="003F3CD1" w:rsidP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7E7383">
              <w:rPr>
                <w:rFonts w:cs="Calibri"/>
                <w:sz w:val="16"/>
                <w:szCs w:val="16"/>
                <w:lang w:eastAsia="sl-SI"/>
              </w:rPr>
              <w:t>SLADKI KOTIČEK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68E4B" w14:textId="51BB2111" w:rsidR="003F3CD1" w:rsidRPr="00747EE2" w:rsidRDefault="003F3CD1" w:rsidP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KORNET (L,G)</w:t>
            </w:r>
          </w:p>
        </w:tc>
      </w:tr>
      <w:tr w:rsidR="003F3CD1" w:rsidRPr="008B32EB" w14:paraId="50F69B05" w14:textId="77777777">
        <w:trPr>
          <w:trHeight w:val="398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73571C" w14:textId="77777777" w:rsidR="003F3CD1" w:rsidRPr="008B32EB" w:rsidRDefault="003F3CD1" w:rsidP="003F3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3E19E79" w14:textId="77777777" w:rsidR="003F3CD1" w:rsidRPr="00A57165" w:rsidRDefault="003F3CD1" w:rsidP="003F3CD1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REFLUKSNA</w:t>
            </w:r>
          </w:p>
          <w:p w14:paraId="21893E82" w14:textId="77777777" w:rsidR="003F3CD1" w:rsidRPr="00A57165" w:rsidRDefault="003F3CD1" w:rsidP="003F3CD1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FBDB2" w14:textId="2059E7D7" w:rsidR="003F3CD1" w:rsidRPr="00747EE2" w:rsidRDefault="003F3CD1" w:rsidP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JOGURT Z MEDOM (L)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D1F8C" w14:textId="49BEE704" w:rsidR="003F3CD1" w:rsidRPr="00747EE2" w:rsidRDefault="003F3CD1" w:rsidP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5F09A5">
              <w:rPr>
                <w:rFonts w:cs="Calibri"/>
                <w:sz w:val="16"/>
                <w:szCs w:val="16"/>
                <w:lang w:eastAsia="sl-SI"/>
              </w:rPr>
              <w:t>SLADKI KOTIČEK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FF514" w14:textId="6A0C3C7C" w:rsidR="003F3CD1" w:rsidRPr="00747EE2" w:rsidRDefault="003F3CD1" w:rsidP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PANACOTTA (L,G)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9FB72" w14:textId="0142FB00" w:rsidR="003F3CD1" w:rsidRPr="00747EE2" w:rsidRDefault="003F3CD1" w:rsidP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SADNI KROŽNIK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035EE" w14:textId="0912CE77" w:rsidR="003F3CD1" w:rsidRPr="00747EE2" w:rsidRDefault="003F3CD1" w:rsidP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JABOLČNI ZAVITEK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1CC6A" w14:textId="30B946E6" w:rsidR="003F3CD1" w:rsidRPr="00747EE2" w:rsidRDefault="003F3CD1" w:rsidP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7E7383">
              <w:rPr>
                <w:rFonts w:cs="Calibri"/>
                <w:sz w:val="16"/>
                <w:szCs w:val="16"/>
                <w:lang w:eastAsia="sl-SI"/>
              </w:rPr>
              <w:t>SLADKI KOTIČEK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C005B" w14:textId="2CCE8F70" w:rsidR="003F3CD1" w:rsidRPr="00747EE2" w:rsidRDefault="003F3CD1" w:rsidP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KORNET (L,G)</w:t>
            </w:r>
          </w:p>
        </w:tc>
      </w:tr>
      <w:tr w:rsidR="007D77A1" w:rsidRPr="008B32EB" w14:paraId="27428AB2" w14:textId="77777777">
        <w:trPr>
          <w:trHeight w:val="405"/>
        </w:trPr>
        <w:tc>
          <w:tcPr>
            <w:tcW w:w="91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A5E151" w14:textId="77777777" w:rsidR="007D77A1" w:rsidRPr="008B32EB" w:rsidRDefault="007D77A1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39C19361" w14:textId="77777777" w:rsidR="007D77A1" w:rsidRPr="008B32EB" w:rsidRDefault="007D77A1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523FB77F" w14:textId="77777777" w:rsidR="007D77A1" w:rsidRPr="008B32EB" w:rsidRDefault="007D77A1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8B32EB">
              <w:rPr>
                <w:rFonts w:cs="Calibri"/>
                <w:b/>
                <w:sz w:val="16"/>
                <w:szCs w:val="16"/>
                <w:lang w:eastAsia="sl-SI"/>
              </w:rPr>
              <w:t>VEČERJA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16F5302" w14:textId="77777777" w:rsidR="007D77A1" w:rsidRPr="00A57165" w:rsidRDefault="007D77A1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NAVADNA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065B1" w14:textId="261A4BCB" w:rsidR="007D77A1" w:rsidRPr="00747EE2" w:rsidRDefault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CARSKI PRAŽENEC, KOMPOT (J,G,L)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A1BC8" w14:textId="191A1EBD" w:rsidR="007D77A1" w:rsidRPr="00747EE2" w:rsidRDefault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HOT – DOG, SOK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89163" w14:textId="2B8289AB" w:rsidR="007D77A1" w:rsidRPr="00747EE2" w:rsidRDefault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MLEČNI RIŽ (L,G)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39E529E" w14:textId="7C6F3590" w:rsidR="007D77A1" w:rsidRPr="00747EE2" w:rsidRDefault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KRUH, PAŠTETA, ZELENJAVA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42E19" w14:textId="6C38E5E9" w:rsidR="007D77A1" w:rsidRPr="00747EE2" w:rsidRDefault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ČEVAPČIČI V LEPINJI, ZELENJAVA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93F7C" w14:textId="29787C95" w:rsidR="007D77A1" w:rsidRPr="00747EE2" w:rsidRDefault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KRANJSKA KLOBASA, DUŠENA ZELENJAVA, KRUH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5600C" w14:textId="65C01AB0" w:rsidR="007D77A1" w:rsidRPr="00747EE2" w:rsidRDefault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SOLATNI KROŽNIK, KRUH (L,G,J)</w:t>
            </w:r>
          </w:p>
        </w:tc>
      </w:tr>
      <w:tr w:rsidR="003F3CD1" w:rsidRPr="008B32EB" w14:paraId="47554AA6" w14:textId="77777777">
        <w:trPr>
          <w:trHeight w:val="383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CF9C71" w14:textId="77777777" w:rsidR="003F3CD1" w:rsidRPr="008B32EB" w:rsidRDefault="003F3CD1" w:rsidP="003F3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DB1635B" w14:textId="77777777" w:rsidR="003F3CD1" w:rsidRPr="00A57165" w:rsidRDefault="003F3CD1" w:rsidP="003F3CD1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SLADKORNA</w:t>
            </w:r>
          </w:p>
          <w:p w14:paraId="593D7EC3" w14:textId="77777777" w:rsidR="003F3CD1" w:rsidRPr="00A57165" w:rsidRDefault="003F3CD1" w:rsidP="003F3CD1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4DD7A" w14:textId="71DEEBB3" w:rsidR="003F3CD1" w:rsidRPr="00747EE2" w:rsidRDefault="003F3CD1" w:rsidP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CARSKI PRAŽENEC, KOMPOT (J,G,L)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1549B" w14:textId="114F0717" w:rsidR="003F3CD1" w:rsidRPr="00747EE2" w:rsidRDefault="003F3CD1" w:rsidP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HOT – DOG, SOK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79C7E" w14:textId="55C5E8F3" w:rsidR="003F3CD1" w:rsidRPr="00747EE2" w:rsidRDefault="003F3CD1" w:rsidP="003F3CD1">
            <w:pPr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MLEČNI RIŽ (L,G)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B73F9" w14:textId="74BA371A" w:rsidR="003F3CD1" w:rsidRPr="00747EE2" w:rsidRDefault="003F3CD1" w:rsidP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KRUH, PAŠTETA, ZELENJAVA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D0E5E" w14:textId="36750763" w:rsidR="003F3CD1" w:rsidRPr="00747EE2" w:rsidRDefault="003F3CD1" w:rsidP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ČEVAPČIČI V LEPINJI, ZELENJAVA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D102E" w14:textId="7EAF7712" w:rsidR="003F3CD1" w:rsidRPr="00747EE2" w:rsidRDefault="003F3CD1" w:rsidP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KRANJSKA KLOBASA, DUŠENA ZELENJAVA, KRUH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27AFE" w14:textId="73A39BFB" w:rsidR="003F3CD1" w:rsidRPr="00747EE2" w:rsidRDefault="003F3CD1" w:rsidP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SOLATNI KROŽNIK, KRUH (L,G,J)</w:t>
            </w:r>
          </w:p>
        </w:tc>
      </w:tr>
      <w:tr w:rsidR="003F3CD1" w:rsidRPr="008B32EB" w14:paraId="782C9600" w14:textId="77777777">
        <w:trPr>
          <w:trHeight w:val="402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1D9D32" w14:textId="77777777" w:rsidR="003F3CD1" w:rsidRPr="008B32EB" w:rsidRDefault="003F3CD1" w:rsidP="003F3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124474E" w14:textId="77777777" w:rsidR="003F3CD1" w:rsidRPr="00A57165" w:rsidRDefault="003F3CD1" w:rsidP="003F3CD1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REFLUKSNA</w:t>
            </w:r>
          </w:p>
          <w:p w14:paraId="27D04165" w14:textId="77777777" w:rsidR="003F3CD1" w:rsidRPr="00A57165" w:rsidRDefault="003F3CD1" w:rsidP="003F3CD1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99329" w14:textId="0CB6E78F" w:rsidR="003F3CD1" w:rsidRPr="00747EE2" w:rsidRDefault="003F3CD1" w:rsidP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CARSKI PRAŽENEC, KOMPOT (J,G,L)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F7313" w14:textId="4E5FD303" w:rsidR="003F3CD1" w:rsidRPr="00747EE2" w:rsidRDefault="003F3CD1" w:rsidP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HOT – DOG, SOK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E5806" w14:textId="2797B962" w:rsidR="003F3CD1" w:rsidRPr="00747EE2" w:rsidRDefault="003F3CD1" w:rsidP="003F3CD1">
            <w:pPr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MLEČNI RIŽ (L,G)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3B9E5" w14:textId="4BB410AA" w:rsidR="003F3CD1" w:rsidRPr="00747EE2" w:rsidRDefault="003F3CD1" w:rsidP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KRUH, PAŠTETA, ZELENJAVA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F4641" w14:textId="47A0688D" w:rsidR="003F3CD1" w:rsidRPr="00747EE2" w:rsidRDefault="003F3CD1" w:rsidP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ČEVAPČIČI V LEPINJI, ZELENJAVA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71112" w14:textId="441C2003" w:rsidR="003F3CD1" w:rsidRPr="00747EE2" w:rsidRDefault="003F3CD1" w:rsidP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KRANJSKA KLOBASA, DUŠENA ZELENJAVA, KRUH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690C4" w14:textId="4C2872D0" w:rsidR="003F3CD1" w:rsidRPr="00747EE2" w:rsidRDefault="003F3CD1" w:rsidP="003F3CD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SOLATNI KROŽNIK, KRUH (L,G,J)</w:t>
            </w:r>
          </w:p>
        </w:tc>
      </w:tr>
    </w:tbl>
    <w:p w14:paraId="2F07602F" w14:textId="77777777" w:rsidR="005D5D9B" w:rsidRDefault="005D5D9B" w:rsidP="007D77A1">
      <w:pPr>
        <w:rPr>
          <w:rFonts w:asciiTheme="minorHAnsi" w:hAnsiTheme="minorHAnsi" w:cstheme="minorBidi"/>
        </w:rPr>
      </w:pPr>
    </w:p>
    <w:p w14:paraId="4901BD1F" w14:textId="77777777" w:rsidR="005D5D9B" w:rsidRDefault="005D5D9B" w:rsidP="005D5D9B">
      <w:pPr>
        <w:spacing w:line="240" w:lineRule="auto"/>
        <w:rPr>
          <w:sz w:val="12"/>
          <w:szCs w:val="12"/>
        </w:rPr>
      </w:pPr>
      <w:r>
        <w:rPr>
          <w:b/>
          <w:sz w:val="12"/>
          <w:szCs w:val="12"/>
        </w:rPr>
        <w:t xml:space="preserve">JEDILNIK BIVALNA ENOTA BOHOVA SEPTEMBER 2026. št. dok.: </w:t>
      </w:r>
      <w:r w:rsidRPr="007A6139">
        <w:rPr>
          <w:b/>
          <w:sz w:val="12"/>
          <w:szCs w:val="12"/>
        </w:rPr>
        <w:t>12261-1/2026-</w:t>
      </w:r>
      <w:r>
        <w:rPr>
          <w:b/>
          <w:sz w:val="12"/>
          <w:szCs w:val="12"/>
        </w:rPr>
        <w:t>23</w:t>
      </w:r>
    </w:p>
    <w:p w14:paraId="62C12421" w14:textId="77777777" w:rsidR="005D5D9B" w:rsidRDefault="005D5D9B" w:rsidP="005D5D9B">
      <w:pPr>
        <w:spacing w:line="240" w:lineRule="auto"/>
        <w:rPr>
          <w:sz w:val="12"/>
          <w:szCs w:val="12"/>
        </w:rPr>
      </w:pPr>
      <w:r>
        <w:rPr>
          <w:sz w:val="12"/>
          <w:szCs w:val="12"/>
        </w:rPr>
        <w:t xml:space="preserve">ZAJTRK IN VEČERJA VKLJUČUJETA TOPLI NAPITEK PO IZBIRI IN V SKLADU Z DIETO. </w:t>
      </w:r>
    </w:p>
    <w:p w14:paraId="2693E5F9" w14:textId="77777777" w:rsidR="005D5D9B" w:rsidRDefault="005D5D9B" w:rsidP="005D5D9B">
      <w:pPr>
        <w:spacing w:line="240" w:lineRule="auto"/>
        <w:rPr>
          <w:sz w:val="12"/>
          <w:szCs w:val="12"/>
        </w:rPr>
      </w:pPr>
      <w:r>
        <w:rPr>
          <w:sz w:val="12"/>
          <w:szCs w:val="12"/>
        </w:rPr>
        <w:t>NAMAZI IN MLEČNI DODATKI (CORN FLAKES, ČOKOLINO, GRISOLINO, MUSLI…) PRI ZAJTRKU NA VOLJO PO IZBIRI IN V SKLADU Z DIETO</w:t>
      </w:r>
    </w:p>
    <w:p w14:paraId="12EA4F16" w14:textId="77777777" w:rsidR="005D5D9B" w:rsidRDefault="005D5D9B" w:rsidP="005D5D9B">
      <w:pPr>
        <w:spacing w:line="240" w:lineRule="auto"/>
        <w:rPr>
          <w:sz w:val="12"/>
          <w:szCs w:val="12"/>
        </w:rPr>
      </w:pPr>
      <w:r>
        <w:rPr>
          <w:sz w:val="12"/>
          <w:szCs w:val="12"/>
        </w:rPr>
        <w:t>SADJE, KRUH , NAPITEK VES DAN NA RAZPOLAGO (PRI DIETNI PREHRANI JE USKLAJEN Z DIETO)</w:t>
      </w:r>
    </w:p>
    <w:p w14:paraId="41E8B95D" w14:textId="77777777" w:rsidR="005D5D9B" w:rsidRDefault="005D5D9B" w:rsidP="005D5D9B">
      <w:pPr>
        <w:spacing w:line="240" w:lineRule="auto"/>
        <w:rPr>
          <w:sz w:val="12"/>
          <w:szCs w:val="12"/>
        </w:rPr>
      </w:pPr>
      <w:r>
        <w:rPr>
          <w:sz w:val="12"/>
          <w:szCs w:val="12"/>
        </w:rPr>
        <w:t>PRIDRUŽUJEMO SI PRAVICO SPREMEMBE JEDILNIKA. TABELA ALERGENOV JE V PRILOG</w:t>
      </w:r>
    </w:p>
    <w:p w14:paraId="74C2CEEA" w14:textId="2FE63EE3" w:rsidR="007D77A1" w:rsidRDefault="007D77A1" w:rsidP="007D77A1">
      <w:pPr>
        <w:rPr>
          <w:rFonts w:asciiTheme="minorHAnsi" w:hAnsiTheme="minorHAnsi" w:cstheme="minorBidi"/>
        </w:rPr>
      </w:pP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658269" behindDoc="0" locked="0" layoutInCell="1" allowOverlap="1" wp14:anchorId="7FD82719" wp14:editId="2260E6C4">
                <wp:simplePos x="0" y="0"/>
                <wp:positionH relativeFrom="column">
                  <wp:posOffset>-3643085</wp:posOffset>
                </wp:positionH>
                <wp:positionV relativeFrom="paragraph">
                  <wp:posOffset>702525</wp:posOffset>
                </wp:positionV>
                <wp:extent cx="360" cy="360"/>
                <wp:effectExtent l="57150" t="57150" r="57150" b="57150"/>
                <wp:wrapNone/>
                <wp:docPr id="691301575" name="Rokopis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 xmlns:arto="http://schemas.microsoft.com/office/word/2006/arto">
            <w:pict>
              <v:shape w14:anchorId="2663CF9F" id="Rokopis 9" o:spid="_x0000_s1026" type="#_x0000_t75" style="position:absolute;margin-left:-287.55pt;margin-top:54.6pt;width:1.45pt;height:1.4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">
                <v:imagedata r:id="rId13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658268" behindDoc="0" locked="0" layoutInCell="1" allowOverlap="1" wp14:anchorId="7A81AA44" wp14:editId="5B6DF454">
                <wp:simplePos x="0" y="0"/>
                <wp:positionH relativeFrom="column">
                  <wp:posOffset>-3443285</wp:posOffset>
                </wp:positionH>
                <wp:positionV relativeFrom="paragraph">
                  <wp:posOffset>-916755</wp:posOffset>
                </wp:positionV>
                <wp:extent cx="360" cy="360"/>
                <wp:effectExtent l="57150" t="57150" r="57150" b="57150"/>
                <wp:wrapNone/>
                <wp:docPr id="1425036332" name="Rokopis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 xmlns:arto="http://schemas.microsoft.com/office/word/2006/arto">
            <w:pict>
              <v:shape w14:anchorId="70FF61AB" id="Rokopis 8" o:spid="_x0000_s1026" type="#_x0000_t75" style="position:absolute;margin-left:-271.8pt;margin-top:-72.9pt;width:1.45pt;height:1.4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">
                <v:imagedata r:id="rId13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658267" behindDoc="0" locked="0" layoutInCell="1" allowOverlap="1" wp14:anchorId="24431DA6" wp14:editId="3DD528B2">
                <wp:simplePos x="0" y="0"/>
                <wp:positionH relativeFrom="column">
                  <wp:posOffset>11158220</wp:posOffset>
                </wp:positionH>
                <wp:positionV relativeFrom="paragraph">
                  <wp:posOffset>-211455</wp:posOffset>
                </wp:positionV>
                <wp:extent cx="1800" cy="360"/>
                <wp:effectExtent l="57150" t="57150" r="55880" b="57150"/>
                <wp:wrapNone/>
                <wp:docPr id="1123108481" name="Rokopis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180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 xmlns:arto="http://schemas.microsoft.com/office/word/2006/arto">
            <w:pict>
              <v:shape w14:anchorId="74A74B34" id="Rokopis 7" o:spid="_x0000_s1026" type="#_x0000_t75" style="position:absolute;margin-left:877.9pt;margin-top:-17.35pt;width:1.6pt;height:1.4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">
                <v:imagedata r:id="rId16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658266" behindDoc="0" locked="0" layoutInCell="1" allowOverlap="1" wp14:anchorId="358701C4" wp14:editId="175B9286">
                <wp:simplePos x="0" y="0"/>
                <wp:positionH relativeFrom="column">
                  <wp:posOffset>12825475</wp:posOffset>
                </wp:positionH>
                <wp:positionV relativeFrom="paragraph">
                  <wp:posOffset>845445</wp:posOffset>
                </wp:positionV>
                <wp:extent cx="360" cy="360"/>
                <wp:effectExtent l="57150" t="57150" r="57150" b="57150"/>
                <wp:wrapNone/>
                <wp:docPr id="516724038" name="Rokopis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 xmlns:arto="http://schemas.microsoft.com/office/word/2006/arto">
            <w:pict>
              <v:shape w14:anchorId="67F4684E" id="Rokopis 4" o:spid="_x0000_s1026" type="#_x0000_t75" style="position:absolute;margin-left:1009.2pt;margin-top:65.85pt;width:1.45pt;height:1.4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">
                <v:imagedata r:id="rId13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658265" behindDoc="0" locked="0" layoutInCell="1" allowOverlap="1" wp14:anchorId="2F10DBBF" wp14:editId="34CB09A6">
                <wp:simplePos x="0" y="0"/>
                <wp:positionH relativeFrom="column">
                  <wp:posOffset>11453875</wp:posOffset>
                </wp:positionH>
                <wp:positionV relativeFrom="paragraph">
                  <wp:posOffset>404060</wp:posOffset>
                </wp:positionV>
                <wp:extent cx="360" cy="360"/>
                <wp:effectExtent l="57150" t="57150" r="57150" b="57150"/>
                <wp:wrapNone/>
                <wp:docPr id="374456599" name="Rokopis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 xmlns:arto="http://schemas.microsoft.com/office/word/2006/arto">
            <w:pict>
              <v:shape w14:anchorId="7124489D" id="Rokopis 3" o:spid="_x0000_s1026" type="#_x0000_t75" style="position:absolute;margin-left:901.2pt;margin-top:31.1pt;width:1.45pt;height:1.4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">
                <v:imagedata r:id="rId13" o:title=""/>
              </v:shape>
            </w:pict>
          </mc:Fallback>
        </mc:AlternateContent>
      </w:r>
    </w:p>
    <w:tbl>
      <w:tblPr>
        <w:tblpPr w:leftFromText="141" w:rightFromText="141" w:vertAnchor="page" w:horzAnchor="margin" w:tblpY="2041"/>
        <w:tblW w:w="150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7"/>
        <w:gridCol w:w="1398"/>
        <w:gridCol w:w="1814"/>
        <w:gridCol w:w="1814"/>
        <w:gridCol w:w="1814"/>
        <w:gridCol w:w="1814"/>
        <w:gridCol w:w="1814"/>
        <w:gridCol w:w="1814"/>
        <w:gridCol w:w="1814"/>
      </w:tblGrid>
      <w:tr w:rsidR="007D77A1" w:rsidRPr="008B32EB" w14:paraId="449015CE" w14:textId="77777777">
        <w:trPr>
          <w:trHeight w:val="323"/>
        </w:trPr>
        <w:tc>
          <w:tcPr>
            <w:tcW w:w="917" w:type="dxa"/>
            <w:tcBorders>
              <w:top w:val="single" w:sz="4" w:space="0" w:color="FFFFFF"/>
              <w:left w:val="nil"/>
              <w:bottom w:val="single" w:sz="12" w:space="0" w:color="000000"/>
              <w:right w:val="nil"/>
            </w:tcBorders>
          </w:tcPr>
          <w:p w14:paraId="7088E017" w14:textId="77777777" w:rsidR="007D77A1" w:rsidRPr="008B32EB" w:rsidRDefault="007D77A1">
            <w:pPr>
              <w:spacing w:line="240" w:lineRule="auto"/>
              <w:rPr>
                <w:rFonts w:cs="Calibri"/>
                <w:sz w:val="14"/>
                <w:szCs w:val="14"/>
                <w:lang w:eastAsia="sl-SI"/>
              </w:rPr>
            </w:pPr>
          </w:p>
        </w:tc>
        <w:tc>
          <w:tcPr>
            <w:tcW w:w="1398" w:type="dxa"/>
            <w:tcBorders>
              <w:top w:val="single" w:sz="4" w:space="0" w:color="FFFFFF"/>
              <w:left w:val="nil"/>
              <w:bottom w:val="single" w:sz="6" w:space="0" w:color="000000"/>
            </w:tcBorders>
          </w:tcPr>
          <w:p w14:paraId="4E09C093" w14:textId="77777777" w:rsidR="007D77A1" w:rsidRPr="008B32EB" w:rsidRDefault="007D77A1">
            <w:pPr>
              <w:spacing w:line="240" w:lineRule="auto"/>
              <w:rPr>
                <w:rFonts w:cs="Calibri"/>
                <w:sz w:val="14"/>
                <w:szCs w:val="14"/>
                <w:lang w:eastAsia="sl-SI"/>
              </w:rPr>
            </w:pP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672DA8BB" w14:textId="0A2B15C8" w:rsidR="007D77A1" w:rsidRPr="00A57165" w:rsidRDefault="007D77A1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>PONEDELJEK</w:t>
            </w:r>
            <w:r>
              <w:rPr>
                <w:rFonts w:cs="Calibri"/>
                <w:b/>
                <w:sz w:val="16"/>
                <w:szCs w:val="16"/>
                <w:lang w:eastAsia="sl-SI"/>
              </w:rPr>
              <w:t xml:space="preserve"> </w:t>
            </w:r>
            <w:r w:rsidR="00E242E3">
              <w:rPr>
                <w:rFonts w:cs="Calibri"/>
                <w:b/>
                <w:sz w:val="16"/>
                <w:szCs w:val="16"/>
                <w:lang w:eastAsia="sl-SI"/>
              </w:rPr>
              <w:t>21</w:t>
            </w:r>
            <w:r w:rsidR="00565687">
              <w:rPr>
                <w:rFonts w:cs="Calibri"/>
                <w:b/>
                <w:sz w:val="16"/>
                <w:szCs w:val="16"/>
                <w:lang w:eastAsia="sl-SI"/>
              </w:rPr>
              <w:t>.9.2026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5DAF0C43" w14:textId="31EF45B7" w:rsidR="007D77A1" w:rsidRPr="00A57165" w:rsidRDefault="007D77A1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>TOREK</w:t>
            </w:r>
            <w:r>
              <w:rPr>
                <w:rFonts w:cs="Calibri"/>
                <w:b/>
                <w:sz w:val="16"/>
                <w:szCs w:val="16"/>
                <w:lang w:eastAsia="sl-SI"/>
              </w:rPr>
              <w:t xml:space="preserve"> </w:t>
            </w:r>
            <w:r w:rsidR="00E242E3">
              <w:rPr>
                <w:rFonts w:cs="Calibri"/>
                <w:b/>
                <w:sz w:val="16"/>
                <w:szCs w:val="16"/>
                <w:lang w:eastAsia="sl-SI"/>
              </w:rPr>
              <w:t>22</w:t>
            </w:r>
            <w:r w:rsidR="00565687">
              <w:rPr>
                <w:rFonts w:cs="Calibri"/>
                <w:b/>
                <w:sz w:val="16"/>
                <w:szCs w:val="16"/>
                <w:lang w:eastAsia="sl-SI"/>
              </w:rPr>
              <w:t>.9.2026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1F76499F" w14:textId="43524FD4" w:rsidR="007D77A1" w:rsidRPr="00A57165" w:rsidRDefault="007D77A1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>SREDA</w:t>
            </w:r>
            <w:r>
              <w:rPr>
                <w:rFonts w:cs="Calibri"/>
                <w:b/>
                <w:sz w:val="16"/>
                <w:szCs w:val="16"/>
                <w:lang w:eastAsia="sl-SI"/>
              </w:rPr>
              <w:t xml:space="preserve"> </w:t>
            </w:r>
            <w:r w:rsidR="00E242E3">
              <w:rPr>
                <w:rFonts w:cs="Calibri"/>
                <w:b/>
                <w:sz w:val="16"/>
                <w:szCs w:val="16"/>
                <w:lang w:eastAsia="sl-SI"/>
              </w:rPr>
              <w:t>23</w:t>
            </w:r>
            <w:r w:rsidR="00565687">
              <w:rPr>
                <w:rFonts w:cs="Calibri"/>
                <w:b/>
                <w:sz w:val="16"/>
                <w:szCs w:val="16"/>
                <w:lang w:eastAsia="sl-SI"/>
              </w:rPr>
              <w:t>.9.2026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17F32617" w14:textId="47CD4365" w:rsidR="007D77A1" w:rsidRPr="00A57165" w:rsidRDefault="007D77A1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>ČETRTEK</w:t>
            </w:r>
            <w:r>
              <w:rPr>
                <w:rFonts w:cs="Calibri"/>
                <w:b/>
                <w:sz w:val="16"/>
                <w:szCs w:val="16"/>
                <w:lang w:eastAsia="sl-SI"/>
              </w:rPr>
              <w:t xml:space="preserve"> </w:t>
            </w:r>
            <w:r w:rsidR="00E242E3">
              <w:rPr>
                <w:rFonts w:cs="Calibri"/>
                <w:b/>
                <w:sz w:val="16"/>
                <w:szCs w:val="16"/>
                <w:lang w:eastAsia="sl-SI"/>
              </w:rPr>
              <w:t>24</w:t>
            </w:r>
            <w:r w:rsidR="00565687">
              <w:rPr>
                <w:rFonts w:cs="Calibri"/>
                <w:b/>
                <w:sz w:val="16"/>
                <w:szCs w:val="16"/>
                <w:lang w:eastAsia="sl-SI"/>
              </w:rPr>
              <w:t>.9.2026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66090536" w14:textId="289F4931" w:rsidR="007D77A1" w:rsidRPr="00A57165" w:rsidRDefault="007D77A1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 xml:space="preserve">PETEK </w:t>
            </w:r>
            <w:r w:rsidR="00E242E3">
              <w:rPr>
                <w:rFonts w:cs="Calibri"/>
                <w:b/>
                <w:sz w:val="16"/>
                <w:szCs w:val="16"/>
                <w:lang w:eastAsia="sl-SI"/>
              </w:rPr>
              <w:t>25</w:t>
            </w:r>
            <w:r w:rsidR="00565687">
              <w:rPr>
                <w:rFonts w:cs="Calibri"/>
                <w:b/>
                <w:sz w:val="16"/>
                <w:szCs w:val="16"/>
                <w:lang w:eastAsia="sl-SI"/>
              </w:rPr>
              <w:t>.9.2026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0319E60D" w14:textId="01C7ABEE" w:rsidR="007D77A1" w:rsidRPr="00A57165" w:rsidRDefault="007D77A1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 xml:space="preserve">SOBOTA </w:t>
            </w:r>
            <w:r w:rsidR="00E242E3">
              <w:rPr>
                <w:rFonts w:cs="Calibri"/>
                <w:b/>
                <w:sz w:val="16"/>
                <w:szCs w:val="16"/>
                <w:lang w:eastAsia="sl-SI"/>
              </w:rPr>
              <w:t>26</w:t>
            </w:r>
            <w:r w:rsidR="00565687">
              <w:rPr>
                <w:rFonts w:cs="Calibri"/>
                <w:b/>
                <w:sz w:val="16"/>
                <w:szCs w:val="16"/>
                <w:lang w:eastAsia="sl-SI"/>
              </w:rPr>
              <w:t>.9.2026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D9D9D9"/>
          </w:tcPr>
          <w:p w14:paraId="139B36C0" w14:textId="641B75BE" w:rsidR="007D77A1" w:rsidRPr="00A57165" w:rsidRDefault="007D77A1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 xml:space="preserve">NEDELJA </w:t>
            </w:r>
            <w:r w:rsidR="00E242E3">
              <w:rPr>
                <w:rFonts w:cs="Calibri"/>
                <w:b/>
                <w:sz w:val="16"/>
                <w:szCs w:val="16"/>
                <w:lang w:eastAsia="sl-SI"/>
              </w:rPr>
              <w:t>27</w:t>
            </w:r>
            <w:r w:rsidR="00565687">
              <w:rPr>
                <w:rFonts w:cs="Calibri"/>
                <w:b/>
                <w:sz w:val="16"/>
                <w:szCs w:val="16"/>
                <w:lang w:eastAsia="sl-SI"/>
              </w:rPr>
              <w:t>.9.2026</w:t>
            </w:r>
          </w:p>
        </w:tc>
      </w:tr>
      <w:tr w:rsidR="007D77A1" w:rsidRPr="008B32EB" w14:paraId="7EBD9531" w14:textId="77777777">
        <w:trPr>
          <w:trHeight w:val="328"/>
        </w:trPr>
        <w:tc>
          <w:tcPr>
            <w:tcW w:w="91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A15733" w14:textId="77777777" w:rsidR="007D77A1" w:rsidRPr="008B32EB" w:rsidRDefault="007D77A1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569B37C9" w14:textId="77777777" w:rsidR="007D77A1" w:rsidRPr="008B32EB" w:rsidRDefault="007D77A1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1BB80851" w14:textId="77777777" w:rsidR="007D77A1" w:rsidRPr="008B32EB" w:rsidRDefault="007D77A1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8B32EB">
              <w:rPr>
                <w:rFonts w:cs="Calibri"/>
                <w:b/>
                <w:sz w:val="16"/>
                <w:szCs w:val="16"/>
                <w:lang w:eastAsia="sl-SI"/>
              </w:rPr>
              <w:t>KOSILO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E23CD49" w14:textId="77777777" w:rsidR="007D77A1" w:rsidRPr="00A57165" w:rsidRDefault="007D77A1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NAVADNA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75CC2" w14:textId="78A13C35" w:rsidR="007D77A1" w:rsidRPr="00747EE2" w:rsidRDefault="007B05C0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LAZANJA, SOLATA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E6666" w14:textId="0C103664" w:rsidR="007D77A1" w:rsidRPr="00747EE2" w:rsidRDefault="007B05C0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PRAŽENA SV. JETRCA, KROMPIR V KOSIH, SOLATA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B54C8" w14:textId="09F4A150" w:rsidR="007D77A1" w:rsidRPr="00747EE2" w:rsidRDefault="007B05C0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JOTA, KRUH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074EA" w14:textId="7A142F8A" w:rsidR="007D77A1" w:rsidRPr="00747EE2" w:rsidRDefault="007B05C0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MAKARONOVO MESO, SOLATA (G,J)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2234E" w14:textId="17F6240F" w:rsidR="007D77A1" w:rsidRPr="00747EE2" w:rsidRDefault="007B05C0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ZELENJAVNA RIŽOTA, SOLATA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12933" w14:textId="3711422D" w:rsidR="007D77A1" w:rsidRPr="00747EE2" w:rsidRDefault="007B05C0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ČUFTI V PARADIŽNIKOVI OMAKI, KROMPIR, SOLATA (G,J,J)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65668" w14:textId="01945F64" w:rsidR="007D77A1" w:rsidRPr="00747EE2" w:rsidRDefault="007B05C0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JUHA, PEČENA PIŠČANČJA BEDRA, RIŽ, SOLATA (G,J)</w:t>
            </w:r>
          </w:p>
        </w:tc>
      </w:tr>
      <w:tr w:rsidR="00E24BEC" w:rsidRPr="008B32EB" w14:paraId="489B24CB" w14:textId="77777777">
        <w:trPr>
          <w:trHeight w:val="389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116898" w14:textId="77777777" w:rsidR="00E24BEC" w:rsidRPr="008B32EB" w:rsidRDefault="00E24BEC" w:rsidP="00E24B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8E6695C" w14:textId="77777777" w:rsidR="00E24BEC" w:rsidRPr="00A57165" w:rsidRDefault="00E24BEC" w:rsidP="00E24BEC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SLADKORNA</w:t>
            </w:r>
          </w:p>
          <w:p w14:paraId="5A64B59A" w14:textId="77777777" w:rsidR="00E24BEC" w:rsidRPr="00A57165" w:rsidRDefault="00E24BEC" w:rsidP="00E24BEC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7C436" w14:textId="5517678E" w:rsidR="00E24BEC" w:rsidRPr="00747EE2" w:rsidRDefault="007B05C0" w:rsidP="00E24BEC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LAZANJA, SOLATA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F41B5" w14:textId="147FF0F4" w:rsidR="00E24BEC" w:rsidRPr="00747EE2" w:rsidRDefault="007B05C0" w:rsidP="00E24BEC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PRAŽENA SV. JETRCA, KROMPIR V KOSIH, SOLATA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87A6B" w14:textId="47151D40" w:rsidR="00E24BEC" w:rsidRPr="00747EE2" w:rsidRDefault="007B05C0" w:rsidP="00E24BEC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JOTA, KRUH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D4784" w14:textId="4DB9A685" w:rsidR="00E24BEC" w:rsidRPr="00747EE2" w:rsidRDefault="007B05C0" w:rsidP="00E24BEC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MAKARONOVO MESO, SOLATA (G,J)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D7B54" w14:textId="23BDEE25" w:rsidR="00E24BEC" w:rsidRPr="00747EE2" w:rsidRDefault="007B05C0" w:rsidP="00E24BEC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ZELENJAVNA RIŽOTA, SOLATA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12068" w14:textId="046815CC" w:rsidR="00E24BEC" w:rsidRPr="00747EE2" w:rsidRDefault="007B05C0" w:rsidP="00E24BEC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ČUFTI V PARADIŽNIKOVI OMAKI, KROMPIR, SOLATA (G,J,J)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4F5EC" w14:textId="34D6BCC5" w:rsidR="00E24BEC" w:rsidRPr="00747EE2" w:rsidRDefault="007B05C0" w:rsidP="00E24BEC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JUHA, PEČENA PIŠČANČJA BEDRA, RIŽ, SOLATA (G,J)</w:t>
            </w:r>
          </w:p>
        </w:tc>
      </w:tr>
      <w:tr w:rsidR="00E24BEC" w:rsidRPr="008B32EB" w14:paraId="77183D3A" w14:textId="77777777">
        <w:trPr>
          <w:trHeight w:val="396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DF5338" w14:textId="77777777" w:rsidR="00E24BEC" w:rsidRPr="008B32EB" w:rsidRDefault="00E24BEC" w:rsidP="00E24B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C884C28" w14:textId="77777777" w:rsidR="00E24BEC" w:rsidRPr="00A57165" w:rsidRDefault="00E24BEC" w:rsidP="00E24BEC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REFLUKSNA</w:t>
            </w:r>
          </w:p>
          <w:p w14:paraId="23DE78F2" w14:textId="77777777" w:rsidR="00E24BEC" w:rsidRPr="00A57165" w:rsidRDefault="00E24BEC" w:rsidP="00E24BEC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2A14D" w14:textId="5BB12A7A" w:rsidR="00E24BEC" w:rsidRPr="00747EE2" w:rsidRDefault="007B05C0" w:rsidP="00E24BEC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LAZANJA, SOLATA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2C218" w14:textId="7EAA4F37" w:rsidR="00E24BEC" w:rsidRPr="00747EE2" w:rsidRDefault="007B05C0" w:rsidP="00E24BEC">
            <w:pPr>
              <w:spacing w:line="240" w:lineRule="auto"/>
              <w:jc w:val="center"/>
              <w:rPr>
                <w:rFonts w:cs="Calibri"/>
                <w:sz w:val="16"/>
                <w:szCs w:val="16"/>
                <w:highlight w:val="yellow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PRAŽENA SV. JETRCA, KROMPIR V KOSIH, SOLATA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CD242" w14:textId="71C450A3" w:rsidR="00E24BEC" w:rsidRPr="00747EE2" w:rsidRDefault="007B05C0" w:rsidP="00E24BEC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JOTA, KRUH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B0904" w14:textId="2BB08A6B" w:rsidR="00E24BEC" w:rsidRPr="00747EE2" w:rsidRDefault="007B05C0" w:rsidP="00E24BEC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MAKARONOVO MESO, SOLATA (G,J)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5AC87" w14:textId="509C607D" w:rsidR="00E24BEC" w:rsidRPr="00747EE2" w:rsidRDefault="007B05C0" w:rsidP="00E24BEC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ZELENJAVNA RIŽOTA, SOLATA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89B39" w14:textId="02618106" w:rsidR="00E24BEC" w:rsidRPr="00747EE2" w:rsidRDefault="007B05C0" w:rsidP="00E24BEC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ČUFTI V PARADIŽNIKOVI OMAKI, KROMPIR, SOLATA (G,J,J)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7ADED" w14:textId="03986786" w:rsidR="00E24BEC" w:rsidRPr="00747EE2" w:rsidRDefault="007B05C0" w:rsidP="00E24BEC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JUHA, PEČENA PIŠČANČJA BEDRA, RIŽ, SOLATA (G,J)</w:t>
            </w:r>
          </w:p>
        </w:tc>
      </w:tr>
      <w:tr w:rsidR="004945AD" w:rsidRPr="008B32EB" w14:paraId="18E97E69" w14:textId="77777777">
        <w:trPr>
          <w:trHeight w:val="392"/>
        </w:trPr>
        <w:tc>
          <w:tcPr>
            <w:tcW w:w="91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F1DBFE" w14:textId="77777777" w:rsidR="004945AD" w:rsidRPr="008B32EB" w:rsidRDefault="004945AD" w:rsidP="004945AD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14919E48" w14:textId="77777777" w:rsidR="004945AD" w:rsidRPr="008B32EB" w:rsidRDefault="004945AD" w:rsidP="004945AD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3171DF23" w14:textId="77777777" w:rsidR="004945AD" w:rsidRPr="008B32EB" w:rsidRDefault="004945AD" w:rsidP="004945AD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8B32EB">
              <w:rPr>
                <w:rFonts w:cs="Calibri"/>
                <w:b/>
                <w:sz w:val="16"/>
                <w:szCs w:val="16"/>
                <w:lang w:eastAsia="sl-SI"/>
              </w:rPr>
              <w:t>MALICA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88A1748" w14:textId="77777777" w:rsidR="004945AD" w:rsidRPr="00A57165" w:rsidRDefault="004945AD" w:rsidP="004945AD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NAVADNA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C0FA1" w14:textId="1114154E" w:rsidR="004945AD" w:rsidRPr="00747EE2" w:rsidRDefault="007B05C0" w:rsidP="004945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BOBI PALČKE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071AD" w14:textId="78EB5223" w:rsidR="004945AD" w:rsidRPr="00747EE2" w:rsidRDefault="007B05C0" w:rsidP="004945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77475C">
              <w:rPr>
                <w:rFonts w:cs="Calibri"/>
                <w:sz w:val="16"/>
                <w:szCs w:val="16"/>
                <w:lang w:eastAsia="sl-SI"/>
              </w:rPr>
              <w:t>SLADKI KOTIČEK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5B9B0" w14:textId="4A6708F3" w:rsidR="004945AD" w:rsidRPr="00747EE2" w:rsidRDefault="007B05C0" w:rsidP="004945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 xml:space="preserve">SADJE 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1657D" w14:textId="42ED0663" w:rsidR="004945AD" w:rsidRPr="00747EE2" w:rsidRDefault="007B05C0" w:rsidP="004945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NAPOLITANKE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F2A01" w14:textId="12436A74" w:rsidR="004945AD" w:rsidRPr="00747EE2" w:rsidRDefault="007B05C0" w:rsidP="004945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KREMNO PECIVO (G,J,L)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F7B27AE" w14:textId="1EB97610" w:rsidR="004945AD" w:rsidRPr="00747EE2" w:rsidRDefault="007B05C0" w:rsidP="004945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F74C31">
              <w:rPr>
                <w:rFonts w:cs="Calibri"/>
                <w:sz w:val="16"/>
                <w:szCs w:val="16"/>
                <w:lang w:eastAsia="sl-SI"/>
              </w:rPr>
              <w:t>SLADKI KOTIČEK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E0457" w14:textId="150172EE" w:rsidR="004945AD" w:rsidRPr="00747EE2" w:rsidRDefault="007B05C0" w:rsidP="004945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PUDING S VROČIM SADJEM (G,L)</w:t>
            </w:r>
          </w:p>
        </w:tc>
      </w:tr>
      <w:tr w:rsidR="00E24BEC" w:rsidRPr="008B32EB" w14:paraId="57C432AF" w14:textId="77777777">
        <w:trPr>
          <w:trHeight w:val="330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A33EE9" w14:textId="77777777" w:rsidR="00E24BEC" w:rsidRPr="008B32EB" w:rsidRDefault="00E24BEC" w:rsidP="00E24B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1B15666" w14:textId="77777777" w:rsidR="00E24BEC" w:rsidRPr="00A57165" w:rsidRDefault="00E24BEC" w:rsidP="00E24BEC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SLADKORNA</w:t>
            </w:r>
          </w:p>
          <w:p w14:paraId="2B4C5428" w14:textId="77777777" w:rsidR="00E24BEC" w:rsidRPr="00A57165" w:rsidRDefault="00E24BEC" w:rsidP="00E24BEC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558DA" w14:textId="30BEE7F9" w:rsidR="00E24BEC" w:rsidRPr="00747EE2" w:rsidRDefault="007B05C0" w:rsidP="00E24BEC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BOBI PALČKE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E6043" w14:textId="796CCAC9" w:rsidR="00E24BEC" w:rsidRPr="00747EE2" w:rsidRDefault="007B05C0" w:rsidP="00E24BEC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77475C">
              <w:rPr>
                <w:rFonts w:cs="Calibri"/>
                <w:sz w:val="16"/>
                <w:szCs w:val="16"/>
                <w:lang w:eastAsia="sl-SI"/>
              </w:rPr>
              <w:t>SLADKI KOTIČEK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FC59A" w14:textId="6AF1CA3D" w:rsidR="00E24BEC" w:rsidRPr="00747EE2" w:rsidRDefault="007B05C0" w:rsidP="00E24BEC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 xml:space="preserve">SADJE 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C87ED" w14:textId="4532B7DF" w:rsidR="00E24BEC" w:rsidRPr="00747EE2" w:rsidRDefault="007B05C0" w:rsidP="00E24BEC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NAPOLITANKE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766E9" w14:textId="29DB2A88" w:rsidR="00E24BEC" w:rsidRPr="00747EE2" w:rsidRDefault="007B05C0" w:rsidP="00E24BEC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KREMNO PECIVO (G,J,L)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3F45B" w14:textId="61C4FC50" w:rsidR="00E24BEC" w:rsidRPr="00747EE2" w:rsidRDefault="007B05C0" w:rsidP="00E24BEC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F74C31">
              <w:rPr>
                <w:rFonts w:cs="Calibri"/>
                <w:sz w:val="16"/>
                <w:szCs w:val="16"/>
                <w:lang w:eastAsia="sl-SI"/>
              </w:rPr>
              <w:t>SLADKI KOTIČEK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1F657" w14:textId="77777777" w:rsidR="00E24BEC" w:rsidRPr="00747EE2" w:rsidRDefault="00E24BEC" w:rsidP="00E24BEC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</w:tr>
      <w:tr w:rsidR="00E24BEC" w:rsidRPr="008B32EB" w14:paraId="725FCB53" w14:textId="77777777">
        <w:trPr>
          <w:trHeight w:val="398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D93D91" w14:textId="77777777" w:rsidR="00E24BEC" w:rsidRPr="008B32EB" w:rsidRDefault="00E24BEC" w:rsidP="00E24B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51B9CEC" w14:textId="77777777" w:rsidR="00E24BEC" w:rsidRPr="00A57165" w:rsidRDefault="00E24BEC" w:rsidP="00E24BEC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REFLUKSNA</w:t>
            </w:r>
          </w:p>
          <w:p w14:paraId="1F5FDAE2" w14:textId="77777777" w:rsidR="00E24BEC" w:rsidRPr="00A57165" w:rsidRDefault="00E24BEC" w:rsidP="00E24BEC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CDF14" w14:textId="0262A49B" w:rsidR="00E24BEC" w:rsidRPr="00747EE2" w:rsidRDefault="007B05C0" w:rsidP="00E24BEC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BOBI PALČKE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6C6F9" w14:textId="59A23C91" w:rsidR="00E24BEC" w:rsidRPr="00747EE2" w:rsidRDefault="007B05C0" w:rsidP="00E24BEC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77475C">
              <w:rPr>
                <w:rFonts w:cs="Calibri"/>
                <w:sz w:val="16"/>
                <w:szCs w:val="16"/>
                <w:lang w:eastAsia="sl-SI"/>
              </w:rPr>
              <w:t>SLADKI KOTIČEK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C2DF3" w14:textId="0B52D81A" w:rsidR="00E24BEC" w:rsidRPr="00747EE2" w:rsidRDefault="007B05C0" w:rsidP="00E24BEC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 xml:space="preserve">SADJE 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BA7E8" w14:textId="38391550" w:rsidR="00E24BEC" w:rsidRPr="00747EE2" w:rsidRDefault="007B05C0" w:rsidP="00E24BEC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NAPOLITANKE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546F3" w14:textId="14CD874E" w:rsidR="00E24BEC" w:rsidRPr="00747EE2" w:rsidRDefault="007B05C0" w:rsidP="00E24BEC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KREMNO PECIVO (G,J,L)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F9FAF" w14:textId="5BD28999" w:rsidR="00E24BEC" w:rsidRPr="00747EE2" w:rsidRDefault="007B05C0" w:rsidP="00E24BEC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F74C31">
              <w:rPr>
                <w:rFonts w:cs="Calibri"/>
                <w:sz w:val="16"/>
                <w:szCs w:val="16"/>
                <w:lang w:eastAsia="sl-SI"/>
              </w:rPr>
              <w:t>SLADKI KOTIČEK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DDA62" w14:textId="77777777" w:rsidR="00E24BEC" w:rsidRPr="00747EE2" w:rsidRDefault="00E24BEC" w:rsidP="00E24BEC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</w:tr>
      <w:tr w:rsidR="007D77A1" w:rsidRPr="008B32EB" w14:paraId="027562DB" w14:textId="77777777">
        <w:trPr>
          <w:trHeight w:val="405"/>
        </w:trPr>
        <w:tc>
          <w:tcPr>
            <w:tcW w:w="91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08144E" w14:textId="77777777" w:rsidR="007D77A1" w:rsidRPr="008B32EB" w:rsidRDefault="007D77A1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30FFD691" w14:textId="77777777" w:rsidR="007D77A1" w:rsidRPr="008B32EB" w:rsidRDefault="007D77A1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61D75789" w14:textId="77777777" w:rsidR="007D77A1" w:rsidRPr="008B32EB" w:rsidRDefault="007D77A1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8B32EB">
              <w:rPr>
                <w:rFonts w:cs="Calibri"/>
                <w:b/>
                <w:sz w:val="16"/>
                <w:szCs w:val="16"/>
                <w:lang w:eastAsia="sl-SI"/>
              </w:rPr>
              <w:t>VEČERJA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D45FAF6" w14:textId="77777777" w:rsidR="007D77A1" w:rsidRPr="00A57165" w:rsidRDefault="007D77A1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NAVADNA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98131" w14:textId="075C12E3" w:rsidR="007D77A1" w:rsidRPr="00747EE2" w:rsidRDefault="007B05C0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HRENOVKA, FIŽOLOVA SOLATA, KRUH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DF5C4" w14:textId="36CB026C" w:rsidR="007D77A1" w:rsidRPr="00747EE2" w:rsidRDefault="007B05C0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KEBAP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A262F" w14:textId="2710BAE0" w:rsidR="007D77A1" w:rsidRPr="00747EE2" w:rsidRDefault="007B05C0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ČOKOLINO (L,G)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EC7CBF1" w14:textId="24BED869" w:rsidR="007D77A1" w:rsidRPr="00747EE2" w:rsidRDefault="007B05C0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SENDVIČ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7A17B" w14:textId="1146EC0D" w:rsidR="007D77A1" w:rsidRPr="00747EE2" w:rsidRDefault="007B05C0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RIBJA KONZERVA, KRUH (R1,G)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AF015" w14:textId="201537E4" w:rsidR="007D77A1" w:rsidRPr="00747EE2" w:rsidRDefault="007B05C0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PALAČINKE S ČOKOLADNIM NAMAZOM (G,J,L)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92DF8" w14:textId="00292BAF" w:rsidR="007D77A1" w:rsidRPr="00747EE2" w:rsidRDefault="007B05C0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GRŠKA SOLATA, KRUH (G,L,J)</w:t>
            </w:r>
          </w:p>
        </w:tc>
      </w:tr>
      <w:tr w:rsidR="00E24BEC" w:rsidRPr="008B32EB" w14:paraId="55EA0D9C" w14:textId="77777777">
        <w:trPr>
          <w:trHeight w:val="383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5E2447" w14:textId="77777777" w:rsidR="00E24BEC" w:rsidRPr="008B32EB" w:rsidRDefault="00E24BEC" w:rsidP="00E24B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2A2A4E3" w14:textId="77777777" w:rsidR="00E24BEC" w:rsidRPr="00A57165" w:rsidRDefault="00E24BEC" w:rsidP="00E24BEC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SLADKORNA</w:t>
            </w:r>
          </w:p>
          <w:p w14:paraId="649C9B5D" w14:textId="77777777" w:rsidR="00E24BEC" w:rsidRPr="00A57165" w:rsidRDefault="00E24BEC" w:rsidP="00E24BEC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12536" w14:textId="598C7F3B" w:rsidR="00E24BEC" w:rsidRPr="00747EE2" w:rsidRDefault="007B05C0" w:rsidP="00E24BEC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HRENOVKA, FIŽOLOVA SOLATA, KRUH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D6E12" w14:textId="5DC6A9E9" w:rsidR="00E24BEC" w:rsidRPr="00747EE2" w:rsidRDefault="007B05C0" w:rsidP="00E24BEC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KEBAP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48021" w14:textId="1757CD8E" w:rsidR="00E24BEC" w:rsidRPr="00747EE2" w:rsidRDefault="007B05C0" w:rsidP="00E24BEC">
            <w:pPr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GRISOLINO (L,G)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458CB" w14:textId="1A993F7F" w:rsidR="00E24BEC" w:rsidRPr="00747EE2" w:rsidRDefault="007B05C0" w:rsidP="00E24BEC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SENDVIČ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F1F50" w14:textId="7FD20DB7" w:rsidR="00E24BEC" w:rsidRPr="00747EE2" w:rsidRDefault="007B05C0" w:rsidP="00E24BEC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RIBJA KONZERVA, KRUH (R1,G)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12969" w14:textId="732A23BE" w:rsidR="00E24BEC" w:rsidRPr="00747EE2" w:rsidRDefault="007B05C0" w:rsidP="00E24BEC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 xml:space="preserve">PALAČINKE </w:t>
            </w:r>
            <w:r w:rsidR="0099625E">
              <w:rPr>
                <w:rFonts w:cs="Calibri"/>
                <w:sz w:val="16"/>
                <w:szCs w:val="16"/>
                <w:lang w:eastAsia="sl-SI"/>
              </w:rPr>
              <w:t>Z DIA</w:t>
            </w:r>
            <w:r w:rsidR="00912B69">
              <w:rPr>
                <w:rFonts w:cs="Calibri"/>
                <w:sz w:val="16"/>
                <w:szCs w:val="16"/>
                <w:lang w:eastAsia="sl-SI"/>
              </w:rPr>
              <w:t>B.</w:t>
            </w:r>
            <w:r>
              <w:rPr>
                <w:rFonts w:cs="Calibri"/>
                <w:sz w:val="16"/>
                <w:szCs w:val="16"/>
                <w:lang w:eastAsia="sl-SI"/>
              </w:rPr>
              <w:t xml:space="preserve"> ČOKOLADNIM NAMAZOM (G,J,L)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E89D2" w14:textId="0581F434" w:rsidR="00E24BEC" w:rsidRPr="00747EE2" w:rsidRDefault="007B05C0" w:rsidP="00E24BEC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GRŠKA SOLATA, KRUH (G,L,J)</w:t>
            </w:r>
          </w:p>
        </w:tc>
      </w:tr>
      <w:tr w:rsidR="00E24BEC" w:rsidRPr="008B32EB" w14:paraId="1D4F2200" w14:textId="77777777">
        <w:trPr>
          <w:trHeight w:val="402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190F16" w14:textId="77777777" w:rsidR="00E24BEC" w:rsidRPr="008B32EB" w:rsidRDefault="00E24BEC" w:rsidP="00E24B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F648AAB" w14:textId="77777777" w:rsidR="00E24BEC" w:rsidRPr="00A57165" w:rsidRDefault="00E24BEC" w:rsidP="00E24BEC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REFLUKSNA</w:t>
            </w:r>
          </w:p>
          <w:p w14:paraId="5F28AD7E" w14:textId="77777777" w:rsidR="00E24BEC" w:rsidRPr="00A57165" w:rsidRDefault="00E24BEC" w:rsidP="00E24BEC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49FC7" w14:textId="4CBDBE33" w:rsidR="00E24BEC" w:rsidRPr="00747EE2" w:rsidRDefault="007B05C0" w:rsidP="00E24BEC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HRENOVKA, FIŽOLOVA SOLATA, KRUH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2696F" w14:textId="48EEEAF7" w:rsidR="00E24BEC" w:rsidRPr="00747EE2" w:rsidRDefault="007B05C0" w:rsidP="00E24BEC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KEBAP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3C6DB" w14:textId="0DF7ABCF" w:rsidR="00E24BEC" w:rsidRPr="00747EE2" w:rsidRDefault="007B05C0" w:rsidP="00E24BEC">
            <w:pPr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ČOKOLINO (L,G)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07907" w14:textId="5BC52843" w:rsidR="00E24BEC" w:rsidRPr="00747EE2" w:rsidRDefault="007B05C0" w:rsidP="00E24BEC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SENDVIČ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FE798" w14:textId="44A0E0D5" w:rsidR="00E24BEC" w:rsidRPr="00747EE2" w:rsidRDefault="007B05C0" w:rsidP="00E24BEC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RIBJA KONZERVA, KRUH (R1,G)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4B232" w14:textId="0CB6F098" w:rsidR="00E24BEC" w:rsidRPr="00747EE2" w:rsidRDefault="007B05C0" w:rsidP="00E24BEC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PALAČINKE S ČOKOLADNIM NAMAZOM (G,J,L)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50B4C" w14:textId="08738B93" w:rsidR="00E24BEC" w:rsidRPr="00747EE2" w:rsidRDefault="007B05C0" w:rsidP="00E24BEC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GRŠKA SOLATA, KRUH (G,L,J)</w:t>
            </w:r>
          </w:p>
        </w:tc>
      </w:tr>
    </w:tbl>
    <w:p w14:paraId="2126BACE" w14:textId="77777777" w:rsidR="005D5D9B" w:rsidRDefault="005D5D9B" w:rsidP="007D77A1">
      <w:pPr>
        <w:rPr>
          <w:rFonts w:asciiTheme="minorHAnsi" w:hAnsiTheme="minorHAnsi" w:cstheme="minorBidi"/>
        </w:rPr>
      </w:pPr>
    </w:p>
    <w:p w14:paraId="65D93997" w14:textId="77777777" w:rsidR="005D5D9B" w:rsidRDefault="005D5D9B" w:rsidP="005D5D9B">
      <w:pPr>
        <w:spacing w:line="240" w:lineRule="auto"/>
        <w:rPr>
          <w:sz w:val="12"/>
          <w:szCs w:val="12"/>
        </w:rPr>
      </w:pPr>
      <w:r>
        <w:rPr>
          <w:b/>
          <w:sz w:val="12"/>
          <w:szCs w:val="12"/>
        </w:rPr>
        <w:t xml:space="preserve">JEDILNIK BIVALNA ENOTA BOHOVA SEPTEMBER 2026. št. dok.: </w:t>
      </w:r>
      <w:r w:rsidRPr="007A6139">
        <w:rPr>
          <w:b/>
          <w:sz w:val="12"/>
          <w:szCs w:val="12"/>
        </w:rPr>
        <w:t>12261-1/2026-</w:t>
      </w:r>
      <w:r>
        <w:rPr>
          <w:b/>
          <w:sz w:val="12"/>
          <w:szCs w:val="12"/>
        </w:rPr>
        <w:t>23</w:t>
      </w:r>
    </w:p>
    <w:p w14:paraId="59833E01" w14:textId="77777777" w:rsidR="005D5D9B" w:rsidRDefault="005D5D9B" w:rsidP="005D5D9B">
      <w:pPr>
        <w:spacing w:line="240" w:lineRule="auto"/>
        <w:rPr>
          <w:sz w:val="12"/>
          <w:szCs w:val="12"/>
        </w:rPr>
      </w:pPr>
      <w:r>
        <w:rPr>
          <w:sz w:val="12"/>
          <w:szCs w:val="12"/>
        </w:rPr>
        <w:t xml:space="preserve">ZAJTRK IN VEČERJA VKLJUČUJETA TOPLI NAPITEK PO IZBIRI IN V SKLADU Z DIETO. </w:t>
      </w:r>
    </w:p>
    <w:p w14:paraId="1AEE98A3" w14:textId="77777777" w:rsidR="005D5D9B" w:rsidRDefault="005D5D9B" w:rsidP="005D5D9B">
      <w:pPr>
        <w:spacing w:line="240" w:lineRule="auto"/>
        <w:rPr>
          <w:sz w:val="12"/>
          <w:szCs w:val="12"/>
        </w:rPr>
      </w:pPr>
      <w:r>
        <w:rPr>
          <w:sz w:val="12"/>
          <w:szCs w:val="12"/>
        </w:rPr>
        <w:t>NAMAZI IN MLEČNI DODATKI (CORN FLAKES, ČOKOLINO, GRISOLINO, MUSLI…) PRI ZAJTRKU NA VOLJO PO IZBIRI IN V SKLADU Z DIETO</w:t>
      </w:r>
    </w:p>
    <w:p w14:paraId="4E626ABF" w14:textId="77777777" w:rsidR="005D5D9B" w:rsidRDefault="005D5D9B" w:rsidP="005D5D9B">
      <w:pPr>
        <w:spacing w:line="240" w:lineRule="auto"/>
        <w:rPr>
          <w:sz w:val="12"/>
          <w:szCs w:val="12"/>
        </w:rPr>
      </w:pPr>
      <w:r>
        <w:rPr>
          <w:sz w:val="12"/>
          <w:szCs w:val="12"/>
        </w:rPr>
        <w:t>SADJE, KRUH , NAPITEK VES DAN NA RAZPOLAGO (PRI DIETNI PREHRANI JE USKLAJEN Z DIETO)</w:t>
      </w:r>
    </w:p>
    <w:p w14:paraId="30A610CE" w14:textId="77777777" w:rsidR="005D5D9B" w:rsidRDefault="005D5D9B" w:rsidP="005D5D9B">
      <w:pPr>
        <w:spacing w:line="240" w:lineRule="auto"/>
        <w:rPr>
          <w:sz w:val="12"/>
          <w:szCs w:val="12"/>
        </w:rPr>
      </w:pPr>
      <w:r>
        <w:rPr>
          <w:sz w:val="12"/>
          <w:szCs w:val="12"/>
        </w:rPr>
        <w:t>PRIDRUŽUJEMO SI PRAVICO SPREMEMBE JEDILNIKA. TABELA ALERGENOV JE V PRILOG</w:t>
      </w:r>
    </w:p>
    <w:p w14:paraId="6C3E0848" w14:textId="6ED29EE5" w:rsidR="007D77A1" w:rsidRDefault="007D77A1" w:rsidP="007D77A1">
      <w:pPr>
        <w:rPr>
          <w:rFonts w:asciiTheme="minorHAnsi" w:hAnsiTheme="minorHAnsi" w:cstheme="minorBidi"/>
        </w:rPr>
      </w:pP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658274" behindDoc="0" locked="0" layoutInCell="1" allowOverlap="1" wp14:anchorId="71552146" wp14:editId="69EA72EA">
                <wp:simplePos x="0" y="0"/>
                <wp:positionH relativeFrom="column">
                  <wp:posOffset>-3643085</wp:posOffset>
                </wp:positionH>
                <wp:positionV relativeFrom="paragraph">
                  <wp:posOffset>702525</wp:posOffset>
                </wp:positionV>
                <wp:extent cx="360" cy="360"/>
                <wp:effectExtent l="57150" t="57150" r="57150" b="57150"/>
                <wp:wrapNone/>
                <wp:docPr id="743361056" name="Rokopis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 xmlns:arto="http://schemas.microsoft.com/office/word/2006/arto">
            <w:pict>
              <v:shape w14:anchorId="6CD421C4" id="Rokopis 9" o:spid="_x0000_s1026" type="#_x0000_t75" style="position:absolute;margin-left:-287.55pt;margin-top:54.6pt;width:1.45pt;height:1.4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">
                <v:imagedata r:id="rId13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658273" behindDoc="0" locked="0" layoutInCell="1" allowOverlap="1" wp14:anchorId="624757D8" wp14:editId="6601D554">
                <wp:simplePos x="0" y="0"/>
                <wp:positionH relativeFrom="column">
                  <wp:posOffset>-3443285</wp:posOffset>
                </wp:positionH>
                <wp:positionV relativeFrom="paragraph">
                  <wp:posOffset>-916755</wp:posOffset>
                </wp:positionV>
                <wp:extent cx="360" cy="360"/>
                <wp:effectExtent l="57150" t="57150" r="57150" b="57150"/>
                <wp:wrapNone/>
                <wp:docPr id="949573437" name="Rokopis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 xmlns:arto="http://schemas.microsoft.com/office/word/2006/arto">
            <w:pict>
              <v:shape w14:anchorId="44DEC988" id="Rokopis 8" o:spid="_x0000_s1026" type="#_x0000_t75" style="position:absolute;margin-left:-271.8pt;margin-top:-72.9pt;width:1.45pt;height:1.4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">
                <v:imagedata r:id="rId13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658272" behindDoc="0" locked="0" layoutInCell="1" allowOverlap="1" wp14:anchorId="6F61EBE0" wp14:editId="1AA2F3F4">
                <wp:simplePos x="0" y="0"/>
                <wp:positionH relativeFrom="column">
                  <wp:posOffset>11158220</wp:posOffset>
                </wp:positionH>
                <wp:positionV relativeFrom="paragraph">
                  <wp:posOffset>-211455</wp:posOffset>
                </wp:positionV>
                <wp:extent cx="1800" cy="360"/>
                <wp:effectExtent l="57150" t="57150" r="55880" b="57150"/>
                <wp:wrapNone/>
                <wp:docPr id="2049932603" name="Rokopis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180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 xmlns:arto="http://schemas.microsoft.com/office/word/2006/arto">
            <w:pict>
              <v:shape w14:anchorId="1EE28982" id="Rokopis 7" o:spid="_x0000_s1026" type="#_x0000_t75" style="position:absolute;margin-left:877.9pt;margin-top:-17.35pt;width:1.6pt;height:1.4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">
                <v:imagedata r:id="rId16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658271" behindDoc="0" locked="0" layoutInCell="1" allowOverlap="1" wp14:anchorId="7875899D" wp14:editId="502D5228">
                <wp:simplePos x="0" y="0"/>
                <wp:positionH relativeFrom="column">
                  <wp:posOffset>12825475</wp:posOffset>
                </wp:positionH>
                <wp:positionV relativeFrom="paragraph">
                  <wp:posOffset>845445</wp:posOffset>
                </wp:positionV>
                <wp:extent cx="360" cy="360"/>
                <wp:effectExtent l="57150" t="57150" r="57150" b="57150"/>
                <wp:wrapNone/>
                <wp:docPr id="2011322384" name="Rokopis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 xmlns:arto="http://schemas.microsoft.com/office/word/2006/arto">
            <w:pict>
              <v:shape w14:anchorId="044A9D87" id="Rokopis 4" o:spid="_x0000_s1026" type="#_x0000_t75" style="position:absolute;margin-left:1009.2pt;margin-top:65.85pt;width:1.45pt;height:1.4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">
                <v:imagedata r:id="rId13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658270" behindDoc="0" locked="0" layoutInCell="1" allowOverlap="1" wp14:anchorId="75B5A7C3" wp14:editId="54F1DEDF">
                <wp:simplePos x="0" y="0"/>
                <wp:positionH relativeFrom="column">
                  <wp:posOffset>11453875</wp:posOffset>
                </wp:positionH>
                <wp:positionV relativeFrom="paragraph">
                  <wp:posOffset>404060</wp:posOffset>
                </wp:positionV>
                <wp:extent cx="360" cy="360"/>
                <wp:effectExtent l="57150" t="57150" r="57150" b="57150"/>
                <wp:wrapNone/>
                <wp:docPr id="102633470" name="Rokopis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 xmlns:arto="http://schemas.microsoft.com/office/word/2006/arto">
            <w:pict>
              <v:shape w14:anchorId="4821B964" id="Rokopis 3" o:spid="_x0000_s1026" type="#_x0000_t75" style="position:absolute;margin-left:901.2pt;margin-top:31.1pt;width:1.45pt;height:1.4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">
                <v:imagedata r:id="rId13" o:title=""/>
              </v:shape>
            </w:pict>
          </mc:Fallback>
        </mc:AlternateContent>
      </w:r>
    </w:p>
    <w:tbl>
      <w:tblPr>
        <w:tblpPr w:leftFromText="141" w:rightFromText="141" w:vertAnchor="page" w:horzAnchor="margin" w:tblpY="2041"/>
        <w:tblW w:w="150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7"/>
        <w:gridCol w:w="1398"/>
        <w:gridCol w:w="1814"/>
        <w:gridCol w:w="1814"/>
        <w:gridCol w:w="1814"/>
        <w:gridCol w:w="1814"/>
        <w:gridCol w:w="1814"/>
        <w:gridCol w:w="1814"/>
        <w:gridCol w:w="1814"/>
      </w:tblGrid>
      <w:tr w:rsidR="007D77A1" w:rsidRPr="008B32EB" w14:paraId="0317BDAC" w14:textId="77777777">
        <w:trPr>
          <w:trHeight w:val="323"/>
        </w:trPr>
        <w:tc>
          <w:tcPr>
            <w:tcW w:w="917" w:type="dxa"/>
            <w:tcBorders>
              <w:top w:val="single" w:sz="4" w:space="0" w:color="FFFFFF"/>
              <w:left w:val="nil"/>
              <w:bottom w:val="single" w:sz="12" w:space="0" w:color="000000"/>
              <w:right w:val="nil"/>
            </w:tcBorders>
          </w:tcPr>
          <w:p w14:paraId="22D0B056" w14:textId="77777777" w:rsidR="007D77A1" w:rsidRPr="008B32EB" w:rsidRDefault="007D77A1">
            <w:pPr>
              <w:spacing w:line="240" w:lineRule="auto"/>
              <w:rPr>
                <w:rFonts w:cs="Calibri"/>
                <w:sz w:val="14"/>
                <w:szCs w:val="14"/>
                <w:lang w:eastAsia="sl-SI"/>
              </w:rPr>
            </w:pPr>
          </w:p>
        </w:tc>
        <w:tc>
          <w:tcPr>
            <w:tcW w:w="1398" w:type="dxa"/>
            <w:tcBorders>
              <w:top w:val="single" w:sz="4" w:space="0" w:color="FFFFFF"/>
              <w:left w:val="nil"/>
              <w:bottom w:val="single" w:sz="6" w:space="0" w:color="000000"/>
            </w:tcBorders>
          </w:tcPr>
          <w:p w14:paraId="3B09A896" w14:textId="77777777" w:rsidR="007D77A1" w:rsidRPr="008B32EB" w:rsidRDefault="007D77A1">
            <w:pPr>
              <w:spacing w:line="240" w:lineRule="auto"/>
              <w:rPr>
                <w:rFonts w:cs="Calibri"/>
                <w:sz w:val="14"/>
                <w:szCs w:val="14"/>
                <w:lang w:eastAsia="sl-SI"/>
              </w:rPr>
            </w:pP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7C95580F" w14:textId="77777777" w:rsidR="007D77A1" w:rsidRPr="00A57165" w:rsidRDefault="007D77A1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>PONEDELJEK</w:t>
            </w:r>
            <w:r>
              <w:rPr>
                <w:rFonts w:cs="Calibri"/>
                <w:b/>
                <w:sz w:val="16"/>
                <w:szCs w:val="16"/>
                <w:lang w:eastAsia="sl-SI"/>
              </w:rPr>
              <w:t xml:space="preserve"> 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086021ED" w14:textId="77777777" w:rsidR="007D77A1" w:rsidRPr="00A57165" w:rsidRDefault="007D77A1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>TOREK</w:t>
            </w:r>
            <w:r>
              <w:rPr>
                <w:rFonts w:cs="Calibri"/>
                <w:b/>
                <w:sz w:val="16"/>
                <w:szCs w:val="16"/>
                <w:lang w:eastAsia="sl-SI"/>
              </w:rPr>
              <w:t xml:space="preserve"> 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6B0238EB" w14:textId="77777777" w:rsidR="007D77A1" w:rsidRPr="00A57165" w:rsidRDefault="007D77A1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>SREDA</w:t>
            </w:r>
            <w:r>
              <w:rPr>
                <w:rFonts w:cs="Calibri"/>
                <w:b/>
                <w:sz w:val="16"/>
                <w:szCs w:val="16"/>
                <w:lang w:eastAsia="sl-SI"/>
              </w:rPr>
              <w:t xml:space="preserve"> 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4F4E7593" w14:textId="77777777" w:rsidR="007D77A1" w:rsidRPr="00A57165" w:rsidRDefault="007D77A1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>ČETRTEK</w:t>
            </w:r>
            <w:r>
              <w:rPr>
                <w:rFonts w:cs="Calibri"/>
                <w:b/>
                <w:sz w:val="16"/>
                <w:szCs w:val="16"/>
                <w:lang w:eastAsia="sl-SI"/>
              </w:rPr>
              <w:t xml:space="preserve"> 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100158F4" w14:textId="77777777" w:rsidR="007D77A1" w:rsidRPr="00A57165" w:rsidRDefault="007D77A1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 xml:space="preserve">PETEK 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1EBE463C" w14:textId="77777777" w:rsidR="007D77A1" w:rsidRPr="00A57165" w:rsidRDefault="007D77A1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 xml:space="preserve">SOBOTA 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D9D9D9"/>
          </w:tcPr>
          <w:p w14:paraId="04992B1E" w14:textId="77777777" w:rsidR="007D77A1" w:rsidRPr="00A57165" w:rsidRDefault="007D77A1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 xml:space="preserve">NEDELJA </w:t>
            </w:r>
          </w:p>
        </w:tc>
      </w:tr>
      <w:tr w:rsidR="007D77A1" w:rsidRPr="008B32EB" w14:paraId="151E6358" w14:textId="77777777">
        <w:trPr>
          <w:trHeight w:val="328"/>
        </w:trPr>
        <w:tc>
          <w:tcPr>
            <w:tcW w:w="91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D4238F" w14:textId="77777777" w:rsidR="007D77A1" w:rsidRPr="008B32EB" w:rsidRDefault="007D77A1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25650802" w14:textId="77777777" w:rsidR="007D77A1" w:rsidRPr="008B32EB" w:rsidRDefault="007D77A1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2FF10427" w14:textId="77777777" w:rsidR="007D77A1" w:rsidRPr="008B32EB" w:rsidRDefault="007D77A1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8B32EB">
              <w:rPr>
                <w:rFonts w:cs="Calibri"/>
                <w:b/>
                <w:sz w:val="16"/>
                <w:szCs w:val="16"/>
                <w:lang w:eastAsia="sl-SI"/>
              </w:rPr>
              <w:t>KOSILO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C391453" w14:textId="77777777" w:rsidR="007D77A1" w:rsidRPr="00A57165" w:rsidRDefault="007D77A1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NAVADNA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D8AEB" w14:textId="7A298EFA" w:rsidR="007D77A1" w:rsidRPr="00747EE2" w:rsidRDefault="00972E2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337F37">
              <w:rPr>
                <w:rFonts w:cs="Calibri"/>
                <w:sz w:val="16"/>
                <w:szCs w:val="16"/>
                <w:lang w:eastAsia="sl-SI"/>
              </w:rPr>
              <w:t>PEČENKA, RIŽ, SOLATA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74040" w14:textId="25DF90F7" w:rsidR="007D77A1" w:rsidRPr="00747EE2" w:rsidRDefault="00972E2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A70400">
              <w:rPr>
                <w:sz w:val="16"/>
                <w:szCs w:val="16"/>
              </w:rPr>
              <w:t xml:space="preserve">SVINJSKI ZREZEK V NARAVNO OMAKI, </w:t>
            </w:r>
            <w:r>
              <w:rPr>
                <w:sz w:val="16"/>
                <w:szCs w:val="16"/>
              </w:rPr>
              <w:t>NJOKI</w:t>
            </w:r>
            <w:r w:rsidRPr="00A70400">
              <w:rPr>
                <w:sz w:val="16"/>
                <w:szCs w:val="16"/>
              </w:rPr>
              <w:t>, SOLATA</w:t>
            </w:r>
            <w:r>
              <w:rPr>
                <w:sz w:val="16"/>
                <w:szCs w:val="16"/>
              </w:rPr>
              <w:t xml:space="preserve">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899C9" w14:textId="3D2B81FF" w:rsidR="007D77A1" w:rsidRPr="00747EE2" w:rsidRDefault="00972E2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BORANJA, KRUH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09940" w14:textId="77777777" w:rsidR="007D77A1" w:rsidRPr="00747EE2" w:rsidRDefault="007D77A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3EEEF" w14:textId="77777777" w:rsidR="007D77A1" w:rsidRPr="00747EE2" w:rsidRDefault="007D77A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239FD" w14:textId="77777777" w:rsidR="007D77A1" w:rsidRPr="00747EE2" w:rsidRDefault="007D77A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77FCA" w14:textId="77777777" w:rsidR="007D77A1" w:rsidRPr="00747EE2" w:rsidRDefault="007D77A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</w:tr>
      <w:tr w:rsidR="00972E2B" w:rsidRPr="008B32EB" w14:paraId="7FCFF6D1" w14:textId="77777777">
        <w:trPr>
          <w:trHeight w:val="389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D5DD37" w14:textId="77777777" w:rsidR="00972E2B" w:rsidRPr="008B32EB" w:rsidRDefault="00972E2B" w:rsidP="00972E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C94744D" w14:textId="77777777" w:rsidR="00972E2B" w:rsidRPr="00A57165" w:rsidRDefault="00972E2B" w:rsidP="00972E2B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SLADKORNA</w:t>
            </w:r>
          </w:p>
          <w:p w14:paraId="563E8856" w14:textId="77777777" w:rsidR="00972E2B" w:rsidRPr="00A57165" w:rsidRDefault="00972E2B" w:rsidP="00972E2B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12754" w14:textId="73B686E8" w:rsidR="00972E2B" w:rsidRPr="00747EE2" w:rsidRDefault="00972E2B" w:rsidP="00972E2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337F37">
              <w:rPr>
                <w:rFonts w:cs="Calibri"/>
                <w:sz w:val="16"/>
                <w:szCs w:val="16"/>
                <w:lang w:eastAsia="sl-SI"/>
              </w:rPr>
              <w:t>PEČENKA, RIŽ, SOLATA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EA46C" w14:textId="65BA8F2E" w:rsidR="00972E2B" w:rsidRPr="00747EE2" w:rsidRDefault="00972E2B" w:rsidP="00972E2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A70400">
              <w:rPr>
                <w:sz w:val="16"/>
                <w:szCs w:val="16"/>
              </w:rPr>
              <w:t xml:space="preserve">SVINJSKI ZREZEK V NARAVNO OMAKI, </w:t>
            </w:r>
            <w:r>
              <w:rPr>
                <w:sz w:val="16"/>
                <w:szCs w:val="16"/>
              </w:rPr>
              <w:t>NJOKI</w:t>
            </w:r>
            <w:r w:rsidRPr="00A70400">
              <w:rPr>
                <w:sz w:val="16"/>
                <w:szCs w:val="16"/>
              </w:rPr>
              <w:t>, SOLATA</w:t>
            </w:r>
            <w:r>
              <w:rPr>
                <w:sz w:val="16"/>
                <w:szCs w:val="16"/>
              </w:rPr>
              <w:t xml:space="preserve">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69415" w14:textId="1B917D6C" w:rsidR="00972E2B" w:rsidRPr="00747EE2" w:rsidRDefault="00972E2B" w:rsidP="00972E2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BORANJA, KRUH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BC318" w14:textId="77777777" w:rsidR="00972E2B" w:rsidRPr="00747EE2" w:rsidRDefault="00972E2B" w:rsidP="00972E2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844EA" w14:textId="77777777" w:rsidR="00972E2B" w:rsidRPr="00747EE2" w:rsidRDefault="00972E2B" w:rsidP="00972E2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88CA4" w14:textId="77777777" w:rsidR="00972E2B" w:rsidRPr="00747EE2" w:rsidRDefault="00972E2B" w:rsidP="00972E2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83BED" w14:textId="77777777" w:rsidR="00972E2B" w:rsidRPr="00747EE2" w:rsidRDefault="00972E2B" w:rsidP="00972E2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</w:tr>
      <w:tr w:rsidR="00972E2B" w:rsidRPr="008B32EB" w14:paraId="56FC6AB9" w14:textId="77777777">
        <w:trPr>
          <w:trHeight w:val="396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3CBCB7" w14:textId="77777777" w:rsidR="00972E2B" w:rsidRPr="008B32EB" w:rsidRDefault="00972E2B" w:rsidP="00972E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D209E01" w14:textId="77777777" w:rsidR="00972E2B" w:rsidRPr="00A57165" w:rsidRDefault="00972E2B" w:rsidP="00972E2B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REFLUKSNA</w:t>
            </w:r>
          </w:p>
          <w:p w14:paraId="675A9149" w14:textId="77777777" w:rsidR="00972E2B" w:rsidRPr="00A57165" w:rsidRDefault="00972E2B" w:rsidP="00972E2B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4805A" w14:textId="10ECC8D3" w:rsidR="00972E2B" w:rsidRPr="00747EE2" w:rsidRDefault="00972E2B" w:rsidP="00972E2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337F37">
              <w:rPr>
                <w:rFonts w:cs="Calibri"/>
                <w:sz w:val="16"/>
                <w:szCs w:val="16"/>
                <w:lang w:eastAsia="sl-SI"/>
              </w:rPr>
              <w:t>PEČENKA, RIŽ, SOLATA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CC693" w14:textId="1F349FE4" w:rsidR="00972E2B" w:rsidRPr="00747EE2" w:rsidRDefault="00972E2B" w:rsidP="00972E2B">
            <w:pPr>
              <w:spacing w:line="240" w:lineRule="auto"/>
              <w:jc w:val="center"/>
              <w:rPr>
                <w:rFonts w:cs="Calibri"/>
                <w:sz w:val="16"/>
                <w:szCs w:val="16"/>
                <w:highlight w:val="yellow"/>
                <w:lang w:eastAsia="sl-SI"/>
              </w:rPr>
            </w:pPr>
            <w:r w:rsidRPr="00A70400">
              <w:rPr>
                <w:sz w:val="16"/>
                <w:szCs w:val="16"/>
              </w:rPr>
              <w:t xml:space="preserve">SVINJSKI ZREZEK V NARAVNO OMAKI, </w:t>
            </w:r>
            <w:r>
              <w:rPr>
                <w:sz w:val="16"/>
                <w:szCs w:val="16"/>
              </w:rPr>
              <w:t>NJOKI</w:t>
            </w:r>
            <w:r w:rsidRPr="00A70400">
              <w:rPr>
                <w:sz w:val="16"/>
                <w:szCs w:val="16"/>
              </w:rPr>
              <w:t>, SOLATA</w:t>
            </w:r>
            <w:r>
              <w:rPr>
                <w:sz w:val="16"/>
                <w:szCs w:val="16"/>
              </w:rPr>
              <w:t xml:space="preserve"> (G,L)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AD2FC" w14:textId="6BD6626B" w:rsidR="00972E2B" w:rsidRPr="00747EE2" w:rsidRDefault="00972E2B" w:rsidP="00972E2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BORANJA, KRUH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D08BC" w14:textId="77777777" w:rsidR="00972E2B" w:rsidRPr="00747EE2" w:rsidRDefault="00972E2B" w:rsidP="00972E2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4B916" w14:textId="77777777" w:rsidR="00972E2B" w:rsidRPr="00747EE2" w:rsidRDefault="00972E2B" w:rsidP="00972E2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D61F3" w14:textId="77777777" w:rsidR="00972E2B" w:rsidRPr="00747EE2" w:rsidRDefault="00972E2B" w:rsidP="00972E2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382C4" w14:textId="77777777" w:rsidR="00972E2B" w:rsidRPr="00747EE2" w:rsidRDefault="00972E2B" w:rsidP="00972E2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</w:tr>
      <w:tr w:rsidR="004945AD" w:rsidRPr="008B32EB" w14:paraId="3C7E7EFB" w14:textId="77777777">
        <w:trPr>
          <w:trHeight w:val="392"/>
        </w:trPr>
        <w:tc>
          <w:tcPr>
            <w:tcW w:w="91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972D06" w14:textId="77777777" w:rsidR="004945AD" w:rsidRPr="008B32EB" w:rsidRDefault="004945AD" w:rsidP="004945AD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3EA715A6" w14:textId="77777777" w:rsidR="004945AD" w:rsidRPr="008B32EB" w:rsidRDefault="004945AD" w:rsidP="004945AD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2AF64C4F" w14:textId="77777777" w:rsidR="004945AD" w:rsidRPr="008B32EB" w:rsidRDefault="004945AD" w:rsidP="004945AD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8B32EB">
              <w:rPr>
                <w:rFonts w:cs="Calibri"/>
                <w:b/>
                <w:sz w:val="16"/>
                <w:szCs w:val="16"/>
                <w:lang w:eastAsia="sl-SI"/>
              </w:rPr>
              <w:t>MALICA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5DA45B8" w14:textId="77777777" w:rsidR="004945AD" w:rsidRPr="00A57165" w:rsidRDefault="004945AD" w:rsidP="004945AD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NAVADNA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18792" w14:textId="79295C05" w:rsidR="004945AD" w:rsidRPr="00747EE2" w:rsidRDefault="00972E2B" w:rsidP="004945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GRŠKI JOGURT S SADJEM (L)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AE32C" w14:textId="45200DF3" w:rsidR="004945AD" w:rsidRPr="00747EE2" w:rsidRDefault="00972E2B" w:rsidP="004945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9A7FC8">
              <w:rPr>
                <w:rFonts w:cs="Calibri"/>
                <w:sz w:val="16"/>
                <w:szCs w:val="16"/>
                <w:lang w:eastAsia="sl-SI"/>
              </w:rPr>
              <w:t>SLADKI KOTIČEK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A07D9" w14:textId="6E8A5CCD" w:rsidR="004945AD" w:rsidRPr="00747EE2" w:rsidRDefault="00972E2B" w:rsidP="004945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4A77B3">
              <w:rPr>
                <w:rFonts w:cs="Calibri"/>
                <w:sz w:val="16"/>
                <w:szCs w:val="16"/>
                <w:lang w:eastAsia="sl-SI"/>
              </w:rPr>
              <w:t>TORTA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BC2DB" w14:textId="77777777" w:rsidR="004945AD" w:rsidRPr="00747EE2" w:rsidRDefault="004945AD" w:rsidP="004945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F4026" w14:textId="77777777" w:rsidR="004945AD" w:rsidRPr="00747EE2" w:rsidRDefault="004945AD" w:rsidP="004945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5ECBD8F" w14:textId="77777777" w:rsidR="004945AD" w:rsidRPr="00747EE2" w:rsidRDefault="004945AD" w:rsidP="004945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0E2EE" w14:textId="77777777" w:rsidR="004945AD" w:rsidRPr="00747EE2" w:rsidRDefault="004945AD" w:rsidP="004945AD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</w:tr>
      <w:tr w:rsidR="00972E2B" w:rsidRPr="008B32EB" w14:paraId="576554DC" w14:textId="77777777">
        <w:trPr>
          <w:trHeight w:val="330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DA37B4" w14:textId="77777777" w:rsidR="00972E2B" w:rsidRPr="008B32EB" w:rsidRDefault="00972E2B" w:rsidP="00972E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D97CA08" w14:textId="77777777" w:rsidR="00972E2B" w:rsidRPr="00A57165" w:rsidRDefault="00972E2B" w:rsidP="00972E2B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SLADKORNA</w:t>
            </w:r>
          </w:p>
          <w:p w14:paraId="232E865A" w14:textId="77777777" w:rsidR="00972E2B" w:rsidRPr="00A57165" w:rsidRDefault="00972E2B" w:rsidP="00972E2B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4DE52" w14:textId="0DA98337" w:rsidR="00972E2B" w:rsidRPr="00747EE2" w:rsidRDefault="00972E2B" w:rsidP="00972E2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GRŠKI JOGURT S SADJEM (L)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1CF66" w14:textId="299F6A11" w:rsidR="00972E2B" w:rsidRPr="00747EE2" w:rsidRDefault="00972E2B" w:rsidP="00972E2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9A7FC8">
              <w:rPr>
                <w:rFonts w:cs="Calibri"/>
                <w:sz w:val="16"/>
                <w:szCs w:val="16"/>
                <w:lang w:eastAsia="sl-SI"/>
              </w:rPr>
              <w:t>SLADKI KOTIČEK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E4D34" w14:textId="2B923185" w:rsidR="00972E2B" w:rsidRPr="00747EE2" w:rsidRDefault="00972E2B" w:rsidP="00972E2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4A77B3">
              <w:rPr>
                <w:rFonts w:cs="Calibri"/>
                <w:sz w:val="16"/>
                <w:szCs w:val="16"/>
                <w:lang w:eastAsia="sl-SI"/>
              </w:rPr>
              <w:t>TORTA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492DD" w14:textId="77777777" w:rsidR="00972E2B" w:rsidRPr="00747EE2" w:rsidRDefault="00972E2B" w:rsidP="00972E2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3135B" w14:textId="77777777" w:rsidR="00972E2B" w:rsidRPr="00747EE2" w:rsidRDefault="00972E2B" w:rsidP="00972E2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A798E" w14:textId="77777777" w:rsidR="00972E2B" w:rsidRPr="00747EE2" w:rsidRDefault="00972E2B" w:rsidP="00972E2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5FAD9" w14:textId="77777777" w:rsidR="00972E2B" w:rsidRPr="00747EE2" w:rsidRDefault="00972E2B" w:rsidP="00972E2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</w:tr>
      <w:tr w:rsidR="00972E2B" w:rsidRPr="008B32EB" w14:paraId="6D058BB3" w14:textId="77777777">
        <w:trPr>
          <w:trHeight w:val="398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7569B1" w14:textId="77777777" w:rsidR="00972E2B" w:rsidRPr="008B32EB" w:rsidRDefault="00972E2B" w:rsidP="00972E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464891C" w14:textId="77777777" w:rsidR="00972E2B" w:rsidRPr="00A57165" w:rsidRDefault="00972E2B" w:rsidP="00972E2B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REFLUKSNA</w:t>
            </w:r>
          </w:p>
          <w:p w14:paraId="7FECE0E4" w14:textId="77777777" w:rsidR="00972E2B" w:rsidRPr="00A57165" w:rsidRDefault="00972E2B" w:rsidP="00972E2B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C9658" w14:textId="471245B2" w:rsidR="00972E2B" w:rsidRPr="00747EE2" w:rsidRDefault="00972E2B" w:rsidP="00972E2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GRŠKI JOGURT S SADJEM (L)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09032" w14:textId="1D6F2D1B" w:rsidR="00972E2B" w:rsidRPr="00747EE2" w:rsidRDefault="00972E2B" w:rsidP="00972E2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9A7FC8">
              <w:rPr>
                <w:rFonts w:cs="Calibri"/>
                <w:sz w:val="16"/>
                <w:szCs w:val="16"/>
                <w:lang w:eastAsia="sl-SI"/>
              </w:rPr>
              <w:t>SLADKI KOTIČEK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8D362" w14:textId="30217928" w:rsidR="00972E2B" w:rsidRPr="00747EE2" w:rsidRDefault="00972E2B" w:rsidP="00972E2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4A77B3">
              <w:rPr>
                <w:rFonts w:cs="Calibri"/>
                <w:sz w:val="16"/>
                <w:szCs w:val="16"/>
                <w:lang w:eastAsia="sl-SI"/>
              </w:rPr>
              <w:t>TORTA (G,L,J)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2554F" w14:textId="77777777" w:rsidR="00972E2B" w:rsidRPr="00747EE2" w:rsidRDefault="00972E2B" w:rsidP="00972E2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F712C" w14:textId="77777777" w:rsidR="00972E2B" w:rsidRPr="00747EE2" w:rsidRDefault="00972E2B" w:rsidP="00972E2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564AC" w14:textId="77777777" w:rsidR="00972E2B" w:rsidRPr="00747EE2" w:rsidRDefault="00972E2B" w:rsidP="00972E2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40376" w14:textId="77777777" w:rsidR="00972E2B" w:rsidRPr="00747EE2" w:rsidRDefault="00972E2B" w:rsidP="00972E2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</w:tr>
      <w:tr w:rsidR="007D77A1" w:rsidRPr="008B32EB" w14:paraId="40B3634E" w14:textId="77777777">
        <w:trPr>
          <w:trHeight w:val="405"/>
        </w:trPr>
        <w:tc>
          <w:tcPr>
            <w:tcW w:w="91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CD36F6" w14:textId="77777777" w:rsidR="007D77A1" w:rsidRPr="008B32EB" w:rsidRDefault="007D77A1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43C22241" w14:textId="77777777" w:rsidR="007D77A1" w:rsidRPr="008B32EB" w:rsidRDefault="007D77A1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</w:p>
          <w:p w14:paraId="09A8FBDF" w14:textId="77777777" w:rsidR="007D77A1" w:rsidRPr="008B32EB" w:rsidRDefault="007D77A1">
            <w:pPr>
              <w:spacing w:line="240" w:lineRule="auto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8B32EB">
              <w:rPr>
                <w:rFonts w:cs="Calibri"/>
                <w:b/>
                <w:sz w:val="16"/>
                <w:szCs w:val="16"/>
                <w:lang w:eastAsia="sl-SI"/>
              </w:rPr>
              <w:t>VEČERJA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2D34ED6" w14:textId="77777777" w:rsidR="007D77A1" w:rsidRPr="00A57165" w:rsidRDefault="007D77A1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NAVADNA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443C0" w14:textId="1D9223D7" w:rsidR="007D77A1" w:rsidRPr="00747EE2" w:rsidRDefault="00972E2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845C6B">
              <w:rPr>
                <w:rFonts w:asciiTheme="minorHAnsi" w:hAnsiTheme="minorHAnsi" w:cstheme="minorBidi"/>
                <w:sz w:val="16"/>
                <w:szCs w:val="16"/>
              </w:rPr>
              <w:t>SATARAŠ, KRUH</w:t>
            </w:r>
            <w:r>
              <w:rPr>
                <w:rFonts w:asciiTheme="minorHAnsi" w:hAnsiTheme="minorHAnsi" w:cstheme="minorBidi"/>
                <w:sz w:val="16"/>
                <w:szCs w:val="16"/>
              </w:rPr>
              <w:t xml:space="preserve"> (G,J)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81F0D" w14:textId="6B5FBB70" w:rsidR="007D77A1" w:rsidRPr="00747EE2" w:rsidRDefault="00972E2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HOT-DOG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C0AC4" w14:textId="5E431618" w:rsidR="007D77A1" w:rsidRPr="00747EE2" w:rsidRDefault="00972E2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PRAZNOVANJE 70. ROJ. DNE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075E143" w14:textId="77777777" w:rsidR="007D77A1" w:rsidRPr="00747EE2" w:rsidRDefault="007D77A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F9BF0" w14:textId="77777777" w:rsidR="007D77A1" w:rsidRPr="00747EE2" w:rsidRDefault="007D77A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DFC6F" w14:textId="77777777" w:rsidR="007D77A1" w:rsidRPr="00747EE2" w:rsidRDefault="007D77A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A1BA5" w14:textId="77777777" w:rsidR="007D77A1" w:rsidRPr="00747EE2" w:rsidRDefault="007D77A1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</w:tr>
      <w:tr w:rsidR="00972E2B" w:rsidRPr="008B32EB" w14:paraId="393C3F43" w14:textId="77777777">
        <w:trPr>
          <w:trHeight w:val="383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F5836C" w14:textId="77777777" w:rsidR="00972E2B" w:rsidRPr="008B32EB" w:rsidRDefault="00972E2B" w:rsidP="00972E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1BFA924" w14:textId="77777777" w:rsidR="00972E2B" w:rsidRPr="00A57165" w:rsidRDefault="00972E2B" w:rsidP="00972E2B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SLADKORNA</w:t>
            </w:r>
          </w:p>
          <w:p w14:paraId="20C89AEE" w14:textId="77777777" w:rsidR="00972E2B" w:rsidRPr="00A57165" w:rsidRDefault="00972E2B" w:rsidP="00972E2B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C4F90" w14:textId="7A12CC87" w:rsidR="00972E2B" w:rsidRPr="00747EE2" w:rsidRDefault="00972E2B" w:rsidP="00972E2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845C6B">
              <w:rPr>
                <w:rFonts w:asciiTheme="minorHAnsi" w:hAnsiTheme="minorHAnsi" w:cstheme="minorBidi"/>
                <w:sz w:val="16"/>
                <w:szCs w:val="16"/>
              </w:rPr>
              <w:t>SATARAŠ, KRUH</w:t>
            </w:r>
            <w:r>
              <w:rPr>
                <w:rFonts w:asciiTheme="minorHAnsi" w:hAnsiTheme="minorHAnsi" w:cstheme="minorBidi"/>
                <w:sz w:val="16"/>
                <w:szCs w:val="16"/>
              </w:rPr>
              <w:t xml:space="preserve"> (G,J)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51C81" w14:textId="3279040C" w:rsidR="00972E2B" w:rsidRPr="00747EE2" w:rsidRDefault="00972E2B" w:rsidP="00972E2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HOT-DOG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36EDC" w14:textId="0F289D8B" w:rsidR="00972E2B" w:rsidRPr="00747EE2" w:rsidRDefault="00972E2B" w:rsidP="00972E2B">
            <w:pPr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EF3F73">
              <w:rPr>
                <w:rFonts w:cs="Calibri"/>
                <w:sz w:val="16"/>
                <w:szCs w:val="16"/>
                <w:lang w:eastAsia="sl-SI"/>
              </w:rPr>
              <w:t>PRAZNOVANJE 70. ROJ. DNE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0BA45" w14:textId="77777777" w:rsidR="00972E2B" w:rsidRPr="00747EE2" w:rsidRDefault="00972E2B" w:rsidP="00972E2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6ECCB" w14:textId="77777777" w:rsidR="00972E2B" w:rsidRPr="00747EE2" w:rsidRDefault="00972E2B" w:rsidP="00972E2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6E7D0" w14:textId="77777777" w:rsidR="00972E2B" w:rsidRPr="00747EE2" w:rsidRDefault="00972E2B" w:rsidP="00972E2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7D5A7" w14:textId="77777777" w:rsidR="00972E2B" w:rsidRPr="00747EE2" w:rsidRDefault="00972E2B" w:rsidP="00972E2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</w:tr>
      <w:tr w:rsidR="00972E2B" w:rsidRPr="008B32EB" w14:paraId="6543B3C9" w14:textId="77777777">
        <w:trPr>
          <w:trHeight w:val="402"/>
        </w:trPr>
        <w:tc>
          <w:tcPr>
            <w:tcW w:w="91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53ADC7" w14:textId="77777777" w:rsidR="00972E2B" w:rsidRPr="008B32EB" w:rsidRDefault="00972E2B" w:rsidP="00972E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03E8D39" w14:textId="77777777" w:rsidR="00972E2B" w:rsidRPr="00A57165" w:rsidRDefault="00972E2B" w:rsidP="00972E2B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REFLUKSNA</w:t>
            </w:r>
          </w:p>
          <w:p w14:paraId="3ABCAD0F" w14:textId="77777777" w:rsidR="00972E2B" w:rsidRPr="00A57165" w:rsidRDefault="00972E2B" w:rsidP="00972E2B">
            <w:pPr>
              <w:spacing w:line="240" w:lineRule="auto"/>
              <w:jc w:val="center"/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</w:pPr>
            <w:r w:rsidRPr="00A57165">
              <w:rPr>
                <w:rFonts w:cs="Calibri"/>
                <w:b/>
                <w:bCs/>
                <w:sz w:val="16"/>
                <w:szCs w:val="16"/>
                <w:u w:val="single"/>
                <w:lang w:eastAsia="sl-SI"/>
              </w:rPr>
              <w:t>DIETA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7DAC2" w14:textId="40CB8ACF" w:rsidR="00972E2B" w:rsidRPr="00747EE2" w:rsidRDefault="00972E2B" w:rsidP="00972E2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845C6B">
              <w:rPr>
                <w:rFonts w:asciiTheme="minorHAnsi" w:hAnsiTheme="minorHAnsi" w:cstheme="minorBidi"/>
                <w:sz w:val="16"/>
                <w:szCs w:val="16"/>
              </w:rPr>
              <w:t>SATARAŠ, KRUH</w:t>
            </w:r>
            <w:r>
              <w:rPr>
                <w:rFonts w:asciiTheme="minorHAnsi" w:hAnsiTheme="minorHAnsi" w:cstheme="minorBidi"/>
                <w:sz w:val="16"/>
                <w:szCs w:val="16"/>
              </w:rPr>
              <w:t xml:space="preserve"> (G,J)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03B2A" w14:textId="754F0CAE" w:rsidR="00972E2B" w:rsidRPr="00747EE2" w:rsidRDefault="00972E2B" w:rsidP="00972E2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>
              <w:rPr>
                <w:rFonts w:cs="Calibri"/>
                <w:sz w:val="16"/>
                <w:szCs w:val="16"/>
                <w:lang w:eastAsia="sl-SI"/>
              </w:rPr>
              <w:t>HOT-DOG (G)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A894E" w14:textId="2CD40C4C" w:rsidR="00972E2B" w:rsidRPr="00747EE2" w:rsidRDefault="00972E2B" w:rsidP="00972E2B">
            <w:pPr>
              <w:jc w:val="center"/>
              <w:rPr>
                <w:rFonts w:cs="Calibri"/>
                <w:sz w:val="16"/>
                <w:szCs w:val="16"/>
                <w:lang w:eastAsia="sl-SI"/>
              </w:rPr>
            </w:pPr>
            <w:r w:rsidRPr="00EF3F73">
              <w:rPr>
                <w:rFonts w:cs="Calibri"/>
                <w:sz w:val="16"/>
                <w:szCs w:val="16"/>
                <w:lang w:eastAsia="sl-SI"/>
              </w:rPr>
              <w:t>PRAZNOVANJE 70. ROJ. DNE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26760" w14:textId="77777777" w:rsidR="00972E2B" w:rsidRPr="00747EE2" w:rsidRDefault="00972E2B" w:rsidP="00972E2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4B965" w14:textId="77777777" w:rsidR="00972E2B" w:rsidRPr="00747EE2" w:rsidRDefault="00972E2B" w:rsidP="00972E2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94AB6" w14:textId="77777777" w:rsidR="00972E2B" w:rsidRPr="00747EE2" w:rsidRDefault="00972E2B" w:rsidP="00972E2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3D4B4" w14:textId="77777777" w:rsidR="00972E2B" w:rsidRPr="00747EE2" w:rsidRDefault="00972E2B" w:rsidP="00972E2B">
            <w:pPr>
              <w:spacing w:line="240" w:lineRule="auto"/>
              <w:jc w:val="center"/>
              <w:rPr>
                <w:rFonts w:cs="Calibri"/>
                <w:sz w:val="16"/>
                <w:szCs w:val="16"/>
                <w:lang w:eastAsia="sl-SI"/>
              </w:rPr>
            </w:pPr>
          </w:p>
        </w:tc>
      </w:tr>
    </w:tbl>
    <w:p w14:paraId="42C1B697" w14:textId="77777777" w:rsidR="00E02D67" w:rsidRDefault="00E02D67" w:rsidP="00E02D67"/>
    <w:p w14:paraId="317FB39F" w14:textId="65DCA830" w:rsidR="00A94167" w:rsidRDefault="00A94167" w:rsidP="00A94167">
      <w:pPr>
        <w:spacing w:line="240" w:lineRule="auto"/>
        <w:rPr>
          <w:sz w:val="12"/>
          <w:szCs w:val="12"/>
        </w:rPr>
      </w:pPr>
      <w:r>
        <w:rPr>
          <w:b/>
          <w:sz w:val="12"/>
          <w:szCs w:val="12"/>
        </w:rPr>
        <w:t xml:space="preserve">JEDILNIK BIVALNA ENOTA BOHOVA </w:t>
      </w:r>
      <w:r w:rsidR="008F3004">
        <w:rPr>
          <w:b/>
          <w:sz w:val="12"/>
          <w:szCs w:val="12"/>
        </w:rPr>
        <w:t>SEPTEMBER</w:t>
      </w:r>
      <w:r>
        <w:rPr>
          <w:b/>
          <w:sz w:val="12"/>
          <w:szCs w:val="12"/>
        </w:rPr>
        <w:t xml:space="preserve"> 2026. št. dok.: </w:t>
      </w:r>
      <w:r w:rsidRPr="007A6139">
        <w:rPr>
          <w:b/>
          <w:sz w:val="12"/>
          <w:szCs w:val="12"/>
        </w:rPr>
        <w:t>12261-1/2026-</w:t>
      </w:r>
      <w:r w:rsidR="00622A1E">
        <w:rPr>
          <w:b/>
          <w:sz w:val="12"/>
          <w:szCs w:val="12"/>
        </w:rPr>
        <w:t>23</w:t>
      </w:r>
    </w:p>
    <w:p w14:paraId="0B1AB62E" w14:textId="77777777" w:rsidR="00A94167" w:rsidRDefault="00A94167" w:rsidP="00A94167">
      <w:pPr>
        <w:spacing w:line="240" w:lineRule="auto"/>
        <w:rPr>
          <w:sz w:val="12"/>
          <w:szCs w:val="12"/>
        </w:rPr>
      </w:pPr>
      <w:r>
        <w:rPr>
          <w:sz w:val="12"/>
          <w:szCs w:val="12"/>
        </w:rPr>
        <w:t xml:space="preserve">ZAJTRK IN VEČERJA VKLJUČUJETA TOPLI NAPITEK PO IZBIRI IN V SKLADU Z DIETO. </w:t>
      </w:r>
    </w:p>
    <w:p w14:paraId="1ACBA6E7" w14:textId="77777777" w:rsidR="00A94167" w:rsidRDefault="00A94167" w:rsidP="00A94167">
      <w:pPr>
        <w:spacing w:line="240" w:lineRule="auto"/>
        <w:rPr>
          <w:sz w:val="12"/>
          <w:szCs w:val="12"/>
        </w:rPr>
      </w:pPr>
      <w:r>
        <w:rPr>
          <w:sz w:val="12"/>
          <w:szCs w:val="12"/>
        </w:rPr>
        <w:t>NAMAZI IN MLEČNI DODATKI (CORN FLAKES, ČOKOLINO, GRISOLINO, MUSLI…) PRI ZAJTRKU NA VOLJO PO IZBIRI IN V SKLADU Z DIETO</w:t>
      </w:r>
    </w:p>
    <w:p w14:paraId="11CEBB7F" w14:textId="77777777" w:rsidR="00A94167" w:rsidRDefault="00A94167" w:rsidP="00A94167">
      <w:pPr>
        <w:spacing w:line="240" w:lineRule="auto"/>
        <w:rPr>
          <w:sz w:val="12"/>
          <w:szCs w:val="12"/>
        </w:rPr>
      </w:pPr>
      <w:r>
        <w:rPr>
          <w:sz w:val="12"/>
          <w:szCs w:val="12"/>
        </w:rPr>
        <w:t>SADJE, KRUH , NAPITEK VES DAN NA RAZPOLAGO (PRI DIETNI PREHRANI JE USKLAJEN Z DIETO)</w:t>
      </w:r>
    </w:p>
    <w:p w14:paraId="42FBA6DE" w14:textId="77777777" w:rsidR="00A94167" w:rsidRDefault="00A94167" w:rsidP="00A94167">
      <w:pPr>
        <w:spacing w:line="240" w:lineRule="auto"/>
        <w:rPr>
          <w:sz w:val="12"/>
          <w:szCs w:val="12"/>
        </w:rPr>
      </w:pPr>
      <w:r>
        <w:rPr>
          <w:sz w:val="12"/>
          <w:szCs w:val="12"/>
        </w:rPr>
        <w:t>PRIDRUŽUJEMO SI PRAVICO SPREMEMBE JEDILNIKA. TABELA ALERGENOV JE V PRILOG</w:t>
      </w:r>
    </w:p>
    <w:p w14:paraId="1C86A18A" w14:textId="77777777" w:rsidR="00E02D67" w:rsidRDefault="00E02D67" w:rsidP="00E02D67">
      <w:pPr>
        <w:rPr>
          <w:rFonts w:asciiTheme="minorHAnsi" w:hAnsiTheme="minorHAnsi" w:cstheme="minorBidi"/>
        </w:rPr>
      </w:pP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658244" behindDoc="0" locked="0" layoutInCell="1" allowOverlap="1" wp14:anchorId="7E24D73D" wp14:editId="66623D7D">
                <wp:simplePos x="0" y="0"/>
                <wp:positionH relativeFrom="column">
                  <wp:posOffset>-3643085</wp:posOffset>
                </wp:positionH>
                <wp:positionV relativeFrom="paragraph">
                  <wp:posOffset>702525</wp:posOffset>
                </wp:positionV>
                <wp:extent cx="360" cy="360"/>
                <wp:effectExtent l="57150" t="57150" r="57150" b="57150"/>
                <wp:wrapNone/>
                <wp:docPr id="1406786648" name="Rokopis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 xmlns:arto="http://schemas.microsoft.com/office/word/2006/arto">
            <w:pict>
              <v:shape w14:anchorId="4270DDBC" id="Rokopis 9" o:spid="_x0000_s1026" type="#_x0000_t75" style="position:absolute;margin-left:-287.55pt;margin-top:54.6pt;width:1.45pt;height:1.4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">
                <v:imagedata r:id="rId13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658243" behindDoc="0" locked="0" layoutInCell="1" allowOverlap="1" wp14:anchorId="61DDC7D7" wp14:editId="14485E5F">
                <wp:simplePos x="0" y="0"/>
                <wp:positionH relativeFrom="column">
                  <wp:posOffset>-3443285</wp:posOffset>
                </wp:positionH>
                <wp:positionV relativeFrom="paragraph">
                  <wp:posOffset>-916755</wp:posOffset>
                </wp:positionV>
                <wp:extent cx="360" cy="360"/>
                <wp:effectExtent l="57150" t="57150" r="57150" b="57150"/>
                <wp:wrapNone/>
                <wp:docPr id="65323048" name="Rokopis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 xmlns:arto="http://schemas.microsoft.com/office/word/2006/arto">
            <w:pict>
              <v:shape w14:anchorId="656854A9" id="Rokopis 8" o:spid="_x0000_s1026" type="#_x0000_t75" style="position:absolute;margin-left:-271.8pt;margin-top:-72.9pt;width:1.45pt;height:1.4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">
                <v:imagedata r:id="rId13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658242" behindDoc="0" locked="0" layoutInCell="1" allowOverlap="1" wp14:anchorId="37591F21" wp14:editId="710C0CCD">
                <wp:simplePos x="0" y="0"/>
                <wp:positionH relativeFrom="column">
                  <wp:posOffset>11158220</wp:posOffset>
                </wp:positionH>
                <wp:positionV relativeFrom="paragraph">
                  <wp:posOffset>-211455</wp:posOffset>
                </wp:positionV>
                <wp:extent cx="1800" cy="360"/>
                <wp:effectExtent l="57150" t="57150" r="55880" b="57150"/>
                <wp:wrapNone/>
                <wp:docPr id="545382141" name="Rokopis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">
                      <w14:nvContentPartPr>
                        <w14:cNvContentPartPr/>
                      </w14:nvContentPartPr>
                      <w14:xfrm>
                        <a:off x="0" y="0"/>
                        <a:ext cx="180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 xmlns:arto="http://schemas.microsoft.com/office/word/2006/arto">
            <w:pict>
              <v:shape w14:anchorId="32D43375" id="Rokopis 7" o:spid="_x0000_s1026" type="#_x0000_t75" style="position:absolute;margin-left:877.9pt;margin-top:-17.35pt;width:1.6pt;height:1.4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">
                <v:imagedata r:id="rId16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658241" behindDoc="0" locked="0" layoutInCell="1" allowOverlap="1" wp14:anchorId="7654102D" wp14:editId="11FD8A5B">
                <wp:simplePos x="0" y="0"/>
                <wp:positionH relativeFrom="column">
                  <wp:posOffset>12825475</wp:posOffset>
                </wp:positionH>
                <wp:positionV relativeFrom="paragraph">
                  <wp:posOffset>845445</wp:posOffset>
                </wp:positionV>
                <wp:extent cx="360" cy="360"/>
                <wp:effectExtent l="57150" t="57150" r="57150" b="57150"/>
                <wp:wrapNone/>
                <wp:docPr id="2119785005" name="Rokopis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 xmlns:arto="http://schemas.microsoft.com/office/word/2006/arto">
            <w:pict>
              <v:shape w14:anchorId="7110E9E2" id="Rokopis 4" o:spid="_x0000_s1026" type="#_x0000_t75" style="position:absolute;margin-left:1009.2pt;margin-top:65.85pt;width:1.45pt;height:1.4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">
                <v:imagedata r:id="rId13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46B19036" wp14:editId="24F64894">
                <wp:simplePos x="0" y="0"/>
                <wp:positionH relativeFrom="column">
                  <wp:posOffset>11453875</wp:posOffset>
                </wp:positionH>
                <wp:positionV relativeFrom="paragraph">
                  <wp:posOffset>404060</wp:posOffset>
                </wp:positionV>
                <wp:extent cx="360" cy="360"/>
                <wp:effectExtent l="57150" t="57150" r="57150" b="57150"/>
                <wp:wrapNone/>
                <wp:docPr id="1753453018" name="Rokopis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 xmlns:arto="http://schemas.microsoft.com/office/word/2006/arto">
            <w:pict>
              <v:shape w14:anchorId="0DBC3003" id="Rokopis 3" o:spid="_x0000_s1026" type="#_x0000_t75" style="position:absolute;margin-left:901.2pt;margin-top:31.1pt;width:1.45pt;height:1.4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">
                <v:imagedata r:id="rId13" o:title=""/>
              </v:shape>
            </w:pict>
          </mc:Fallback>
        </mc:AlternateContent>
      </w:r>
    </w:p>
    <w:p w14:paraId="174B0AE5" w14:textId="77777777" w:rsidR="00E02D67" w:rsidRDefault="00E02D67" w:rsidP="00E02D67"/>
    <w:p w14:paraId="34ED9E5A" w14:textId="77777777" w:rsidR="00E02D67" w:rsidRDefault="00E02D67" w:rsidP="00E02D67">
      <w:pPr>
        <w:rPr>
          <w:rFonts w:asciiTheme="minorHAnsi" w:hAnsiTheme="minorHAnsi" w:cstheme="minorBidi"/>
        </w:rPr>
      </w:pP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658249" behindDoc="0" locked="0" layoutInCell="1" allowOverlap="1" wp14:anchorId="2B47AD82" wp14:editId="77D82C30">
                <wp:simplePos x="0" y="0"/>
                <wp:positionH relativeFrom="column">
                  <wp:posOffset>-3643085</wp:posOffset>
                </wp:positionH>
                <wp:positionV relativeFrom="paragraph">
                  <wp:posOffset>702525</wp:posOffset>
                </wp:positionV>
                <wp:extent cx="360" cy="360"/>
                <wp:effectExtent l="57150" t="57150" r="57150" b="57150"/>
                <wp:wrapNone/>
                <wp:docPr id="1295341203" name="Rokopis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 xmlns:arto="http://schemas.microsoft.com/office/word/2006/arto">
            <w:pict>
              <v:shape w14:anchorId="2DF4D1BB" id="Rokopis 9" o:spid="_x0000_s1026" type="#_x0000_t75" style="position:absolute;margin-left:-287.55pt;margin-top:54.6pt;width:1.45pt;height:1.4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">
                <v:imagedata r:id="rId13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658248" behindDoc="0" locked="0" layoutInCell="1" allowOverlap="1" wp14:anchorId="3B243715" wp14:editId="7761EE07">
                <wp:simplePos x="0" y="0"/>
                <wp:positionH relativeFrom="column">
                  <wp:posOffset>-3443285</wp:posOffset>
                </wp:positionH>
                <wp:positionV relativeFrom="paragraph">
                  <wp:posOffset>-916755</wp:posOffset>
                </wp:positionV>
                <wp:extent cx="360" cy="360"/>
                <wp:effectExtent l="57150" t="57150" r="57150" b="57150"/>
                <wp:wrapNone/>
                <wp:docPr id="607170810" name="Rokopis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 xmlns:arto="http://schemas.microsoft.com/office/word/2006/arto">
            <w:pict>
              <v:shape w14:anchorId="0AA61264" id="Rokopis 8" o:spid="_x0000_s1026" type="#_x0000_t75" style="position:absolute;margin-left:-271.8pt;margin-top:-72.9pt;width:1.45pt;height:1.4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">
                <v:imagedata r:id="rId13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658247" behindDoc="0" locked="0" layoutInCell="1" allowOverlap="1" wp14:anchorId="02F574BD" wp14:editId="1D8C233F">
                <wp:simplePos x="0" y="0"/>
                <wp:positionH relativeFrom="column">
                  <wp:posOffset>11158220</wp:posOffset>
                </wp:positionH>
                <wp:positionV relativeFrom="paragraph">
                  <wp:posOffset>-211455</wp:posOffset>
                </wp:positionV>
                <wp:extent cx="1800" cy="360"/>
                <wp:effectExtent l="57150" t="57150" r="55880" b="57150"/>
                <wp:wrapNone/>
                <wp:docPr id="1370837786" name="Rokopis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">
                      <w14:nvContentPartPr>
                        <w14:cNvContentPartPr/>
                      </w14:nvContentPartPr>
                      <w14:xfrm>
                        <a:off x="0" y="0"/>
                        <a:ext cx="180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 xmlns:arto="http://schemas.microsoft.com/office/word/2006/arto">
            <w:pict>
              <v:shape w14:anchorId="4ACA0CB4" id="Rokopis 7" o:spid="_x0000_s1026" type="#_x0000_t75" style="position:absolute;margin-left:877.9pt;margin-top:-17.35pt;width:1.6pt;height:1.4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">
                <v:imagedata r:id="rId16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658246" behindDoc="0" locked="0" layoutInCell="1" allowOverlap="1" wp14:anchorId="2430DE4A" wp14:editId="01CC826C">
                <wp:simplePos x="0" y="0"/>
                <wp:positionH relativeFrom="column">
                  <wp:posOffset>12825475</wp:posOffset>
                </wp:positionH>
                <wp:positionV relativeFrom="paragraph">
                  <wp:posOffset>845445</wp:posOffset>
                </wp:positionV>
                <wp:extent cx="360" cy="360"/>
                <wp:effectExtent l="57150" t="57150" r="57150" b="57150"/>
                <wp:wrapNone/>
                <wp:docPr id="1918375058" name="Rokopis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 xmlns:arto="http://schemas.microsoft.com/office/word/2006/arto">
            <w:pict>
              <v:shape w14:anchorId="04339F06" id="Rokopis 4" o:spid="_x0000_s1026" type="#_x0000_t75" style="position:absolute;margin-left:1009.2pt;margin-top:65.85pt;width:1.45pt;height:1.4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">
                <v:imagedata r:id="rId13" o:title=""/>
              </v:shape>
            </w:pict>
          </mc:Fallback>
        </mc:AlternateContent>
      </w:r>
      <w:r>
        <w:rPr>
          <w:rFonts w:asciiTheme="minorHAnsi" w:hAnsiTheme="minorHAnsi" w:cstheme="minorBidi"/>
          <w:noProof/>
        </w:rPr>
        <mc:AlternateContent>
          <mc:Choice Requires="wpi">
            <w:drawing>
              <wp:anchor distT="0" distB="0" distL="114300" distR="114300" simplePos="0" relativeHeight="251658245" behindDoc="0" locked="0" layoutInCell="1" allowOverlap="1" wp14:anchorId="1DB40BEE" wp14:editId="1F3A60C3">
                <wp:simplePos x="0" y="0"/>
                <wp:positionH relativeFrom="column">
                  <wp:posOffset>11453875</wp:posOffset>
                </wp:positionH>
                <wp:positionV relativeFrom="paragraph">
                  <wp:posOffset>404060</wp:posOffset>
                </wp:positionV>
                <wp:extent cx="360" cy="360"/>
                <wp:effectExtent l="57150" t="57150" r="57150" b="57150"/>
                <wp:wrapNone/>
                <wp:docPr id="832384518" name="Rokopis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 xmlns:arto="http://schemas.microsoft.com/office/word/2006/arto">
            <w:pict>
              <v:shape w14:anchorId="70643D20" id="Rokopis 3" o:spid="_x0000_s1026" type="#_x0000_t75" style="position:absolute;margin-left:901.2pt;margin-top:31.1pt;width:1.45pt;height:1.4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">
                <v:imagedata r:id="rId13" o:title=""/>
              </v:shape>
            </w:pict>
          </mc:Fallback>
        </mc:AlternateContent>
      </w:r>
    </w:p>
    <w:tbl>
      <w:tblPr>
        <w:tblpPr w:leftFromText="141" w:rightFromText="141" w:vertAnchor="page" w:horzAnchor="margin" w:tblpY="2041"/>
        <w:tblW w:w="150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7"/>
        <w:gridCol w:w="1398"/>
        <w:gridCol w:w="1814"/>
        <w:gridCol w:w="1814"/>
        <w:gridCol w:w="1814"/>
        <w:gridCol w:w="1814"/>
        <w:gridCol w:w="1814"/>
        <w:gridCol w:w="1814"/>
        <w:gridCol w:w="1814"/>
      </w:tblGrid>
      <w:tr w:rsidR="00E02D67" w:rsidRPr="008B32EB" w14:paraId="48DBCA2F" w14:textId="77777777">
        <w:trPr>
          <w:trHeight w:val="323"/>
        </w:trPr>
        <w:tc>
          <w:tcPr>
            <w:tcW w:w="917" w:type="dxa"/>
            <w:tcBorders>
              <w:top w:val="single" w:sz="4" w:space="0" w:color="FFFFFF"/>
              <w:left w:val="nil"/>
              <w:bottom w:val="single" w:sz="12" w:space="0" w:color="000000"/>
              <w:right w:val="nil"/>
            </w:tcBorders>
          </w:tcPr>
          <w:p w14:paraId="1AE0AE27" w14:textId="77777777" w:rsidR="00E02D67" w:rsidRPr="008B32EB" w:rsidRDefault="00E02D67">
            <w:pPr>
              <w:spacing w:line="240" w:lineRule="auto"/>
              <w:rPr>
                <w:rFonts w:cs="Calibri"/>
                <w:sz w:val="14"/>
                <w:szCs w:val="14"/>
                <w:lang w:eastAsia="sl-SI"/>
              </w:rPr>
            </w:pPr>
          </w:p>
        </w:tc>
        <w:tc>
          <w:tcPr>
            <w:tcW w:w="1398" w:type="dxa"/>
            <w:tcBorders>
              <w:top w:val="single" w:sz="4" w:space="0" w:color="FFFFFF"/>
              <w:left w:val="nil"/>
              <w:bottom w:val="single" w:sz="6" w:space="0" w:color="000000"/>
            </w:tcBorders>
          </w:tcPr>
          <w:p w14:paraId="3885BE46" w14:textId="77777777" w:rsidR="00E02D67" w:rsidRPr="008B32EB" w:rsidRDefault="00E02D67">
            <w:pPr>
              <w:spacing w:line="240" w:lineRule="auto"/>
              <w:rPr>
                <w:rFonts w:cs="Calibri"/>
                <w:sz w:val="14"/>
                <w:szCs w:val="14"/>
                <w:lang w:eastAsia="sl-SI"/>
              </w:rPr>
            </w:pP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7DE14E6E" w14:textId="2080E0C1" w:rsidR="00E02D67" w:rsidRPr="00A57165" w:rsidRDefault="00E02D67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>PONEDELJEK</w:t>
            </w:r>
            <w:r w:rsidR="009A6F0C">
              <w:rPr>
                <w:rFonts w:cs="Calibri"/>
                <w:b/>
                <w:sz w:val="16"/>
                <w:szCs w:val="16"/>
                <w:lang w:eastAsia="sl-SI"/>
              </w:rPr>
              <w:t xml:space="preserve"> </w:t>
            </w:r>
            <w:r w:rsidR="00565687">
              <w:rPr>
                <w:rFonts w:cs="Calibri"/>
                <w:b/>
                <w:sz w:val="16"/>
                <w:szCs w:val="16"/>
                <w:lang w:eastAsia="sl-SI"/>
              </w:rPr>
              <w:t>28.9.2026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478ACB58" w14:textId="0B3B1A31" w:rsidR="00E02D67" w:rsidRPr="00A57165" w:rsidRDefault="00E02D67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>TOREK</w:t>
            </w:r>
            <w:r w:rsidR="009A6F0C">
              <w:rPr>
                <w:rFonts w:cs="Calibri"/>
                <w:b/>
                <w:sz w:val="16"/>
                <w:szCs w:val="16"/>
                <w:lang w:eastAsia="sl-SI"/>
              </w:rPr>
              <w:t xml:space="preserve"> </w:t>
            </w:r>
            <w:r w:rsidR="00565687">
              <w:rPr>
                <w:rFonts w:cs="Calibri"/>
                <w:b/>
                <w:sz w:val="16"/>
                <w:szCs w:val="16"/>
                <w:lang w:eastAsia="sl-SI"/>
              </w:rPr>
              <w:t>29.9.2026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32A7D2B3" w14:textId="7568879D" w:rsidR="00E02D67" w:rsidRPr="00A57165" w:rsidRDefault="00E02D67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>SREDA</w:t>
            </w:r>
            <w:r w:rsidR="009A6F0C">
              <w:rPr>
                <w:rFonts w:cs="Calibri"/>
                <w:b/>
                <w:sz w:val="16"/>
                <w:szCs w:val="16"/>
                <w:lang w:eastAsia="sl-SI"/>
              </w:rPr>
              <w:t xml:space="preserve"> </w:t>
            </w:r>
            <w:r w:rsidR="00565687">
              <w:rPr>
                <w:rFonts w:cs="Calibri"/>
                <w:b/>
                <w:sz w:val="16"/>
                <w:szCs w:val="16"/>
                <w:lang w:eastAsia="sl-SI"/>
              </w:rPr>
              <w:t>30.9.2026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6B4AEDCC" w14:textId="5A92A3AF" w:rsidR="00E02D67" w:rsidRPr="00A57165" w:rsidRDefault="00E02D67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>ČETRTEK</w:t>
            </w:r>
            <w:r w:rsidR="009A6F0C">
              <w:rPr>
                <w:rFonts w:cs="Calibri"/>
                <w:b/>
                <w:sz w:val="16"/>
                <w:szCs w:val="16"/>
                <w:lang w:eastAsia="sl-SI"/>
              </w:rPr>
              <w:t xml:space="preserve"> 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3491A3F8" w14:textId="469E46AB" w:rsidR="00E02D67" w:rsidRPr="00A57165" w:rsidRDefault="00E02D67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 xml:space="preserve">PETEK 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</w:tcPr>
          <w:p w14:paraId="524C3A7B" w14:textId="4109DCA5" w:rsidR="00E02D67" w:rsidRPr="00A57165" w:rsidRDefault="00E02D67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 xml:space="preserve">SOBOTA </w:t>
            </w:r>
          </w:p>
        </w:tc>
        <w:tc>
          <w:tcPr>
            <w:tcW w:w="1814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D9D9D9"/>
          </w:tcPr>
          <w:p w14:paraId="516C7545" w14:textId="32628D92" w:rsidR="00E02D67" w:rsidRPr="00A57165" w:rsidRDefault="00E02D67">
            <w:pPr>
              <w:spacing w:line="240" w:lineRule="auto"/>
              <w:jc w:val="center"/>
              <w:rPr>
                <w:rFonts w:cs="Calibri"/>
                <w:b/>
                <w:sz w:val="16"/>
                <w:szCs w:val="16"/>
                <w:lang w:eastAsia="sl-SI"/>
              </w:rPr>
            </w:pPr>
            <w:r w:rsidRPr="00A57165">
              <w:rPr>
                <w:rFonts w:cs="Calibri"/>
                <w:b/>
                <w:sz w:val="16"/>
                <w:szCs w:val="16"/>
                <w:lang w:eastAsia="sl-SI"/>
              </w:rPr>
              <w:t xml:space="preserve">NEDELJA </w:t>
            </w:r>
          </w:p>
        </w:tc>
      </w:tr>
    </w:tbl>
    <w:p w14:paraId="77CC927C" w14:textId="77777777" w:rsidR="00083459" w:rsidRDefault="00083459" w:rsidP="001B3DE9">
      <w:pPr>
        <w:spacing w:after="200"/>
        <w:rPr>
          <w:rFonts w:cs="Calibri"/>
          <w:sz w:val="20"/>
          <w:szCs w:val="20"/>
        </w:rPr>
      </w:pPr>
    </w:p>
    <w:p w14:paraId="29DFB9F7" w14:textId="77777777" w:rsidR="00083459" w:rsidRDefault="00083459" w:rsidP="001B3DE9">
      <w:pPr>
        <w:spacing w:after="200"/>
        <w:rPr>
          <w:rFonts w:cs="Calibri"/>
          <w:sz w:val="20"/>
          <w:szCs w:val="20"/>
        </w:rPr>
      </w:pPr>
    </w:p>
    <w:p w14:paraId="2E57FCDD" w14:textId="0E09F136" w:rsidR="001B3DE9" w:rsidRPr="001B3DE9" w:rsidRDefault="001B3DE9" w:rsidP="001B3DE9">
      <w:pPr>
        <w:spacing w:after="200"/>
        <w:rPr>
          <w:rFonts w:cs="Calibri"/>
          <w:sz w:val="20"/>
          <w:szCs w:val="20"/>
        </w:rPr>
      </w:pPr>
      <w:r w:rsidRPr="001B3DE9">
        <w:rPr>
          <w:rFonts w:cs="Calibri"/>
          <w:sz w:val="20"/>
          <w:szCs w:val="20"/>
        </w:rPr>
        <w:t>JEDILNIK PRIPRAVILA: NATAŠA BRAČKO, srednja medicinska sestra/varuhinja</w:t>
      </w:r>
    </w:p>
    <w:p w14:paraId="008C7C90" w14:textId="77777777" w:rsidR="001B3DE9" w:rsidRPr="001B3DE9" w:rsidRDefault="001B3DE9" w:rsidP="001B3DE9">
      <w:pPr>
        <w:spacing w:after="200"/>
        <w:rPr>
          <w:rFonts w:cs="Calibri"/>
          <w:sz w:val="20"/>
          <w:szCs w:val="20"/>
        </w:rPr>
      </w:pPr>
      <w:r w:rsidRPr="001B3DE9">
        <w:rPr>
          <w:rFonts w:cs="Calibri"/>
          <w:sz w:val="20"/>
          <w:szCs w:val="20"/>
        </w:rPr>
        <w:t>JEDILNIK PREGLEDAL: JAN BREZNIK</w:t>
      </w:r>
    </w:p>
    <w:p w14:paraId="2ADF3CD4" w14:textId="28933E5C" w:rsidR="007F5D59" w:rsidRDefault="001B3DE9" w:rsidP="001B3DE9">
      <w:pPr>
        <w:spacing w:after="200"/>
        <w:rPr>
          <w:rFonts w:cs="Calibri"/>
          <w:sz w:val="20"/>
          <w:szCs w:val="20"/>
        </w:rPr>
      </w:pPr>
      <w:r w:rsidRPr="001B3DE9">
        <w:rPr>
          <w:rFonts w:cs="Calibri"/>
          <w:sz w:val="20"/>
          <w:szCs w:val="20"/>
        </w:rPr>
        <w:t>V VEDNOST: MAG. JASMINA BREZNIK,  DIREKTORICA</w:t>
      </w:r>
    </w:p>
    <w:tbl>
      <w:tblPr>
        <w:tblW w:w="147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"/>
        <w:gridCol w:w="1560"/>
        <w:gridCol w:w="12214"/>
      </w:tblGrid>
      <w:tr w:rsidR="007F5D59" w14:paraId="1ABBA0E2" w14:textId="77777777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D4FE1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E53C9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OZNAKA</w:t>
            </w:r>
          </w:p>
        </w:tc>
        <w:tc>
          <w:tcPr>
            <w:tcW w:w="1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13930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ALERGEN</w:t>
            </w:r>
          </w:p>
        </w:tc>
      </w:tr>
      <w:tr w:rsidR="007F5D59" w14:paraId="79185A0D" w14:textId="77777777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7CBA7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C9F6F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 </w:t>
            </w:r>
          </w:p>
        </w:tc>
        <w:tc>
          <w:tcPr>
            <w:tcW w:w="1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D3006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 </w:t>
            </w:r>
          </w:p>
        </w:tc>
      </w:tr>
      <w:tr w:rsidR="007F5D59" w14:paraId="2843E5AE" w14:textId="77777777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398F0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EFE89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A</w:t>
            </w:r>
          </w:p>
        </w:tc>
        <w:tc>
          <w:tcPr>
            <w:tcW w:w="1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7B553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ARAŠIDI IN PROIZVODI IZ ARAŠIDOV</w:t>
            </w:r>
          </w:p>
        </w:tc>
      </w:tr>
      <w:tr w:rsidR="007F5D59" w14:paraId="2A2A844F" w14:textId="77777777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F0459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6B6C1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G</w:t>
            </w:r>
          </w:p>
        </w:tc>
        <w:tc>
          <w:tcPr>
            <w:tcW w:w="1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DDD95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ŽITA, KI VSEBUJEJO GLUTEN (pšenica, ječmen, oves, rž, pira in proizvodi iz njih</w:t>
            </w:r>
          </w:p>
        </w:tc>
      </w:tr>
      <w:tr w:rsidR="007F5D59" w14:paraId="59B2F6D9" w14:textId="77777777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282BF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EAE22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GS</w:t>
            </w:r>
          </w:p>
        </w:tc>
        <w:tc>
          <w:tcPr>
            <w:tcW w:w="1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B1289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GORČIČNO SEME IN NJEGOVI PROIZVODI</w:t>
            </w:r>
          </w:p>
        </w:tc>
      </w:tr>
      <w:tr w:rsidR="007F5D59" w14:paraId="1BF09E69" w14:textId="77777777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4BDF2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7C1F5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J</w:t>
            </w:r>
          </w:p>
        </w:tc>
        <w:tc>
          <w:tcPr>
            <w:tcW w:w="1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8B410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JAJCA IN PROIZVODI IZ NJIH</w:t>
            </w:r>
          </w:p>
        </w:tc>
      </w:tr>
      <w:tr w:rsidR="007F5D59" w14:paraId="620A1714" w14:textId="77777777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9D864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F61A7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L</w:t>
            </w:r>
          </w:p>
        </w:tc>
        <w:tc>
          <w:tcPr>
            <w:tcW w:w="1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1F7BF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MLEKO IN MLEČNI PROIZVODI, KI VSEBUJEJO LAKTOZO</w:t>
            </w:r>
          </w:p>
        </w:tc>
      </w:tr>
      <w:tr w:rsidR="007F5D59" w14:paraId="47850583" w14:textId="77777777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4390D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D78F1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M</w:t>
            </w:r>
          </w:p>
        </w:tc>
        <w:tc>
          <w:tcPr>
            <w:tcW w:w="1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5B1DB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MEHKUŽCI IN PROIZVODI IZ NJIH (lignji, hobotnice, školjke)</w:t>
            </w:r>
          </w:p>
        </w:tc>
      </w:tr>
      <w:tr w:rsidR="007F5D59" w14:paraId="621FFDF3" w14:textId="77777777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13C3E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10591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O</w:t>
            </w:r>
          </w:p>
        </w:tc>
        <w:tc>
          <w:tcPr>
            <w:tcW w:w="1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F6CDC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LUPINASTO SADJE – OREŠČKI (</w:t>
            </w:r>
            <w:r>
              <w:rPr>
                <w:rFonts w:cs="Calibri"/>
                <w:sz w:val="20"/>
                <w:szCs w:val="20"/>
              </w:rPr>
              <w:t>mandlji</w:t>
            </w:r>
            <w:r>
              <w:rPr>
                <w:rFonts w:cs="Calibri"/>
                <w:color w:val="000000"/>
                <w:sz w:val="20"/>
                <w:szCs w:val="20"/>
              </w:rPr>
              <w:t>, orehi, lešniki, indijski oreščki, brazilski oreščki, ameriški orehi, pistacija, makadamija) IN PROIZVODI IZ NJIH</w:t>
            </w:r>
          </w:p>
        </w:tc>
      </w:tr>
      <w:tr w:rsidR="007F5D59" w14:paraId="0D578B6E" w14:textId="77777777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E3ECE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C0B0D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R1</w:t>
            </w:r>
          </w:p>
        </w:tc>
        <w:tc>
          <w:tcPr>
            <w:tcW w:w="1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0BDA1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RIBE IN PROIZVODI IZ NJIH</w:t>
            </w:r>
          </w:p>
        </w:tc>
      </w:tr>
      <w:tr w:rsidR="007F5D59" w14:paraId="79B0D34E" w14:textId="77777777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CA871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6DAB5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R2</w:t>
            </w:r>
          </w:p>
        </w:tc>
        <w:tc>
          <w:tcPr>
            <w:tcW w:w="1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11BB6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RAKI IN PROIZVODI IZ NJIH</w:t>
            </w:r>
          </w:p>
        </w:tc>
      </w:tr>
      <w:tr w:rsidR="007F5D59" w14:paraId="2BA684FE" w14:textId="77777777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74E67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78196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1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32BDD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ZRNJE SOJE IN PROIZVODI IZ NJIH</w:t>
            </w:r>
          </w:p>
        </w:tc>
      </w:tr>
      <w:tr w:rsidR="007F5D59" w14:paraId="7A17F886" w14:textId="77777777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8D798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3BB75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SO</w:t>
            </w:r>
            <w:r>
              <w:rPr>
                <w:rFonts w:cs="Calibri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B5E28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ŽVEPLOV DIOKSID IN SULFITI (v koncentraciji več kot </w:t>
            </w:r>
            <w:r>
              <w:rPr>
                <w:rFonts w:cs="Calibri"/>
                <w:sz w:val="20"/>
                <w:szCs w:val="20"/>
              </w:rPr>
              <w:t>100 mg</w:t>
            </w:r>
            <w:r>
              <w:rPr>
                <w:rFonts w:cs="Calibri"/>
                <w:color w:val="000000"/>
                <w:sz w:val="20"/>
                <w:szCs w:val="20"/>
              </w:rPr>
              <w:t xml:space="preserve">/kg ali </w:t>
            </w:r>
            <w:r>
              <w:rPr>
                <w:rFonts w:cs="Calibri"/>
                <w:sz w:val="20"/>
                <w:szCs w:val="20"/>
              </w:rPr>
              <w:t>10 mg</w:t>
            </w:r>
            <w:r>
              <w:rPr>
                <w:rFonts w:cs="Calibri"/>
                <w:color w:val="000000"/>
                <w:sz w:val="20"/>
                <w:szCs w:val="20"/>
              </w:rPr>
              <w:t>/l, izraženi kot SO</w:t>
            </w:r>
            <w:r>
              <w:rPr>
                <w:rFonts w:cs="Calibri"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cs="Calibri"/>
                <w:color w:val="000000"/>
                <w:sz w:val="20"/>
                <w:szCs w:val="20"/>
              </w:rPr>
              <w:t>)</w:t>
            </w:r>
          </w:p>
        </w:tc>
      </w:tr>
      <w:tr w:rsidR="007F5D59" w14:paraId="53A194A0" w14:textId="77777777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61E46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424FD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SS</w:t>
            </w:r>
          </w:p>
        </w:tc>
        <w:tc>
          <w:tcPr>
            <w:tcW w:w="1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BFBA5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SEZAMOVO SEME IN PROIZVODI IZ NJEGA</w:t>
            </w:r>
          </w:p>
        </w:tc>
      </w:tr>
      <w:tr w:rsidR="007F5D59" w14:paraId="06BF708D" w14:textId="77777777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F93FD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D5742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V</w:t>
            </w:r>
          </w:p>
        </w:tc>
        <w:tc>
          <w:tcPr>
            <w:tcW w:w="1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94CAD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VOLČJI BOB IN PROIZVODI IZ NJEGA</w:t>
            </w:r>
          </w:p>
        </w:tc>
      </w:tr>
      <w:tr w:rsidR="007F5D59" w14:paraId="1B8A1365" w14:textId="77777777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D93AE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77ED6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Z</w:t>
            </w:r>
          </w:p>
        </w:tc>
        <w:tc>
          <w:tcPr>
            <w:tcW w:w="1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99EB2" w14:textId="77777777" w:rsidR="007F5D59" w:rsidRDefault="007F5D59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LISTNA ZELENA IN PROIZVODI IZ NJE</w:t>
            </w:r>
          </w:p>
        </w:tc>
      </w:tr>
    </w:tbl>
    <w:p w14:paraId="1B16BF91" w14:textId="77777777" w:rsidR="007F5D59" w:rsidRDefault="007F5D59" w:rsidP="007F5D59">
      <w:pPr>
        <w:spacing w:after="200"/>
        <w:rPr>
          <w:rFonts w:cs="Calibri"/>
          <w:sz w:val="20"/>
          <w:szCs w:val="20"/>
        </w:rPr>
      </w:pPr>
    </w:p>
    <w:p w14:paraId="52BFE827" w14:textId="77777777" w:rsidR="007F5D59" w:rsidRDefault="007F5D59" w:rsidP="007F5D59">
      <w:pPr>
        <w:spacing w:before="280" w:line="240" w:lineRule="auto"/>
        <w:rPr>
          <w:rFonts w:cs="Calibri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OPOMBA: V KOLIKOR JE V JEDILNIKIH ALERGEN OZNAČEN Z malimi črkami, POMENI, DA SO V ŽIVILU LAHKO PRISOTNE SLEDI TEGA ALERGENA</w:t>
      </w:r>
    </w:p>
    <w:p w14:paraId="06D536DD" w14:textId="77777777" w:rsidR="008B32EB" w:rsidRDefault="008B32EB" w:rsidP="0CA71CDE">
      <w:pPr>
        <w:rPr>
          <w:rFonts w:asciiTheme="minorHAnsi" w:hAnsiTheme="minorHAnsi" w:cstheme="minorBidi"/>
        </w:rPr>
      </w:pPr>
    </w:p>
    <w:p w14:paraId="1E6B8F20" w14:textId="77777777" w:rsidR="008B32EB" w:rsidRDefault="008B32EB" w:rsidP="0CA71CDE">
      <w:pPr>
        <w:rPr>
          <w:rFonts w:asciiTheme="minorHAnsi" w:hAnsiTheme="minorHAnsi" w:cstheme="minorBidi"/>
        </w:rPr>
      </w:pPr>
    </w:p>
    <w:sectPr w:rsidR="008B32EB" w:rsidSect="00083459">
      <w:headerReference w:type="default" r:id="rId49"/>
      <w:footerReference w:type="default" r:id="rId50"/>
      <w:pgSz w:w="16838" w:h="11906" w:orient="landscape"/>
      <w:pgMar w:top="720" w:right="720" w:bottom="720" w:left="720" w:header="708" w:footer="6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FEF69" w14:textId="77777777" w:rsidR="002026EB" w:rsidRDefault="002026EB" w:rsidP="00EF1279">
      <w:pPr>
        <w:spacing w:line="240" w:lineRule="auto"/>
      </w:pPr>
      <w:r>
        <w:separator/>
      </w:r>
    </w:p>
  </w:endnote>
  <w:endnote w:type="continuationSeparator" w:id="0">
    <w:p w14:paraId="2B477F6B" w14:textId="77777777" w:rsidR="002026EB" w:rsidRDefault="002026EB" w:rsidP="00EF1279">
      <w:pPr>
        <w:spacing w:line="240" w:lineRule="auto"/>
      </w:pPr>
      <w:r>
        <w:continuationSeparator/>
      </w:r>
    </w:p>
  </w:endnote>
  <w:endnote w:type="continuationNotice" w:id="1">
    <w:p w14:paraId="4206D513" w14:textId="77777777" w:rsidR="002026EB" w:rsidRDefault="002026E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74" w:type="dxa"/>
      <w:tblInd w:w="-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970"/>
      <w:gridCol w:w="1984"/>
      <w:gridCol w:w="1560"/>
      <w:gridCol w:w="1134"/>
      <w:gridCol w:w="2126"/>
    </w:tblGrid>
    <w:tr w:rsidR="00E2336E" w14:paraId="3641861C" w14:textId="77777777" w:rsidTr="008B32EB">
      <w:trPr>
        <w:trHeight w:val="709"/>
      </w:trPr>
      <w:tc>
        <w:tcPr>
          <w:tcW w:w="3970" w:type="dxa"/>
          <w:tcBorders>
            <w:top w:val="single" w:sz="4" w:space="0" w:color="auto"/>
          </w:tcBorders>
        </w:tcPr>
        <w:p w14:paraId="782F5630" w14:textId="77777777" w:rsidR="00E2336E" w:rsidRDefault="00E2336E" w:rsidP="00E2336E">
          <w:pPr>
            <w:pStyle w:val="Footer"/>
            <w:rPr>
              <w:b/>
              <w:sz w:val="20"/>
              <w:szCs w:val="20"/>
            </w:rPr>
          </w:pPr>
          <w:r w:rsidRPr="00415632">
            <w:rPr>
              <w:b/>
              <w:sz w:val="20"/>
              <w:szCs w:val="20"/>
            </w:rPr>
            <w:t>Varstveno delovni center POLŽ Maribor</w:t>
          </w:r>
        </w:p>
        <w:p w14:paraId="4B0A64A0" w14:textId="77777777" w:rsidR="00E2336E" w:rsidRDefault="00E2336E" w:rsidP="00E2336E">
          <w:pPr>
            <w:pStyle w:val="Footer"/>
            <w:rPr>
              <w:sz w:val="20"/>
              <w:szCs w:val="20"/>
            </w:rPr>
          </w:pPr>
          <w:r w:rsidRPr="00415632">
            <w:rPr>
              <w:sz w:val="20"/>
              <w:szCs w:val="20"/>
            </w:rPr>
            <w:t>Park mladih 4 • 2000 Maribor</w:t>
          </w:r>
        </w:p>
        <w:p w14:paraId="68C32B42" w14:textId="77777777" w:rsidR="00E2336E" w:rsidRPr="00415632" w:rsidRDefault="00E2336E" w:rsidP="00E2336E">
          <w:pPr>
            <w:pStyle w:val="Footer"/>
            <w:rPr>
              <w:sz w:val="20"/>
              <w:szCs w:val="20"/>
            </w:rPr>
          </w:pPr>
          <w:r>
            <w:rPr>
              <w:sz w:val="20"/>
              <w:szCs w:val="20"/>
            </w:rPr>
            <w:sym w:font="Wingdings" w:char="F028"/>
          </w:r>
          <w:r w:rsidRPr="00415632">
            <w:rPr>
              <w:sz w:val="20"/>
              <w:szCs w:val="20"/>
            </w:rPr>
            <w:t xml:space="preserve"> 02/320 86 50</w:t>
          </w:r>
          <w:r>
            <w:rPr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sym w:font="Wingdings" w:char="F09F"/>
          </w:r>
          <w:r w:rsidRPr="00415632">
            <w:rPr>
              <w:sz w:val="20"/>
              <w:szCs w:val="20"/>
            </w:rPr>
            <w:t xml:space="preserve"> 041 762 806</w:t>
          </w:r>
        </w:p>
        <w:p w14:paraId="225F7AB7" w14:textId="77777777" w:rsidR="00E2336E" w:rsidRPr="00161DEE" w:rsidRDefault="00E2336E" w:rsidP="00E2336E">
          <w:pPr>
            <w:pStyle w:val="Footer"/>
            <w:rPr>
              <w:sz w:val="20"/>
              <w:szCs w:val="20"/>
            </w:rPr>
          </w:pPr>
          <w:r>
            <w:rPr>
              <w:rFonts w:ascii="Webdings" w:hAnsi="Webdings"/>
              <w:sz w:val="20"/>
              <w:szCs w:val="20"/>
            </w:rPr>
            <w:sym w:font="Wingdings" w:char="F02A"/>
          </w:r>
          <w:r w:rsidRPr="00415632">
            <w:rPr>
              <w:sz w:val="20"/>
              <w:szCs w:val="20"/>
            </w:rPr>
            <w:t xml:space="preserve"> </w:t>
          </w:r>
          <w:hyperlink r:id="rId1" w:history="1">
            <w:r w:rsidRPr="00415632">
              <w:rPr>
                <w:rStyle w:val="Hyperlink"/>
                <w:sz w:val="20"/>
                <w:szCs w:val="20"/>
              </w:rPr>
              <w:t>vdc.polz@vdcpolz.si</w:t>
            </w:r>
          </w:hyperlink>
          <w:r w:rsidRPr="00415632">
            <w:rPr>
              <w:sz w:val="20"/>
              <w:szCs w:val="20"/>
            </w:rPr>
            <w:t xml:space="preserve">, </w:t>
          </w:r>
          <w:r>
            <w:rPr>
              <w:sz w:val="20"/>
              <w:szCs w:val="20"/>
            </w:rPr>
            <w:sym w:font="Webdings" w:char="F0FC"/>
          </w:r>
          <w:r w:rsidRPr="00415632">
            <w:rPr>
              <w:sz w:val="20"/>
              <w:szCs w:val="20"/>
            </w:rPr>
            <w:t xml:space="preserve"> </w:t>
          </w:r>
          <w:hyperlink r:id="rId2" w:history="1">
            <w:r w:rsidRPr="00415632">
              <w:rPr>
                <w:rStyle w:val="Hyperlink"/>
                <w:sz w:val="20"/>
                <w:szCs w:val="20"/>
              </w:rPr>
              <w:t>www.vdcpolz.si</w:t>
            </w:r>
          </w:hyperlink>
        </w:p>
      </w:tc>
      <w:tc>
        <w:tcPr>
          <w:tcW w:w="1984" w:type="dxa"/>
          <w:tcBorders>
            <w:top w:val="single" w:sz="4" w:space="0" w:color="auto"/>
          </w:tcBorders>
        </w:tcPr>
        <w:p w14:paraId="43F37BFF" w14:textId="079FD386" w:rsidR="00E2336E" w:rsidRDefault="00F322C0" w:rsidP="00E2336E">
          <w:pPr>
            <w:pStyle w:val="Footer"/>
          </w:pPr>
          <w:r>
            <w:rPr>
              <w:noProof/>
            </w:rPr>
            <w:drawing>
              <wp:inline distT="0" distB="0" distL="0" distR="0" wp14:anchorId="198273F4" wp14:editId="3CA71AED">
                <wp:extent cx="1114425" cy="590550"/>
                <wp:effectExtent l="0" t="0" r="9525" b="0"/>
                <wp:docPr id="4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Slika 4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60" w:type="dxa"/>
          <w:tcBorders>
            <w:top w:val="single" w:sz="4" w:space="0" w:color="auto"/>
          </w:tcBorders>
        </w:tcPr>
        <w:p w14:paraId="6EE8C458" w14:textId="6208B667" w:rsidR="00E2336E" w:rsidRDefault="003D4A96" w:rsidP="00E2336E">
          <w:pPr>
            <w:pStyle w:val="Footer"/>
            <w:jc w:val="center"/>
            <w:rPr>
              <w:b/>
              <w:sz w:val="20"/>
              <w:szCs w:val="20"/>
            </w:rPr>
          </w:pPr>
          <w:r>
            <w:object w:dxaOrig="6359" w:dyaOrig="8114" w14:anchorId="533B147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5pt;height:57.75pt">
                <v:imagedata r:id="rId4" o:title=""/>
              </v:shape>
              <o:OLEObject Type="Embed" ProgID="PBrush" ShapeID="_x0000_i1025" DrawAspect="Content" ObjectID="_1847575737" r:id="rId5"/>
            </w:object>
          </w:r>
        </w:p>
      </w:tc>
      <w:tc>
        <w:tcPr>
          <w:tcW w:w="1134" w:type="dxa"/>
          <w:tcBorders>
            <w:top w:val="single" w:sz="4" w:space="0" w:color="auto"/>
          </w:tcBorders>
        </w:tcPr>
        <w:p w14:paraId="72C15495" w14:textId="77777777" w:rsidR="00E2336E" w:rsidRDefault="00E2336E" w:rsidP="00E2336E">
          <w:pPr>
            <w:pStyle w:val="Footer"/>
            <w:jc w:val="center"/>
          </w:pPr>
          <w:r>
            <w:rPr>
              <w:noProof/>
            </w:rPr>
            <w:drawing>
              <wp:inline distT="0" distB="0" distL="0" distR="0" wp14:anchorId="06FB36AA" wp14:editId="6E6CDAE4">
                <wp:extent cx="552450" cy="581025"/>
                <wp:effectExtent l="0" t="0" r="0" b="9525"/>
                <wp:docPr id="1809715557" name="Slika 1809715557" descr="Opis: Opis: druzini prijazno-poln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Slika 1" descr="Opis: Opis: druzini prijazno-polni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245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  <w:tcBorders>
            <w:top w:val="single" w:sz="4" w:space="0" w:color="auto"/>
          </w:tcBorders>
        </w:tcPr>
        <w:p w14:paraId="7DD6D8A1" w14:textId="77777777" w:rsidR="00E2336E" w:rsidRDefault="00E2336E" w:rsidP="00E2336E">
          <w:pPr>
            <w:pStyle w:val="Footer"/>
            <w:jc w:val="center"/>
            <w:rPr>
              <w:b/>
              <w:sz w:val="20"/>
              <w:szCs w:val="20"/>
            </w:rPr>
          </w:pPr>
          <w:r>
            <w:object w:dxaOrig="4246" w:dyaOrig="1830" w14:anchorId="283AF0A9">
              <v:shape id="_x0000_i1026" type="#_x0000_t75" style="width:111pt;height:48pt">
                <v:imagedata r:id="rId7" o:title=""/>
              </v:shape>
              <o:OLEObject Type="Embed" ProgID="PBrush" ShapeID="_x0000_i1026" DrawAspect="Content" ObjectID="_1847575738" r:id="rId8"/>
            </w:object>
          </w:r>
        </w:p>
      </w:tc>
    </w:tr>
  </w:tbl>
  <w:p w14:paraId="22CD4CDF" w14:textId="77777777" w:rsidR="00161DEE" w:rsidRDefault="00161DE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39882" w14:textId="77777777" w:rsidR="002026EB" w:rsidRDefault="002026EB" w:rsidP="00EF1279">
      <w:pPr>
        <w:spacing w:line="240" w:lineRule="auto"/>
      </w:pPr>
      <w:bookmarkStart w:id="0" w:name="_Hlk196382283"/>
      <w:bookmarkEnd w:id="0"/>
      <w:r>
        <w:separator/>
      </w:r>
    </w:p>
  </w:footnote>
  <w:footnote w:type="continuationSeparator" w:id="0">
    <w:p w14:paraId="4D8A6F7A" w14:textId="77777777" w:rsidR="002026EB" w:rsidRDefault="002026EB" w:rsidP="00EF1279">
      <w:pPr>
        <w:spacing w:line="240" w:lineRule="auto"/>
      </w:pPr>
      <w:r>
        <w:continuationSeparator/>
      </w:r>
    </w:p>
  </w:footnote>
  <w:footnote w:type="continuationNotice" w:id="1">
    <w:p w14:paraId="7A4C207D" w14:textId="77777777" w:rsidR="002026EB" w:rsidRDefault="002026E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1F3C0" w14:textId="1C53E13F" w:rsidR="007F5D59" w:rsidRDefault="007F5D59" w:rsidP="007F5D59">
    <w:pPr>
      <w:spacing w:line="240" w:lineRule="auto"/>
      <w:rPr>
        <w:sz w:val="12"/>
        <w:szCs w:val="12"/>
      </w:rPr>
    </w:pPr>
    <w:r w:rsidRPr="008B32EB">
      <w:rPr>
        <w:noProof/>
        <w:sz w:val="18"/>
        <w:szCs w:val="16"/>
      </w:rPr>
      <w:drawing>
        <wp:inline distT="0" distB="0" distL="0" distR="0" wp14:anchorId="67E8C5EA" wp14:editId="2982E25F">
          <wp:extent cx="1808630" cy="530225"/>
          <wp:effectExtent l="0" t="0" r="1270" b="3175"/>
          <wp:docPr id="924063986" name="Slika 9240639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1261" cy="5397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F5D59">
      <w:rPr>
        <w:sz w:val="12"/>
        <w:szCs w:val="12"/>
      </w:rPr>
      <w:t xml:space="preserve"> </w:t>
    </w:r>
  </w:p>
  <w:p w14:paraId="43124572" w14:textId="2954E95A" w:rsidR="008402DA" w:rsidRDefault="008402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912CA"/>
    <w:multiLevelType w:val="hybridMultilevel"/>
    <w:tmpl w:val="8E0AB69A"/>
    <w:lvl w:ilvl="0" w:tplc="11F663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721DC5"/>
    <w:multiLevelType w:val="hybridMultilevel"/>
    <w:tmpl w:val="46D8322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1263368">
    <w:abstractNumId w:val="1"/>
  </w:num>
  <w:num w:numId="2" w16cid:durableId="1895389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BE0"/>
    <w:rsid w:val="00003593"/>
    <w:rsid w:val="000077E2"/>
    <w:rsid w:val="00010AC4"/>
    <w:rsid w:val="00011DC3"/>
    <w:rsid w:val="00030F68"/>
    <w:rsid w:val="000335FA"/>
    <w:rsid w:val="00041592"/>
    <w:rsid w:val="00044D29"/>
    <w:rsid w:val="00060006"/>
    <w:rsid w:val="00064F33"/>
    <w:rsid w:val="000739D4"/>
    <w:rsid w:val="00077321"/>
    <w:rsid w:val="00083459"/>
    <w:rsid w:val="00094927"/>
    <w:rsid w:val="00095D60"/>
    <w:rsid w:val="000A2205"/>
    <w:rsid w:val="000B0827"/>
    <w:rsid w:val="000B1E81"/>
    <w:rsid w:val="000C0FFA"/>
    <w:rsid w:val="000D18CF"/>
    <w:rsid w:val="000D716E"/>
    <w:rsid w:val="000D7364"/>
    <w:rsid w:val="000E79E7"/>
    <w:rsid w:val="000F4D54"/>
    <w:rsid w:val="000F5428"/>
    <w:rsid w:val="000F6739"/>
    <w:rsid w:val="00101BFE"/>
    <w:rsid w:val="00102D30"/>
    <w:rsid w:val="00103E24"/>
    <w:rsid w:val="001146ED"/>
    <w:rsid w:val="001244CB"/>
    <w:rsid w:val="001333DA"/>
    <w:rsid w:val="00134D9F"/>
    <w:rsid w:val="00141C9C"/>
    <w:rsid w:val="00142C8C"/>
    <w:rsid w:val="001515EF"/>
    <w:rsid w:val="00151A7F"/>
    <w:rsid w:val="00161DEE"/>
    <w:rsid w:val="00165ECE"/>
    <w:rsid w:val="0017567D"/>
    <w:rsid w:val="0017624E"/>
    <w:rsid w:val="00181F11"/>
    <w:rsid w:val="00194289"/>
    <w:rsid w:val="001B3DE9"/>
    <w:rsid w:val="001B5D07"/>
    <w:rsid w:val="001C18E8"/>
    <w:rsid w:val="001D23BE"/>
    <w:rsid w:val="001E0DEF"/>
    <w:rsid w:val="001E21BB"/>
    <w:rsid w:val="001E6E47"/>
    <w:rsid w:val="002026EB"/>
    <w:rsid w:val="00205C03"/>
    <w:rsid w:val="0022281D"/>
    <w:rsid w:val="00224A12"/>
    <w:rsid w:val="002313FA"/>
    <w:rsid w:val="00250E3A"/>
    <w:rsid w:val="002572C7"/>
    <w:rsid w:val="00265776"/>
    <w:rsid w:val="00271D74"/>
    <w:rsid w:val="0027400E"/>
    <w:rsid w:val="0029309A"/>
    <w:rsid w:val="002A53DF"/>
    <w:rsid w:val="002A60E7"/>
    <w:rsid w:val="002C60D3"/>
    <w:rsid w:val="002D6000"/>
    <w:rsid w:val="002E3024"/>
    <w:rsid w:val="002F1C67"/>
    <w:rsid w:val="00303DF6"/>
    <w:rsid w:val="00304191"/>
    <w:rsid w:val="00333CFD"/>
    <w:rsid w:val="00337F37"/>
    <w:rsid w:val="00370AF1"/>
    <w:rsid w:val="003721A8"/>
    <w:rsid w:val="003A2B17"/>
    <w:rsid w:val="003B3F54"/>
    <w:rsid w:val="003B7BDD"/>
    <w:rsid w:val="003C1BC1"/>
    <w:rsid w:val="003C52F6"/>
    <w:rsid w:val="003D0833"/>
    <w:rsid w:val="003D27AF"/>
    <w:rsid w:val="003D4653"/>
    <w:rsid w:val="003D4A96"/>
    <w:rsid w:val="003D78BA"/>
    <w:rsid w:val="003E23E2"/>
    <w:rsid w:val="003E2FB8"/>
    <w:rsid w:val="003E5F54"/>
    <w:rsid w:val="003F3CD1"/>
    <w:rsid w:val="004033EE"/>
    <w:rsid w:val="00415632"/>
    <w:rsid w:val="00441BB0"/>
    <w:rsid w:val="00444A04"/>
    <w:rsid w:val="00454320"/>
    <w:rsid w:val="00454935"/>
    <w:rsid w:val="00461BE0"/>
    <w:rsid w:val="0047022D"/>
    <w:rsid w:val="00470F06"/>
    <w:rsid w:val="004765AD"/>
    <w:rsid w:val="00492FC4"/>
    <w:rsid w:val="004945AD"/>
    <w:rsid w:val="004A576E"/>
    <w:rsid w:val="004B1237"/>
    <w:rsid w:val="004C5F06"/>
    <w:rsid w:val="004D696A"/>
    <w:rsid w:val="004D7989"/>
    <w:rsid w:val="004E03C1"/>
    <w:rsid w:val="0050112A"/>
    <w:rsid w:val="0051540A"/>
    <w:rsid w:val="00526442"/>
    <w:rsid w:val="005348B8"/>
    <w:rsid w:val="00536FB4"/>
    <w:rsid w:val="0054050F"/>
    <w:rsid w:val="00557F7A"/>
    <w:rsid w:val="00560CB2"/>
    <w:rsid w:val="005632AA"/>
    <w:rsid w:val="00565687"/>
    <w:rsid w:val="005707A5"/>
    <w:rsid w:val="00571A03"/>
    <w:rsid w:val="005761A7"/>
    <w:rsid w:val="0058692D"/>
    <w:rsid w:val="00591ADF"/>
    <w:rsid w:val="00597748"/>
    <w:rsid w:val="005A549A"/>
    <w:rsid w:val="005B337A"/>
    <w:rsid w:val="005C47E2"/>
    <w:rsid w:val="005D5D9B"/>
    <w:rsid w:val="005E5131"/>
    <w:rsid w:val="005F3667"/>
    <w:rsid w:val="006016EA"/>
    <w:rsid w:val="00610C12"/>
    <w:rsid w:val="00620322"/>
    <w:rsid w:val="00622A1E"/>
    <w:rsid w:val="0062522D"/>
    <w:rsid w:val="00635B62"/>
    <w:rsid w:val="0063721B"/>
    <w:rsid w:val="0064055E"/>
    <w:rsid w:val="00656EDE"/>
    <w:rsid w:val="00664527"/>
    <w:rsid w:val="00673F06"/>
    <w:rsid w:val="00693B8B"/>
    <w:rsid w:val="00697EA0"/>
    <w:rsid w:val="006B09B1"/>
    <w:rsid w:val="006B0C19"/>
    <w:rsid w:val="006C1B2B"/>
    <w:rsid w:val="006C6D8B"/>
    <w:rsid w:val="006D073D"/>
    <w:rsid w:val="006D1B92"/>
    <w:rsid w:val="006D2525"/>
    <w:rsid w:val="006D2AE3"/>
    <w:rsid w:val="006D4BD8"/>
    <w:rsid w:val="006E0549"/>
    <w:rsid w:val="006E7CB6"/>
    <w:rsid w:val="006F01CE"/>
    <w:rsid w:val="006F3CAA"/>
    <w:rsid w:val="006F4874"/>
    <w:rsid w:val="006F5648"/>
    <w:rsid w:val="007135D4"/>
    <w:rsid w:val="0071705D"/>
    <w:rsid w:val="007216AF"/>
    <w:rsid w:val="00725AB5"/>
    <w:rsid w:val="00747EE2"/>
    <w:rsid w:val="00751CBD"/>
    <w:rsid w:val="00766208"/>
    <w:rsid w:val="0077615D"/>
    <w:rsid w:val="007778F2"/>
    <w:rsid w:val="00782A59"/>
    <w:rsid w:val="007A3B34"/>
    <w:rsid w:val="007A7ABE"/>
    <w:rsid w:val="007B05C0"/>
    <w:rsid w:val="007B77F5"/>
    <w:rsid w:val="007C0526"/>
    <w:rsid w:val="007C3B44"/>
    <w:rsid w:val="007C6171"/>
    <w:rsid w:val="007D77A1"/>
    <w:rsid w:val="007E2357"/>
    <w:rsid w:val="007F2CDD"/>
    <w:rsid w:val="007F5274"/>
    <w:rsid w:val="007F5D59"/>
    <w:rsid w:val="00802713"/>
    <w:rsid w:val="00814CA2"/>
    <w:rsid w:val="00816DB5"/>
    <w:rsid w:val="00823141"/>
    <w:rsid w:val="008329A6"/>
    <w:rsid w:val="008402DA"/>
    <w:rsid w:val="0084384F"/>
    <w:rsid w:val="00843E96"/>
    <w:rsid w:val="00844D15"/>
    <w:rsid w:val="00845C6B"/>
    <w:rsid w:val="008556F9"/>
    <w:rsid w:val="00862DFB"/>
    <w:rsid w:val="00862FC1"/>
    <w:rsid w:val="00881D9C"/>
    <w:rsid w:val="00883CF4"/>
    <w:rsid w:val="008853BC"/>
    <w:rsid w:val="00893617"/>
    <w:rsid w:val="008A2F0F"/>
    <w:rsid w:val="008A3116"/>
    <w:rsid w:val="008A3A32"/>
    <w:rsid w:val="008B32EB"/>
    <w:rsid w:val="008C4DA2"/>
    <w:rsid w:val="008D56FD"/>
    <w:rsid w:val="008D5FC4"/>
    <w:rsid w:val="008E12BC"/>
    <w:rsid w:val="008E22E8"/>
    <w:rsid w:val="008E36D7"/>
    <w:rsid w:val="008F28FD"/>
    <w:rsid w:val="008F3004"/>
    <w:rsid w:val="0090113B"/>
    <w:rsid w:val="00903494"/>
    <w:rsid w:val="00910496"/>
    <w:rsid w:val="00912B69"/>
    <w:rsid w:val="0091538E"/>
    <w:rsid w:val="009270F9"/>
    <w:rsid w:val="009325ED"/>
    <w:rsid w:val="00932B29"/>
    <w:rsid w:val="00952693"/>
    <w:rsid w:val="0095527B"/>
    <w:rsid w:val="00962E8F"/>
    <w:rsid w:val="00972C46"/>
    <w:rsid w:val="00972E2B"/>
    <w:rsid w:val="0097474C"/>
    <w:rsid w:val="00974CA9"/>
    <w:rsid w:val="00976C52"/>
    <w:rsid w:val="00981300"/>
    <w:rsid w:val="00990BCC"/>
    <w:rsid w:val="00994D35"/>
    <w:rsid w:val="0099625E"/>
    <w:rsid w:val="009A1C1A"/>
    <w:rsid w:val="009A4155"/>
    <w:rsid w:val="009A6F0C"/>
    <w:rsid w:val="009B50F4"/>
    <w:rsid w:val="009C2CC3"/>
    <w:rsid w:val="009C306F"/>
    <w:rsid w:val="009C50A9"/>
    <w:rsid w:val="009C6079"/>
    <w:rsid w:val="009C634E"/>
    <w:rsid w:val="009D25BF"/>
    <w:rsid w:val="009E0790"/>
    <w:rsid w:val="009E3AA0"/>
    <w:rsid w:val="009F30C8"/>
    <w:rsid w:val="009F4BAD"/>
    <w:rsid w:val="009F5339"/>
    <w:rsid w:val="009F623F"/>
    <w:rsid w:val="00A00102"/>
    <w:rsid w:val="00A038A2"/>
    <w:rsid w:val="00A03F6A"/>
    <w:rsid w:val="00A14672"/>
    <w:rsid w:val="00A152D0"/>
    <w:rsid w:val="00A31C46"/>
    <w:rsid w:val="00A3210E"/>
    <w:rsid w:val="00A40824"/>
    <w:rsid w:val="00A463E3"/>
    <w:rsid w:val="00A57165"/>
    <w:rsid w:val="00A666D6"/>
    <w:rsid w:val="00A70400"/>
    <w:rsid w:val="00A94167"/>
    <w:rsid w:val="00A96DE7"/>
    <w:rsid w:val="00A97AC8"/>
    <w:rsid w:val="00AA479B"/>
    <w:rsid w:val="00AA4E93"/>
    <w:rsid w:val="00AB0243"/>
    <w:rsid w:val="00AC3C35"/>
    <w:rsid w:val="00AD10D0"/>
    <w:rsid w:val="00AE1FBE"/>
    <w:rsid w:val="00AE3FD5"/>
    <w:rsid w:val="00B00A0A"/>
    <w:rsid w:val="00B10107"/>
    <w:rsid w:val="00B208E7"/>
    <w:rsid w:val="00B20C1D"/>
    <w:rsid w:val="00B21443"/>
    <w:rsid w:val="00B30186"/>
    <w:rsid w:val="00B3211C"/>
    <w:rsid w:val="00B35456"/>
    <w:rsid w:val="00B45B10"/>
    <w:rsid w:val="00B500BB"/>
    <w:rsid w:val="00B50CA9"/>
    <w:rsid w:val="00B517F4"/>
    <w:rsid w:val="00B6074B"/>
    <w:rsid w:val="00B60F54"/>
    <w:rsid w:val="00B67DD0"/>
    <w:rsid w:val="00BA66B2"/>
    <w:rsid w:val="00BB6F69"/>
    <w:rsid w:val="00BE0CB2"/>
    <w:rsid w:val="00BE2154"/>
    <w:rsid w:val="00BE43A9"/>
    <w:rsid w:val="00C2261F"/>
    <w:rsid w:val="00C228A5"/>
    <w:rsid w:val="00C30CA5"/>
    <w:rsid w:val="00C37526"/>
    <w:rsid w:val="00C40F5F"/>
    <w:rsid w:val="00C41901"/>
    <w:rsid w:val="00C467B9"/>
    <w:rsid w:val="00C514EC"/>
    <w:rsid w:val="00C60F36"/>
    <w:rsid w:val="00C66675"/>
    <w:rsid w:val="00C727A5"/>
    <w:rsid w:val="00C84121"/>
    <w:rsid w:val="00C9199C"/>
    <w:rsid w:val="00C95775"/>
    <w:rsid w:val="00CB2059"/>
    <w:rsid w:val="00CC02BC"/>
    <w:rsid w:val="00CC422D"/>
    <w:rsid w:val="00CC603E"/>
    <w:rsid w:val="00CD5692"/>
    <w:rsid w:val="00CE4DD5"/>
    <w:rsid w:val="00D02106"/>
    <w:rsid w:val="00D32AF7"/>
    <w:rsid w:val="00D50318"/>
    <w:rsid w:val="00D50D30"/>
    <w:rsid w:val="00D5119B"/>
    <w:rsid w:val="00D53097"/>
    <w:rsid w:val="00D66541"/>
    <w:rsid w:val="00D70347"/>
    <w:rsid w:val="00D76036"/>
    <w:rsid w:val="00D844E9"/>
    <w:rsid w:val="00D863B7"/>
    <w:rsid w:val="00D93C3D"/>
    <w:rsid w:val="00DB51A9"/>
    <w:rsid w:val="00DB682E"/>
    <w:rsid w:val="00DC3A29"/>
    <w:rsid w:val="00DC42AC"/>
    <w:rsid w:val="00DD4F42"/>
    <w:rsid w:val="00DE1CCE"/>
    <w:rsid w:val="00DE68C5"/>
    <w:rsid w:val="00DF0E61"/>
    <w:rsid w:val="00DF41A0"/>
    <w:rsid w:val="00DF7C39"/>
    <w:rsid w:val="00E02D67"/>
    <w:rsid w:val="00E05B59"/>
    <w:rsid w:val="00E10DB8"/>
    <w:rsid w:val="00E2336E"/>
    <w:rsid w:val="00E242E3"/>
    <w:rsid w:val="00E24BEC"/>
    <w:rsid w:val="00E432C6"/>
    <w:rsid w:val="00E53F54"/>
    <w:rsid w:val="00E54E7C"/>
    <w:rsid w:val="00E77750"/>
    <w:rsid w:val="00E777FB"/>
    <w:rsid w:val="00E80A10"/>
    <w:rsid w:val="00E85449"/>
    <w:rsid w:val="00EB159E"/>
    <w:rsid w:val="00EB575D"/>
    <w:rsid w:val="00EB6D26"/>
    <w:rsid w:val="00ED4DDF"/>
    <w:rsid w:val="00ED70A7"/>
    <w:rsid w:val="00EE5F0C"/>
    <w:rsid w:val="00EF1279"/>
    <w:rsid w:val="00F05DA4"/>
    <w:rsid w:val="00F10E09"/>
    <w:rsid w:val="00F1188A"/>
    <w:rsid w:val="00F11DE9"/>
    <w:rsid w:val="00F322C0"/>
    <w:rsid w:val="00F33B5C"/>
    <w:rsid w:val="00F41E55"/>
    <w:rsid w:val="00F43592"/>
    <w:rsid w:val="00F46416"/>
    <w:rsid w:val="00F46F55"/>
    <w:rsid w:val="00F474DA"/>
    <w:rsid w:val="00F57934"/>
    <w:rsid w:val="00F61916"/>
    <w:rsid w:val="00F64986"/>
    <w:rsid w:val="00F6498A"/>
    <w:rsid w:val="00F82570"/>
    <w:rsid w:val="00F832A4"/>
    <w:rsid w:val="00F9272F"/>
    <w:rsid w:val="00FA5C78"/>
    <w:rsid w:val="00FA7726"/>
    <w:rsid w:val="00FB4B25"/>
    <w:rsid w:val="00FD0D4D"/>
    <w:rsid w:val="00FF0CF1"/>
    <w:rsid w:val="00FF23D2"/>
    <w:rsid w:val="0CA71CDE"/>
    <w:rsid w:val="22B57D87"/>
    <w:rsid w:val="56263C56"/>
    <w:rsid w:val="6370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9BF94F"/>
  <w15:chartTrackingRefBased/>
  <w15:docId w15:val="{73893749-021F-436F-BBA4-67A1C7018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32EB"/>
    <w:pPr>
      <w:spacing w:after="0" w:line="276" w:lineRule="auto"/>
    </w:pPr>
    <w:rPr>
      <w:rFonts w:ascii="Calibri" w:hAnsi="Calibri" w:cs="Times New Roman"/>
    </w:rPr>
  </w:style>
  <w:style w:type="paragraph" w:styleId="Heading2">
    <w:name w:val="heading 2"/>
    <w:basedOn w:val="Normal"/>
    <w:next w:val="Normal"/>
    <w:link w:val="Heading2Char"/>
    <w:rsid w:val="009B50F4"/>
    <w:pPr>
      <w:keepNext/>
      <w:keepLines/>
      <w:suppressAutoHyphens/>
      <w:autoSpaceDN w:val="0"/>
      <w:spacing w:before="200"/>
      <w:textAlignment w:val="baseline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B50F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Hyperlink">
    <w:name w:val="Hyperlink"/>
    <w:basedOn w:val="DefaultParagraphFont"/>
    <w:rsid w:val="009B50F4"/>
    <w:rPr>
      <w:color w:val="0000FF"/>
      <w:u w:val="single"/>
    </w:rPr>
  </w:style>
  <w:style w:type="table" w:styleId="TableGrid">
    <w:name w:val="Table Grid"/>
    <w:basedOn w:val="TableNormal"/>
    <w:uiPriority w:val="39"/>
    <w:rsid w:val="000F67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7022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022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F1279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1279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F1279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1279"/>
    <w:rPr>
      <w:rFonts w:ascii="Calibri" w:hAnsi="Calibri" w:cs="Times New Roman"/>
    </w:rPr>
  </w:style>
  <w:style w:type="paragraph" w:styleId="ListParagraph">
    <w:name w:val="List Paragraph"/>
    <w:basedOn w:val="Normal"/>
    <w:uiPriority w:val="34"/>
    <w:qFormat/>
    <w:rsid w:val="0041563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E3F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4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emf"/><Relationship Id="rId18" Type="http://schemas.openxmlformats.org/officeDocument/2006/relationships/customXml" Target="ink/ink5.xml"/><Relationship Id="rId26" Type="http://schemas.openxmlformats.org/officeDocument/2006/relationships/customXml" Target="ink/ink13.xml"/><Relationship Id="rId39" Type="http://schemas.openxmlformats.org/officeDocument/2006/relationships/customXml" Target="ink/ink26.xml"/><Relationship Id="rId21" Type="http://schemas.openxmlformats.org/officeDocument/2006/relationships/customXml" Target="ink/ink8.xml"/><Relationship Id="rId34" Type="http://schemas.openxmlformats.org/officeDocument/2006/relationships/customXml" Target="ink/ink21.xml"/><Relationship Id="rId42" Type="http://schemas.openxmlformats.org/officeDocument/2006/relationships/customXml" Target="ink/ink29.xml"/><Relationship Id="rId47" Type="http://schemas.openxmlformats.org/officeDocument/2006/relationships/customXml" Target="ink/ink34.xml"/><Relationship Id="rId50" Type="http://schemas.openxmlformats.org/officeDocument/2006/relationships/footer" Target="footer1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2.emf"/><Relationship Id="rId29" Type="http://schemas.openxmlformats.org/officeDocument/2006/relationships/customXml" Target="ink/ink16.xml"/><Relationship Id="rId11" Type="http://schemas.openxmlformats.org/officeDocument/2006/relationships/endnotes" Target="endnotes.xml"/><Relationship Id="rId24" Type="http://schemas.openxmlformats.org/officeDocument/2006/relationships/customXml" Target="ink/ink11.xml"/><Relationship Id="rId32" Type="http://schemas.openxmlformats.org/officeDocument/2006/relationships/customXml" Target="ink/ink19.xml"/><Relationship Id="rId37" Type="http://schemas.openxmlformats.org/officeDocument/2006/relationships/customXml" Target="ink/ink24.xml"/><Relationship Id="rId40" Type="http://schemas.openxmlformats.org/officeDocument/2006/relationships/customXml" Target="ink/ink27.xml"/><Relationship Id="rId45" Type="http://schemas.openxmlformats.org/officeDocument/2006/relationships/customXml" Target="ink/ink32.xml"/><Relationship Id="rId5" Type="http://schemas.openxmlformats.org/officeDocument/2006/relationships/customXml" Target="../customXml/item5.xml"/><Relationship Id="rId15" Type="http://schemas.openxmlformats.org/officeDocument/2006/relationships/customXml" Target="ink/ink3.xml"/><Relationship Id="rId23" Type="http://schemas.openxmlformats.org/officeDocument/2006/relationships/customXml" Target="ink/ink10.xml"/><Relationship Id="rId28" Type="http://schemas.openxmlformats.org/officeDocument/2006/relationships/customXml" Target="ink/ink15.xml"/><Relationship Id="rId36" Type="http://schemas.openxmlformats.org/officeDocument/2006/relationships/customXml" Target="ink/ink23.xml"/><Relationship Id="rId49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customXml" Target="ink/ink6.xml"/><Relationship Id="rId31" Type="http://schemas.openxmlformats.org/officeDocument/2006/relationships/customXml" Target="ink/ink18.xml"/><Relationship Id="rId44" Type="http://schemas.openxmlformats.org/officeDocument/2006/relationships/customXml" Target="ink/ink31.xml"/><Relationship Id="rId52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customXml" Target="ink/ink2.xml"/><Relationship Id="rId22" Type="http://schemas.openxmlformats.org/officeDocument/2006/relationships/customXml" Target="ink/ink9.xml"/><Relationship Id="rId27" Type="http://schemas.openxmlformats.org/officeDocument/2006/relationships/customXml" Target="ink/ink14.xml"/><Relationship Id="rId30" Type="http://schemas.openxmlformats.org/officeDocument/2006/relationships/customXml" Target="ink/ink17.xml"/><Relationship Id="rId35" Type="http://schemas.openxmlformats.org/officeDocument/2006/relationships/customXml" Target="ink/ink22.xml"/><Relationship Id="rId43" Type="http://schemas.openxmlformats.org/officeDocument/2006/relationships/customXml" Target="ink/ink30.xml"/><Relationship Id="rId48" Type="http://schemas.openxmlformats.org/officeDocument/2006/relationships/customXml" Target="ink/ink35.xml"/><Relationship Id="rId8" Type="http://schemas.openxmlformats.org/officeDocument/2006/relationships/settings" Target="settings.xml"/><Relationship Id="rId51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customXml" Target="ink/ink1.xml"/><Relationship Id="rId17" Type="http://schemas.openxmlformats.org/officeDocument/2006/relationships/customXml" Target="ink/ink4.xml"/><Relationship Id="rId25" Type="http://schemas.openxmlformats.org/officeDocument/2006/relationships/customXml" Target="ink/ink12.xml"/><Relationship Id="rId33" Type="http://schemas.openxmlformats.org/officeDocument/2006/relationships/customXml" Target="ink/ink20.xml"/><Relationship Id="rId38" Type="http://schemas.openxmlformats.org/officeDocument/2006/relationships/customXml" Target="ink/ink25.xml"/><Relationship Id="rId46" Type="http://schemas.openxmlformats.org/officeDocument/2006/relationships/customXml" Target="ink/ink33.xml"/><Relationship Id="rId20" Type="http://schemas.openxmlformats.org/officeDocument/2006/relationships/customXml" Target="ink/ink7.xml"/><Relationship Id="rId41" Type="http://schemas.openxmlformats.org/officeDocument/2006/relationships/customXml" Target="ink/ink28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image" Target="media/image2.png"/><Relationship Id="rId7" Type="http://schemas.openxmlformats.org/officeDocument/2006/relationships/image" Target="media/image5.png"/><Relationship Id="rId2" Type="http://schemas.openxmlformats.org/officeDocument/2006/relationships/hyperlink" Target="http://www.vdcpolz.si" TargetMode="External"/><Relationship Id="rId1" Type="http://schemas.openxmlformats.org/officeDocument/2006/relationships/hyperlink" Target="mailto:vdc.polz@vdcpolz.si" TargetMode="External"/><Relationship Id="rId6" Type="http://schemas.openxmlformats.org/officeDocument/2006/relationships/image" Target="media/image4.jpg"/><Relationship Id="rId5" Type="http://schemas.openxmlformats.org/officeDocument/2006/relationships/oleObject" Target="embeddings/oleObject1.bin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rmen.serjak\Documents\Officeove%20predloge%20po%20meri\Glava%20in%20noga%20-%202021.dotx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09:29.42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09:29.43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09:29.431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  <inkml:trace contextRef="#ctx0" brushRef="#br0" timeOffset="1">0 0 24575,'4'0'0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09:29.433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09:29.43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13:07.39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13:07.391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13:07.39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  <inkml:trace contextRef="#ctx0" brushRef="#br0" timeOffset="1">0 0 24575,'4'0'0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13:07.39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13:07.39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13:09.74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13:09.743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13:09.74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  <inkml:trace contextRef="#ctx0" brushRef="#br0" timeOffset="1">0 0 24575,'4'0'0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13:09.74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13:09.74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13:11.80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13:11.80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13:11.80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  <inkml:trace contextRef="#ctx0" brushRef="#br0" timeOffset="1">0 0 24575,'4'0'0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13:11.80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13:11.80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13:13.65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13:13.65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13:13.65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  <inkml:trace contextRef="#ctx0" brushRef="#br0" timeOffset="1">0 0 24575,'4'0'0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13:13.65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07T07:13:13.65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5-09T20:58:37.07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5-09T20:58:37.07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5-09T20:58:37.07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  <inkml:trace contextRef="#ctx0" brushRef="#br0" timeOffset="1">0 0 24575,'4'0'0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5-09T20:58:37.07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5-09T20:58:37.08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5-09T20:58:39.593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5-09T20:58:39.59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5-09T20:58:39.59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  <inkml:trace contextRef="#ctx0" brushRef="#br0" timeOffset="1">0 0 24575,'4'0'0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5-09T20:58:39.59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5-09T20:58:39.59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62F313581EE54E8603818E479BDE95" ma:contentTypeVersion="18" ma:contentTypeDescription="Ustvari nov dokument." ma:contentTypeScope="" ma:versionID="5224a6842b3dd06a83c64c61e7c8cb77">
  <xsd:schema xmlns:xsd="http://www.w3.org/2001/XMLSchema" xmlns:xs="http://www.w3.org/2001/XMLSchema" xmlns:p="http://schemas.microsoft.com/office/2006/metadata/properties" xmlns:ns2="dca2e854-3c13-4a91-b0d8-be20e32d27a0" xmlns:ns3="67d72572-c605-4892-82c5-3ac48c89b21a" targetNamespace="http://schemas.microsoft.com/office/2006/metadata/properties" ma:root="true" ma:fieldsID="6bd779d0cc8490522575d081af3b7164" ns2:_="" ns3:_="">
    <xsd:import namespace="dca2e854-3c13-4a91-b0d8-be20e32d27a0"/>
    <xsd:import namespace="67d72572-c605-4892-82c5-3ac48c89b21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a2e854-3c13-4a91-b0d8-be20e32d27a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8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d256ccbb-24c2-4106-812b-80808efd61a6}" ma:internalName="TaxCatchAll" ma:showField="CatchAllData" ma:web="dca2e854-3c13-4a91-b0d8-be20e32d27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72572-c605-4892-82c5-3ac48c89b2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Oznake slike" ma:readOnly="false" ma:fieldId="{5cf76f15-5ced-4ddc-b409-7134ff3c332f}" ma:taxonomyMulti="true" ma:sspId="945aee45-782f-4f91-8fef-6a0eab4f68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ca2e854-3c13-4a91-b0d8-be20e32d27a0">AMDYX4RZZKX5-1887501796-5595</_dlc_DocId>
    <_dlc_DocIdUrl xmlns="dca2e854-3c13-4a91-b0d8-be20e32d27a0">
      <Url>https://vdcpolz.sharepoint.com/sites/VDCpolz/_layouts/15/DocIdRedir.aspx?ID=AMDYX4RZZKX5-1887501796-5595</Url>
      <Description>AMDYX4RZZKX5-1887501796-5595</Description>
    </_dlc_DocIdUrl>
    <lcf76f155ced4ddcb4097134ff3c332f xmlns="67d72572-c605-4892-82c5-3ac48c89b21a">
      <Terms xmlns="http://schemas.microsoft.com/office/infopath/2007/PartnerControls"/>
    </lcf76f155ced4ddcb4097134ff3c332f>
    <TaxCatchAll xmlns="dca2e854-3c13-4a91-b0d8-be20e32d27a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192254-4085-441B-99DC-D0FBDE4F778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97BD663-BB16-428C-AE3D-361F61D40C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a2e854-3c13-4a91-b0d8-be20e32d27a0"/>
    <ds:schemaRef ds:uri="67d72572-c605-4892-82c5-3ac48c89b2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587089-2035-41DC-B656-065B8D064FE8}">
  <ds:schemaRefs>
    <ds:schemaRef ds:uri="http://schemas.microsoft.com/office/2006/metadata/properties"/>
    <ds:schemaRef ds:uri="http://schemas.microsoft.com/office/infopath/2007/PartnerControls"/>
    <ds:schemaRef ds:uri="dca2e854-3c13-4a91-b0d8-be20e32d27a0"/>
    <ds:schemaRef ds:uri="67d72572-c605-4892-82c5-3ac48c89b21a"/>
  </ds:schemaRefs>
</ds:datastoreItem>
</file>

<file path=customXml/itemProps4.xml><?xml version="1.0" encoding="utf-8"?>
<ds:datastoreItem xmlns:ds="http://schemas.openxmlformats.org/officeDocument/2006/customXml" ds:itemID="{5DD2CE95-C1F3-49BE-A8F1-3234510F6C8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A936BED-CEC5-468A-9E35-2A09B36050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Glava in noga - 2021.dotx</Template>
  <TotalTime>103</TotalTime>
  <Pages>1</Pages>
  <Words>1827</Words>
  <Characters>10419</Characters>
  <Application>Microsoft Office Word</Application>
  <DocSecurity>4</DocSecurity>
  <Lines>86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12222</CharactersWithSpaces>
  <SharedDoc>false</SharedDoc>
  <HLinks>
    <vt:vector size="12" baseType="variant">
      <vt:variant>
        <vt:i4>7798895</vt:i4>
      </vt:variant>
      <vt:variant>
        <vt:i4>3</vt:i4>
      </vt:variant>
      <vt:variant>
        <vt:i4>0</vt:i4>
      </vt:variant>
      <vt:variant>
        <vt:i4>5</vt:i4>
      </vt:variant>
      <vt:variant>
        <vt:lpwstr>http://www.vdcpolz.si/</vt:lpwstr>
      </vt:variant>
      <vt:variant>
        <vt:lpwstr/>
      </vt:variant>
      <vt:variant>
        <vt:i4>1310822</vt:i4>
      </vt:variant>
      <vt:variant>
        <vt:i4>0</vt:i4>
      </vt:variant>
      <vt:variant>
        <vt:i4>0</vt:i4>
      </vt:variant>
      <vt:variant>
        <vt:i4>5</vt:i4>
      </vt:variant>
      <vt:variant>
        <vt:lpwstr>mailto:vdc.polz@vdcpolz.si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Karmen Šerjak</dc:creator>
  <cp:keywords/>
  <dc:description/>
  <cp:lastModifiedBy>Nataša Bračko</cp:lastModifiedBy>
  <cp:revision>159</cp:revision>
  <cp:lastPrinted>2020-10-29T03:31:00Z</cp:lastPrinted>
  <dcterms:created xsi:type="dcterms:W3CDTF">2026-08-07T16:13:00Z</dcterms:created>
  <dcterms:modified xsi:type="dcterms:W3CDTF">2026-08-07T09:43:00Z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0x0101003E62F313581EE54E8603818E479BDE95</vt:lpwstr>
  </property>
  <property fmtid="{D5CDD505-2E9C-101B-9397-08002B2CF9AE}" pid="3" name="_dlc_DocIdItemGuid">
    <vt:lpwstr>92a406e0-e7c3-444a-9271-71c173ee5f35</vt:lpwstr>
  </property>
  <property fmtid="{D5CDD505-2E9C-101B-9397-08002B2CF9AE}" pid="4" name="MediaServiceImageTags">
    <vt:lpwstr/>
  </property>
</Properties>
</file>