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EDB5" w14:textId="77777777" w:rsidR="00AA08EF" w:rsidRDefault="00AA08EF" w:rsidP="0087581A">
      <w:pPr>
        <w:spacing w:line="240" w:lineRule="auto"/>
        <w:rPr>
          <w:rFonts w:ascii="Times New Roman" w:eastAsia="Times New Roman" w:hAnsi="Times New Roman"/>
          <w:b/>
          <w:sz w:val="16"/>
          <w:szCs w:val="16"/>
          <w:lang w:eastAsia="sl-SI"/>
        </w:rPr>
      </w:pPr>
    </w:p>
    <w:p w14:paraId="60242FE6" w14:textId="2721F446" w:rsidR="00706ED8" w:rsidRDefault="00171093" w:rsidP="0087581A">
      <w:pPr>
        <w:spacing w:line="240" w:lineRule="auto"/>
        <w:rPr>
          <w:rFonts w:ascii="Times New Roman" w:eastAsia="Times New Roman" w:hAnsi="Times New Roman"/>
          <w:b/>
          <w:sz w:val="16"/>
          <w:szCs w:val="16"/>
          <w:lang w:eastAsia="sl-SI"/>
        </w:rPr>
      </w:pPr>
      <w:r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87581A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JEDILNIK:  BIVALNA ENOTA </w:t>
      </w:r>
      <w:r w:rsidR="006D3C36">
        <w:rPr>
          <w:rFonts w:ascii="Times New Roman" w:eastAsia="Times New Roman" w:hAnsi="Times New Roman"/>
          <w:b/>
          <w:sz w:val="16"/>
          <w:szCs w:val="16"/>
          <w:lang w:eastAsia="sl-SI"/>
        </w:rPr>
        <w:t>PEKRSKA</w:t>
      </w:r>
      <w:r w:rsidR="0087581A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H1 IN H2 – </w:t>
      </w:r>
      <w:r w:rsidR="00056299">
        <w:rPr>
          <w:rFonts w:ascii="Times New Roman" w:eastAsia="Times New Roman" w:hAnsi="Times New Roman"/>
          <w:b/>
          <w:sz w:val="16"/>
          <w:szCs w:val="16"/>
          <w:lang w:eastAsia="sl-SI"/>
        </w:rPr>
        <w:t>SEPTEMBER</w:t>
      </w:r>
      <w:r w:rsidR="009D5E16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2026 </w:t>
      </w:r>
      <w:r w:rsidR="002278ED">
        <w:rPr>
          <w:rFonts w:ascii="Times New Roman" w:eastAsia="Times New Roman" w:hAnsi="Times New Roman"/>
          <w:b/>
          <w:sz w:val="16"/>
          <w:szCs w:val="16"/>
          <w:lang w:eastAsia="sl-SI"/>
        </w:rPr>
        <w:t>–</w:t>
      </w:r>
      <w:r w:rsidR="009D5E16">
        <w:rPr>
          <w:rFonts w:ascii="Times New Roman" w:eastAsia="Times New Roman" w:hAnsi="Times New Roman"/>
          <w:b/>
          <w:sz w:val="16"/>
          <w:szCs w:val="16"/>
          <w:lang w:eastAsia="sl-SI"/>
        </w:rPr>
        <w:t xml:space="preserve"> </w:t>
      </w:r>
      <w:r w:rsidR="002278ED">
        <w:rPr>
          <w:rFonts w:ascii="Times New Roman" w:eastAsia="Times New Roman" w:hAnsi="Times New Roman"/>
          <w:b/>
          <w:sz w:val="16"/>
          <w:szCs w:val="16"/>
          <w:lang w:eastAsia="sl-SI"/>
        </w:rPr>
        <w:t>12261-1/2026-</w:t>
      </w:r>
      <w:r w:rsidR="004D4BD8">
        <w:rPr>
          <w:rFonts w:ascii="Times New Roman" w:eastAsia="Times New Roman" w:hAnsi="Times New Roman"/>
          <w:b/>
          <w:sz w:val="16"/>
          <w:szCs w:val="16"/>
          <w:lang w:eastAsia="sl-SI"/>
        </w:rPr>
        <w:t>1</w:t>
      </w:r>
      <w:r w:rsidR="00056299">
        <w:rPr>
          <w:rFonts w:ascii="Times New Roman" w:eastAsia="Times New Roman" w:hAnsi="Times New Roman"/>
          <w:b/>
          <w:sz w:val="16"/>
          <w:szCs w:val="16"/>
          <w:lang w:eastAsia="sl-SI"/>
        </w:rPr>
        <w:t>1</w:t>
      </w:r>
    </w:p>
    <w:p w14:paraId="3BB1A4BE" w14:textId="66EE5448" w:rsidR="0087581A" w:rsidRDefault="0087581A" w:rsidP="0087581A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 xml:space="preserve">ZAJTRK IN VEČERJA VKLJUČUJETA TOPLI NAPITEK PO IZBIRI IN V SKLADU Z DIETO. </w:t>
      </w:r>
    </w:p>
    <w:p w14:paraId="2909D721" w14:textId="77777777" w:rsidR="0087581A" w:rsidRDefault="0087581A" w:rsidP="0087581A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>SADJE, KRUH , NAPITEK SO VES DAN NA RAZPOLAGO (PRI DIETNI PREHRANI JE USKLAJEN Z DIETO).</w:t>
      </w:r>
    </w:p>
    <w:p w14:paraId="798ED91D" w14:textId="77777777" w:rsidR="0087581A" w:rsidRDefault="0087581A" w:rsidP="0087581A">
      <w:pPr>
        <w:spacing w:line="240" w:lineRule="auto"/>
        <w:rPr>
          <w:rFonts w:ascii="Times New Roman" w:eastAsia="Times New Roman" w:hAnsi="Times New Roman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>ZAJTRK JE VSAK DAN PO IZBIRI GLEDE NA DNEVNE MENIJE  IN DIETO.</w:t>
      </w:r>
    </w:p>
    <w:p w14:paraId="1ACFA341" w14:textId="3A2FD4A7" w:rsidR="0087581A" w:rsidRPr="0012198F" w:rsidRDefault="0087581A" w:rsidP="0012198F">
      <w:pPr>
        <w:spacing w:line="240" w:lineRule="auto"/>
        <w:rPr>
          <w:rFonts w:ascii="Times New Roman" w:eastAsia="Times New Roman" w:hAnsi="Times New Roman"/>
          <w:color w:val="FF0000"/>
          <w:sz w:val="16"/>
          <w:szCs w:val="16"/>
          <w:lang w:eastAsia="sl-SI"/>
        </w:rPr>
      </w:pPr>
      <w:r>
        <w:rPr>
          <w:rFonts w:ascii="Times New Roman" w:eastAsia="Times New Roman" w:hAnsi="Times New Roman"/>
          <w:sz w:val="16"/>
          <w:szCs w:val="16"/>
          <w:lang w:eastAsia="sl-SI"/>
        </w:rPr>
        <w:t>PRIDRUŽUJEMO SI PRAVICO SPREMEMBE JEDILNIKA.</w:t>
      </w:r>
      <w:r>
        <w:rPr>
          <w:rFonts w:ascii="Times New Roman" w:eastAsia="Times New Roman" w:hAnsi="Times New Roman"/>
          <w:color w:val="FF0000"/>
          <w:sz w:val="16"/>
          <w:szCs w:val="16"/>
          <w:lang w:eastAsia="sl-SI"/>
        </w:rPr>
        <w:t xml:space="preserve"> TABELA ALERGENOV JE V PRILOGI.</w:t>
      </w:r>
    </w:p>
    <w:tbl>
      <w:tblPr>
        <w:tblpPr w:leftFromText="141" w:rightFromText="141" w:bottomFromText="160" w:vertAnchor="text" w:horzAnchor="margin" w:tblpXSpec="center" w:tblpY="463"/>
        <w:tblW w:w="526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6"/>
        <w:gridCol w:w="1541"/>
        <w:gridCol w:w="1651"/>
        <w:gridCol w:w="1682"/>
        <w:gridCol w:w="1730"/>
        <w:gridCol w:w="1585"/>
        <w:gridCol w:w="1586"/>
        <w:gridCol w:w="1622"/>
        <w:gridCol w:w="1645"/>
      </w:tblGrid>
      <w:tr w:rsidR="004B14AE" w:rsidRPr="002D285F" w14:paraId="54E795F3" w14:textId="77777777" w:rsidTr="004B14AE">
        <w:trPr>
          <w:trHeight w:val="263"/>
        </w:trPr>
        <w:tc>
          <w:tcPr>
            <w:tcW w:w="101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3333C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bookmarkStart w:id="0" w:name="_Hlk211808623"/>
          </w:p>
        </w:tc>
        <w:tc>
          <w:tcPr>
            <w:tcW w:w="151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2AF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C2A3D" w14:textId="6687D724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PONEDELJEK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D4971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TOREK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74160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SREDA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EB18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ČETRTEK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EF53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PETEK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26F2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SOBOTA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E6CF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NEDELJA </w:t>
            </w:r>
          </w:p>
        </w:tc>
      </w:tr>
      <w:tr w:rsidR="004B14AE" w:rsidRPr="002D285F" w14:paraId="20C6FD02" w14:textId="77777777" w:rsidTr="004B14AE">
        <w:trPr>
          <w:trHeight w:val="1713"/>
        </w:trPr>
        <w:tc>
          <w:tcPr>
            <w:tcW w:w="101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711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1BAFECE1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471F45EF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ZAJTRK</w:t>
            </w:r>
          </w:p>
        </w:tc>
        <w:tc>
          <w:tcPr>
            <w:tcW w:w="1516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C5A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NORMALNA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893B" w14:textId="5A7E317F" w:rsidR="004B14AE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MASLO, MARMELADA, KRUH (G)</w:t>
            </w:r>
          </w:p>
          <w:p w14:paraId="2E82689D" w14:textId="77777777" w:rsidR="009D5E16" w:rsidRPr="002D285F" w:rsidRDefault="009D5E16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3EF96ACF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18360E4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SUHA SALAMA, SIR, KRUH (G,L)</w:t>
            </w:r>
          </w:p>
          <w:p w14:paraId="2828CE91" w14:textId="77777777" w:rsidR="004B14AE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143F2B8" w14:textId="77777777" w:rsidR="009D5E16" w:rsidRPr="002D285F" w:rsidRDefault="009D5E16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0894BF2" w14:textId="2AD76F36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MLEČNI GRIS, KAKAV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43591B3C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C76ABB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+ SEZONSKO SADJE 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70417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(G,R1)</w:t>
            </w:r>
          </w:p>
          <w:p w14:paraId="4554DA6B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C338033" w14:textId="77777777" w:rsidR="009D5E16" w:rsidRPr="002D285F" w:rsidRDefault="009D5E1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085BECB9" w14:textId="77777777" w:rsidR="00FF6DC9" w:rsidRDefault="00FF6DC9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7ADA03BB" w14:textId="4C24C943" w:rsidR="004B14AE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SIROVA ŠTRUČKA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 (L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464FBF3B" w14:textId="77777777" w:rsidR="00AA3FFE" w:rsidRDefault="00AA3FF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DADB715" w14:textId="77777777" w:rsidR="009D5E16" w:rsidRPr="002D285F" w:rsidRDefault="009D5E16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8CE1D70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ČOKOLINO Z MLEKOM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(G,L)</w:t>
            </w:r>
          </w:p>
          <w:p w14:paraId="7C47CFFB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A02DAF3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8568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MASLO, MED, KRUH (G,L)</w:t>
            </w:r>
          </w:p>
          <w:p w14:paraId="46FC44A3" w14:textId="77777777" w:rsidR="009D5E16" w:rsidRPr="002D285F" w:rsidRDefault="009D5E1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B889430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BD481CD" w14:textId="60AE71F8" w:rsidR="004B14AE" w:rsidRPr="002D285F" w:rsidRDefault="008C2471" w:rsidP="00C55074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</w:t>
            </w:r>
            <w:r w:rsidR="00FF6DC9"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A KAŠA S KAKAVOM IN MANDLJI</w:t>
            </w:r>
            <w:r w:rsidR="00FF6DC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(O)</w:t>
            </w:r>
          </w:p>
          <w:p w14:paraId="7AEEE38C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99C6E77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ZELENJAVNI NAMAZ, KRUH (G,L)</w:t>
            </w:r>
          </w:p>
          <w:p w14:paraId="4E9EF08E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27F561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5CC41" w14:textId="71885354" w:rsidR="004B14AE" w:rsidRDefault="00FF6DC9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NADROBLJEN KRUH V MLEKU (G,L)</w:t>
            </w:r>
          </w:p>
          <w:p w14:paraId="214999AE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87CE1D5" w14:textId="77777777" w:rsidR="009D5E16" w:rsidRDefault="009D5E1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1F99674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MLEČNI NAMAZ, KRUH (G,L)</w:t>
            </w:r>
          </w:p>
          <w:p w14:paraId="5B1CCC90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90E1F79" w14:textId="77777777" w:rsidR="009D5E16" w:rsidRPr="002D285F" w:rsidRDefault="009D5E1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5121578" w14:textId="7D2BFF49" w:rsidR="004B14AE" w:rsidRPr="009D5E16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), KRUH (G)</w:t>
            </w:r>
          </w:p>
          <w:p w14:paraId="2F9D73DF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5387950" w14:textId="62FD6F23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2BE6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(G,R1)</w:t>
            </w:r>
          </w:p>
          <w:p w14:paraId="429FC5D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950B2E6" w14:textId="7F4963DE" w:rsidR="003E014E" w:rsidRPr="002D285F" w:rsidRDefault="00FF6DC9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(O)</w:t>
            </w:r>
          </w:p>
          <w:p w14:paraId="14144A9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97F48DE" w14:textId="77777777" w:rsidR="004B14AE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TOPLJENI  SIR, KRUH (G,L)</w:t>
            </w:r>
          </w:p>
          <w:p w14:paraId="7BD901D8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531B52B3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08600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PAŠTETA, KRUH (G)</w:t>
            </w:r>
          </w:p>
          <w:p w14:paraId="56D807D2" w14:textId="77777777" w:rsidR="004B14AE" w:rsidRDefault="004B14AE" w:rsidP="00A117FC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772E660" w14:textId="77777777" w:rsidR="004B14AE" w:rsidRDefault="004B14AE" w:rsidP="00A117FC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B6A0864" w14:textId="77777777" w:rsidR="009D5E16" w:rsidRDefault="009D5E16" w:rsidP="00A117FC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67E5E87" w14:textId="482EA6BD" w:rsidR="004B14AE" w:rsidRPr="002D285F" w:rsidRDefault="004B14AE" w:rsidP="00A117FC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HRENOVKA (par), KRUH (G)</w:t>
            </w:r>
          </w:p>
          <w:p w14:paraId="5D244062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C1F0DB0" w14:textId="77777777" w:rsidR="00FF6DC9" w:rsidRDefault="00FF6DC9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4757C5A" w14:textId="1B0D02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NAMAZ S PAPRIKO, KRUH (G,L)</w:t>
            </w:r>
          </w:p>
          <w:p w14:paraId="5579C78C" w14:textId="77777777" w:rsidR="00FF6DC9" w:rsidRDefault="00FF6DC9" w:rsidP="00810D88">
            <w:pPr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0748D62" w14:textId="77777777" w:rsidR="004B14AE" w:rsidRPr="002D285F" w:rsidRDefault="004B14AE" w:rsidP="00810D88">
            <w:pPr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18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CC41" w14:textId="4D1EC943" w:rsidR="004B14AE" w:rsidRPr="00B20DA7" w:rsidRDefault="00980041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OCVRTE KRUHOVE REZINE</w:t>
            </w:r>
            <w:r w:rsidR="004B14AE"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,J,L</w:t>
            </w:r>
            <w:r w:rsidR="004B14AE"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6688C9C7" w14:textId="77777777" w:rsidR="004B14AE" w:rsidRPr="00B20DA7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45A02A8" w14:textId="77777777" w:rsidR="009D5E16" w:rsidRPr="00B20DA7" w:rsidRDefault="009D5E1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8B1D446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KUHANA ALI PEČENA JAJCA,  KRUH (G,J)</w:t>
            </w:r>
          </w:p>
          <w:p w14:paraId="49295A5F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79C95CE" w14:textId="77777777" w:rsidR="009D5E16" w:rsidRPr="002D285F" w:rsidRDefault="009D5E1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527CB94A" w14:textId="3D44F4E8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7BDBEBE4" w14:textId="77777777" w:rsidR="00FF6DC9" w:rsidRPr="002D285F" w:rsidRDefault="00FF6DC9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32667C9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  <w:tr w:rsidR="004B14AE" w:rsidRPr="002D285F" w14:paraId="132EB219" w14:textId="77777777" w:rsidTr="004B14AE">
        <w:trPr>
          <w:trHeight w:val="53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CE50022" w14:textId="77777777" w:rsidR="004B14AE" w:rsidRPr="002D285F" w:rsidRDefault="004B14AE" w:rsidP="00810D88">
            <w:pPr>
              <w:spacing w:line="256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1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2D9FD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SLADKORNA DIETA</w:t>
            </w:r>
          </w:p>
        </w:tc>
        <w:tc>
          <w:tcPr>
            <w:tcW w:w="162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9D3F" w14:textId="7AB2F8DB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MASLO, DIETNA  MARMELADA, ČRNI KRUH (G)</w:t>
            </w:r>
          </w:p>
          <w:p w14:paraId="03EA47AB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DCC0D10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PIŠČANČJA KLOBASA, SIR, ČRNI KRUH (G,L)</w:t>
            </w:r>
          </w:p>
          <w:p w14:paraId="281E0385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41DD3D3" w14:textId="77777777" w:rsidR="009D5E16" w:rsidRDefault="009D5E16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4DB91A71" w14:textId="4BECB933" w:rsidR="003E014E" w:rsidRPr="009D5E16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MLEČNI GRIS</w:t>
            </w:r>
            <w:r w:rsidR="00FF6DC9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S CIMETOM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</w:t>
            </w:r>
            <w:proofErr w:type="spellStart"/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pirin</w:t>
            </w:r>
            <w:proofErr w:type="spellEnd"/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zdrob) (G,L)</w:t>
            </w:r>
          </w:p>
          <w:p w14:paraId="41517C8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E23B10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D6F3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ČRNI KRUH (G,R1)</w:t>
            </w:r>
          </w:p>
          <w:p w14:paraId="497B9BB5" w14:textId="77777777" w:rsidR="003E014E" w:rsidRPr="002D285F" w:rsidRDefault="003E014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7A820E1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A63F5E0" w14:textId="4BB4D87D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POLNOZRNATA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ŠTRUČKA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(L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17DC8B16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93BF32C" w14:textId="77777777" w:rsidR="009D5E16" w:rsidRDefault="009D5E1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2D09660" w14:textId="0753E9C6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POLNOZRNATI ČOKOLINO Z MLEKOM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(L)</w:t>
            </w:r>
          </w:p>
          <w:p w14:paraId="788C8DA7" w14:textId="77777777" w:rsidR="00FF6DC9" w:rsidRDefault="00FF6DC9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00D7BA1" w14:textId="1F2F66EE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ADAC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MASLO, DIAB. MED, ČRNI KRUH (G,L)</w:t>
            </w:r>
          </w:p>
          <w:p w14:paraId="5AA72C86" w14:textId="77777777" w:rsidR="003E014E" w:rsidRPr="002D285F" w:rsidRDefault="003E014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8AF85AF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F09761B" w14:textId="496A40E9" w:rsidR="00FF6DC9" w:rsidRPr="002D285F" w:rsidRDefault="008C2471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</w:t>
            </w:r>
            <w:r w:rsidR="00FF6DC9">
              <w:rPr>
                <w:rFonts w:ascii="Times New Roman" w:hAnsi="Times New Roman"/>
                <w:color w:val="000000"/>
                <w:sz w:val="13"/>
                <w:szCs w:val="13"/>
              </w:rPr>
              <w:t>A KAŠA S KAKAVOM IN MANDLJI (O)</w:t>
            </w:r>
          </w:p>
          <w:p w14:paraId="5B7C5613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BFF038D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ZELENJAVNI NAMAZ, ČRNI KRUH (G,L)</w:t>
            </w:r>
          </w:p>
          <w:p w14:paraId="113805B4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B067D74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6BE4B79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5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FADA" w14:textId="6D339C0F" w:rsidR="00FF6DC9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NADROBLJEN ČRNI KRUH V MLEKU (G,L)</w:t>
            </w:r>
          </w:p>
          <w:p w14:paraId="2AF8B4C3" w14:textId="77777777" w:rsidR="003E014E" w:rsidRDefault="003E014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7DAA65F" w14:textId="77777777" w:rsidR="003E014E" w:rsidRPr="002D285F" w:rsidRDefault="003E014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8822E34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MLEČNI NAMAZ, ČRNI KRUH (G,L)</w:t>
            </w:r>
          </w:p>
          <w:p w14:paraId="25333C16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401F2C1" w14:textId="77777777" w:rsidR="00FF6DC9" w:rsidRPr="002D285F" w:rsidRDefault="00FF6DC9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994DE80" w14:textId="61BA0F3C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), ČRNI KRUH (G)</w:t>
            </w:r>
          </w:p>
          <w:p w14:paraId="1F28AB6B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644F651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EAA887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1638A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I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ČRNI KRUH (G,R1)</w:t>
            </w:r>
          </w:p>
          <w:p w14:paraId="0A949514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845C27A" w14:textId="77777777" w:rsidR="00FF6DC9" w:rsidRPr="002D285F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(O)</w:t>
            </w:r>
          </w:p>
          <w:p w14:paraId="3EF048B9" w14:textId="77777777" w:rsidR="004B14AE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AFE7E11" w14:textId="6A32EE63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TOPLJENI  SIR, ČRNI KRUH (G,L)</w:t>
            </w:r>
          </w:p>
          <w:p w14:paraId="538E8617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4D932C4" w14:textId="77777777" w:rsidR="003E014E" w:rsidRPr="002D285F" w:rsidRDefault="003E014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932CEF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95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C2E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PAŠTETA, ČRNI KRUH (G)</w:t>
            </w:r>
          </w:p>
          <w:p w14:paraId="58B0456C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C5799D2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45D3BAC" w14:textId="515E4619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(par)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4B3C2303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011F236" w14:textId="77777777" w:rsidR="00FF6DC9" w:rsidRPr="002D285F" w:rsidRDefault="00FF6DC9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7C6F21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NAMAZ S PAPRIKO, ČRNI KRUH (G,L)</w:t>
            </w:r>
          </w:p>
          <w:p w14:paraId="232117D5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DF88B1C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53DCFC7F" w14:textId="5027B285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18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9CDC" w14:textId="151E2EC9" w:rsidR="00980041" w:rsidRPr="00B20DA7" w:rsidRDefault="00980041" w:rsidP="00980041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OCVRTE KRUHOVE REZINE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,J,L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34CC0398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BF8D62A" w14:textId="77777777" w:rsidR="003E014E" w:rsidRPr="002D285F" w:rsidRDefault="003E014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1B2AAF3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KUHANA ALI PEČENA JAJCA, ČRNI KRUH (G,J)</w:t>
            </w:r>
          </w:p>
          <w:p w14:paraId="0E54DFC2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918C0C8" w14:textId="19D932B1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ČRNI 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6A45A243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05DCD03C" w14:textId="77777777" w:rsidR="00FF6DC9" w:rsidRPr="002D285F" w:rsidRDefault="00FF6DC9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0C6ED6AF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  <w:tr w:rsidR="004B14AE" w:rsidRPr="002D285F" w14:paraId="75B09E6F" w14:textId="77777777" w:rsidTr="004B14AE">
        <w:trPr>
          <w:trHeight w:val="186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0173173E" w14:textId="77777777" w:rsidR="004B14AE" w:rsidRPr="002D285F" w:rsidRDefault="004B14AE" w:rsidP="00810D88">
            <w:pPr>
              <w:spacing w:line="256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16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F54C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REDUKCIJSKA DIETA IN DIETA PRI BOLEZNI PREBAVIL</w:t>
            </w:r>
          </w:p>
        </w:tc>
        <w:tc>
          <w:tcPr>
            <w:tcW w:w="1624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2DE9" w14:textId="45E2217D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MASLO, DIETNA  MARMELADA, ČRNI KRUH (G)</w:t>
            </w:r>
          </w:p>
          <w:p w14:paraId="1F6F4F77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C48399D" w14:textId="77777777" w:rsidR="004B14AE" w:rsidRPr="002D285F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PIŠČANČJA KLOBASA, SIR, ČRNI KRUH (G,L)</w:t>
            </w:r>
          </w:p>
          <w:p w14:paraId="49D6E40C" w14:textId="77777777" w:rsidR="004B14AE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2F282FE" w14:textId="77777777" w:rsidR="009D5E16" w:rsidRPr="002D285F" w:rsidRDefault="009D5E16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6EAD630" w14:textId="134A7AC9" w:rsidR="004B14AE" w:rsidRPr="00FF6DC9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MLEČNI GRIS</w:t>
            </w:r>
            <w:r w:rsidR="00FF6DC9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S CIMETOM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</w:t>
            </w:r>
            <w:proofErr w:type="spellStart"/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pirin</w:t>
            </w:r>
            <w:proofErr w:type="spellEnd"/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zdrob) (G,L)</w:t>
            </w:r>
          </w:p>
          <w:p w14:paraId="11179123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8130468" w14:textId="697328DB" w:rsidR="004B14AE" w:rsidRPr="009D5E16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54" w:type="dxa"/>
            <w:tcBorders>
              <w:top w:val="dashSmallGap" w:sz="4" w:space="0" w:color="auto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E6E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ČRNI KRUH (G,R1)</w:t>
            </w:r>
          </w:p>
          <w:p w14:paraId="4A5396BE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FE59D10" w14:textId="77777777" w:rsidR="00AA3FFE" w:rsidRPr="002D285F" w:rsidRDefault="00AA3FF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DFDB58E" w14:textId="77777777" w:rsidR="004B14AE" w:rsidRPr="002D285F" w:rsidRDefault="004B14AE" w:rsidP="00C5507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POLNOZRNATA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ŠTRUČKA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(L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183CAEA1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7F84CCE" w14:textId="77777777" w:rsidR="009D5E16" w:rsidRPr="002D285F" w:rsidRDefault="009D5E1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D95D2E2" w14:textId="2BFE9863" w:rsidR="00FF6DC9" w:rsidRPr="002D285F" w:rsidRDefault="004B14AE" w:rsidP="00C55074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POLNOZRNATI ČOKOLINO Z MLEKOM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(L</w:t>
            </w:r>
            <w:r w:rsidR="00FF6DC9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0D4279B9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A4462C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664F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MASLO, DIAB.MED, ČRNI KRUH (G,L)</w:t>
            </w:r>
          </w:p>
          <w:p w14:paraId="6454A6A2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4F62EF5" w14:textId="77777777" w:rsidR="00AA3FFE" w:rsidRPr="002D285F" w:rsidRDefault="00AA3FF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904A5E7" w14:textId="18E77D8A" w:rsidR="00FF6DC9" w:rsidRPr="002D285F" w:rsidRDefault="001D6B3F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PROSENA</w:t>
            </w:r>
            <w:r w:rsidR="00FF6DC9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KAŠA S KAKAVOM IN MANDLJI (O)</w:t>
            </w:r>
          </w:p>
          <w:p w14:paraId="1E42161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856D39C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ZELENJAVNI NAMAZ, ČRNI KRUH (G,L)</w:t>
            </w:r>
          </w:p>
          <w:p w14:paraId="7D23459F" w14:textId="77777777" w:rsidR="009D5E16" w:rsidRPr="002D285F" w:rsidRDefault="009D5E1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2F681B4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227EA42" w14:textId="01F35711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59" w:type="dxa"/>
            <w:tcBorders>
              <w:top w:val="dashSmallGap" w:sz="4" w:space="0" w:color="auto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D4E6" w14:textId="77777777" w:rsidR="00FF6DC9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NADROBLJEN ČRNI KRUH V MLEKU (G,L)</w:t>
            </w:r>
          </w:p>
          <w:p w14:paraId="1F2B8268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49C9B7F3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6336867A" w14:textId="73742559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MLEČNI NAMAZ, ČRNI KRUH (G,L)</w:t>
            </w:r>
          </w:p>
          <w:p w14:paraId="3DD1E716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CA64FA5" w14:textId="77777777" w:rsidR="00FF6DC9" w:rsidRPr="002D285F" w:rsidRDefault="00FF6DC9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BA992A1" w14:textId="6128E362" w:rsidR="00FF6DC9" w:rsidRPr="00FF6DC9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), ČRNI KRUH (G)</w:t>
            </w:r>
          </w:p>
          <w:p w14:paraId="50D6E438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8BA894C" w14:textId="77777777" w:rsidR="009D5E16" w:rsidRDefault="009D5E16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C91C056" w14:textId="6F5FE42A" w:rsidR="004B14AE" w:rsidRPr="009D5E16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5B84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ČRNI KRUH (G,R1)</w:t>
            </w:r>
          </w:p>
          <w:p w14:paraId="099F9A3E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74278DE" w14:textId="77777777" w:rsidR="00FF6DC9" w:rsidRPr="002D285F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(O)</w:t>
            </w:r>
          </w:p>
          <w:p w14:paraId="7F66BA2B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3FD8B52" w14:textId="608D3C11" w:rsidR="004B14AE" w:rsidRPr="00FF6DC9" w:rsidRDefault="004B14AE" w:rsidP="00810D88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TOPLJENI SIR, ČRNI KRUH (G,L</w:t>
            </w:r>
          </w:p>
          <w:p w14:paraId="5FE912F1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2E4ECDAD" w14:textId="77777777" w:rsidR="009D5E16" w:rsidRDefault="009D5E16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A7423F6" w14:textId="4CC119EB" w:rsidR="009D5E16" w:rsidRPr="002D285F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  <w:p w14:paraId="15FC1127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  <w:tc>
          <w:tcPr>
            <w:tcW w:w="1595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AB61A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PAŠTETA, ČRNI KRUH (G)</w:t>
            </w:r>
          </w:p>
          <w:p w14:paraId="6EA21720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B98A803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0B14CBA" w14:textId="69C21BEB" w:rsidR="004B14AE" w:rsidRPr="002D285F" w:rsidRDefault="004B14AE" w:rsidP="00A117FC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 (par)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(G)</w:t>
            </w:r>
          </w:p>
          <w:p w14:paraId="4A921727" w14:textId="77777777" w:rsidR="004B14AE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5DF0F53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0B38116" w14:textId="254636D0" w:rsidR="00FF6DC9" w:rsidRPr="00FF6DC9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NAMAZ S PAPRIKO, ČRNI KRUH (G,L)</w:t>
            </w:r>
          </w:p>
          <w:p w14:paraId="775AC5AA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33CB0C47" w14:textId="77777777" w:rsidR="009D5E16" w:rsidRDefault="009D5E16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924BC80" w14:textId="203531FA" w:rsidR="004B14AE" w:rsidRPr="00AA3FFE" w:rsidRDefault="004B14AE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18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CC3ED" w14:textId="0F747175" w:rsidR="00980041" w:rsidRPr="00B20DA7" w:rsidRDefault="00980041" w:rsidP="00980041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OCVRTE KRUHOVE REZINE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,J,L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5285B958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096330E" w14:textId="77777777" w:rsidR="00AA3FFE" w:rsidRDefault="00AA3FF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F244746" w14:textId="5AA2BF6A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KUHANA ALI PEČENA JAJCA, ČRNI KRUH (G,J)</w:t>
            </w:r>
          </w:p>
          <w:p w14:paraId="5DCF2E41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702E6E1E" w14:textId="5877A644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 xml:space="preserve">LOSOSOV NAMAZ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</w:t>
            </w:r>
            <w:r>
              <w:rPr>
                <w:rFonts w:ascii="Times New Roman" w:hAnsi="Times New Roman"/>
                <w:sz w:val="13"/>
                <w:szCs w:val="13"/>
              </w:rPr>
              <w:t xml:space="preserve"> 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ČRNI  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471D1DE8" w14:textId="77777777" w:rsidR="00FF6DC9" w:rsidRPr="002D285F" w:rsidRDefault="00FF6DC9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37BA4EE" w14:textId="77777777" w:rsidR="009D5E16" w:rsidRDefault="009D5E16" w:rsidP="00810D88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646D737" w14:textId="0FA2CC13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  <w:p w14:paraId="26BB2CC1" w14:textId="77777777" w:rsidR="004B14AE" w:rsidRPr="002D285F" w:rsidRDefault="004B14AE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</w:tc>
      </w:tr>
      <w:bookmarkEnd w:id="0"/>
    </w:tbl>
    <w:p w14:paraId="0779E948" w14:textId="77777777" w:rsidR="0012198F" w:rsidRDefault="0012198F" w:rsidP="0012198F">
      <w:pPr>
        <w:spacing w:line="240" w:lineRule="auto"/>
        <w:rPr>
          <w:rFonts w:ascii="Times New Roman" w:eastAsia="Times New Roman" w:hAnsi="Times New Roman"/>
          <w:color w:val="FF0000"/>
          <w:sz w:val="14"/>
          <w:szCs w:val="14"/>
          <w:lang w:eastAsia="sl-SI"/>
        </w:rPr>
      </w:pPr>
    </w:p>
    <w:p w14:paraId="3FE11BAB" w14:textId="77777777" w:rsidR="0012198F" w:rsidRDefault="0012198F" w:rsidP="0012198F">
      <w:pPr>
        <w:spacing w:line="240" w:lineRule="auto"/>
        <w:rPr>
          <w:rFonts w:ascii="Times New Roman" w:eastAsia="Times New Roman" w:hAnsi="Times New Roman"/>
          <w:color w:val="FF0000"/>
          <w:sz w:val="14"/>
          <w:szCs w:val="14"/>
          <w:lang w:eastAsia="sl-SI"/>
        </w:rPr>
      </w:pPr>
    </w:p>
    <w:p w14:paraId="6AF72541" w14:textId="77777777" w:rsidR="0012198F" w:rsidRDefault="0012198F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32007DB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tbl>
      <w:tblPr>
        <w:tblpPr w:leftFromText="141" w:rightFromText="141" w:bottomFromText="160" w:vertAnchor="text" w:horzAnchor="margin" w:tblpXSpec="center" w:tblpY="463"/>
        <w:tblW w:w="526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5"/>
        <w:gridCol w:w="1542"/>
        <w:gridCol w:w="1651"/>
        <w:gridCol w:w="1682"/>
        <w:gridCol w:w="1730"/>
        <w:gridCol w:w="1585"/>
        <w:gridCol w:w="1586"/>
        <w:gridCol w:w="1622"/>
        <w:gridCol w:w="1645"/>
      </w:tblGrid>
      <w:tr w:rsidR="00452F36" w:rsidRPr="002D285F" w14:paraId="61049B6B" w14:textId="77777777" w:rsidTr="00D46507">
        <w:trPr>
          <w:trHeight w:val="263"/>
        </w:trPr>
        <w:tc>
          <w:tcPr>
            <w:tcW w:w="101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E07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F446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B8F750A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989C9C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0E2277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PONEDELJEK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D2D43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TOREK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E2AE6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SREDA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07EF1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ČETRTEK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29EAB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PETEK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DEC07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SOBOTA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7D37" w14:textId="77777777" w:rsidR="00452F36" w:rsidRPr="002D285F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NEDELJA </w:t>
            </w:r>
          </w:p>
        </w:tc>
      </w:tr>
      <w:tr w:rsidR="003E014E" w:rsidRPr="002D285F" w14:paraId="5F45E69D" w14:textId="77777777" w:rsidTr="00D46507">
        <w:trPr>
          <w:trHeight w:val="1713"/>
        </w:trPr>
        <w:tc>
          <w:tcPr>
            <w:tcW w:w="10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3C0E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77CB92F0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57D107AF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sz w:val="13"/>
                <w:szCs w:val="13"/>
              </w:rPr>
              <w:t>ZAJTRK</w:t>
            </w:r>
          </w:p>
        </w:tc>
        <w:tc>
          <w:tcPr>
            <w:tcW w:w="1516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A037" w14:textId="2072A2A6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DIETA BREZ LAKTOZE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0E95D" w14:textId="77777777" w:rsidR="003E014E" w:rsidRPr="002D285F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MASLO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brez laktoze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MARMELADA, KRUH (G)</w:t>
            </w:r>
          </w:p>
          <w:p w14:paraId="3DC54138" w14:textId="77777777" w:rsidR="003E014E" w:rsidRPr="002D285F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5363E72A" w14:textId="77777777" w:rsidR="003E014E" w:rsidRPr="002D285F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SUHA SALAMA, SIR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brez laktoze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KRUH (G)</w:t>
            </w:r>
          </w:p>
          <w:p w14:paraId="3AA8290C" w14:textId="77777777" w:rsidR="003E014E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5893A0B" w14:textId="77777777" w:rsidR="009D5E16" w:rsidRPr="002D285F" w:rsidRDefault="009D5E16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603B95B0" w14:textId="77777777" w:rsidR="003E014E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MLEČNI GRIS, KAKAV</w:t>
            </w:r>
          </w:p>
          <w:p w14:paraId="68EA6317" w14:textId="77777777" w:rsidR="003E014E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mleko brez laktoze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(G)</w:t>
            </w:r>
          </w:p>
          <w:p w14:paraId="4BDB66D8" w14:textId="77777777" w:rsidR="00FF6DC9" w:rsidRPr="002D285F" w:rsidRDefault="00FF6DC9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2E8679D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2C7603C" w14:textId="28DBA7FC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 xml:space="preserve">+ SEZONSKO SADJE 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F520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PAŠTETA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(G,R1)</w:t>
            </w:r>
          </w:p>
          <w:p w14:paraId="3B079E26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6B0A2A1" w14:textId="77777777" w:rsidR="00D46507" w:rsidRDefault="00D46507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96C3D85" w14:textId="77777777" w:rsidR="00D46507" w:rsidRDefault="00D46507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2E4AE342" w14:textId="615BCA49" w:rsidR="003E014E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POLNOZRNATA ŠTRUČKA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 (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G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)</w:t>
            </w:r>
          </w:p>
          <w:p w14:paraId="69567CD0" w14:textId="77777777" w:rsidR="009D5E16" w:rsidRDefault="009D5E16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09FD3173" w14:textId="77777777" w:rsidR="003E014E" w:rsidRPr="002D285F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515EAD6B" w14:textId="77777777" w:rsidR="003E014E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Č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OKOLINO Z MLEKOM </w:t>
            </w: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 xml:space="preserve"> brez laktoze 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(G)</w:t>
            </w:r>
          </w:p>
          <w:p w14:paraId="5410DA40" w14:textId="77777777" w:rsidR="00FF6DC9" w:rsidRPr="002D285F" w:rsidRDefault="00FF6DC9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18A6A8BA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43254B2" w14:textId="4CA393B4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9C02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MASLO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MED, KRUH (G)</w:t>
            </w:r>
          </w:p>
          <w:p w14:paraId="3E2DEEF7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CC7AC74" w14:textId="77777777" w:rsidR="009D5E16" w:rsidRDefault="009D5E16" w:rsidP="009D5E16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335457D" w14:textId="7D990461" w:rsidR="003E014E" w:rsidRPr="002D285F" w:rsidRDefault="001D6B3F" w:rsidP="009D5E16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PROSENA</w:t>
            </w:r>
            <w:r w:rsidR="009D5E1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KAŠA S KAKAVOM IN MANDLJI (O)</w:t>
            </w:r>
          </w:p>
          <w:p w14:paraId="2DB77207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719E3110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SADNA SKUTA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6060ED0F" w14:textId="77777777" w:rsidR="00FF6DC9" w:rsidRPr="002D285F" w:rsidRDefault="00FF6DC9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CCD1E55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60357B56" w14:textId="441195E5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12977" w14:textId="2426EED7" w:rsidR="00FF6DC9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NADROBLJEN KRUH V MLEKU </w:t>
            </w:r>
            <w:r w:rsidR="009D5E16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brez laktoze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(G)</w:t>
            </w:r>
          </w:p>
          <w:p w14:paraId="21E6B4C6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AB1C5CE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NAVADNI JOGURT brez laktoze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(G)</w:t>
            </w:r>
          </w:p>
          <w:p w14:paraId="00FE3A52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60645B0" w14:textId="77777777" w:rsidR="009D5E16" w:rsidRPr="002D285F" w:rsidRDefault="009D5E16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40FFE08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HUMUS (namaz iz 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leče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), KRUH (G)</w:t>
            </w:r>
          </w:p>
          <w:p w14:paraId="3D9638F3" w14:textId="77777777" w:rsidR="00FF6DC9" w:rsidRDefault="00FF6DC9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6491531F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417F449E" w14:textId="362EA5EA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9080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RIBE V KONZERVI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(z zelenjavo ali brez)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(G,R1)</w:t>
            </w:r>
          </w:p>
          <w:p w14:paraId="652D368B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157A1DA" w14:textId="7FE871A2" w:rsidR="003E014E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OVSENI KOSMIČI Z MLEKOM IN OREŠKI (O)</w:t>
            </w:r>
          </w:p>
          <w:p w14:paraId="55962B7D" w14:textId="77777777" w:rsidR="00FF6DC9" w:rsidRPr="002D285F" w:rsidRDefault="00FF6DC9" w:rsidP="00FF6DC9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29E9034F" w14:textId="77777777" w:rsidR="003E014E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SIR brez laktoze</w:t>
            </w:r>
            <w:r w:rsidRPr="002D285F"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  <w:t>, KRUH (G)</w:t>
            </w:r>
          </w:p>
          <w:p w14:paraId="6B30C2BE" w14:textId="77777777" w:rsidR="003E014E" w:rsidRPr="002D285F" w:rsidRDefault="003E014E" w:rsidP="003E014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3"/>
                <w:szCs w:val="13"/>
                <w:lang w:eastAsia="sl-SI"/>
              </w:rPr>
            </w:pPr>
          </w:p>
          <w:p w14:paraId="5CA248FE" w14:textId="77777777" w:rsidR="009D5E16" w:rsidRDefault="009D5E16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43B08719" w14:textId="04A58314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A410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PAŠTETA, KRUH (G)</w:t>
            </w:r>
          </w:p>
          <w:p w14:paraId="1E06B888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2E2052A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0AE1681" w14:textId="77777777" w:rsidR="009D5E16" w:rsidRDefault="009D5E16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33ECC1DF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HRENOVKA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(par), 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KRUH (G)</w:t>
            </w:r>
          </w:p>
          <w:p w14:paraId="7C7FFA1F" w14:textId="77777777" w:rsidR="009D5E16" w:rsidRDefault="009D5E16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30CCB37" w14:textId="77777777" w:rsidR="009D5E16" w:rsidRDefault="009D5E16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0558AD10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SADNA SKUTA brez laktoze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 KRUH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62A5C913" w14:textId="77777777" w:rsidR="009D5E16" w:rsidRPr="002D285F" w:rsidRDefault="009D5E16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4BB1AA8" w14:textId="77777777" w:rsidR="00FF6DC9" w:rsidRDefault="00FF6DC9" w:rsidP="003E014E">
            <w:pPr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1009C793" w14:textId="688C2A9B" w:rsidR="003E014E" w:rsidRPr="002D285F" w:rsidRDefault="003E014E" w:rsidP="003E014E">
            <w:pPr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  <w:tc>
          <w:tcPr>
            <w:tcW w:w="1618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5366F" w14:textId="5EB09346" w:rsidR="00980041" w:rsidRPr="00B20DA7" w:rsidRDefault="00980041" w:rsidP="00980041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OCVRTE KRUHOVE REZINE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 xml:space="preserve"> (G</w:t>
            </w:r>
            <w:r>
              <w:rPr>
                <w:rFonts w:ascii="Times New Roman" w:hAnsi="Times New Roman"/>
                <w:color w:val="000000"/>
                <w:sz w:val="13"/>
                <w:szCs w:val="13"/>
              </w:rPr>
              <w:t>,J</w:t>
            </w:r>
            <w:r w:rsidRPr="00B20DA7">
              <w:rPr>
                <w:rFonts w:ascii="Times New Roman" w:hAnsi="Times New Roman"/>
                <w:color w:val="000000"/>
                <w:sz w:val="13"/>
                <w:szCs w:val="13"/>
              </w:rPr>
              <w:t>)</w:t>
            </w:r>
          </w:p>
          <w:p w14:paraId="605C687A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163A55CB" w14:textId="77777777" w:rsidR="009D5E16" w:rsidRPr="002D285F" w:rsidRDefault="009D5E16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</w:p>
          <w:p w14:paraId="5420FEEA" w14:textId="77777777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KUHANA ALI PEČENA JAJCA,  KRUH (G,J)</w:t>
            </w:r>
          </w:p>
          <w:p w14:paraId="10E034BF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32240612" w14:textId="77777777" w:rsidR="00D46507" w:rsidRPr="002D285F" w:rsidRDefault="00D46507" w:rsidP="003E014E">
            <w:pPr>
              <w:spacing w:line="240" w:lineRule="auto"/>
              <w:rPr>
                <w:rFonts w:ascii="Times New Roman" w:hAnsi="Times New Roman"/>
                <w:sz w:val="13"/>
                <w:szCs w:val="13"/>
              </w:rPr>
            </w:pPr>
          </w:p>
          <w:p w14:paraId="2F1F9E92" w14:textId="2B09B7D5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LOSOSOV NAMAZ</w:t>
            </w:r>
            <w:r w:rsidRPr="002D285F">
              <w:rPr>
                <w:rFonts w:ascii="Times New Roman" w:hAnsi="Times New Roman"/>
                <w:sz w:val="13"/>
                <w:szCs w:val="13"/>
              </w:rPr>
              <w:t>, KRUH  (G</w:t>
            </w:r>
            <w:r w:rsidRPr="002D285F">
              <w:rPr>
                <w:rFonts w:ascii="Times New Roman" w:hAnsi="Times New Roman"/>
                <w:color w:val="000000"/>
                <w:sz w:val="13"/>
                <w:szCs w:val="13"/>
              </w:rPr>
              <w:t>,R1)</w:t>
            </w:r>
          </w:p>
          <w:p w14:paraId="6B130261" w14:textId="77777777" w:rsidR="003E014E" w:rsidRDefault="003E014E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2D68E443" w14:textId="77777777" w:rsidR="00FF6DC9" w:rsidRPr="002D285F" w:rsidRDefault="00FF6DC9" w:rsidP="003E01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</w:pPr>
          </w:p>
          <w:p w14:paraId="795C26B5" w14:textId="534F3E0B" w:rsidR="003E014E" w:rsidRPr="002D285F" w:rsidRDefault="003E014E" w:rsidP="003E014E">
            <w:pPr>
              <w:spacing w:line="240" w:lineRule="auto"/>
              <w:rPr>
                <w:rFonts w:ascii="Times New Roman" w:hAnsi="Times New Roman"/>
                <w:color w:val="000000"/>
                <w:sz w:val="13"/>
                <w:szCs w:val="13"/>
              </w:rPr>
            </w:pPr>
            <w:r w:rsidRPr="002D285F">
              <w:rPr>
                <w:rFonts w:ascii="Times New Roman" w:hAnsi="Times New Roman"/>
                <w:b/>
                <w:bCs/>
                <w:color w:val="000000"/>
                <w:sz w:val="13"/>
                <w:szCs w:val="13"/>
              </w:rPr>
              <w:t>+ SEZONSKO SADJE</w:t>
            </w:r>
          </w:p>
        </w:tc>
      </w:tr>
    </w:tbl>
    <w:p w14:paraId="771799AF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08D2C54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1ACC5CE0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6F312AF" w14:textId="77777777" w:rsidR="004B14AE" w:rsidRDefault="004B14AE" w:rsidP="00452F36"/>
    <w:p w14:paraId="00FDE6BD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2A90409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4718CBDC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5E170FE8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508180A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0799BDD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14D29E1A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8DEA323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DE08082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2AA2774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5754D44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50CFA11F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44DCCF2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BE0A8B3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14C9431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625D8B62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C34D554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353CAC39" w14:textId="77777777" w:rsidR="00452F36" w:rsidRDefault="00452F36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0D7B2FE9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p w14:paraId="27DD65AC" w14:textId="77777777" w:rsidR="004B14AE" w:rsidRDefault="004B14AE" w:rsidP="0012198F">
      <w:pPr>
        <w:pStyle w:val="Brezrazmikov"/>
        <w:rPr>
          <w:rFonts w:ascii="Arial Narrow" w:hAnsi="Arial Narrow"/>
          <w:color w:val="FF0000"/>
          <w:sz w:val="18"/>
          <w:szCs w:val="18"/>
        </w:rPr>
      </w:pPr>
    </w:p>
    <w:tbl>
      <w:tblPr>
        <w:tblpPr w:leftFromText="141" w:rightFromText="141" w:bottomFromText="160" w:vertAnchor="text" w:horzAnchor="margin" w:tblpXSpec="center" w:tblpY="463"/>
        <w:tblW w:w="521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2"/>
        <w:gridCol w:w="1421"/>
        <w:gridCol w:w="1635"/>
        <w:gridCol w:w="1589"/>
        <w:gridCol w:w="1654"/>
        <w:gridCol w:w="1579"/>
        <w:gridCol w:w="1659"/>
        <w:gridCol w:w="1596"/>
        <w:gridCol w:w="1487"/>
      </w:tblGrid>
      <w:tr w:rsidR="0012198F" w:rsidRPr="00EA18E2" w14:paraId="27BEA680" w14:textId="77777777" w:rsidTr="0053796A">
        <w:trPr>
          <w:trHeight w:val="255"/>
        </w:trPr>
        <w:tc>
          <w:tcPr>
            <w:tcW w:w="133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0E00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ED251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74FBC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PONEDELJEK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A9EC4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TOREK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972E8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SREDA 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A26D7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ČETRTEK 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0E9FC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PETEK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D4742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SOBOTA 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3793B" w14:textId="77777777" w:rsidR="0012198F" w:rsidRPr="00EA18E2" w:rsidRDefault="0012198F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NEDELJA </w:t>
            </w:r>
          </w:p>
        </w:tc>
      </w:tr>
      <w:tr w:rsidR="0053796A" w:rsidRPr="00EA18E2" w14:paraId="09A7A5A0" w14:textId="77777777" w:rsidTr="0053796A">
        <w:trPr>
          <w:trHeight w:val="1410"/>
        </w:trPr>
        <w:tc>
          <w:tcPr>
            <w:tcW w:w="1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3CB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254058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C641B9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MALICA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BDF4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NORMALNA</w:t>
            </w:r>
          </w:p>
          <w:p w14:paraId="4DBE2B9B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DIETA</w:t>
            </w:r>
          </w:p>
        </w:tc>
        <w:tc>
          <w:tcPr>
            <w:tcW w:w="1635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47B14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BA2621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</w:p>
          <w:p w14:paraId="5F9AE70C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9EA282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4CD255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SADNI JOGURT (L)</w:t>
            </w:r>
          </w:p>
          <w:p w14:paraId="02A3B78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B486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536B494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SADNA KUPA S SMETANO (L)</w:t>
            </w:r>
          </w:p>
          <w:p w14:paraId="1EBA349C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88109E7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47506D0" w14:textId="3965DCD4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PUDING (L)</w:t>
            </w:r>
          </w:p>
        </w:tc>
        <w:tc>
          <w:tcPr>
            <w:tcW w:w="1654" w:type="dxa"/>
            <w:tcBorders>
              <w:top w:val="single" w:sz="12" w:space="0" w:color="000000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80465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01D922D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LEDENA KAVA S SLADOLEDOM (L) </w:t>
            </w:r>
          </w:p>
          <w:p w14:paraId="297D890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FFE0890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D83DFAB" w14:textId="5F9B594C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SLADOLED 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single" w:sz="12" w:space="0" w:color="000000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C5BE7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02E8AE0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GRŠKI JOGURT (L)</w:t>
            </w:r>
          </w:p>
          <w:p w14:paraId="4492AB09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9B85541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56C1B85" w14:textId="3FAB886A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</w:tc>
        <w:tc>
          <w:tcPr>
            <w:tcW w:w="1659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DEAA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0BBF10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451B82F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B7D5378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07DE689" w14:textId="21F7F7F0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KEKSI ALI NAPOLITANKE (G,L)</w:t>
            </w:r>
          </w:p>
        </w:tc>
        <w:tc>
          <w:tcPr>
            <w:tcW w:w="1596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0EC5" w14:textId="77777777" w:rsidR="0053796A" w:rsidRDefault="0053796A" w:rsidP="0053796A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68C1CCE4" w14:textId="1B766D9E" w:rsidR="0053796A" w:rsidRPr="00EA18E2" w:rsidRDefault="0053796A" w:rsidP="0053796A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(G,L,J)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7EE7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E082607" w14:textId="38EE318B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DOMAČE PECIVO (G, L,J)</w:t>
            </w:r>
          </w:p>
        </w:tc>
      </w:tr>
      <w:tr w:rsidR="0053796A" w:rsidRPr="00EA18E2" w14:paraId="0291A5C2" w14:textId="77777777" w:rsidTr="0053796A">
        <w:trPr>
          <w:trHeight w:val="1370"/>
        </w:trPr>
        <w:tc>
          <w:tcPr>
            <w:tcW w:w="133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7F899EBF" w14:textId="77777777" w:rsidR="0053796A" w:rsidRPr="00EA18E2" w:rsidRDefault="0053796A" w:rsidP="0053796A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C0B5B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SLADKORNA DIETA</w:t>
            </w:r>
          </w:p>
        </w:tc>
        <w:tc>
          <w:tcPr>
            <w:tcW w:w="16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7E19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AD6159A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brez sladkorja</w:t>
            </w:r>
          </w:p>
          <w:p w14:paraId="4207942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7B56762" w14:textId="37CC7D61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NAVADNI JOGURT (L)</w:t>
            </w:r>
          </w:p>
        </w:tc>
        <w:tc>
          <w:tcPr>
            <w:tcW w:w="1589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9C21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5CF525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SADNA KUPA S SMETANO (L)</w:t>
            </w:r>
          </w:p>
          <w:p w14:paraId="7D979259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AD654F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0C48837" w14:textId="4B878D6F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 xml:space="preserve">PUDING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brez sladkorja </w:t>
            </w:r>
            <w:r w:rsidRPr="00EA18E2">
              <w:rPr>
                <w:rFonts w:ascii="Times New Roman" w:hAnsi="Times New Roman"/>
                <w:sz w:val="16"/>
                <w:szCs w:val="16"/>
              </w:rPr>
              <w:t xml:space="preserve">(L) </w:t>
            </w:r>
          </w:p>
        </w:tc>
        <w:tc>
          <w:tcPr>
            <w:tcW w:w="16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50F0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E5AFEED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LEDENA KAVA S SLADOLEDOM (brez sladkorja) (L) </w:t>
            </w:r>
          </w:p>
          <w:p w14:paraId="23F2879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418794D" w14:textId="2A4970BF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SLADOLED brez sladkorja 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7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19A4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A1F82A5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GRŠKI JOGURT (L)</w:t>
            </w:r>
          </w:p>
          <w:p w14:paraId="45E3B428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B832F8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 xml:space="preserve">DIAB. </w:t>
            </w: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  <w:p w14:paraId="3833D981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5B29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93B0EC9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49B30C29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4E6643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DAFED45" w14:textId="45A0BF8B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DIAB. KEKSI ALI DIAB. NAPOLITANKE (G,L)</w:t>
            </w:r>
          </w:p>
        </w:tc>
        <w:tc>
          <w:tcPr>
            <w:tcW w:w="1596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C0109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32B04AD" w14:textId="66709E1E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brez sladkorja (G,L,J)</w:t>
            </w:r>
          </w:p>
        </w:tc>
        <w:tc>
          <w:tcPr>
            <w:tcW w:w="1487" w:type="dxa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B869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13753AB" w14:textId="46C88210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DOMAČE PECIVO (G, L,J) </w:t>
            </w:r>
            <w:r w:rsidRPr="00EA18E2">
              <w:rPr>
                <w:rFonts w:ascii="Times New Roman" w:hAnsi="Times New Roman"/>
                <w:sz w:val="16"/>
                <w:szCs w:val="16"/>
              </w:rPr>
              <w:t>(brez sladkorja)</w:t>
            </w:r>
          </w:p>
        </w:tc>
      </w:tr>
      <w:tr w:rsidR="0053796A" w:rsidRPr="00EA18E2" w14:paraId="30C71354" w14:textId="77777777" w:rsidTr="0053796A">
        <w:trPr>
          <w:trHeight w:val="2226"/>
        </w:trPr>
        <w:tc>
          <w:tcPr>
            <w:tcW w:w="133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2890C6C4" w14:textId="77777777" w:rsidR="0053796A" w:rsidRPr="00EA18E2" w:rsidRDefault="0053796A" w:rsidP="0053796A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60507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2E9BB46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664017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5985731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055D868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85BCCF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4D23E7A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0B38AA3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2DA7185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5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1EAC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1628AE5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brez sladkorja</w:t>
            </w:r>
          </w:p>
          <w:p w14:paraId="4C7747EF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70F8660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9A2CF97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NAVADNI JOGURT (L)</w:t>
            </w:r>
          </w:p>
          <w:p w14:paraId="576CB28A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dashSmallGap" w:sz="4" w:space="0" w:color="auto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AEF9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FFF3523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SADNA KUPA S SMETANO (L)</w:t>
            </w:r>
          </w:p>
          <w:p w14:paraId="6CA65FC5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5B5038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C55085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52ECC12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 xml:space="preserve">PUDING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brez sladkorja </w:t>
            </w:r>
            <w:r w:rsidRPr="00EA18E2">
              <w:rPr>
                <w:rFonts w:ascii="Times New Roman" w:hAnsi="Times New Roman"/>
                <w:sz w:val="16"/>
                <w:szCs w:val="16"/>
              </w:rPr>
              <w:t>(L)</w:t>
            </w:r>
          </w:p>
          <w:p w14:paraId="31A6FADB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4" w:type="dxa"/>
            <w:tcBorders>
              <w:top w:val="dashSmallGap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26FB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DF92B2D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LEDENA KAVA S SLADOLEDOM (brez sladkorja) (L) </w:t>
            </w:r>
          </w:p>
          <w:p w14:paraId="2AFA1578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716784E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4122EC4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SLADOLED brez sladkorja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14:paraId="741A30EE" w14:textId="1F57CB26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79" w:type="dxa"/>
            <w:tcBorders>
              <w:top w:val="dashSmallGap" w:sz="4" w:space="0" w:color="auto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8D44C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A1518D7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GRŠKI JOGURT (L)</w:t>
            </w:r>
          </w:p>
          <w:p w14:paraId="5666B08B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C8FA66E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DF08CF2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05C0897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 xml:space="preserve">DIAB. </w:t>
            </w: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  <w:p w14:paraId="25C25941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BE6E8A2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775668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1A4676B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BF88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5D27F8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37731D9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642C3A1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A57E3E9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8CF351D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03580B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DIAB. KEKSI ALI DIAB. NAPOLITANKE (G,L)</w:t>
            </w:r>
          </w:p>
          <w:p w14:paraId="5F97A49A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79283A8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AD1AA7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B4D4ED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3980" w14:textId="77777777" w:rsidR="0053796A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A59AD21" w14:textId="7F24C31B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brez sladkorja (G,L,J)</w:t>
            </w:r>
          </w:p>
        </w:tc>
        <w:tc>
          <w:tcPr>
            <w:tcW w:w="1487" w:type="dxa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DDA52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B8D4AD6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DOMAČE PECIVO (G, L,J) </w:t>
            </w:r>
            <w:r w:rsidRPr="00EA18E2">
              <w:rPr>
                <w:rFonts w:ascii="Times New Roman" w:hAnsi="Times New Roman"/>
                <w:sz w:val="16"/>
                <w:szCs w:val="16"/>
              </w:rPr>
              <w:t>(brez sladkorja)</w:t>
            </w:r>
          </w:p>
          <w:p w14:paraId="146639E0" w14:textId="77777777" w:rsidR="0053796A" w:rsidRPr="00EA18E2" w:rsidRDefault="0053796A" w:rsidP="0053796A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14:paraId="603D45E5" w14:textId="77777777" w:rsidR="0012198F" w:rsidRDefault="0012198F" w:rsidP="0012198F">
      <w:pPr>
        <w:rPr>
          <w:b/>
          <w:bCs/>
          <w:sz w:val="16"/>
          <w:szCs w:val="16"/>
          <w:u w:val="single"/>
        </w:rPr>
      </w:pPr>
    </w:p>
    <w:p w14:paraId="0E2C911B" w14:textId="77777777" w:rsidR="004B14AE" w:rsidRDefault="004B14AE" w:rsidP="0012198F">
      <w:pPr>
        <w:rPr>
          <w:b/>
          <w:bCs/>
          <w:sz w:val="16"/>
          <w:szCs w:val="16"/>
          <w:u w:val="single"/>
        </w:rPr>
      </w:pPr>
    </w:p>
    <w:p w14:paraId="259A46C9" w14:textId="77777777" w:rsidR="004B14AE" w:rsidRDefault="004B14AE" w:rsidP="0012198F">
      <w:pPr>
        <w:rPr>
          <w:b/>
          <w:bCs/>
          <w:sz w:val="16"/>
          <w:szCs w:val="16"/>
          <w:u w:val="single"/>
        </w:rPr>
      </w:pPr>
    </w:p>
    <w:p w14:paraId="29AF4DDD" w14:textId="77777777" w:rsidR="0012198F" w:rsidRPr="00EA18E2" w:rsidRDefault="0012198F" w:rsidP="0012198F">
      <w:pPr>
        <w:rPr>
          <w:b/>
          <w:bCs/>
          <w:sz w:val="16"/>
          <w:szCs w:val="16"/>
          <w:u w:val="single"/>
        </w:rPr>
      </w:pPr>
    </w:p>
    <w:p w14:paraId="4BCB77CC" w14:textId="77777777" w:rsidR="009E7CBF" w:rsidRDefault="009E7CBF" w:rsidP="009E7CBF">
      <w:pPr>
        <w:jc w:val="both"/>
        <w:rPr>
          <w:b/>
          <w:bCs/>
          <w:sz w:val="16"/>
          <w:szCs w:val="16"/>
          <w:u w:val="single"/>
        </w:rPr>
      </w:pPr>
      <w:r w:rsidRPr="00EA18E2">
        <w:rPr>
          <w:b/>
          <w:bCs/>
          <w:sz w:val="16"/>
          <w:szCs w:val="16"/>
          <w:u w:val="single"/>
        </w:rPr>
        <w:t xml:space="preserve">OB PRAZNOVANJU ROJSTNIH DNI JE ZA MALICO TORTA (V H1 IN H2). </w:t>
      </w:r>
    </w:p>
    <w:p w14:paraId="57BFB482" w14:textId="77777777" w:rsidR="009E7CBF" w:rsidRPr="00EA18E2" w:rsidRDefault="009E7CBF" w:rsidP="009E7CBF">
      <w:pPr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BABIČINE DOBROTE IN DOMAČE PECIVO – SLADICE, PECIVA, IZDELKI IZ KVAŠENEGA, VLEČENEGA IN LISTNATEGA TESTA PO IZBORU UPORABNIKOV.</w:t>
      </w:r>
    </w:p>
    <w:p w14:paraId="22A0EEBB" w14:textId="77777777" w:rsidR="0012198F" w:rsidRDefault="0012198F" w:rsidP="0087581A">
      <w:pPr>
        <w:rPr>
          <w:rFonts w:asciiTheme="minorHAnsi" w:hAnsiTheme="minorHAnsi" w:cstheme="minorBidi"/>
        </w:rPr>
      </w:pPr>
    </w:p>
    <w:p w14:paraId="7E03F179" w14:textId="77777777" w:rsidR="0087581A" w:rsidRDefault="0087581A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pPr w:leftFromText="141" w:rightFromText="141" w:bottomFromText="160" w:vertAnchor="text" w:horzAnchor="margin" w:tblpXSpec="center" w:tblpY="463"/>
        <w:tblW w:w="521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7"/>
        <w:gridCol w:w="1389"/>
        <w:gridCol w:w="1639"/>
        <w:gridCol w:w="1595"/>
        <w:gridCol w:w="1658"/>
        <w:gridCol w:w="1585"/>
        <w:gridCol w:w="1663"/>
        <w:gridCol w:w="1595"/>
        <w:gridCol w:w="1491"/>
      </w:tblGrid>
      <w:tr w:rsidR="00452F36" w:rsidRPr="00EA18E2" w14:paraId="6A6A5FE7" w14:textId="77777777" w:rsidTr="004D50B2">
        <w:trPr>
          <w:trHeight w:val="255"/>
        </w:trPr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B1486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F15BF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21BA7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PONEDELJEK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B9248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TOREK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7D255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SREDA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D0296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ČETRTEK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90A23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PETEK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6ABCB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SOBOTA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64BD" w14:textId="77777777" w:rsidR="00452F36" w:rsidRPr="00EA18E2" w:rsidRDefault="00452F36" w:rsidP="00810D8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NEDELJA </w:t>
            </w:r>
          </w:p>
        </w:tc>
      </w:tr>
      <w:tr w:rsidR="004D50B2" w:rsidRPr="00EA18E2" w14:paraId="0F23A131" w14:textId="77777777" w:rsidTr="004D50B2">
        <w:trPr>
          <w:trHeight w:val="1410"/>
        </w:trPr>
        <w:tc>
          <w:tcPr>
            <w:tcW w:w="13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E186F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22C02F1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D7975E5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MALICA</w:t>
            </w:r>
          </w:p>
        </w:tc>
        <w:tc>
          <w:tcPr>
            <w:tcW w:w="1389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F5247" w14:textId="7CB4CA7A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DIETA BREZ LAKTOZE</w:t>
            </w:r>
          </w:p>
        </w:tc>
        <w:tc>
          <w:tcPr>
            <w:tcW w:w="163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FBDC" w14:textId="1873B178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JABOLČNA ČEŽANA</w:t>
            </w:r>
          </w:p>
          <w:p w14:paraId="2E772387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CAD7622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40390F4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541DB3E9" w14:textId="1599B00D" w:rsidR="00AD1D2F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SADNI JOGURT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brez laktoze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D0E64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KOMPOT </w:t>
            </w:r>
          </w:p>
          <w:p w14:paraId="0D9DD95D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7BA87FC0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0D5C168E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67B5AFA4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89E7B51" w14:textId="20DA09C6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PUDING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mleko brez laktoze</w:t>
            </w:r>
          </w:p>
        </w:tc>
        <w:tc>
          <w:tcPr>
            <w:tcW w:w="165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4315" w14:textId="79CBB334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LEDENA KAVA S SLADOLEDOM brez laktoze </w:t>
            </w:r>
          </w:p>
          <w:p w14:paraId="4A4A2E9B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1AEAD012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3D9331CC" w14:textId="7AF2BB2B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SLADOLED brez laktoze</w:t>
            </w:r>
          </w:p>
        </w:tc>
        <w:tc>
          <w:tcPr>
            <w:tcW w:w="1585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E625" w14:textId="51C9B3E4" w:rsidR="004D50B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NAVADNI JOGURT</w:t>
            </w: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brez laktoze</w:t>
            </w:r>
          </w:p>
          <w:p w14:paraId="14DB0A70" w14:textId="77777777" w:rsidR="004D50B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22C1ADE" w14:textId="77777777" w:rsidR="004D50B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53654914" w14:textId="610F889E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SLANO PECIVO (G)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D0BF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color w:val="000000"/>
                <w:sz w:val="16"/>
                <w:szCs w:val="16"/>
              </w:rPr>
              <w:t>SEZONSKO SADJE</w:t>
            </w:r>
          </w:p>
          <w:p w14:paraId="6F533A00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6E513B3" w14:textId="77777777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9A1AEDD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B8C6F5B" w14:textId="77777777" w:rsidR="00AD1D2F" w:rsidRDefault="00AD1D2F" w:rsidP="004D50B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35A53407" w14:textId="3ABE2489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KEKSI  (G)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61FF1" w14:textId="140DFA8E" w:rsidR="004D50B2" w:rsidRPr="00EA18E2" w:rsidRDefault="004D50B2" w:rsidP="004D50B2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BABIČINE DOBROTE (G,J) brez laktoze</w:t>
            </w:r>
          </w:p>
        </w:tc>
        <w:tc>
          <w:tcPr>
            <w:tcW w:w="149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3225" w14:textId="407B6345" w:rsidR="004D50B2" w:rsidRPr="00EA18E2" w:rsidRDefault="004D50B2" w:rsidP="004D50B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DOMAČE PECIVO brez laktoze (G,J)</w:t>
            </w:r>
          </w:p>
        </w:tc>
      </w:tr>
    </w:tbl>
    <w:p w14:paraId="092BAA48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37F159E6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03E23E3B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707CD28A" w14:textId="77777777" w:rsidR="009E7CBF" w:rsidRDefault="009E7CBF" w:rsidP="009E7CBF">
      <w:pPr>
        <w:jc w:val="both"/>
        <w:rPr>
          <w:b/>
          <w:bCs/>
          <w:sz w:val="16"/>
          <w:szCs w:val="16"/>
          <w:u w:val="single"/>
        </w:rPr>
      </w:pPr>
      <w:r w:rsidRPr="00EA18E2">
        <w:rPr>
          <w:b/>
          <w:bCs/>
          <w:sz w:val="16"/>
          <w:szCs w:val="16"/>
          <w:u w:val="single"/>
        </w:rPr>
        <w:t xml:space="preserve">OB PRAZNOVANJU ROJSTNIH DNI JE ZA MALICO TORTA (V H1 IN H2). </w:t>
      </w:r>
    </w:p>
    <w:p w14:paraId="7FA5E6E0" w14:textId="77777777" w:rsidR="009E7CBF" w:rsidRPr="00EA18E2" w:rsidRDefault="009E7CBF" w:rsidP="009E7CBF">
      <w:pPr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BABIČINE DOBROTE IN DOMAČE PECIVO – SLADICE, PECIVA, IZDELKI IZ KVAŠENEGA, VLEČENEGA IN LISTNATEGA TESTA PO IZBORU UPORABNIKOV.</w:t>
      </w:r>
    </w:p>
    <w:p w14:paraId="78526A0F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18408998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218D0620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7839D271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296D4989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144D03A7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1BE0154B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01E8A9F9" w14:textId="77777777" w:rsidR="00452F36" w:rsidRDefault="00452F36" w:rsidP="0087581A">
      <w:pPr>
        <w:rPr>
          <w:rFonts w:ascii="Times New Roman" w:hAnsi="Times New Roman"/>
          <w:b/>
          <w:bCs/>
          <w:sz w:val="20"/>
          <w:szCs w:val="20"/>
          <w:u w:val="single"/>
        </w:rPr>
      </w:pPr>
    </w:p>
    <w:p w14:paraId="64DEE966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4112649C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1D8EFBC2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38336F09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732108DC" w14:textId="77777777" w:rsidR="00452F36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18FEB925" w14:textId="77777777" w:rsidR="00FF444F" w:rsidRDefault="00FF444F" w:rsidP="00452F36">
      <w:pPr>
        <w:rPr>
          <w:rFonts w:asciiTheme="minorHAnsi" w:hAnsiTheme="minorHAnsi" w:cstheme="minorBidi"/>
          <w:sz w:val="15"/>
          <w:szCs w:val="15"/>
        </w:rPr>
      </w:pPr>
    </w:p>
    <w:p w14:paraId="15E4B015" w14:textId="77777777" w:rsidR="00FA5757" w:rsidRDefault="00FA5757" w:rsidP="00452F36">
      <w:pPr>
        <w:rPr>
          <w:rFonts w:asciiTheme="minorHAnsi" w:hAnsiTheme="minorHAnsi" w:cstheme="minorBidi"/>
          <w:sz w:val="15"/>
          <w:szCs w:val="15"/>
        </w:rPr>
      </w:pPr>
    </w:p>
    <w:p w14:paraId="237240DC" w14:textId="77777777" w:rsidR="00FA5757" w:rsidRDefault="00FA5757" w:rsidP="00452F36">
      <w:pPr>
        <w:rPr>
          <w:rFonts w:asciiTheme="minorHAnsi" w:hAnsiTheme="minorHAnsi" w:cstheme="minorBidi"/>
          <w:sz w:val="15"/>
          <w:szCs w:val="15"/>
        </w:rPr>
      </w:pPr>
    </w:p>
    <w:p w14:paraId="294D66EA" w14:textId="77777777" w:rsidR="00452F36" w:rsidRDefault="00452F36" w:rsidP="28AB96B8">
      <w:pPr>
        <w:rPr>
          <w:rFonts w:asciiTheme="minorHAnsi" w:hAnsiTheme="minorHAnsi" w:cstheme="minorBidi"/>
          <w:sz w:val="15"/>
          <w:szCs w:val="15"/>
        </w:rPr>
      </w:pPr>
    </w:p>
    <w:p w14:paraId="5054F0D9" w14:textId="5FA4DEAF" w:rsidR="28AB96B8" w:rsidRDefault="28AB96B8" w:rsidP="28AB96B8">
      <w:pPr>
        <w:rPr>
          <w:rFonts w:asciiTheme="minorHAnsi" w:hAnsiTheme="minorHAnsi" w:cstheme="minorBidi"/>
          <w:sz w:val="15"/>
          <w:szCs w:val="15"/>
        </w:rPr>
      </w:pPr>
    </w:p>
    <w:p w14:paraId="5A397741" w14:textId="7F07BEC6" w:rsidR="00452F36" w:rsidRDefault="009C60D6" w:rsidP="00452F36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lastRenderedPageBreak/>
        <w:t xml:space="preserve"> </w:t>
      </w:r>
    </w:p>
    <w:tbl>
      <w:tblPr>
        <w:tblW w:w="47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1"/>
        <w:gridCol w:w="1333"/>
        <w:gridCol w:w="1570"/>
        <w:gridCol w:w="1433"/>
        <w:gridCol w:w="1433"/>
        <w:gridCol w:w="1433"/>
        <w:gridCol w:w="1436"/>
        <w:gridCol w:w="1578"/>
        <w:gridCol w:w="1578"/>
      </w:tblGrid>
      <w:tr w:rsidR="004B6396" w:rsidRPr="009A1838" w14:paraId="26245438" w14:textId="77777777" w:rsidTr="00054A46">
        <w:trPr>
          <w:trHeight w:val="202"/>
        </w:trPr>
        <w:tc>
          <w:tcPr>
            <w:tcW w:w="351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9A0E076" w14:textId="77777777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BD005A1" w14:textId="77777777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9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674C781" w14:textId="1DE692EB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9168DC8" w14:textId="5AECDD27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14A1D67" w14:textId="7E7E22FD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2356D9E7" w14:textId="43829451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3.9.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5F23275" w14:textId="77142D74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4.9.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868D8B" w14:textId="757FE95A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5.9.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F0DB93" w14:textId="622EA8A2" w:rsidR="004B6396" w:rsidRPr="009A1838" w:rsidRDefault="004B6396" w:rsidP="004B639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6.9.</w:t>
            </w:r>
          </w:p>
        </w:tc>
      </w:tr>
      <w:tr w:rsidR="000E46EB" w:rsidRPr="009A1838" w14:paraId="482ADEA3" w14:textId="77777777" w:rsidTr="00DE2B67">
        <w:trPr>
          <w:trHeight w:val="590"/>
        </w:trPr>
        <w:tc>
          <w:tcPr>
            <w:tcW w:w="351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ABFBC90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08B1C073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630B0FA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25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5023F50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9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243A765" w14:textId="75107F18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879A488" w14:textId="37C4D650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DA9E341" w14:textId="5D697B12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97FF308" w14:textId="27730752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6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5C9B3925" w14:textId="561BBBB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22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2DEF565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KOSTNA JUHA,</w:t>
            </w:r>
          </w:p>
          <w:p w14:paraId="037979A8" w14:textId="01185F60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BUČKE POLNJENE Z MESOM, SOLATA (G,L)</w:t>
            </w:r>
          </w:p>
        </w:tc>
        <w:tc>
          <w:tcPr>
            <w:tcW w:w="622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D9F99E5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PARADIŽNIKOVA JUHA,</w:t>
            </w:r>
          </w:p>
          <w:p w14:paraId="2EDFCA26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MESO NA ŽARU,</w:t>
            </w:r>
          </w:p>
          <w:p w14:paraId="663CDE59" w14:textId="082E8B81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LEPINJA1/2, SOLATA (G</w:t>
            </w:r>
            <w:r w:rsidR="004A5B8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</w:tr>
      <w:tr w:rsidR="000E46EB" w:rsidRPr="009A1838" w14:paraId="29A31D7C" w14:textId="77777777" w:rsidTr="00DE2B67">
        <w:trPr>
          <w:trHeight w:val="145"/>
        </w:trPr>
        <w:tc>
          <w:tcPr>
            <w:tcW w:w="351" w:type="pct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FABF90B" w14:textId="77777777" w:rsidR="000E46EB" w:rsidRPr="009A1838" w:rsidRDefault="000E46EB" w:rsidP="000E46EB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25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37DEF10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9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149315F" w14:textId="14E8BF98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FF7ED64" w14:textId="155E841F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55AF409" w14:textId="32A338FB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D50EDE4" w14:textId="02ECA4D1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6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4C2F787" w14:textId="00FE19EE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22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8EF5C63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KOSTNA JUHA,</w:t>
            </w:r>
          </w:p>
          <w:p w14:paraId="17828CCA" w14:textId="01B8179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BUČKE POLNJENE Z MESOM, SOLATA (G,L)</w:t>
            </w:r>
          </w:p>
        </w:tc>
        <w:tc>
          <w:tcPr>
            <w:tcW w:w="622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9621264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PARADIŽNIKOVA JUHA,</w:t>
            </w:r>
          </w:p>
          <w:p w14:paraId="72688721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MESO NA ŽARU,</w:t>
            </w:r>
          </w:p>
          <w:p w14:paraId="065FF0BC" w14:textId="34285103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POLNOZRNATA ŠTRUČKA, SOLATA (G</w:t>
            </w:r>
            <w:r w:rsidR="004A5B8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</w:tr>
      <w:tr w:rsidR="000E46EB" w:rsidRPr="009A1838" w14:paraId="5CA0429A" w14:textId="77777777" w:rsidTr="00DE2B67">
        <w:trPr>
          <w:trHeight w:val="145"/>
        </w:trPr>
        <w:tc>
          <w:tcPr>
            <w:tcW w:w="351" w:type="pct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1AEF8EF" w14:textId="77777777" w:rsidR="000E46EB" w:rsidRPr="009A1838" w:rsidRDefault="000E46EB" w:rsidP="000E46EB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25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090CF53" w14:textId="77777777" w:rsidR="000E46EB" w:rsidRPr="00EA18E2" w:rsidRDefault="000E46EB" w:rsidP="000E46EB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2E6E8F93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9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86CDDF" w14:textId="400AF812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94CB30" w14:textId="65FF508F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43CED9" w14:textId="3ACDCE0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632F93" w14:textId="4B7B991A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6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32504F4" w14:textId="2F3571E4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22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E974246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KOSTNA JUHA,</w:t>
            </w:r>
          </w:p>
          <w:p w14:paraId="25C2552C" w14:textId="5BD63F82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BUČKE POLNJENE Z MESOM, SOLATA (G,L)</w:t>
            </w:r>
          </w:p>
        </w:tc>
        <w:tc>
          <w:tcPr>
            <w:tcW w:w="622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EE3E4EE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PARADIŽNIKOVA JUHA,</w:t>
            </w:r>
          </w:p>
          <w:p w14:paraId="17D25D9F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MESO NA ŽARU,</w:t>
            </w:r>
          </w:p>
          <w:p w14:paraId="2B4A4E08" w14:textId="0E37B758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POLNOZRNATA ŠTRUČKA, SOLATA (G</w:t>
            </w:r>
            <w:r w:rsidR="004A5B8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</w:tr>
      <w:tr w:rsidR="000E46EB" w:rsidRPr="009A1838" w14:paraId="6F22F231" w14:textId="77777777" w:rsidTr="00EF3112">
        <w:trPr>
          <w:trHeight w:val="540"/>
        </w:trPr>
        <w:tc>
          <w:tcPr>
            <w:tcW w:w="351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7E28B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142AA4BF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2FEFA58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25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4AD6DC55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9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FCF84F8" w14:textId="17B0CDA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472CDAA3" w14:textId="2FD600DB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KRUH,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ECC7011" w14:textId="52563330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(G,L)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3F3EF47" w14:textId="721EB22E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SOLATNI KROŽNIK S POPEČENIMI PIŠČANČJIMI TRAKCI</w:t>
            </w:r>
          </w:p>
        </w:tc>
        <w:tc>
          <w:tcPr>
            <w:tcW w:w="566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02F4BFC" w14:textId="433BAC39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 KROMPIR S PAPRIKO, ZELJNA SOLATA</w:t>
            </w:r>
          </w:p>
        </w:tc>
        <w:tc>
          <w:tcPr>
            <w:tcW w:w="622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182F08B" w14:textId="0A1DEE98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 IN OCVIRKI</w:t>
            </w:r>
            <w:r w:rsidR="00A16489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(L)</w:t>
            </w:r>
          </w:p>
        </w:tc>
        <w:tc>
          <w:tcPr>
            <w:tcW w:w="622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752D0D9" w14:textId="4DB96146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MAKARONOVO MESO, SOLATA (G)</w:t>
            </w:r>
          </w:p>
        </w:tc>
      </w:tr>
      <w:tr w:rsidR="000E46EB" w:rsidRPr="009A1838" w14:paraId="0F6EB079" w14:textId="77777777" w:rsidTr="00EF3112">
        <w:trPr>
          <w:trHeight w:val="543"/>
        </w:trPr>
        <w:tc>
          <w:tcPr>
            <w:tcW w:w="351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B22814" w14:textId="77777777" w:rsidR="000E46EB" w:rsidRPr="009A1838" w:rsidRDefault="000E46EB" w:rsidP="000E46EB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25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FB85EDC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9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2F1BDE5D" w14:textId="74CE3C6F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B2E515A" w14:textId="45D0F3B2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RŽENI KRUH, SOLATA (G)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AF3D30C" w14:textId="58BBA285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(G,L) polnozrnat toast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16F435AC" w14:textId="5F7F89E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SOLATNI KROŽNIK S POPEČENIMI PIŠČANČJIMI TRAKCI, RŽENI KRUH (G)</w:t>
            </w:r>
          </w:p>
        </w:tc>
        <w:tc>
          <w:tcPr>
            <w:tcW w:w="566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1BBD7CF" w14:textId="3EA42D8A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 KROMPIR S PAPRIKO, ZELJNA SOLATA</w:t>
            </w:r>
          </w:p>
        </w:tc>
        <w:tc>
          <w:tcPr>
            <w:tcW w:w="622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E52EF40" w14:textId="2B8AA2D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 IN OCVIRKI</w:t>
            </w:r>
            <w:r w:rsidR="00A16489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(L)</w:t>
            </w:r>
          </w:p>
        </w:tc>
        <w:tc>
          <w:tcPr>
            <w:tcW w:w="622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EB135EE" w14:textId="17CDCDC0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MAKARONOVO MESO, SOLATA (G)</w:t>
            </w:r>
          </w:p>
        </w:tc>
      </w:tr>
      <w:tr w:rsidR="000E46EB" w:rsidRPr="009A1838" w14:paraId="0BBB7048" w14:textId="77777777" w:rsidTr="00EF3112">
        <w:trPr>
          <w:trHeight w:val="50"/>
        </w:trPr>
        <w:tc>
          <w:tcPr>
            <w:tcW w:w="351" w:type="pct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74D099" w14:textId="77777777" w:rsidR="000E46EB" w:rsidRPr="009A1838" w:rsidRDefault="000E46EB" w:rsidP="000E46EB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25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07351BA" w14:textId="77777777" w:rsidR="000E46EB" w:rsidRPr="00EA18E2" w:rsidRDefault="000E46EB" w:rsidP="000E46EB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531325BC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9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9B7CFC" w14:textId="26F15414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16814E" w14:textId="0E14AAF3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KRUH, SOLATA (G)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6B31D3" w14:textId="743BEFBE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(G,L) polnozrnat toast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635719" w14:textId="0349E691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SOLATNI KROŽNIK S POPEČENIMI PIŠČANČJIMI TRAKCI, RŽENI KRUH (G)</w:t>
            </w:r>
          </w:p>
        </w:tc>
        <w:tc>
          <w:tcPr>
            <w:tcW w:w="566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F11460F" w14:textId="3B73D429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 KROMPIR S PAPRIKO, ZELJNA SOLATA</w:t>
            </w:r>
          </w:p>
        </w:tc>
        <w:tc>
          <w:tcPr>
            <w:tcW w:w="622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4B9571D" w14:textId="34C2EA6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S SMETANO</w:t>
            </w:r>
            <w:r w:rsidR="00A16489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(L)</w:t>
            </w:r>
          </w:p>
        </w:tc>
        <w:tc>
          <w:tcPr>
            <w:tcW w:w="622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4FA6B5" w14:textId="702FB4B9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MAKARONOVO MESO, SOLATA (G</w:t>
            </w:r>
          </w:p>
        </w:tc>
      </w:tr>
    </w:tbl>
    <w:p w14:paraId="30CF3DD1" w14:textId="77777777" w:rsidR="00452F36" w:rsidRPr="009A1838" w:rsidRDefault="00452F36" w:rsidP="00452F36">
      <w:pPr>
        <w:rPr>
          <w:rFonts w:asciiTheme="minorHAnsi" w:hAnsiTheme="minorHAnsi" w:cstheme="minorBidi"/>
          <w:sz w:val="15"/>
          <w:szCs w:val="15"/>
        </w:rPr>
      </w:pPr>
    </w:p>
    <w:p w14:paraId="741DB6AC" w14:textId="77777777" w:rsidR="005F12D7" w:rsidRDefault="005F12D7" w:rsidP="0087581A">
      <w:pPr>
        <w:rPr>
          <w:rFonts w:asciiTheme="minorHAnsi" w:hAnsiTheme="minorHAnsi" w:cstheme="minorBidi"/>
          <w:sz w:val="15"/>
          <w:szCs w:val="15"/>
        </w:rPr>
      </w:pPr>
    </w:p>
    <w:p w14:paraId="15762B45" w14:textId="77777777" w:rsidR="00312C28" w:rsidRDefault="00312C28" w:rsidP="0087581A">
      <w:pPr>
        <w:rPr>
          <w:rFonts w:asciiTheme="minorHAnsi" w:hAnsiTheme="minorHAnsi" w:cstheme="minorBidi"/>
          <w:sz w:val="15"/>
          <w:szCs w:val="15"/>
        </w:rPr>
      </w:pPr>
    </w:p>
    <w:p w14:paraId="0C3DB741" w14:textId="77777777" w:rsidR="00312C28" w:rsidRDefault="00312C28" w:rsidP="0087581A">
      <w:pPr>
        <w:rPr>
          <w:rFonts w:asciiTheme="minorHAnsi" w:hAnsiTheme="minorHAnsi" w:cstheme="minorBidi"/>
          <w:sz w:val="15"/>
          <w:szCs w:val="15"/>
        </w:rPr>
      </w:pPr>
    </w:p>
    <w:p w14:paraId="72D83A0A" w14:textId="77777777" w:rsidR="00483C25" w:rsidRDefault="00483C25" w:rsidP="0087581A">
      <w:pPr>
        <w:rPr>
          <w:rFonts w:asciiTheme="minorHAnsi" w:hAnsiTheme="minorHAnsi" w:cstheme="minorBidi"/>
          <w:sz w:val="15"/>
          <w:szCs w:val="15"/>
        </w:rPr>
      </w:pPr>
    </w:p>
    <w:p w14:paraId="6BA17563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7270383E" w14:textId="77777777" w:rsidR="008D1A76" w:rsidRDefault="008D1A76" w:rsidP="0087581A">
      <w:pPr>
        <w:rPr>
          <w:rFonts w:asciiTheme="minorHAnsi" w:hAnsiTheme="minorHAnsi" w:cstheme="minorBidi"/>
          <w:sz w:val="15"/>
          <w:szCs w:val="15"/>
        </w:rPr>
      </w:pPr>
    </w:p>
    <w:p w14:paraId="38815BA2" w14:textId="77777777" w:rsidR="008D1A76" w:rsidRDefault="008D1A76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7D0C3E" w:rsidRPr="009A1838" w14:paraId="48410597" w14:textId="77777777" w:rsidTr="00C45401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568CF63" w14:textId="77777777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0E9057F" w14:textId="77777777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1684AEC8" w14:textId="4A116F34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B31F9BB" w14:textId="6C8E7FFF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7467B49" w14:textId="31D15C50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5F47F33" w14:textId="47CF3A82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3.9.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3FC0C602" w14:textId="74047812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4.9.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790594" w14:textId="307FEB7A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5.9.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D7EA36" w14:textId="6EE9AD3A" w:rsidR="007D0C3E" w:rsidRPr="009A1838" w:rsidRDefault="007D0C3E" w:rsidP="007D0C3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6.9.</w:t>
            </w:r>
          </w:p>
        </w:tc>
      </w:tr>
      <w:tr w:rsidR="000E46EB" w:rsidRPr="009A1838" w14:paraId="079DA614" w14:textId="77777777" w:rsidTr="00252F8B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8041F5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06F0E26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F7E9FD9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7C71738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BD29733" w14:textId="76441B3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8FF452C" w14:textId="16387448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EB31503" w14:textId="2F6F2912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73A0AED" w14:textId="1D7B66EE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8C2033C" w14:textId="3B128306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8C32E39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KOSTNA JUHA,</w:t>
            </w:r>
          </w:p>
          <w:p w14:paraId="15D88436" w14:textId="3F61F7D4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BUČKE POLNJENE Z MESOM,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CA08B43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PARADIŽNIKOVA JUHA,</w:t>
            </w:r>
          </w:p>
          <w:p w14:paraId="260B6282" w14:textId="77777777" w:rsidR="000E46EB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MESO NA ŽARU,</w:t>
            </w:r>
          </w:p>
          <w:p w14:paraId="2E54D5DF" w14:textId="1DCEE58D" w:rsidR="000E46EB" w:rsidRPr="009A1838" w:rsidRDefault="000E46EB" w:rsidP="000E46EB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LEPINJA1/2, SOLATA (G)</w:t>
            </w:r>
          </w:p>
        </w:tc>
      </w:tr>
      <w:tr w:rsidR="000E46EB" w:rsidRPr="009A1838" w14:paraId="4E4984E0" w14:textId="77777777" w:rsidTr="005E21E0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90D7B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E86F4B5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1A66B978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1E5F1DB" w14:textId="77777777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C0050A" w14:textId="314FD7E1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2E5F11" w14:textId="20E5C385" w:rsidR="000E46EB" w:rsidRPr="009A1838" w:rsidRDefault="000E46EB" w:rsidP="000E46EB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PEČENA HRENOVKA par, KRUH, SOLATA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</w:t>
            </w:r>
            <w:r w:rsidR="004A5B8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0208DC" w14:textId="62B08912" w:rsidR="000E46EB" w:rsidRPr="00476926" w:rsidRDefault="000E46EB" w:rsidP="000E46EB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TOPLI SENDVIČ S ŠUNKO IN SIROM, SOLATA (G</w:t>
            </w:r>
            <w:r w:rsidR="004A5B83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1AB929" w14:textId="3A22D3AD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SOLATNI KROŽNIK S POPEČENIMI PIŠČANČJIMI TRAKCI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3E408D" w14:textId="651F546F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 KROMPIR S PAPRIKO, ZELJNA SOLATA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93F0F00" w14:textId="3982F9C9" w:rsidR="000E46EB" w:rsidRPr="005B3AD5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STROČJI FIŽOL Z OCVIRKI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2F7288" w14:textId="235B91BE" w:rsidR="000E46EB" w:rsidRPr="009A1838" w:rsidRDefault="000E46EB" w:rsidP="000E46EB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MAKARONOVO MESO, SOLATA (G)</w:t>
            </w:r>
          </w:p>
        </w:tc>
      </w:tr>
    </w:tbl>
    <w:p w14:paraId="757B6B6D" w14:textId="77777777" w:rsidR="00706ED8" w:rsidRPr="009A1838" w:rsidRDefault="00706ED8" w:rsidP="00706ED8">
      <w:pPr>
        <w:rPr>
          <w:rFonts w:asciiTheme="minorHAnsi" w:hAnsiTheme="minorHAnsi" w:cstheme="minorBidi"/>
          <w:sz w:val="15"/>
          <w:szCs w:val="15"/>
        </w:rPr>
      </w:pPr>
    </w:p>
    <w:p w14:paraId="7D880948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DC7E9D9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11B9C6E6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01EE8D3C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FAFD095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3EA3813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C2D79D5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BDBA2D7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63B22ED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05B35185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1974F411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7D28FF56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177C4036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77F81690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5B5F52E8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57BD643C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04CA83C4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3C7CB6BE" w14:textId="77777777" w:rsidR="00C35B8D" w:rsidRDefault="00C35B8D" w:rsidP="0087581A">
      <w:pPr>
        <w:rPr>
          <w:rFonts w:asciiTheme="minorHAnsi" w:hAnsiTheme="minorHAnsi" w:cstheme="minorBidi"/>
          <w:sz w:val="15"/>
          <w:szCs w:val="15"/>
        </w:rPr>
      </w:pPr>
    </w:p>
    <w:p w14:paraId="17068C8E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5FB06C68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21DD8851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54F41CE2" w14:textId="77777777" w:rsidR="007170E0" w:rsidRDefault="007170E0" w:rsidP="0087581A">
      <w:pPr>
        <w:rPr>
          <w:rFonts w:asciiTheme="minorHAnsi" w:hAnsiTheme="minorHAnsi" w:cstheme="minorBidi"/>
          <w:sz w:val="15"/>
          <w:szCs w:val="15"/>
        </w:rPr>
      </w:pPr>
    </w:p>
    <w:p w14:paraId="73218CE1" w14:textId="77777777" w:rsidR="0015089A" w:rsidRDefault="0015089A" w:rsidP="0087581A">
      <w:pPr>
        <w:rPr>
          <w:rFonts w:asciiTheme="minorHAnsi" w:hAnsiTheme="minorHAnsi" w:cstheme="minorBidi"/>
          <w:sz w:val="15"/>
          <w:szCs w:val="15"/>
        </w:rPr>
      </w:pPr>
    </w:p>
    <w:p w14:paraId="4E0EBB6B" w14:textId="77777777" w:rsidR="00B73762" w:rsidRDefault="00B73762" w:rsidP="0087581A">
      <w:pPr>
        <w:rPr>
          <w:rFonts w:asciiTheme="minorHAnsi" w:hAnsiTheme="minorHAnsi" w:cstheme="minorBidi"/>
          <w:sz w:val="15"/>
          <w:szCs w:val="15"/>
        </w:rPr>
      </w:pPr>
    </w:p>
    <w:p w14:paraId="4943A691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"/>
        <w:gridCol w:w="1533"/>
        <w:gridCol w:w="1678"/>
        <w:gridCol w:w="1543"/>
        <w:gridCol w:w="1543"/>
        <w:gridCol w:w="1496"/>
        <w:gridCol w:w="1496"/>
        <w:gridCol w:w="1496"/>
        <w:gridCol w:w="1496"/>
      </w:tblGrid>
      <w:tr w:rsidR="00EE4909" w:rsidRPr="009A1838" w14:paraId="710DD91F" w14:textId="77777777" w:rsidTr="003F76CE">
        <w:trPr>
          <w:trHeight w:val="201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18E7C46" w14:textId="77777777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624264B1" w14:textId="77777777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81DBD48" w14:textId="0CD0F48A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 w:rsidR="001903B4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  <w:r w:rsidR="007D0C3E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7.9.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7F34AFA" w14:textId="10118765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7D0C3E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8.9.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6B9007CC" w14:textId="78FC6C0F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7D0C3E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9.9.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F88190B" w14:textId="297EE3E1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7D0C3E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10.9.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3357F41" w14:textId="4B47AE76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7D0C3E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11.9.</w:t>
            </w:r>
            <w:r w:rsidR="00ED192A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5FCCA8" w14:textId="7CACF3AE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 w:rsidR="007D0C3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12.9.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3B468A" w14:textId="29F25846" w:rsidR="00EE4909" w:rsidRPr="009A1838" w:rsidRDefault="00EE4909" w:rsidP="00EE490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 w:rsidR="007D0C3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13.9.</w:t>
            </w:r>
          </w:p>
        </w:tc>
      </w:tr>
      <w:tr w:rsidR="00C35B8D" w:rsidRPr="009A1838" w14:paraId="68B630A1" w14:textId="77777777" w:rsidTr="009166DF">
        <w:trPr>
          <w:trHeight w:val="58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4F74EC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245428B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616D344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4B3D2D0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1AB39BF" w14:textId="7EE807AF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0D33977" w14:textId="21647806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2506558" w14:textId="7514257B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14CB603" w14:textId="5EF1BC0A" w:rsidR="00C35B8D" w:rsidRPr="0099693B" w:rsidRDefault="00C35B8D" w:rsidP="00C35B8D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6EF7127" w14:textId="6F3E229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5EF8526D" w14:textId="460FBD74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GOVEJA JUHA, RIZI-BIZI, GOVEDINA, HREN, SOLATA</w:t>
            </w:r>
            <w:r w:rsidR="00AD661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(G)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</w:p>
          <w:p w14:paraId="2AD49366" w14:textId="77DDC17C" w:rsidR="00C35B8D" w:rsidRPr="00E85891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24AFDBF" w14:textId="77777777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</w:t>
            </w:r>
          </w:p>
          <w:p w14:paraId="604C4314" w14:textId="77A63D7D" w:rsidR="00C35B8D" w:rsidRPr="007A73D9" w:rsidRDefault="00C35B8D" w:rsidP="00C35B8D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ŠPINAČA, PIRE KROMPIR, PEČENO JAJCE (J,L)</w:t>
            </w:r>
          </w:p>
        </w:tc>
      </w:tr>
      <w:tr w:rsidR="00C35B8D" w:rsidRPr="009A1838" w14:paraId="3E491ACF" w14:textId="77777777" w:rsidTr="009166DF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0746C94" w14:textId="77777777" w:rsidR="00C35B8D" w:rsidRPr="009A1838" w:rsidRDefault="00C35B8D" w:rsidP="00C35B8D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7D76264E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8A8758C" w14:textId="267BD3B0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1B25566" w14:textId="65573160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1830638" w14:textId="20EED5FF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A9255DB" w14:textId="7FE13AC0" w:rsidR="00C35B8D" w:rsidRPr="0086033F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AF47F4A" w14:textId="554D49D2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3AC17644" w14:textId="5D6555C4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RIZI-BIZI, GOVEDINA, HREN, SOLATA </w:t>
            </w:r>
            <w:r w:rsidR="00AD661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(G)</w:t>
            </w:r>
          </w:p>
          <w:p w14:paraId="30C3ED5C" w14:textId="4C18E220" w:rsidR="00C35B8D" w:rsidRPr="00E85891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17FE98E" w14:textId="77777777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</w:t>
            </w:r>
          </w:p>
          <w:p w14:paraId="4E44BE65" w14:textId="2FA4D95F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ŠPINAČA, KROMPIR V KOSIH, PEČENO JAJCE (J,L)</w:t>
            </w:r>
          </w:p>
        </w:tc>
      </w:tr>
      <w:tr w:rsidR="00C35B8D" w:rsidRPr="009A1838" w14:paraId="328D511D" w14:textId="77777777" w:rsidTr="009166DF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596432E" w14:textId="77777777" w:rsidR="00C35B8D" w:rsidRPr="009A1838" w:rsidRDefault="00C35B8D" w:rsidP="00C35B8D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09BF63B" w14:textId="77777777" w:rsidR="00C35B8D" w:rsidRPr="00EA18E2" w:rsidRDefault="00C35B8D" w:rsidP="00C35B8D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3A4209F4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84AB49" w14:textId="5984081A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ABDA9A" w14:textId="01B3BF55" w:rsidR="00C35B8D" w:rsidRPr="00B20DA7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EDF993" w14:textId="29BE3369" w:rsidR="00C35B8D" w:rsidRPr="00B20DA7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8C35A7" w14:textId="5C150F5F" w:rsidR="00C35B8D" w:rsidRPr="00B20DA7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F2F273" w14:textId="0D6F4439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878A9E" w14:textId="1835A771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RIZI-BIZI, GOVEDINA, HREN, SOLATA </w:t>
            </w:r>
            <w:r w:rsidR="00AD6611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(G)</w:t>
            </w:r>
          </w:p>
          <w:p w14:paraId="1D4C1B1E" w14:textId="71A7BC77" w:rsidR="00C35B8D" w:rsidRPr="007C2EF0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3409D8" w14:textId="77777777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</w:t>
            </w:r>
          </w:p>
          <w:p w14:paraId="38487AA0" w14:textId="77777777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ŠPINAČA, KROMPIR V KOSIH, PEČENO JAJCE (J,L)</w:t>
            </w:r>
          </w:p>
          <w:p w14:paraId="19FDA41B" w14:textId="246A95A9" w:rsidR="001C0931" w:rsidRPr="009A1838" w:rsidRDefault="001C0931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C35B8D" w:rsidRPr="009A1838" w14:paraId="76B3A046" w14:textId="77777777" w:rsidTr="00BB6F05">
        <w:trPr>
          <w:trHeight w:val="53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D8CF0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FC4D75C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D86CE25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79F46AB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3AAACA9" w14:textId="65C7921F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SATARAŠ, KRUH (G,J)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68D0E29" w14:textId="77777777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CARSKI PRAŽENEC KEPICA SLADOLEDA</w:t>
            </w:r>
          </w:p>
          <w:p w14:paraId="5C651243" w14:textId="332D28A5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(G, L,J)</w:t>
            </w:r>
          </w:p>
          <w:p w14:paraId="35AEAEC7" w14:textId="43B4B307" w:rsidR="00C35B8D" w:rsidRPr="00B20DA7" w:rsidRDefault="00C35B8D" w:rsidP="00C35B8D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973EAE7" w14:textId="427AC2A4" w:rsidR="00C35B8D" w:rsidRPr="00F07F20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AVOKADOV NAMAZ S TUNO, KRUH (G, 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606262E6" w14:textId="69F7AA7C" w:rsidR="00C35B8D" w:rsidRPr="00AA6261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FILE OSLIČA, KROMPIRJEVA SOLATA (R1,GS)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978FE80" w14:textId="286462E6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413C6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KRUH (G, 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1C85262" w14:textId="555DA521" w:rsidR="00C35B8D" w:rsidRPr="009A1838" w:rsidRDefault="00C35B8D" w:rsidP="00C35B8D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VEGANSKI TATARSKI BIFTEK, TOAST,SOLATA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2D0D6A4C" w14:textId="52A6C3A0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</w:tr>
      <w:tr w:rsidR="00C35B8D" w:rsidRPr="009A1838" w14:paraId="22860EA2" w14:textId="77777777" w:rsidTr="00BB6F05">
        <w:trPr>
          <w:trHeight w:val="5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18A63F" w14:textId="77777777" w:rsidR="00C35B8D" w:rsidRPr="009A1838" w:rsidRDefault="00C35B8D" w:rsidP="00C35B8D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0AEB2CE" w14:textId="77777777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7FC75AB" w14:textId="343D9730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SATARAŠ, RŽENI KRUH, SOLATA (G,J)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9ED03BE" w14:textId="77777777" w:rsidR="00F24DD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CARSKI PRAŽENEC KEPICA SLADOLEDA </w:t>
            </w:r>
          </w:p>
          <w:p w14:paraId="2C7A71B4" w14:textId="3ACF0630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(G,L,J)</w:t>
            </w:r>
          </w:p>
          <w:p w14:paraId="7B3ADD23" w14:textId="7068C64D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Polnozrnata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moka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B1B538A" w14:textId="77777777" w:rsidR="00F24DD8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AVOKADOV NAMAZ S TUNO, RŽENI</w:t>
            </w:r>
            <w:r w:rsidR="00F24DD8">
              <w:rPr>
                <w:rFonts w:ascii="Times New Roman" w:hAnsi="Times New Roman"/>
                <w:sz w:val="15"/>
                <w:szCs w:val="15"/>
                <w:lang w:eastAsia="sl-SI"/>
              </w:rPr>
              <w:t xml:space="preserve"> </w:t>
            </w: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KRUH,SOLATA</w:t>
            </w:r>
          </w:p>
          <w:p w14:paraId="1C427483" w14:textId="52608D2E" w:rsidR="00C35B8D" w:rsidRPr="00F07F20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(G, 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7D9D630" w14:textId="463A01D1" w:rsidR="00C35B8D" w:rsidRPr="00793D6A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FILE OSLIČA, KROMPIRJEVA SOLATA, RŽENI KRUH (G,R1,GS)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AFAE599" w14:textId="2E32D4EB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ČRNI KRUH (G, 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6470994" w14:textId="57AEE9E9" w:rsidR="00C35B8D" w:rsidRPr="009A1838" w:rsidRDefault="00C35B8D" w:rsidP="00C35B8D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VEGANSKI TATARSKI BIFTEK, POLNOZRNAT TOAST, SOLATA (G)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4E475B4A" w14:textId="4CFD4B4A" w:rsidR="00C35B8D" w:rsidRPr="009A1838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</w:tr>
      <w:tr w:rsidR="00C35B8D" w:rsidRPr="00FE3074" w14:paraId="3CB0EB73" w14:textId="77777777" w:rsidTr="000856C6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BEC3426" w14:textId="77777777" w:rsidR="00C35B8D" w:rsidRPr="00FE3074" w:rsidRDefault="00C35B8D" w:rsidP="00C35B8D">
            <w:pPr>
              <w:spacing w:line="256" w:lineRule="auto"/>
              <w:rPr>
                <w:rFonts w:ascii="Times New Roman" w:eastAsia="Times New Roman" w:hAnsi="Times New Roman"/>
                <w:i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F993A5E" w14:textId="77777777" w:rsidR="00C35B8D" w:rsidRPr="00FE3074" w:rsidRDefault="00C35B8D" w:rsidP="00C35B8D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FE3074">
              <w:rPr>
                <w:rFonts w:ascii="Times New Roman" w:hAnsi="Times New Roman"/>
                <w:sz w:val="14"/>
                <w:szCs w:val="14"/>
              </w:rPr>
              <w:t>REDUKCIJSKA DIETA IN DIETA PRI BOLEZNI PREBAVIL</w:t>
            </w:r>
          </w:p>
          <w:p w14:paraId="34611A91" w14:textId="77777777" w:rsidR="00C35B8D" w:rsidRPr="00FE3074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3419F0" w14:textId="107927BC" w:rsidR="00C35B8D" w:rsidRPr="00FE3074" w:rsidRDefault="00C35B8D" w:rsidP="00C35B8D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SATARAŠ, KRUH (G,J)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920C07" w14:textId="65891CE4" w:rsidR="00C35B8D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CARSKI PRAŽENEC KEPICA SLADOLEDA (G,L,J)</w:t>
            </w:r>
          </w:p>
          <w:p w14:paraId="62D3FA7B" w14:textId="16E44EAC" w:rsidR="00C35B8D" w:rsidRPr="00942BA6" w:rsidRDefault="00C35B8D" w:rsidP="00C35B8D">
            <w:pPr>
              <w:spacing w:line="240" w:lineRule="auto"/>
              <w:rPr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Polnozrnata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moka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A636B1" w14:textId="77777777" w:rsidR="00F24DD8" w:rsidRDefault="00C35B8D" w:rsidP="00C35B8D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 xml:space="preserve">AVOKADOV NAMAZ S TUNO, RŽENI KRUH,SOLATA </w:t>
            </w:r>
          </w:p>
          <w:p w14:paraId="793D28E8" w14:textId="5D14F274" w:rsidR="00C35B8D" w:rsidRPr="00FE3074" w:rsidRDefault="00C35B8D" w:rsidP="00C35B8D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(G, 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CB56E5" w14:textId="3A648B17" w:rsidR="00C35B8D" w:rsidRPr="00FF444F" w:rsidRDefault="00C35B8D" w:rsidP="00C35B8D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FILE OSLIČA, KROMPIRJEVA SOLATA (R1,GS)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9D13ABA" w14:textId="6F1EFA29" w:rsidR="00C35B8D" w:rsidRPr="00FE3074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ČRNI KRUH (G, R1)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AC6B980" w14:textId="5F1C9685" w:rsidR="00C35B8D" w:rsidRPr="00FE3074" w:rsidRDefault="00C35B8D" w:rsidP="00C35B8D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VEGANSKI TATARSKI BIFTEK, POLNOZRNAT TOAST, SOLATA (G)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4C74BBA" w14:textId="2C3E2E3A" w:rsidR="00C35B8D" w:rsidRPr="00FE3074" w:rsidRDefault="00C35B8D" w:rsidP="00C35B8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</w:tr>
    </w:tbl>
    <w:p w14:paraId="6B760690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0FCD6CD0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088D28B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DA76635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390C4A20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3F5C3566" w14:textId="77777777" w:rsidR="00452F36" w:rsidRDefault="00452F36" w:rsidP="0087581A">
      <w:pPr>
        <w:rPr>
          <w:rFonts w:asciiTheme="minorHAnsi" w:hAnsiTheme="minorHAnsi" w:cstheme="minorBidi"/>
          <w:sz w:val="15"/>
          <w:szCs w:val="15"/>
        </w:rPr>
      </w:pPr>
    </w:p>
    <w:p w14:paraId="2F4FC8A2" w14:textId="77777777" w:rsidR="00360FB1" w:rsidRDefault="00360FB1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EB0626" w:rsidRPr="009A1838" w14:paraId="1F6409F4" w14:textId="77777777" w:rsidTr="00810D88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DC8D324" w14:textId="77777777" w:rsidR="00EB0626" w:rsidRPr="009A1838" w:rsidRDefault="00EB0626" w:rsidP="00EB062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C58D19C" w14:textId="77777777" w:rsidR="00EB0626" w:rsidRPr="009A1838" w:rsidRDefault="00EB0626" w:rsidP="00EB062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66E3D17" w14:textId="625290FC" w:rsidR="00EB0626" w:rsidRPr="009A1838" w:rsidRDefault="00EB0626" w:rsidP="00EB062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7.9.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E2A7904" w14:textId="175A1BDB" w:rsidR="00EB0626" w:rsidRPr="009A1838" w:rsidRDefault="00EB0626" w:rsidP="00EB062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8.9.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E716A3E" w14:textId="3D17CE09" w:rsidR="00EB0626" w:rsidRPr="00925938" w:rsidRDefault="00EB0626" w:rsidP="00EB0626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9.9.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005938F" w14:textId="48F0F911" w:rsidR="00EB0626" w:rsidRPr="00925938" w:rsidRDefault="00EB0626" w:rsidP="00EB0626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10.9.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0FA8FEA" w14:textId="2C2581E3" w:rsidR="00EB0626" w:rsidRPr="00925938" w:rsidRDefault="00EB0626" w:rsidP="00EB0626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11.9..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700256" w14:textId="0580D684" w:rsidR="00EB0626" w:rsidRPr="009A1838" w:rsidRDefault="00EB0626" w:rsidP="00EB062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12.9.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168E75" w14:textId="6320F952" w:rsidR="00EB0626" w:rsidRPr="009A1838" w:rsidRDefault="00EB0626" w:rsidP="00EB062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13.9.</w:t>
            </w:r>
          </w:p>
        </w:tc>
      </w:tr>
      <w:tr w:rsidR="003348F1" w:rsidRPr="009A1838" w14:paraId="11204468" w14:textId="77777777" w:rsidTr="00120D9B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DE9B66" w14:textId="77777777" w:rsidR="003348F1" w:rsidRPr="009A1838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05FC7605" w14:textId="77777777" w:rsidR="003348F1" w:rsidRPr="009A1838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14848C0" w14:textId="77777777" w:rsidR="003348F1" w:rsidRPr="009A1838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D1BCAAA" w14:textId="77777777" w:rsidR="003348F1" w:rsidRPr="009A1838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E3A9839" w14:textId="5860EF5E" w:rsidR="003348F1" w:rsidRPr="009A1838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EEB2F4" w14:textId="77777777" w:rsidR="003348F1" w:rsidRPr="009A1838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6853F203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635215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77783FD8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B362ABE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8129CCE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0D166640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F5D6FCE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E970169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21DEF3C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635215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16FC5B0" w14:textId="77777777" w:rsidR="003348F1" w:rsidRPr="00635215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635215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5A884A83" w14:textId="77777777" w:rsidR="003348F1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RIZI-BIZI, GOVEDINA, HREN, SOLATA </w:t>
            </w:r>
          </w:p>
          <w:p w14:paraId="79B0D8E2" w14:textId="77777777" w:rsidR="003348F1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15C7791" w14:textId="77777777" w:rsidR="003348F1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09A10D73" w14:textId="73BF2E58" w:rsidR="003348F1" w:rsidRPr="00124F4A" w:rsidRDefault="003348F1" w:rsidP="003348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99F6094" w14:textId="77777777" w:rsidR="003348F1" w:rsidRDefault="003348F1" w:rsidP="003348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BUČNA JUHA,</w:t>
            </w:r>
          </w:p>
          <w:p w14:paraId="028DB332" w14:textId="3248D134" w:rsidR="003348F1" w:rsidRPr="009A1838" w:rsidRDefault="003348F1" w:rsidP="003348F1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ŠPINAČA, PIRE KROMPIR, PEČENO JAJCE (J,L)</w:t>
            </w:r>
          </w:p>
        </w:tc>
      </w:tr>
      <w:tr w:rsidR="00FB6D69" w:rsidRPr="009A1838" w14:paraId="36A9CA10" w14:textId="77777777" w:rsidTr="00AE6037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ED08F3" w14:textId="77777777" w:rsidR="00FB6D69" w:rsidRPr="009A1838" w:rsidRDefault="00FB6D69" w:rsidP="00FB6D6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97D217A" w14:textId="77777777" w:rsidR="00FB6D69" w:rsidRPr="009A1838" w:rsidRDefault="00FB6D69" w:rsidP="00FB6D6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07A1EEF" w14:textId="77777777" w:rsidR="00FB6D69" w:rsidRPr="009A1838" w:rsidRDefault="00FB6D69" w:rsidP="00FB6D6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80199F5" w14:textId="77777777" w:rsidR="00FB6D69" w:rsidRPr="009A1838" w:rsidRDefault="00FB6D69" w:rsidP="00FB6D6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CDEECC" w14:textId="007C06BE" w:rsidR="00FB6D69" w:rsidRPr="009A1838" w:rsidRDefault="00FB6D69" w:rsidP="00FB6D69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SATARAŠ, KRUH (G,J)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3AA8DE" w14:textId="77777777" w:rsidR="00FB6D69" w:rsidRDefault="00FB6D69" w:rsidP="00FB6D69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CARSKI PRAŽENEC KEPICA SLADOLEDA</w:t>
            </w:r>
          </w:p>
          <w:p w14:paraId="1F6CEF01" w14:textId="0BFB7CB5" w:rsidR="00FB6D69" w:rsidRDefault="00FB6D69" w:rsidP="00FB6D69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(G, J)</w:t>
            </w:r>
          </w:p>
          <w:p w14:paraId="7AF8213D" w14:textId="311B5FE5" w:rsidR="00FB6D69" w:rsidRPr="009A1838" w:rsidRDefault="00FB6D69" w:rsidP="00FB6D69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2022CA" w14:textId="4587D8FC" w:rsidR="00FB6D69" w:rsidRPr="00925938" w:rsidRDefault="00FB6D69" w:rsidP="00FB6D69">
            <w:pPr>
              <w:spacing w:line="240" w:lineRule="auto"/>
              <w:rPr>
                <w:rFonts w:ascii="Times New Roman" w:eastAsia="Times New Roman" w:hAnsi="Times New Roman"/>
                <w:i/>
                <w:iCs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AVOKADOV NAMAZ S TUNO, KRUH (G, 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E35C27" w14:textId="0B3F097B" w:rsidR="00FB6D69" w:rsidRPr="00925938" w:rsidRDefault="00FB6D69" w:rsidP="00FB6D69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FILE OSLIČA, KROMPIRJEVA SOLATA (R1,GS)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530390" w14:textId="2C32034E" w:rsidR="00FB6D69" w:rsidRPr="00925938" w:rsidRDefault="00FB6D69" w:rsidP="00FB6D69">
            <w:pPr>
              <w:spacing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5"/>
                <w:szCs w:val="15"/>
                <w:lang w:eastAsia="sl-SI"/>
              </w:rPr>
            </w:pPr>
            <w:r w:rsidRPr="00413C63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RIBJI NAMAZ, MEŠANA SOLATA, KRUH (G, R1)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3BC520C" w14:textId="731A96D8" w:rsidR="00FB6D69" w:rsidRPr="009A1838" w:rsidRDefault="00FB6D69" w:rsidP="00FB6D69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VEGANSKI TATARSKI BIFTEK, TOAST,SOLATA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A4930B" w14:textId="5E19E284" w:rsidR="00FB6D69" w:rsidRPr="009A1838" w:rsidRDefault="00FB6D69" w:rsidP="00FB6D69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ZELENJAVNI POLPETI, MEŠANA SOLATA (G)</w:t>
            </w:r>
          </w:p>
        </w:tc>
      </w:tr>
    </w:tbl>
    <w:p w14:paraId="2AB9A314" w14:textId="77777777" w:rsidR="00706ED8" w:rsidRPr="009A1838" w:rsidRDefault="00706ED8" w:rsidP="00706ED8">
      <w:pPr>
        <w:rPr>
          <w:rFonts w:asciiTheme="minorHAnsi" w:hAnsiTheme="minorHAnsi" w:cstheme="minorBidi"/>
          <w:sz w:val="15"/>
          <w:szCs w:val="15"/>
        </w:rPr>
      </w:pPr>
    </w:p>
    <w:p w14:paraId="2435CD1D" w14:textId="77777777" w:rsidR="00FF444F" w:rsidRDefault="00FF444F" w:rsidP="0087581A">
      <w:pPr>
        <w:rPr>
          <w:rFonts w:asciiTheme="minorHAnsi" w:hAnsiTheme="minorHAnsi" w:cstheme="minorBidi"/>
          <w:sz w:val="15"/>
          <w:szCs w:val="15"/>
        </w:rPr>
      </w:pPr>
    </w:p>
    <w:p w14:paraId="04D395BC" w14:textId="77777777" w:rsidR="00442C03" w:rsidRDefault="00442C03" w:rsidP="0087581A">
      <w:pPr>
        <w:rPr>
          <w:rFonts w:asciiTheme="minorHAnsi" w:hAnsiTheme="minorHAnsi" w:cstheme="minorBidi"/>
          <w:sz w:val="15"/>
          <w:szCs w:val="15"/>
        </w:rPr>
      </w:pPr>
    </w:p>
    <w:p w14:paraId="67F6E3B4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27487459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3E2A4AB1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5187F3F7" w14:textId="77777777" w:rsidR="00176167" w:rsidRDefault="00176167" w:rsidP="0087581A">
      <w:pPr>
        <w:rPr>
          <w:rFonts w:asciiTheme="minorHAnsi" w:hAnsiTheme="minorHAnsi" w:cstheme="minorBidi"/>
          <w:sz w:val="15"/>
          <w:szCs w:val="15"/>
        </w:rPr>
      </w:pPr>
    </w:p>
    <w:p w14:paraId="10957850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0260BC80" w14:textId="77777777" w:rsidR="005F6085" w:rsidRDefault="005F6085" w:rsidP="0087581A">
      <w:pPr>
        <w:rPr>
          <w:rFonts w:asciiTheme="minorHAnsi" w:hAnsiTheme="minorHAnsi" w:cstheme="minorBidi"/>
          <w:sz w:val="15"/>
          <w:szCs w:val="15"/>
        </w:rPr>
      </w:pPr>
    </w:p>
    <w:p w14:paraId="7C3DEE5E" w14:textId="77777777" w:rsidR="00F7714E" w:rsidRDefault="00F7714E" w:rsidP="0087581A">
      <w:pPr>
        <w:rPr>
          <w:rFonts w:asciiTheme="minorHAnsi" w:hAnsiTheme="minorHAnsi" w:cstheme="minorBidi"/>
          <w:sz w:val="15"/>
          <w:szCs w:val="15"/>
        </w:rPr>
      </w:pPr>
    </w:p>
    <w:p w14:paraId="3C4BD263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0F30AC3C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5DBEC214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7A5EE994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2B2BDD1F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75D6C0CF" w14:textId="77777777" w:rsidR="00C569C1" w:rsidRDefault="00C569C1" w:rsidP="0087581A">
      <w:pPr>
        <w:rPr>
          <w:rFonts w:asciiTheme="minorHAnsi" w:hAnsiTheme="minorHAnsi" w:cstheme="minorBidi"/>
          <w:sz w:val="15"/>
          <w:szCs w:val="15"/>
        </w:rPr>
      </w:pPr>
    </w:p>
    <w:p w14:paraId="31081FD6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599491BB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3FA7C464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072A7A93" w14:textId="77777777" w:rsidR="00EB0626" w:rsidRDefault="00EB0626" w:rsidP="0087581A">
      <w:pPr>
        <w:rPr>
          <w:rFonts w:asciiTheme="minorHAnsi" w:hAnsiTheme="minorHAnsi" w:cstheme="minorBidi"/>
          <w:sz w:val="15"/>
          <w:szCs w:val="15"/>
        </w:rPr>
      </w:pPr>
    </w:p>
    <w:p w14:paraId="65EEFA34" w14:textId="77777777" w:rsidR="003348F1" w:rsidRDefault="003348F1" w:rsidP="0087581A">
      <w:pPr>
        <w:rPr>
          <w:rFonts w:asciiTheme="minorHAnsi" w:hAnsiTheme="minorHAnsi" w:cstheme="minorBidi"/>
          <w:sz w:val="15"/>
          <w:szCs w:val="15"/>
        </w:rPr>
      </w:pPr>
    </w:p>
    <w:p w14:paraId="458E30CF" w14:textId="77777777" w:rsidR="002344DD" w:rsidRDefault="002344DD" w:rsidP="0087581A">
      <w:pPr>
        <w:rPr>
          <w:rFonts w:asciiTheme="minorHAnsi" w:hAnsiTheme="minorHAnsi" w:cstheme="minorBidi"/>
          <w:sz w:val="15"/>
          <w:szCs w:val="15"/>
        </w:rPr>
      </w:pPr>
    </w:p>
    <w:p w14:paraId="410CDC04" w14:textId="77777777" w:rsidR="00810D88" w:rsidRPr="009A1838" w:rsidRDefault="00810D88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"/>
        <w:gridCol w:w="1533"/>
        <w:gridCol w:w="1678"/>
        <w:gridCol w:w="1543"/>
        <w:gridCol w:w="1543"/>
        <w:gridCol w:w="1496"/>
        <w:gridCol w:w="1496"/>
        <w:gridCol w:w="1496"/>
        <w:gridCol w:w="1496"/>
      </w:tblGrid>
      <w:tr w:rsidR="00C23C91" w:rsidRPr="009A1838" w14:paraId="67C307FE" w14:textId="77777777" w:rsidTr="00810D88">
        <w:trPr>
          <w:trHeight w:val="201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C0AC2EA" w14:textId="77777777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73E48D9B" w14:textId="77777777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219643A" w14:textId="7F1903DA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PONEDELJEK </w:t>
            </w:r>
            <w:r w:rsidR="00EB0626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14.9.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4326D4B8" w14:textId="3ACBD12D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EB0626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15.9.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43BB73E8" w14:textId="497AA1B6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EB0626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16.9.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95A55B0" w14:textId="0BC4BC01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EB0626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17.9.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69960293" w14:textId="1FEB89D1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EB0626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18.9.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ED9FBD" w14:textId="68638305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 w:rsidR="00EB062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19.9.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5E36F" w14:textId="23D55A0B" w:rsidR="00C23C91" w:rsidRPr="009A1838" w:rsidRDefault="00C23C91" w:rsidP="00C23C9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 w:rsidR="00EB062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20.9.</w:t>
            </w:r>
          </w:p>
        </w:tc>
      </w:tr>
      <w:tr w:rsidR="003B1DC4" w:rsidRPr="009A1838" w14:paraId="421EE139" w14:textId="77777777" w:rsidTr="00C21DC1">
        <w:trPr>
          <w:trHeight w:val="58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167FFA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A387875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371E3CB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33C9A91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70292E1" w14:textId="7BAC289F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C9924A" w14:textId="310BE1EC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7FDDE79" w14:textId="2408D960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14CADA3" w14:textId="7E76C91A" w:rsidR="003B1DC4" w:rsidRPr="0099693B" w:rsidRDefault="003B1DC4" w:rsidP="003B1DC4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5AE0C59" w14:textId="445690ED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11C8CC5" w14:textId="5BBDC956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ŠPARGLJEVA JUHA, PICA S ŠUNKO, SOLATA (G,L)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BEA99E7" w14:textId="5607FAC5" w:rsidR="003B1DC4" w:rsidRPr="007A73D9" w:rsidRDefault="003B1DC4" w:rsidP="003B1DC4">
            <w:pPr>
              <w:spacing w:line="240" w:lineRule="auto"/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ČUFTI, PIRE KROMPIR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 MEHKA ZELENA SOLATA (G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,J</w:t>
            </w:r>
            <w:r w:rsidR="00D85984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,L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)</w:t>
            </w:r>
          </w:p>
        </w:tc>
      </w:tr>
      <w:tr w:rsidR="003B1DC4" w:rsidRPr="009A1838" w14:paraId="08806E90" w14:textId="77777777" w:rsidTr="00C21DC1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5B32B4A" w14:textId="77777777" w:rsidR="003B1DC4" w:rsidRPr="009A1838" w:rsidRDefault="003B1DC4" w:rsidP="003B1DC4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59078B8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2740596" w14:textId="169F46E9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806FDB2" w14:textId="2FE6E524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F3F63F7" w14:textId="0288043B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DEAE474" w14:textId="6928DA71" w:rsidR="003B1DC4" w:rsidRPr="0086033F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74B1B5E" w14:textId="4802A2D9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C836247" w14:textId="630783FA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ŠPARGLJEVA JUHA, PICA S ŠUNKO, SOLATA (G,L)</w:t>
            </w:r>
          </w:p>
          <w:p w14:paraId="1765CE33" w14:textId="675E0CD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moka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08F70B7D" w14:textId="38B55CDC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ČUFTI, KROMPIR V KOSIH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 MEHKA ZELENA SOLATA (G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,J</w:t>
            </w:r>
            <w:r w:rsidR="00D85984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,L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)</w:t>
            </w:r>
          </w:p>
        </w:tc>
      </w:tr>
      <w:tr w:rsidR="003B1DC4" w:rsidRPr="009A1838" w14:paraId="7974BF22" w14:textId="77777777" w:rsidTr="00C21DC1">
        <w:trPr>
          <w:trHeight w:val="144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21E4DF9" w14:textId="77777777" w:rsidR="003B1DC4" w:rsidRPr="009A1838" w:rsidRDefault="003B1DC4" w:rsidP="003B1DC4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8711F54" w14:textId="77777777" w:rsidR="003B1DC4" w:rsidRPr="00EA18E2" w:rsidRDefault="003B1DC4" w:rsidP="003B1DC4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1FA2241F" w14:textId="4818BF56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508ADC" w14:textId="777028E4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EBEC57" w14:textId="47F157B7" w:rsidR="003B1DC4" w:rsidRPr="00B20DA7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D6BE50" w14:textId="3717026F" w:rsidR="003B1DC4" w:rsidRPr="00B20DA7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4FF4E1" w14:textId="45E2F2E1" w:rsidR="003B1DC4" w:rsidRPr="00B20DA7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723248" w14:textId="282E3500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E1F8626" w14:textId="325F0B1A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ŠPARGLJEVA JUHA, PICA S ŠUNKO, SOLATA (G,L)</w:t>
            </w:r>
          </w:p>
          <w:p w14:paraId="1DFFC621" w14:textId="3A6A24D0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moka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7FB944B" w14:textId="56FB1573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ČUFTI, KROMPIR V KOSIH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 MEHKA ZELENA SOLATA (G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,J</w:t>
            </w:r>
            <w:r w:rsidR="00D85984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,L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)</w:t>
            </w:r>
          </w:p>
        </w:tc>
      </w:tr>
      <w:tr w:rsidR="003B1DC4" w:rsidRPr="009A1838" w14:paraId="504BE997" w14:textId="77777777" w:rsidTr="00E306AF">
        <w:trPr>
          <w:trHeight w:val="537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57CE8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F258602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D92B745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08DA2EB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4AFC479" w14:textId="354EA90E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DOG, SOLATA (G,GS)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6112B28" w14:textId="7C16A581" w:rsidR="003B1DC4" w:rsidRPr="00B20DA7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MESNI NAREZEK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SVEŽA</w:t>
            </w:r>
            <w:r w:rsidR="00D1190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ZELENJAVA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KRUH (G,L,J)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79CEB117" w14:textId="77777777" w:rsidR="003B1DC4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KROMPIRJEVI SVALJKI Z DROBTINAMI, SOLATA (G, J)</w:t>
            </w:r>
          </w:p>
          <w:p w14:paraId="2AB5F171" w14:textId="77777777" w:rsidR="003B1DC4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</w:p>
          <w:p w14:paraId="5BB13ECC" w14:textId="1FDCD8F2" w:rsidR="003B1DC4" w:rsidRPr="00F07F20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1E1715B5" w14:textId="515B0771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MARMELADO, KOMPOT  (L</w:t>
            </w:r>
            <w:r w:rsidR="002805F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  <w:p w14:paraId="76A87E58" w14:textId="77777777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903DBA6" w14:textId="77777777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9C30AD3" w14:textId="5296FDDA" w:rsidR="003B1DC4" w:rsidRPr="00AA6261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A831E04" w14:textId="53C3F576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RIŽ S CIMETOVIM POSIPOM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3233F5D" w14:textId="1B242C39" w:rsidR="003B1DC4" w:rsidRPr="009A1838" w:rsidRDefault="003B1DC4" w:rsidP="003B1DC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MESNI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SIR Z JAJČKO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ZELENJAVA, KRUH (G</w:t>
            </w:r>
            <w:r w:rsidR="00D85984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A42D0AA" w14:textId="352A377B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MEŠANA SOLATA S SIROM IN GOVEDINO (L)</w:t>
            </w:r>
          </w:p>
        </w:tc>
      </w:tr>
      <w:tr w:rsidR="003B1DC4" w:rsidRPr="009A1838" w14:paraId="5F17F2FD" w14:textId="77777777" w:rsidTr="00E306AF">
        <w:trPr>
          <w:trHeight w:val="54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B4D2BE9" w14:textId="77777777" w:rsidR="003B1DC4" w:rsidRPr="009A1838" w:rsidRDefault="003B1DC4" w:rsidP="003B1DC4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2A9A4C42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C6C45CE" w14:textId="25B83D54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 S POLNOZRNATO ŠTRUČKO, SOLATA (G,GS)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0BEFB20" w14:textId="0BD838BB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MESNI NAREZEK,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SVEŽA ZELENJAVA, ČRNI KRUH (G,L,J)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081C642C" w14:textId="77777777" w:rsidR="003B1DC4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KROMPIRJEVI SVALJKI Z DROBTINAMI, SOLATA (G, J)</w:t>
            </w:r>
          </w:p>
          <w:p w14:paraId="19B4EE3E" w14:textId="6EA4C835" w:rsidR="003B1DC4" w:rsidRPr="00F07F20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Graham drobtine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14:paraId="640E3583" w14:textId="3D6826A9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 brez sladkorja, KOMPOT (L</w:t>
            </w:r>
            <w:r w:rsidR="001304D9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  <w:p w14:paraId="4D247E6A" w14:textId="4C944C2D" w:rsidR="003B1DC4" w:rsidRPr="00793D6A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C1283B3" w14:textId="7349D2FB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INTEGRALNI RIŽ S CIMETOVIM POSIPOM (L)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D531FAD" w14:textId="701E778A" w:rsidR="003B1DC4" w:rsidRPr="009A1838" w:rsidRDefault="003B1DC4" w:rsidP="003B1DC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MESNI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SIR Z JAJČKO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ZELENJAVA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ČRNI KRUH (G</w:t>
            </w:r>
            <w:r w:rsidR="00D85984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8F30BC9" w14:textId="2F9F3570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MEŠANA SOLATA S SIROM IN GOVEDINO, RŽENI KRUH (L)</w:t>
            </w:r>
          </w:p>
        </w:tc>
      </w:tr>
      <w:tr w:rsidR="003B1DC4" w:rsidRPr="00FE3074" w14:paraId="16B53F08" w14:textId="77777777" w:rsidTr="00E306AF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D1AD00" w14:textId="77777777" w:rsidR="003B1DC4" w:rsidRPr="00FE3074" w:rsidRDefault="003B1DC4" w:rsidP="003B1DC4">
            <w:pPr>
              <w:spacing w:line="256" w:lineRule="auto"/>
              <w:rPr>
                <w:rFonts w:ascii="Times New Roman" w:eastAsia="Times New Roman" w:hAnsi="Times New Roman"/>
                <w:i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5411B74" w14:textId="77777777" w:rsidR="003B1DC4" w:rsidRPr="00FE3074" w:rsidRDefault="003B1DC4" w:rsidP="003B1DC4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FE3074">
              <w:rPr>
                <w:rFonts w:ascii="Times New Roman" w:hAnsi="Times New Roman"/>
                <w:sz w:val="14"/>
                <w:szCs w:val="14"/>
              </w:rPr>
              <w:t>REDUKCIJSKA DIETA IN DIETA PRI BOLEZNI PREBAVIL</w:t>
            </w:r>
          </w:p>
          <w:p w14:paraId="6AE6B1B6" w14:textId="26CBD899" w:rsidR="003B1DC4" w:rsidRPr="00FE3074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3C95B8" w14:textId="28157EAF" w:rsidR="003B1DC4" w:rsidRPr="00FE3074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 S POLNOZRNATO ŠTRUČKO, SOLATA (G,GS)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487E66" w14:textId="010522F2" w:rsidR="003B1DC4" w:rsidRPr="00FE3074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MESNI NAREZEK,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SVEŽA ZELENJAVA, ČRNI KRUH (G,L,J)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EFF5C6D" w14:textId="77777777" w:rsidR="003B1DC4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KROMPIRJEVI SVALJKI Z DROBTINAMI, SOLATA (G, J)</w:t>
            </w:r>
          </w:p>
          <w:p w14:paraId="7225DEA0" w14:textId="4B891AD6" w:rsidR="003B1DC4" w:rsidRPr="00FE3074" w:rsidRDefault="003B1DC4" w:rsidP="003B1DC4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Graham drobtine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027C400" w14:textId="1895888B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MARMELADO, KOMPOT (L</w:t>
            </w:r>
            <w:r w:rsidR="001304D9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  <w:p w14:paraId="31DA9C95" w14:textId="0741F7A4" w:rsidR="003B1DC4" w:rsidRPr="00FF444F" w:rsidRDefault="003B1DC4" w:rsidP="003B1DC4">
            <w:pPr>
              <w:rPr>
                <w:rFonts w:ascii="Times New Roman" w:hAnsi="Times New Roman"/>
                <w:sz w:val="14"/>
                <w:szCs w:val="14"/>
                <w:lang w:eastAsia="sl-SI"/>
              </w:rPr>
            </w:pP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AB5CEBB" w14:textId="1B50AB93" w:rsidR="003B1DC4" w:rsidRPr="00FE307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INTEGRALNI RIŽ S CIMETOVIM POSIPOM (L)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BC8A42B" w14:textId="40DFC8CE" w:rsidR="003B1DC4" w:rsidRPr="00FE3074" w:rsidRDefault="003B1DC4" w:rsidP="003B1DC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MESNI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SIR Z JAJČKO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ZELENJAVA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ČRNI KRUH (G</w:t>
            </w:r>
            <w:r w:rsidR="00D85984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B4EBCFD" w14:textId="09D1D5AB" w:rsidR="003B1DC4" w:rsidRPr="00FE307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MEŠANA SOLATA S SIROM IN GOVEDINO (L)</w:t>
            </w:r>
          </w:p>
        </w:tc>
      </w:tr>
    </w:tbl>
    <w:p w14:paraId="227E5959" w14:textId="77777777" w:rsidR="000904B0" w:rsidRDefault="000904B0" w:rsidP="00B91A50">
      <w:pPr>
        <w:rPr>
          <w:rFonts w:asciiTheme="minorHAnsi" w:hAnsiTheme="minorHAnsi" w:cstheme="minorBidi"/>
          <w:sz w:val="15"/>
          <w:szCs w:val="15"/>
        </w:rPr>
      </w:pPr>
    </w:p>
    <w:p w14:paraId="1A01A1C6" w14:textId="77777777" w:rsidR="000904B0" w:rsidRDefault="000904B0" w:rsidP="00B91A50">
      <w:pPr>
        <w:rPr>
          <w:rFonts w:asciiTheme="minorHAnsi" w:hAnsiTheme="minorHAnsi" w:cstheme="minorBidi"/>
          <w:sz w:val="15"/>
          <w:szCs w:val="15"/>
        </w:rPr>
      </w:pPr>
    </w:p>
    <w:p w14:paraId="2C61A2E8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54037DC0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732A62CD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4B3051A6" w14:textId="77777777" w:rsidR="001F5DF2" w:rsidRDefault="001F5DF2" w:rsidP="00B91A50">
      <w:pPr>
        <w:rPr>
          <w:rFonts w:asciiTheme="minorHAnsi" w:hAnsiTheme="minorHAnsi" w:cstheme="minorBidi"/>
          <w:sz w:val="15"/>
          <w:szCs w:val="15"/>
        </w:rPr>
      </w:pPr>
    </w:p>
    <w:p w14:paraId="5C37F593" w14:textId="77777777" w:rsidR="00A71C1D" w:rsidRDefault="00A71C1D" w:rsidP="00B91A50">
      <w:pPr>
        <w:rPr>
          <w:rFonts w:asciiTheme="minorHAnsi" w:hAnsiTheme="minorHAnsi" w:cstheme="minorBidi"/>
          <w:sz w:val="15"/>
          <w:szCs w:val="15"/>
        </w:rPr>
      </w:pPr>
    </w:p>
    <w:p w14:paraId="27E9AB55" w14:textId="77777777" w:rsidR="00A71C1D" w:rsidRDefault="00A71C1D" w:rsidP="00B91A50">
      <w:pPr>
        <w:rPr>
          <w:rFonts w:asciiTheme="minorHAnsi" w:hAnsiTheme="minorHAnsi" w:cstheme="minorBidi"/>
          <w:sz w:val="15"/>
          <w:szCs w:val="15"/>
        </w:rPr>
      </w:pPr>
    </w:p>
    <w:p w14:paraId="15EF18B9" w14:textId="77777777" w:rsidR="004C6F1D" w:rsidRDefault="004C6F1D" w:rsidP="00B91A50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020215" w:rsidRPr="009A1838" w14:paraId="6574C75A" w14:textId="77777777" w:rsidTr="00810D88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C716587" w14:textId="77777777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5550ECFE" w14:textId="77777777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CA0BD58" w14:textId="7E31A256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PONEDELJEK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14.9.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D8C901D" w14:textId="63B82580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15.9.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4819CBF" w14:textId="1353D371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16.9.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B674107" w14:textId="57B96F84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17.9.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333663EA" w14:textId="676576AF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18.9.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A3CE97" w14:textId="66557C43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SOBOTA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19.9.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954BD" w14:textId="571CAA60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NEDELJA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20.9.</w:t>
            </w:r>
          </w:p>
        </w:tc>
      </w:tr>
      <w:tr w:rsidR="009A49F1" w:rsidRPr="009A1838" w14:paraId="3E2049B1" w14:textId="77777777" w:rsidTr="00D6557C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10A8BA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625CA07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2C43BF1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D3C7EBE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4D711F8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9D933DB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5CA72D73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14878D44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F43202D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D363A36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463F79E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A1F459B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CBE4A03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0CE6A3F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3B2A34D9" w14:textId="466E5FE8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9129716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D3A47EA" w14:textId="59FADCBA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708D728" w14:textId="4DA92621" w:rsidR="009A49F1" w:rsidRPr="00DE0E86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ŠPARGLJEVA JUHA, PICA S ŠUNKO, SOLATA (G</w:t>
            </w:r>
            <w:r w:rsidR="000962C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932D4F3" w14:textId="6039B688" w:rsidR="009A49F1" w:rsidRPr="00DE0E86" w:rsidRDefault="009A49F1" w:rsidP="009A49F1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GOVEJA JUHA,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ČUFTI, PIRE KROMPIR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 MEHKA ZELENA SOLATA (G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,J</w:t>
            </w:r>
            <w:r w:rsidR="003178FE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,L</w:t>
            </w: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)</w:t>
            </w:r>
          </w:p>
        </w:tc>
      </w:tr>
      <w:tr w:rsidR="009A49F1" w:rsidRPr="009A1838" w14:paraId="3B9AF59C" w14:textId="77777777" w:rsidTr="00722C30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7D5DA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2940221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322A898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3AAABAE" w14:textId="7777777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74D6D2" w14:textId="721BABAF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HOT DOG, SOLATA (G,GS)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0ACEF0" w14:textId="36020F4B" w:rsidR="009A49F1" w:rsidRPr="009A1838" w:rsidRDefault="00F14423" w:rsidP="009A49F1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MESNI NAREZEK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 SVEŽA, ZELENJAVA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KRUH (G,J)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7125A4" w14:textId="77777777" w:rsidR="009A49F1" w:rsidRDefault="009A49F1" w:rsidP="009A49F1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sz w:val="15"/>
                <w:szCs w:val="15"/>
                <w:lang w:eastAsia="sl-SI"/>
              </w:rPr>
              <w:t>KROMPIRJEVI SVALJKI Z DROBTINAMI, SOLATA (G, J)</w:t>
            </w:r>
          </w:p>
          <w:p w14:paraId="01BDD13C" w14:textId="77777777" w:rsidR="009A49F1" w:rsidRDefault="009A49F1" w:rsidP="009A49F1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</w:p>
          <w:p w14:paraId="73B1818F" w14:textId="2FB44FC0" w:rsidR="009A49F1" w:rsidRPr="00476926" w:rsidRDefault="009A49F1" w:rsidP="009A49F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9896122" w14:textId="2A6E08E8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AJDOVE PALAČINKE Z MARMELADO, KOMPOT  (L</w:t>
            </w:r>
            <w:r w:rsidR="009C23F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,J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  <w:p w14:paraId="46601F02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0925868" w14:textId="77777777" w:rsidR="009A49F1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BC449E0" w14:textId="6A10974D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453221E" w14:textId="43EBC3D6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MLEČNI RIŽ S CIMETOVIM POSIPOM (L)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450A998" w14:textId="47800442" w:rsidR="009A49F1" w:rsidRPr="009A1838" w:rsidRDefault="009A49F1" w:rsidP="009A49F1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MESNI 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SIR Z JAJČKO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 ZELENJAVA, KRUH (G</w:t>
            </w:r>
            <w:r w:rsidR="000962C1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 w:rsidRPr="00B20DA7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871E1C" w14:textId="714B1B67" w:rsidR="009A49F1" w:rsidRPr="009A1838" w:rsidRDefault="009A49F1" w:rsidP="009A49F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MEŠANA SOLATA S SIROM IN GOVEDINO (L)</w:t>
            </w:r>
          </w:p>
        </w:tc>
      </w:tr>
    </w:tbl>
    <w:p w14:paraId="42CD288E" w14:textId="77777777" w:rsidR="00B91A50" w:rsidRPr="009A1838" w:rsidRDefault="00B91A50" w:rsidP="00B91A50">
      <w:pPr>
        <w:rPr>
          <w:rFonts w:asciiTheme="minorHAnsi" w:hAnsiTheme="minorHAnsi" w:cstheme="minorBidi"/>
          <w:sz w:val="15"/>
          <w:szCs w:val="15"/>
        </w:rPr>
      </w:pPr>
    </w:p>
    <w:p w14:paraId="5399A2FB" w14:textId="77777777" w:rsidR="00B91A50" w:rsidRPr="009A1838" w:rsidRDefault="00B91A50" w:rsidP="00B91A50">
      <w:pPr>
        <w:rPr>
          <w:rFonts w:asciiTheme="minorHAnsi" w:hAnsiTheme="minorHAnsi" w:cstheme="minorBidi"/>
          <w:sz w:val="15"/>
          <w:szCs w:val="15"/>
        </w:rPr>
      </w:pPr>
    </w:p>
    <w:p w14:paraId="15AE9720" w14:textId="77777777" w:rsidR="00C55074" w:rsidRDefault="00C55074" w:rsidP="0087581A">
      <w:pPr>
        <w:rPr>
          <w:rFonts w:asciiTheme="minorHAnsi" w:hAnsiTheme="minorHAnsi" w:cstheme="minorBidi"/>
          <w:sz w:val="15"/>
          <w:szCs w:val="15"/>
        </w:rPr>
      </w:pPr>
    </w:p>
    <w:p w14:paraId="2924F6B0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6A4A5892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1F3AA257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42055D51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55BDA5B6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612F8978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2AE15266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4EE4D88B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02BA09A5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23344738" w14:textId="77777777" w:rsidR="008909F5" w:rsidRDefault="008909F5" w:rsidP="0087581A">
      <w:pPr>
        <w:rPr>
          <w:rFonts w:asciiTheme="minorHAnsi" w:hAnsiTheme="minorHAnsi" w:cstheme="minorBidi"/>
          <w:sz w:val="15"/>
          <w:szCs w:val="15"/>
        </w:rPr>
      </w:pPr>
    </w:p>
    <w:p w14:paraId="4D6ACDC6" w14:textId="77777777" w:rsidR="008909F5" w:rsidRDefault="008909F5" w:rsidP="0087581A">
      <w:pPr>
        <w:rPr>
          <w:rFonts w:asciiTheme="minorHAnsi" w:hAnsiTheme="minorHAnsi" w:cstheme="minorBidi"/>
          <w:sz w:val="15"/>
          <w:szCs w:val="15"/>
        </w:rPr>
      </w:pPr>
    </w:p>
    <w:p w14:paraId="3726E0BD" w14:textId="77777777" w:rsidR="001674BF" w:rsidRDefault="001674BF" w:rsidP="0087581A">
      <w:pPr>
        <w:rPr>
          <w:rFonts w:asciiTheme="minorHAnsi" w:hAnsiTheme="minorHAnsi" w:cstheme="minorBidi"/>
          <w:sz w:val="15"/>
          <w:szCs w:val="15"/>
        </w:rPr>
      </w:pPr>
    </w:p>
    <w:p w14:paraId="76C0DCC2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792B4B07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6E05A3DD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7B497777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5AEB6A7B" w14:textId="77777777" w:rsidR="00BB5DE5" w:rsidRDefault="00BB5DE5" w:rsidP="0087581A">
      <w:pPr>
        <w:rPr>
          <w:rFonts w:asciiTheme="minorHAnsi" w:hAnsiTheme="minorHAnsi" w:cstheme="minorBidi"/>
          <w:sz w:val="15"/>
          <w:szCs w:val="15"/>
        </w:rPr>
      </w:pPr>
    </w:p>
    <w:p w14:paraId="1251DCC2" w14:textId="77777777" w:rsidR="00B91A50" w:rsidRDefault="00B91A50" w:rsidP="0087581A">
      <w:pPr>
        <w:rPr>
          <w:rFonts w:asciiTheme="minorHAnsi" w:hAnsiTheme="minorHAnsi" w:cstheme="minorBidi"/>
          <w:sz w:val="15"/>
          <w:szCs w:val="15"/>
        </w:rPr>
      </w:pPr>
    </w:p>
    <w:p w14:paraId="3B1B948E" w14:textId="77777777" w:rsidR="008A1B22" w:rsidRDefault="008A1B22" w:rsidP="0087581A">
      <w:pPr>
        <w:rPr>
          <w:rFonts w:asciiTheme="minorHAnsi" w:hAnsiTheme="minorHAnsi" w:cstheme="minorBidi"/>
          <w:sz w:val="15"/>
          <w:szCs w:val="15"/>
        </w:rPr>
      </w:pPr>
    </w:p>
    <w:p w14:paraId="505D2275" w14:textId="77777777" w:rsidR="0087581A" w:rsidRPr="009A1838" w:rsidRDefault="0087581A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1"/>
        <w:gridCol w:w="1530"/>
        <w:gridCol w:w="1676"/>
        <w:gridCol w:w="1541"/>
        <w:gridCol w:w="1541"/>
        <w:gridCol w:w="1494"/>
        <w:gridCol w:w="1359"/>
        <w:gridCol w:w="1634"/>
        <w:gridCol w:w="1491"/>
      </w:tblGrid>
      <w:tr w:rsidR="00AC7557" w:rsidRPr="009A1838" w14:paraId="5965CC27" w14:textId="77777777" w:rsidTr="003409C2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FFFB946" w14:textId="77777777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307372F2" w14:textId="77777777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580D7073" w14:textId="25F4DEC9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21.9.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69FD102" w14:textId="4A2150EC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22.9.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C21FC6B" w14:textId="32CAA37E" w:rsidR="003E014E" w:rsidRPr="009A1838" w:rsidRDefault="003E014E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23.9.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0EDD3B50" w14:textId="666761EE" w:rsidR="003E014E" w:rsidRPr="009A1838" w:rsidRDefault="00C815EA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ČETRTEK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24.9.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8392681" w14:textId="2D3ABCF6" w:rsidR="003E014E" w:rsidRPr="009A1838" w:rsidRDefault="00754D9D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PETEK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25.9.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238716C8" w14:textId="52C656A7" w:rsidR="003E014E" w:rsidRPr="009A1838" w:rsidRDefault="00754D9D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SOBOTA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26.9.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1081AA0F" w14:textId="7723DA17" w:rsidR="003E014E" w:rsidRPr="009A1838" w:rsidRDefault="00925938" w:rsidP="003E014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NEDELJA </w:t>
            </w:r>
            <w:r w:rsidR="0002021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27.9.</w:t>
            </w:r>
          </w:p>
        </w:tc>
      </w:tr>
      <w:tr w:rsidR="007016C2" w:rsidRPr="009A1838" w14:paraId="7F5A1EEC" w14:textId="77777777" w:rsidTr="00AE4516">
        <w:trPr>
          <w:trHeight w:val="590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55D1AE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459CE10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4430B16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B0D2B93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34D856A" w14:textId="159E0536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003F345" w14:textId="0B546BB3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2988E02" w14:textId="166F6F5A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18CCAF4" w14:textId="0F6E557D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1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152BF84" w14:textId="1E245B44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1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E8A12BB" w14:textId="5C8C7F99" w:rsidR="007016C2" w:rsidRPr="00DE0E86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PIŠČANČJI PAPRIKAŠ, GRAHAM ŠIROKI REZANCI, ZELJNA SOLATA (G)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51FD595D" w14:textId="34CE12F3" w:rsidR="007016C2" w:rsidRPr="0035473C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HLADNA KUMARIČINA JUHA, PURANJI ZREZEK V OMAKI, ŠIROKI REZANCI, PARADIŽNIKOVA SOLATA (G</w:t>
            </w:r>
            <w:r w:rsidR="002512B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</w:tr>
      <w:tr w:rsidR="007016C2" w:rsidRPr="009A1838" w14:paraId="0032EA16" w14:textId="77777777" w:rsidTr="00AE451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F613148" w14:textId="77777777" w:rsidR="007016C2" w:rsidRPr="009A1838" w:rsidRDefault="007016C2" w:rsidP="007016C2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EAC6037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5F3D548" w14:textId="6A3AA216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7649E094" w14:textId="40B45F22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B397B2A" w14:textId="4C0F838C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736B53A" w14:textId="16D26578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1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8D34A09" w14:textId="73CE13B2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1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CCC1E8C" w14:textId="01CD63B2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PIŠČANČJI PAPRIKAŠ, GRAHAM ŠIROKI REZANCI, ZELJNA SOLATA (G)</w:t>
            </w: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6DBCD48C" w14:textId="53252692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HLADNA KUMARIČINA JUHA, PURANJI ZREZEK V OMAKI, ŠIROKI GRAHAM REZANCI, PARADIŽNIKOVA SOLATA (G</w:t>
            </w:r>
            <w:r w:rsidR="002512B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</w:tr>
      <w:tr w:rsidR="007016C2" w:rsidRPr="009A1838" w14:paraId="548B63F6" w14:textId="77777777" w:rsidTr="00AE451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C4AFEC5" w14:textId="77777777" w:rsidR="007016C2" w:rsidRPr="009A1838" w:rsidRDefault="007016C2" w:rsidP="007016C2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B6F894E" w14:textId="77777777" w:rsidR="007016C2" w:rsidRPr="00EA18E2" w:rsidRDefault="007016C2" w:rsidP="007016C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241CAEED" w14:textId="5DC721FB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6F7669" w14:textId="66690C0B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1EA2CF" w14:textId="62B2828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58EB63" w14:textId="0A366003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5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4B2F7A" w14:textId="208B63E5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1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690E33" w14:textId="43D68541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61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527AD2" w14:textId="087FA56F" w:rsidR="007016C2" w:rsidRPr="00FB709D" w:rsidRDefault="007016C2" w:rsidP="007016C2">
            <w:pP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PIŠČANČJI PAPRIKAŠ, GRAHAM ŠIROKI REZANCI, ZELJNA SOLATA (G)</w:t>
            </w:r>
          </w:p>
        </w:tc>
        <w:tc>
          <w:tcPr>
            <w:tcW w:w="56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3E77ED" w14:textId="2D8FB230" w:rsidR="007016C2" w:rsidRPr="00FB5D85" w:rsidRDefault="007016C2" w:rsidP="007016C2">
            <w:pPr>
              <w:spacing w:line="240" w:lineRule="auto"/>
              <w:rPr>
                <w:rFonts w:ascii="Times New Roman" w:hAnsi="Times New Roman"/>
                <w:color w:val="000000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HLADNA KUMARIČINA JUHA, PURANJI ZREZEK V OMAKI, ŠIROKI GRAHAM REZANCI, PARADIŽNIKOVA SOLATA (G</w:t>
            </w:r>
            <w:r w:rsidR="002512BE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,L</w:t>
            </w: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)</w:t>
            </w:r>
          </w:p>
        </w:tc>
      </w:tr>
      <w:tr w:rsidR="007016C2" w:rsidRPr="009A1838" w14:paraId="651529DB" w14:textId="77777777" w:rsidTr="004755D0">
        <w:trPr>
          <w:trHeight w:val="540"/>
        </w:trPr>
        <w:tc>
          <w:tcPr>
            <w:tcW w:w="36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6BC4C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05F26C15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0290526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00B75106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3AC0FA6" w14:textId="5B8F6065" w:rsidR="007016C2" w:rsidRPr="004E2C64" w:rsidRDefault="007016C2" w:rsidP="007016C2">
            <w:pPr>
              <w:rPr>
                <w:rFonts w:ascii="Times New Roman" w:hAnsi="Times New Roman"/>
                <w:sz w:val="15"/>
                <w:szCs w:val="15"/>
                <w:highlight w:val="yellow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(G,GS)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AE11D2F" w14:textId="6DF770C5" w:rsidR="007016C2" w:rsidRPr="00C55074" w:rsidRDefault="007016C2" w:rsidP="007016C2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</w:t>
            </w:r>
            <w:r w:rsidR="004C711F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, </w:t>
            </w:r>
            <w:r w:rsidR="008367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KOMPOT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(J,G)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9297D29" w14:textId="7CF65EFB" w:rsidR="007016C2" w:rsidRPr="00AC6EF9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PALAČINKE S SKUTO (G,J,L)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7B37167" w14:textId="34DB67DA" w:rsidR="007016C2" w:rsidRPr="00C55074" w:rsidRDefault="007016C2" w:rsidP="007016C2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RIŽOTA S PIŠČANCEM, SOLATA</w:t>
            </w:r>
          </w:p>
        </w:tc>
        <w:tc>
          <w:tcPr>
            <w:tcW w:w="514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0A12384A" w14:textId="74FE15F4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  <w:tc>
          <w:tcPr>
            <w:tcW w:w="618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8062760" w14:textId="4BB337B9" w:rsidR="007016C2" w:rsidRPr="00C55074" w:rsidRDefault="007016C2" w:rsidP="007016C2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 (G)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1F218C6E" w14:textId="3550073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ZELENJAVNA JUHA </w:t>
            </w:r>
          </w:p>
        </w:tc>
      </w:tr>
      <w:tr w:rsidR="007016C2" w:rsidRPr="009A1838" w14:paraId="1D1F2131" w14:textId="77777777" w:rsidTr="004755D0">
        <w:trPr>
          <w:trHeight w:val="543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7F3A4DA" w14:textId="77777777" w:rsidR="007016C2" w:rsidRPr="009A1838" w:rsidRDefault="007016C2" w:rsidP="007016C2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908276B" w14:textId="77777777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8DD2730" w14:textId="2671EDEA" w:rsidR="007016C2" w:rsidRPr="00FB5D85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, SOLATA, POLNOZRNATA ŠTRUČKA (G,GS)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5E7CF6F" w14:textId="4F50ABBA" w:rsidR="007016C2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 SOLATA</w:t>
            </w:r>
            <w:r w:rsidR="008367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, KOMPOT BREZ SLADKORJA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(J,G)</w:t>
            </w:r>
          </w:p>
          <w:p w14:paraId="790D99F5" w14:textId="77777777" w:rsidR="007016C2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19D83488" w14:textId="77777777" w:rsidR="007016C2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73524D1" w14:textId="16AE1E11" w:rsidR="007016C2" w:rsidRPr="00C55074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CD25199" w14:textId="45C36738" w:rsidR="007016C2" w:rsidRPr="00AC6EF9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PALAČINKE S SKUTO (G,J,L)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polnozrnata moka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B913519" w14:textId="602BE88A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RIŽOTA S PIŠČANCEM, SOLATA</w:t>
            </w:r>
          </w:p>
        </w:tc>
        <w:tc>
          <w:tcPr>
            <w:tcW w:w="514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5CAEC3BE" w14:textId="529D1BE3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  <w:tc>
          <w:tcPr>
            <w:tcW w:w="618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7982AB0" w14:textId="356D9E15" w:rsidR="007016C2" w:rsidRPr="00C55074" w:rsidRDefault="007016C2" w:rsidP="007016C2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ŠTRUČKA, SOLATA (G)</w:t>
            </w: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3AA7388" w14:textId="28A4268E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ZELENJAVNA JUHA, RŽENI KRUH, SOLATA (G)</w:t>
            </w:r>
          </w:p>
        </w:tc>
      </w:tr>
      <w:tr w:rsidR="007016C2" w:rsidRPr="009A1838" w14:paraId="60543B9E" w14:textId="77777777" w:rsidTr="00810D88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E492725" w14:textId="77777777" w:rsidR="007016C2" w:rsidRPr="009A1838" w:rsidRDefault="007016C2" w:rsidP="007016C2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D968C88" w14:textId="77777777" w:rsidR="007016C2" w:rsidRPr="00EA18E2" w:rsidRDefault="007016C2" w:rsidP="007016C2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676FA82E" w14:textId="40F33720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193E293" w14:textId="75C97F2D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, SOLATA, POLNOZRNATA ŠTRUČKA (G,GS)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67F086" w14:textId="486780C2" w:rsidR="007016C2" w:rsidRPr="00C55074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 SOLATA</w:t>
            </w:r>
            <w:r w:rsidR="008367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BREZ</w:t>
            </w:r>
            <w:r w:rsidR="008A688F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SLADKORJA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(J,G)</w:t>
            </w:r>
          </w:p>
        </w:tc>
        <w:tc>
          <w:tcPr>
            <w:tcW w:w="583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833DB0" w14:textId="745BB9E4" w:rsidR="007016C2" w:rsidRPr="00AC6EF9" w:rsidRDefault="007016C2" w:rsidP="007016C2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PALAČINKE S SKUTO (G,J,L) </w:t>
            </w:r>
            <w:proofErr w:type="spellStart"/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pirina</w:t>
            </w:r>
            <w:proofErr w:type="spellEnd"/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polnozrnata moka</w:t>
            </w:r>
          </w:p>
        </w:tc>
        <w:tc>
          <w:tcPr>
            <w:tcW w:w="565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E27031" w14:textId="78C04BDF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RIŽOTA S PIŠČANCEM, SOLATA</w:t>
            </w:r>
          </w:p>
        </w:tc>
        <w:tc>
          <w:tcPr>
            <w:tcW w:w="514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DF6C6F8" w14:textId="7043C32E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  <w:tc>
          <w:tcPr>
            <w:tcW w:w="618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F3BD04B" w14:textId="215AF3D0" w:rsidR="007016C2" w:rsidRPr="00C55074" w:rsidRDefault="007016C2" w:rsidP="007016C2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ŠTRUČKA, SOLATA (G)</w:t>
            </w:r>
          </w:p>
        </w:tc>
        <w:tc>
          <w:tcPr>
            <w:tcW w:w="564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4B28990" w14:textId="3E0A89AA" w:rsidR="007016C2" w:rsidRPr="009A1838" w:rsidRDefault="007016C2" w:rsidP="007016C2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 xml:space="preserve">ZELENJAVNA JUHA </w:t>
            </w:r>
          </w:p>
        </w:tc>
      </w:tr>
    </w:tbl>
    <w:p w14:paraId="047872FF" w14:textId="77777777" w:rsidR="001B791A" w:rsidRDefault="001B791A" w:rsidP="00B91A50">
      <w:pPr>
        <w:rPr>
          <w:rFonts w:asciiTheme="minorHAnsi" w:hAnsiTheme="minorHAnsi" w:cstheme="minorBidi"/>
          <w:sz w:val="15"/>
          <w:szCs w:val="15"/>
        </w:rPr>
      </w:pPr>
    </w:p>
    <w:p w14:paraId="06A61E1E" w14:textId="77777777" w:rsidR="001B791A" w:rsidRDefault="001B791A" w:rsidP="00B91A50">
      <w:pPr>
        <w:rPr>
          <w:rFonts w:asciiTheme="minorHAnsi" w:hAnsiTheme="minorHAnsi" w:cstheme="minorBidi"/>
          <w:sz w:val="15"/>
          <w:szCs w:val="15"/>
        </w:rPr>
      </w:pPr>
    </w:p>
    <w:p w14:paraId="3D81FF3A" w14:textId="77777777" w:rsidR="001B791A" w:rsidRDefault="001B791A" w:rsidP="00B91A50">
      <w:pPr>
        <w:rPr>
          <w:rFonts w:asciiTheme="minorHAnsi" w:hAnsiTheme="minorHAnsi" w:cstheme="minorBidi"/>
          <w:sz w:val="15"/>
          <w:szCs w:val="15"/>
        </w:rPr>
      </w:pPr>
    </w:p>
    <w:p w14:paraId="63CFBF9D" w14:textId="77777777" w:rsidR="00BB5DE5" w:rsidRDefault="00BB5DE5" w:rsidP="00B91A50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020215" w:rsidRPr="009A1838" w14:paraId="232209F2" w14:textId="77777777" w:rsidTr="003409C2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02A1451" w14:textId="77777777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495A42D7" w14:textId="77777777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6C2FCA9" w14:textId="7DB9BB56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21.9.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163AEF8" w14:textId="24A761EC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22.9.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083C3631" w14:textId="584CD173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23.9.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08F79DF7" w14:textId="68A47859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ČETRTEK 24.9.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1E73CDFF" w14:textId="7919FBFC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PETEK 25.9.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5BB26B21" w14:textId="0ADA889C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SOBOTA 26.9.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66C4B35E" w14:textId="293BEBC9" w:rsidR="00020215" w:rsidRPr="009A1838" w:rsidRDefault="00020215" w:rsidP="0002021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NEDELJA 27.9.</w:t>
            </w:r>
          </w:p>
        </w:tc>
      </w:tr>
      <w:tr w:rsidR="002009DE" w:rsidRPr="009A1838" w14:paraId="37FA7383" w14:textId="77777777" w:rsidTr="003B107A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E458DC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231E8DB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3FBEF9FE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C895659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BC25C56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A5D3E6F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76311771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45D3233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165BBAF4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D8985E4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81FCFBF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771B990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0E8A7B9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87738F4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19BE6D6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50D0ACD3" w14:textId="2AEF2EFD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B996146" w14:textId="77777777" w:rsidR="002009DE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7082FFBA" w14:textId="6A228A80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324F708D" w14:textId="3FB76405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PIŠČANČJI PAPRIKAŠ, GRAHAM ŠIROKI REZANCI, ZELJNA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2C9DACC9" w14:textId="3226C2BB" w:rsidR="002009DE" w:rsidRPr="009A1838" w:rsidRDefault="002009DE" w:rsidP="002009DE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HLADNA KUMARIČINA JUHA, PURANJI ZREZEK V OMAKI, ŠIROKI REZANCI, PARADIŽNIKOVA SOLATA (G)</w:t>
            </w:r>
          </w:p>
        </w:tc>
      </w:tr>
      <w:tr w:rsidR="002009DE" w:rsidRPr="009A1838" w14:paraId="2CAAE0A9" w14:textId="77777777" w:rsidTr="00810D88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E2FED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CF14793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F53C03E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4B0315D1" w14:textId="7777777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A1629A" w14:textId="72917B47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HAMBURGER (G,GS)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A9B95E" w14:textId="2DE26748" w:rsidR="002009DE" w:rsidRPr="009A1838" w:rsidRDefault="002009DE" w:rsidP="002009DE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SLIVOVI CMOKI</w:t>
            </w:r>
            <w:r w:rsidR="008A688F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, KOMPOT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(J,G)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3900B8" w14:textId="03521FB5" w:rsidR="002009DE" w:rsidRPr="00476926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PALAČINKE Z OKI DOKI SKUTO</w:t>
            </w:r>
            <w:r w:rsidR="00663E2D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(G,J)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DD8E2D" w14:textId="585EF01A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RIŽOTA S PIŠČANCEM, SOLATA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8A42D96" w14:textId="167AC501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FIŽOLOV NAMAZ, POLNOZRNATA ŠTRUČKA, SOLATA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D75BA25" w14:textId="3AA70DFB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ČIČERIKIN NAMAZ, POLNOZRNATA ŠTRUČKA (G)</w:t>
            </w: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872F196" w14:textId="3864B2DF" w:rsidR="002009DE" w:rsidRPr="009A1838" w:rsidRDefault="002009DE" w:rsidP="002009DE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ZELENJAVNA JUHA</w:t>
            </w:r>
          </w:p>
        </w:tc>
      </w:tr>
    </w:tbl>
    <w:p w14:paraId="64C05409" w14:textId="77777777" w:rsidR="00925938" w:rsidRDefault="00925938" w:rsidP="0087581A">
      <w:pPr>
        <w:rPr>
          <w:rFonts w:asciiTheme="minorHAnsi" w:hAnsiTheme="minorHAnsi" w:cstheme="minorBidi"/>
          <w:sz w:val="15"/>
          <w:szCs w:val="15"/>
        </w:rPr>
      </w:pPr>
    </w:p>
    <w:p w14:paraId="6E5F9287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7D8B501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82B6369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7DFABDD5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005C692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4C1C5F94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4142779B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6C861B93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416A199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11AF229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40620AD4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7BEE3D5A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14814EFF" w14:textId="77777777" w:rsidR="00342F80" w:rsidRDefault="00342F80" w:rsidP="0087581A">
      <w:pPr>
        <w:rPr>
          <w:rFonts w:asciiTheme="minorHAnsi" w:hAnsiTheme="minorHAnsi" w:cstheme="minorBidi"/>
          <w:sz w:val="15"/>
          <w:szCs w:val="15"/>
        </w:rPr>
      </w:pPr>
    </w:p>
    <w:p w14:paraId="48EFC97C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63FC0D19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341DB02E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1715A8F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03F3E3D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543E09F5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06093C4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65175184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562C2F35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p w14:paraId="0A4CE8BF" w14:textId="77777777" w:rsidR="00031DEE" w:rsidRDefault="00031DEE" w:rsidP="0087581A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"/>
        <w:gridCol w:w="1507"/>
        <w:gridCol w:w="1650"/>
        <w:gridCol w:w="1519"/>
        <w:gridCol w:w="1519"/>
        <w:gridCol w:w="1471"/>
        <w:gridCol w:w="1340"/>
        <w:gridCol w:w="1610"/>
        <w:gridCol w:w="1818"/>
      </w:tblGrid>
      <w:tr w:rsidR="00422A01" w:rsidRPr="009A1838" w14:paraId="39A40AB6" w14:textId="77777777" w:rsidTr="002602E6">
        <w:trPr>
          <w:trHeight w:val="202"/>
        </w:trPr>
        <w:tc>
          <w:tcPr>
            <w:tcW w:w="35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E81B7F0" w14:textId="77777777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717A444E" w14:textId="77777777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7A9B6788" w14:textId="40D68A58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</w:t>
            </w:r>
            <w:r w:rsidR="007F133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28.9.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36DFCEB5" w14:textId="08C8727C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 w:rsidR="007F133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29.9.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309CACC" w14:textId="3BF80F3D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 w:rsidR="007F1335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30.9.</w:t>
            </w: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69B5D42A" w14:textId="2F2052A6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F994A36" w14:textId="03AA1626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36C0FC98" w14:textId="2094B32A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24A71A2E" w14:textId="366D77AB" w:rsidR="00422A01" w:rsidRPr="009A1838" w:rsidRDefault="00422A01" w:rsidP="00422A01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</w:tr>
      <w:tr w:rsidR="002602E6" w:rsidRPr="009A1838" w14:paraId="37587985" w14:textId="77777777" w:rsidTr="002602E6">
        <w:trPr>
          <w:trHeight w:val="590"/>
        </w:trPr>
        <w:tc>
          <w:tcPr>
            <w:tcW w:w="35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3BC434" w14:textId="7777777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40E2E1CC" w14:textId="7777777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5AFD1FF5" w14:textId="7777777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3BBFD378" w14:textId="7777777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7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92077C9" w14:textId="609050A2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7DA04803" w14:textId="6A74CDF0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8F78DCF" w14:textId="549D1EF2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50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1C07F546" w14:textId="616344B9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859454F" w14:textId="5DFD81A3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3C4E176" w14:textId="58DE8F5C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80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030A25CA" w14:textId="212C8FFE" w:rsidR="00054617" w:rsidRPr="009A1838" w:rsidRDefault="00054617" w:rsidP="002602E6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2602E6" w:rsidRPr="009A1838" w14:paraId="5358A828" w14:textId="77777777" w:rsidTr="002602E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3AB391" w14:textId="77777777" w:rsidR="002602E6" w:rsidRPr="009A1838" w:rsidRDefault="002602E6" w:rsidP="002602E6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F07A0C2" w14:textId="7777777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2AF1F93" w14:textId="1B722F58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hideMark/>
          </w:tcPr>
          <w:p w14:paraId="535B0FDC" w14:textId="7F8198D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77C535F" w14:textId="2AB916DD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50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797454C" w14:textId="7AA88A31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14A29A8" w14:textId="3850465F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452D02F3" w14:textId="6D2EAED6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80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6AD6F3ED" w14:textId="0DDA8FB3" w:rsidR="00844CD2" w:rsidRPr="00054617" w:rsidRDefault="00844CD2" w:rsidP="002602E6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2602E6" w:rsidRPr="009A1838" w14:paraId="1D5FE206" w14:textId="77777777" w:rsidTr="002602E6">
        <w:trPr>
          <w:trHeight w:val="14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37F774" w14:textId="77777777" w:rsidR="002602E6" w:rsidRPr="009A1838" w:rsidRDefault="002602E6" w:rsidP="002602E6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7D1CC659" w14:textId="77777777" w:rsidR="002602E6" w:rsidRPr="00EA18E2" w:rsidRDefault="002602E6" w:rsidP="002602E6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53F240C9" w14:textId="77777777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AC53FC" w14:textId="068F0A4E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611EB2C7" w14:textId="62080171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1BD5A07" w14:textId="19AED3CF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50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33A14D" w14:textId="28752D03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BFCA09" w14:textId="2ECA7848" w:rsidR="002602E6" w:rsidRPr="009A1838" w:rsidRDefault="002602E6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BB6848D" w14:textId="32F62F98" w:rsidR="002602E6" w:rsidRPr="00FB709D" w:rsidRDefault="002602E6" w:rsidP="002602E6">
            <w:pP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sl-SI"/>
              </w:rPr>
            </w:pPr>
          </w:p>
        </w:tc>
        <w:tc>
          <w:tcPr>
            <w:tcW w:w="680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07E16C" w14:textId="2EF754EF" w:rsidR="00844CD2" w:rsidRPr="00383935" w:rsidRDefault="00844CD2" w:rsidP="002602E6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B1DC4" w:rsidRPr="009A1838" w14:paraId="56AE0221" w14:textId="77777777" w:rsidTr="002602E6">
        <w:trPr>
          <w:trHeight w:val="540"/>
        </w:trPr>
        <w:tc>
          <w:tcPr>
            <w:tcW w:w="350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EC857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F086202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2FA4CD9B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64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60708CD9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NORMALNA</w:t>
            </w:r>
          </w:p>
        </w:tc>
        <w:tc>
          <w:tcPr>
            <w:tcW w:w="617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58D83CFE" w14:textId="45A24686" w:rsidR="003B1DC4" w:rsidRPr="003C5895" w:rsidRDefault="003B1DC4" w:rsidP="003B1DC4">
            <w:pPr>
              <w:rPr>
                <w:rFonts w:ascii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PEČENE PERUTNIČKE, KROMPIR Z ZELENJAVO, SOLATA</w:t>
            </w: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64C4083E" w14:textId="5171604C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TESTENINSKA SOLATA S TUNO (G,L,R1)</w:t>
            </w:r>
          </w:p>
          <w:p w14:paraId="0F18D1E1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1C08C693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93BFBF4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AA8C625" w14:textId="4DCBD6AA" w:rsidR="003B1DC4" w:rsidRPr="00C5507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8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1F83F412" w14:textId="0DB1479F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MESNA LAZANJA, RADIČ V SOLATI (G,L,J)</w:t>
            </w:r>
          </w:p>
          <w:p w14:paraId="24371448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011DB68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AF80247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DC4628B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7C66C88" w14:textId="7C466F9A" w:rsidR="003B1DC4" w:rsidRPr="00DB24E6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50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523E773F" w14:textId="5AF352C8" w:rsidR="003B1DC4" w:rsidRPr="00C5507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  <w:vAlign w:val="center"/>
          </w:tcPr>
          <w:p w14:paraId="41717D8F" w14:textId="61EDD435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39EAB057" w14:textId="11D3AFD4" w:rsidR="003B1DC4" w:rsidRPr="00C55074" w:rsidRDefault="003B1DC4" w:rsidP="003B1DC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80" w:type="pct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7B7BC7D4" w14:textId="33C45E3B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B1DC4" w:rsidRPr="009A1838" w14:paraId="4393BA57" w14:textId="77777777" w:rsidTr="002602E6">
        <w:trPr>
          <w:trHeight w:val="543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C949E67" w14:textId="77777777" w:rsidR="003B1DC4" w:rsidRPr="009A1838" w:rsidRDefault="003B1DC4" w:rsidP="003B1DC4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1C8DBD45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SLADKORNA DIETA</w:t>
            </w: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04A2D09E" w14:textId="7D784D28" w:rsidR="003B1DC4" w:rsidRPr="00FB5D85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4"/>
                <w:szCs w:val="1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PEČENE PERUTNIČKE, KROMPIR Z ZELENJAVO, SOLATA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4A42BEBE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TESTENINSKA SOLATA S TUNO (G,L,R1)</w:t>
            </w:r>
          </w:p>
          <w:p w14:paraId="7FAAD0C7" w14:textId="7D9C69CB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testenine</w:t>
            </w:r>
          </w:p>
          <w:p w14:paraId="6C7E9357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0AFC78BB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0896C41B" w14:textId="77777777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529FAFD" w14:textId="67B6AF90" w:rsidR="003B1DC4" w:rsidRPr="00C55074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781B0908" w14:textId="08FD46DA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MESNA GRAHAM LAZANJA, RADIČ V SOLATI (G,L,J)</w:t>
            </w:r>
          </w:p>
          <w:p w14:paraId="7F0DF266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28B3FD4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263BB0EA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036799C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04E41956" w14:textId="77777777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68EA196" w14:textId="74909F02" w:rsidR="003B1DC4" w:rsidRPr="00DB24E6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50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8D9E411" w14:textId="7B9FF316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  <w:vAlign w:val="center"/>
          </w:tcPr>
          <w:p w14:paraId="2A0F1B39" w14:textId="0A9F90A9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20941248" w14:textId="010D2280" w:rsidR="003B1DC4" w:rsidRPr="00C55074" w:rsidRDefault="003B1DC4" w:rsidP="003B1DC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80" w:type="pct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14:paraId="6B8E0CF3" w14:textId="0F5FCB70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3B1DC4" w:rsidRPr="009A1838" w14:paraId="423A2B85" w14:textId="77777777" w:rsidTr="008F3CE7">
        <w:trPr>
          <w:trHeight w:val="5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5608362" w14:textId="77777777" w:rsidR="003B1DC4" w:rsidRPr="009A1838" w:rsidRDefault="003B1DC4" w:rsidP="003B1DC4">
            <w:pPr>
              <w:spacing w:line="256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4" w:type="pct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29D1008" w14:textId="77777777" w:rsidR="003B1DC4" w:rsidRPr="00EA18E2" w:rsidRDefault="003B1DC4" w:rsidP="003B1DC4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A18E2">
              <w:rPr>
                <w:rFonts w:ascii="Times New Roman" w:hAnsi="Times New Roman"/>
                <w:sz w:val="16"/>
                <w:szCs w:val="16"/>
              </w:rPr>
              <w:t>REDUKCIJSKA DIETA IN DIETA PRI BOLEZNI PREBAVIL</w:t>
            </w:r>
          </w:p>
          <w:p w14:paraId="4E7CDD0B" w14:textId="77777777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17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38DC8B" w14:textId="0B34E681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PEČENE PERUTNIČKE, KROMPIR Z ZELENJAVO, SOLATA</w:t>
            </w: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ABFF8AD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TESTENINSKA SOLATA S TUNO (G,L,R1)</w:t>
            </w:r>
          </w:p>
          <w:p w14:paraId="622A4223" w14:textId="61B3FE4E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Graham testenine</w:t>
            </w:r>
          </w:p>
          <w:p w14:paraId="24E77ADB" w14:textId="77777777" w:rsidR="003B1DC4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B718967" w14:textId="6AE686B5" w:rsidR="003B1DC4" w:rsidRPr="00F00AC8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8" w:type="pct"/>
            <w:tcBorders>
              <w:top w:val="dashSmall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DACAC8B" w14:textId="7D3E5296" w:rsidR="003B1DC4" w:rsidRDefault="003B1DC4" w:rsidP="003B1DC4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MESNA GRAHAM LAZANJA, RADIČ V SOLATI (G,L,J)</w:t>
            </w:r>
          </w:p>
          <w:p w14:paraId="24642218" w14:textId="77777777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07CC524" w14:textId="77777777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DA3C86D" w14:textId="77777777" w:rsidR="003B1DC4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5DB10424" w14:textId="192B507A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50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F8BD1B" w14:textId="6982BD92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01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7BA174" w14:textId="42B25BC0" w:rsidR="003B1DC4" w:rsidRPr="009A1838" w:rsidRDefault="003B1DC4" w:rsidP="003B1DC4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02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8EDC7AB" w14:textId="6FF12ABD" w:rsidR="003B1DC4" w:rsidRPr="00C55074" w:rsidRDefault="003B1DC4" w:rsidP="003B1DC4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680" w:type="pct"/>
            <w:tcBorders>
              <w:top w:val="dashSmallGap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511AD81" w14:textId="690C3E88" w:rsidR="003B1DC4" w:rsidRPr="009A1838" w:rsidRDefault="003B1DC4" w:rsidP="003B1DC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</w:tbl>
    <w:p w14:paraId="45FC9D83" w14:textId="77777777" w:rsidR="00291315" w:rsidRDefault="00291315" w:rsidP="00925938">
      <w:pPr>
        <w:rPr>
          <w:rFonts w:asciiTheme="minorHAnsi" w:hAnsiTheme="minorHAnsi" w:cstheme="minorBidi"/>
          <w:sz w:val="15"/>
          <w:szCs w:val="15"/>
        </w:rPr>
      </w:pPr>
    </w:p>
    <w:p w14:paraId="251ADB46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40C75A30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1A0A8934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6C1E6528" w14:textId="77777777" w:rsidR="0081688A" w:rsidRDefault="0081688A" w:rsidP="00925938">
      <w:pPr>
        <w:rPr>
          <w:rFonts w:asciiTheme="minorHAnsi" w:hAnsiTheme="minorHAnsi" w:cstheme="minorBidi"/>
          <w:sz w:val="15"/>
          <w:szCs w:val="15"/>
        </w:rPr>
      </w:pPr>
    </w:p>
    <w:p w14:paraId="668B8502" w14:textId="77777777" w:rsidR="00883174" w:rsidRDefault="00883174" w:rsidP="00925938">
      <w:pPr>
        <w:rPr>
          <w:rFonts w:asciiTheme="minorHAnsi" w:hAnsiTheme="minorHAnsi" w:cstheme="minorBidi"/>
          <w:sz w:val="15"/>
          <w:szCs w:val="15"/>
        </w:rPr>
      </w:pPr>
    </w:p>
    <w:p w14:paraId="249CCC94" w14:textId="77777777" w:rsidR="00883174" w:rsidRDefault="00883174" w:rsidP="00925938">
      <w:pPr>
        <w:rPr>
          <w:rFonts w:asciiTheme="minorHAnsi" w:hAnsiTheme="minorHAnsi" w:cstheme="minorBidi"/>
          <w:sz w:val="15"/>
          <w:szCs w:val="15"/>
        </w:rPr>
      </w:pPr>
    </w:p>
    <w:p w14:paraId="607D29D6" w14:textId="77777777" w:rsidR="00291315" w:rsidRDefault="00291315" w:rsidP="00925938">
      <w:pPr>
        <w:rPr>
          <w:rFonts w:asciiTheme="minorHAnsi" w:hAnsiTheme="minorHAnsi" w:cstheme="minorBidi"/>
          <w:sz w:val="15"/>
          <w:szCs w:val="15"/>
        </w:rPr>
      </w:pPr>
    </w:p>
    <w:tbl>
      <w:tblPr>
        <w:tblW w:w="494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"/>
        <w:gridCol w:w="1531"/>
        <w:gridCol w:w="1676"/>
        <w:gridCol w:w="1541"/>
        <w:gridCol w:w="1541"/>
        <w:gridCol w:w="1494"/>
        <w:gridCol w:w="1494"/>
        <w:gridCol w:w="1494"/>
        <w:gridCol w:w="1494"/>
      </w:tblGrid>
      <w:tr w:rsidR="007F1335" w:rsidRPr="009A1838" w14:paraId="13B056DD" w14:textId="77777777" w:rsidTr="00925938">
        <w:trPr>
          <w:trHeight w:val="202"/>
        </w:trPr>
        <w:tc>
          <w:tcPr>
            <w:tcW w:w="360" w:type="pct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B696CC5" w14:textId="77777777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</w:tcPr>
          <w:p w14:paraId="667E7EDB" w14:textId="77777777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1DD587BB" w14:textId="536D5805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PONEDELJEK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 28.9.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  <w:hideMark/>
          </w:tcPr>
          <w:p w14:paraId="23C4C131" w14:textId="55A776D3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TOREK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29.9.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E342760" w14:textId="01FE6273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 xml:space="preserve">SREDA </w:t>
            </w: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30.9.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41D77F04" w14:textId="5C813BAB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0330A0F0" w14:textId="5144EE92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B9ABA8D" w14:textId="675F6224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14:paraId="79F3A93C" w14:textId="38887E3B" w:rsidR="007F1335" w:rsidRPr="009A1838" w:rsidRDefault="007F1335" w:rsidP="007F1335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</w:tr>
      <w:tr w:rsidR="00A762DD" w:rsidRPr="009A1838" w14:paraId="01397194" w14:textId="77777777" w:rsidTr="00183151">
        <w:trPr>
          <w:trHeight w:val="59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011DB2" w14:textId="77777777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18DD2576" w14:textId="77777777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76F2D3A4" w14:textId="77777777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KOSILO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  <w:right w:val="single" w:sz="4" w:space="0" w:color="000000"/>
            </w:tcBorders>
            <w:hideMark/>
          </w:tcPr>
          <w:p w14:paraId="5CAE281F" w14:textId="77777777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0461CAF" w14:textId="030A61F5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3CC71CDF" w14:textId="77777777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  <w:vAlign w:val="center"/>
          </w:tcPr>
          <w:p w14:paraId="2343EB20" w14:textId="77777777" w:rsidR="00A762DD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VVZPP</w:t>
            </w:r>
          </w:p>
          <w:p w14:paraId="3368D97F" w14:textId="77777777" w:rsidR="00A762DD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CEB9CDC" w14:textId="77777777" w:rsidR="00A762DD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3B8AFD85" w14:textId="77777777" w:rsidR="00A762DD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3F3F8EF" w14:textId="77777777" w:rsidR="00C85FF0" w:rsidRDefault="00C85FF0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8424838" w14:textId="77777777" w:rsidR="00C85FF0" w:rsidRDefault="00C85FF0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8326BA5" w14:textId="3F15BF4C" w:rsidR="00C85FF0" w:rsidRPr="009A1838" w:rsidRDefault="00C85FF0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48551E8B" w14:textId="31669DD6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7CDEF97C" w14:textId="07ED3067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</w:tcPr>
          <w:p w14:paraId="111605D5" w14:textId="129E1EBE" w:rsidR="00A762DD" w:rsidRPr="009A1838" w:rsidRDefault="00A762DD" w:rsidP="00A762DD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dashSmallGap" w:sz="4" w:space="0" w:color="000000"/>
              <w:right w:val="single" w:sz="12" w:space="0" w:color="000000"/>
            </w:tcBorders>
            <w:vAlign w:val="center"/>
          </w:tcPr>
          <w:p w14:paraId="14EA728E" w14:textId="55ED7B40" w:rsidR="00A762DD" w:rsidRPr="009A1838" w:rsidRDefault="00A762DD" w:rsidP="00A762DD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  <w:tr w:rsidR="008F2C83" w:rsidRPr="009A1838" w14:paraId="5BDD5C43" w14:textId="77777777" w:rsidTr="000E2468">
        <w:trPr>
          <w:trHeight w:val="540"/>
        </w:trPr>
        <w:tc>
          <w:tcPr>
            <w:tcW w:w="36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C6F2E4" w14:textId="77777777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5260CA2D" w14:textId="77777777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  <w:p w14:paraId="66391246" w14:textId="77777777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 w:rsidRPr="009A1838"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VEČERJA</w:t>
            </w:r>
          </w:p>
        </w:tc>
        <w:tc>
          <w:tcPr>
            <w:tcW w:w="57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367EFB92" w14:textId="77777777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  <w:t>DIETA BREZ LAKTOZE</w:t>
            </w:r>
          </w:p>
        </w:tc>
        <w:tc>
          <w:tcPr>
            <w:tcW w:w="63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85D858" w14:textId="63E372FF" w:rsidR="008F2C83" w:rsidRPr="009A1838" w:rsidRDefault="00F14423" w:rsidP="008F2C8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PEČENE PERUTNIČKE, KROMPIR Z ZELENJAVO, SOLATA</w:t>
            </w: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26C1E8" w14:textId="3D33B0DA" w:rsidR="008F2C83" w:rsidRDefault="008F2C83" w:rsidP="008F2C8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  <w:t>TESTENINSKA SOLATA S ŠUNKO (G)</w:t>
            </w:r>
          </w:p>
          <w:p w14:paraId="65E9A3AA" w14:textId="77777777" w:rsidR="008F2C83" w:rsidRDefault="008F2C83" w:rsidP="008F2C8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F38AE69" w14:textId="77777777" w:rsidR="008F2C83" w:rsidRDefault="008F2C83" w:rsidP="008F2C8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4C87E370" w14:textId="77777777" w:rsidR="008F2C83" w:rsidRDefault="008F2C83" w:rsidP="008F2C8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9C98CAC" w14:textId="04E4B944" w:rsidR="008F2C83" w:rsidRPr="009A1838" w:rsidRDefault="008F2C83" w:rsidP="008F2C8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83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42D0BBE" w14:textId="40B5A4A5" w:rsidR="008F2C83" w:rsidRDefault="008F2C83" w:rsidP="008F2C83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  <w:t>MESNA LAZANJA, RADIČ V SOLATI (G,J)</w:t>
            </w:r>
          </w:p>
          <w:p w14:paraId="1F283983" w14:textId="77777777" w:rsidR="008F2C83" w:rsidRDefault="008F2C83" w:rsidP="008F2C83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653326FC" w14:textId="77777777" w:rsidR="008F2C83" w:rsidRDefault="008F2C83" w:rsidP="008F2C83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66B8DED" w14:textId="77777777" w:rsidR="008F2C83" w:rsidRDefault="008F2C83" w:rsidP="008F2C83">
            <w:pPr>
              <w:spacing w:line="240" w:lineRule="auto"/>
              <w:rPr>
                <w:rFonts w:ascii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1730AB05" w14:textId="77777777" w:rsidR="008F2C83" w:rsidRDefault="008F2C83" w:rsidP="008F2C83">
            <w:pPr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  <w:p w14:paraId="7426811E" w14:textId="4E333715" w:rsidR="008F2C83" w:rsidRPr="00476926" w:rsidRDefault="008F2C83" w:rsidP="008F2C83">
            <w:pPr>
              <w:spacing w:line="240" w:lineRule="auto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34458D" w14:textId="31471EB0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5CEA31" w14:textId="2DC196BC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B914DF0" w14:textId="54E247E6" w:rsidR="008F2C83" w:rsidRPr="009A1838" w:rsidRDefault="008F2C83" w:rsidP="008F2C83">
            <w:pPr>
              <w:suppressAutoHyphens/>
              <w:autoSpaceDN w:val="0"/>
              <w:spacing w:line="240" w:lineRule="auto"/>
              <w:textAlignment w:val="baseline"/>
              <w:rPr>
                <w:rFonts w:ascii="Times New Roman" w:eastAsia="Times New Roman" w:hAnsi="Times New Roman"/>
                <w:sz w:val="15"/>
                <w:szCs w:val="15"/>
                <w:lang w:eastAsia="sl-SI"/>
              </w:rPr>
            </w:pPr>
          </w:p>
        </w:tc>
        <w:tc>
          <w:tcPr>
            <w:tcW w:w="565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67DEDB" w14:textId="570E265B" w:rsidR="008F2C83" w:rsidRPr="009A1838" w:rsidRDefault="008F2C83" w:rsidP="008F2C83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sl-SI"/>
              </w:rPr>
            </w:pPr>
          </w:p>
        </w:tc>
      </w:tr>
    </w:tbl>
    <w:p w14:paraId="35E13B22" w14:textId="77777777" w:rsidR="006E6B46" w:rsidRDefault="006E6B46" w:rsidP="0087581A">
      <w:pPr>
        <w:rPr>
          <w:rFonts w:asciiTheme="minorHAnsi" w:hAnsiTheme="minorHAnsi" w:cstheme="minorBidi"/>
        </w:rPr>
      </w:pPr>
    </w:p>
    <w:p w14:paraId="1B35C312" w14:textId="77777777" w:rsidR="00005D01" w:rsidRDefault="00005D01" w:rsidP="0087581A">
      <w:pPr>
        <w:rPr>
          <w:rFonts w:asciiTheme="minorHAnsi" w:hAnsiTheme="minorHAnsi" w:cstheme="minorBidi"/>
        </w:rPr>
      </w:pPr>
    </w:p>
    <w:p w14:paraId="581255B7" w14:textId="77777777" w:rsidR="00005D01" w:rsidRDefault="00005D01" w:rsidP="00005D01">
      <w:pPr>
        <w:rPr>
          <w:rFonts w:asciiTheme="minorHAnsi" w:hAnsiTheme="minorHAnsi" w:cstheme="minorBidi"/>
        </w:rPr>
      </w:pPr>
    </w:p>
    <w:p w14:paraId="526F2406" w14:textId="77777777" w:rsidR="00005D01" w:rsidRDefault="00005D01" w:rsidP="00005D01">
      <w:pPr>
        <w:rPr>
          <w:rFonts w:asciiTheme="minorHAnsi" w:hAnsiTheme="minorHAnsi" w:cstheme="minorBidi"/>
        </w:rPr>
      </w:pPr>
    </w:p>
    <w:p w14:paraId="35E2C6DD" w14:textId="77777777" w:rsidR="006E6B46" w:rsidRDefault="006E6B46" w:rsidP="0087581A">
      <w:pPr>
        <w:rPr>
          <w:rFonts w:asciiTheme="minorHAnsi" w:hAnsiTheme="minorHAnsi" w:cstheme="minorBidi"/>
        </w:rPr>
      </w:pPr>
    </w:p>
    <w:p w14:paraId="7814C8F9" w14:textId="4F75CC8C" w:rsidR="0087581A" w:rsidRPr="00423879" w:rsidRDefault="00C85112" w:rsidP="0087581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87581A" w:rsidRPr="00423879">
        <w:rPr>
          <w:rFonts w:ascii="Times New Roman" w:hAnsi="Times New Roman"/>
          <w:sz w:val="20"/>
          <w:szCs w:val="20"/>
        </w:rPr>
        <w:t xml:space="preserve">EDILNIK PRIPRAVILA: </w:t>
      </w:r>
      <w:r w:rsidR="0012198F">
        <w:rPr>
          <w:rFonts w:ascii="Times New Roman" w:hAnsi="Times New Roman"/>
          <w:sz w:val="20"/>
          <w:szCs w:val="20"/>
        </w:rPr>
        <w:t>BOJANA SKUŠEK</w:t>
      </w:r>
      <w:r w:rsidR="00CB69ED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CB69ED">
        <w:rPr>
          <w:rFonts w:ascii="Times New Roman" w:hAnsi="Times New Roman"/>
          <w:sz w:val="20"/>
          <w:szCs w:val="20"/>
        </w:rPr>
        <w:t>tzn</w:t>
      </w:r>
      <w:proofErr w:type="spellEnd"/>
    </w:p>
    <w:p w14:paraId="506EFF8D" w14:textId="3147E0FB" w:rsidR="0087581A" w:rsidRPr="00423879" w:rsidRDefault="0087581A" w:rsidP="0087581A">
      <w:pPr>
        <w:spacing w:line="360" w:lineRule="auto"/>
        <w:rPr>
          <w:rFonts w:ascii="Times New Roman" w:hAnsi="Times New Roman"/>
          <w:sz w:val="20"/>
          <w:szCs w:val="20"/>
        </w:rPr>
      </w:pPr>
      <w:r w:rsidRPr="00423879">
        <w:rPr>
          <w:rFonts w:ascii="Times New Roman" w:hAnsi="Times New Roman"/>
          <w:sz w:val="20"/>
          <w:szCs w:val="20"/>
        </w:rPr>
        <w:t xml:space="preserve">JEDILNIK PREGLEDAL: JAN BREZNIK, </w:t>
      </w:r>
      <w:r w:rsidR="002A5CE0" w:rsidRPr="002A5CE0">
        <w:rPr>
          <w:rFonts w:ascii="Times New Roman" w:hAnsi="Times New Roman"/>
          <w:sz w:val="20"/>
          <w:szCs w:val="20"/>
        </w:rPr>
        <w:t xml:space="preserve">mag. </w:t>
      </w:r>
      <w:proofErr w:type="spellStart"/>
      <w:r w:rsidR="002A5CE0" w:rsidRPr="002A5CE0">
        <w:rPr>
          <w:rFonts w:ascii="Times New Roman" w:hAnsi="Times New Roman"/>
          <w:sz w:val="20"/>
          <w:szCs w:val="20"/>
        </w:rPr>
        <w:t>zdr</w:t>
      </w:r>
      <w:proofErr w:type="spellEnd"/>
      <w:r w:rsidR="002A5CE0" w:rsidRPr="002A5CE0">
        <w:rPr>
          <w:rFonts w:ascii="Times New Roman" w:hAnsi="Times New Roman"/>
          <w:sz w:val="20"/>
          <w:szCs w:val="20"/>
        </w:rPr>
        <w:t xml:space="preserve">. – soc. </w:t>
      </w:r>
      <w:proofErr w:type="spellStart"/>
      <w:r w:rsidR="002A5CE0" w:rsidRPr="002A5CE0">
        <w:rPr>
          <w:rFonts w:ascii="Times New Roman" w:hAnsi="Times New Roman"/>
          <w:sz w:val="20"/>
          <w:szCs w:val="20"/>
        </w:rPr>
        <w:t>manag</w:t>
      </w:r>
      <w:proofErr w:type="spellEnd"/>
      <w:r w:rsidR="002A5CE0" w:rsidRPr="002A5CE0">
        <w:rPr>
          <w:rFonts w:ascii="Times New Roman" w:hAnsi="Times New Roman"/>
          <w:sz w:val="20"/>
          <w:szCs w:val="20"/>
        </w:rPr>
        <w:t>.</w:t>
      </w:r>
      <w:r w:rsidRPr="00423879">
        <w:rPr>
          <w:rFonts w:ascii="Times New Roman" w:hAnsi="Times New Roman"/>
          <w:sz w:val="20"/>
          <w:szCs w:val="20"/>
        </w:rPr>
        <w:t>.</w:t>
      </w:r>
    </w:p>
    <w:p w14:paraId="4D4EB13E" w14:textId="77777777" w:rsidR="0087581A" w:rsidRPr="00423879" w:rsidRDefault="0087581A" w:rsidP="0087581A">
      <w:pPr>
        <w:spacing w:line="360" w:lineRule="auto"/>
        <w:rPr>
          <w:rFonts w:ascii="Times New Roman" w:hAnsi="Times New Roman"/>
          <w:sz w:val="20"/>
          <w:szCs w:val="20"/>
        </w:rPr>
      </w:pPr>
      <w:r w:rsidRPr="00423879">
        <w:rPr>
          <w:rFonts w:ascii="Times New Roman" w:hAnsi="Times New Roman"/>
          <w:sz w:val="20"/>
          <w:szCs w:val="20"/>
        </w:rPr>
        <w:t>V VEDNOST: mag. JASMINA BREZNIK, direktorica</w:t>
      </w:r>
    </w:p>
    <w:p w14:paraId="5EF27C60" w14:textId="77777777" w:rsidR="0087581A" w:rsidRDefault="0087581A" w:rsidP="0087581A">
      <w:pPr>
        <w:rPr>
          <w:rFonts w:asciiTheme="minorHAnsi" w:hAnsiTheme="minorHAnsi" w:cstheme="minorBidi"/>
        </w:rPr>
      </w:pPr>
    </w:p>
    <w:p w14:paraId="594A95B8" w14:textId="77777777" w:rsidR="00963718" w:rsidRDefault="00963718" w:rsidP="0087581A">
      <w:pPr>
        <w:rPr>
          <w:rFonts w:asciiTheme="minorHAnsi" w:hAnsiTheme="minorHAnsi" w:cstheme="minorBidi"/>
        </w:rPr>
      </w:pPr>
    </w:p>
    <w:p w14:paraId="511A90FA" w14:textId="77777777" w:rsidR="00963718" w:rsidRDefault="00963718" w:rsidP="0087581A">
      <w:pPr>
        <w:rPr>
          <w:rFonts w:asciiTheme="minorHAnsi" w:hAnsiTheme="minorHAnsi" w:cstheme="minorBidi"/>
        </w:rPr>
      </w:pPr>
    </w:p>
    <w:p w14:paraId="2E5E663B" w14:textId="77777777" w:rsidR="00963718" w:rsidRDefault="00963718" w:rsidP="0087581A">
      <w:pPr>
        <w:rPr>
          <w:rFonts w:asciiTheme="minorHAnsi" w:hAnsiTheme="minorHAnsi" w:cstheme="minorBidi"/>
        </w:rPr>
      </w:pPr>
    </w:p>
    <w:p w14:paraId="5D68AC14" w14:textId="77777777" w:rsidR="00963718" w:rsidRDefault="00963718" w:rsidP="0087581A">
      <w:pPr>
        <w:rPr>
          <w:rFonts w:asciiTheme="minorHAnsi" w:hAnsiTheme="minorHAnsi" w:cstheme="minorBidi"/>
        </w:rPr>
      </w:pPr>
    </w:p>
    <w:p w14:paraId="3D812F7B" w14:textId="77777777" w:rsidR="00963718" w:rsidRDefault="00963718" w:rsidP="0087581A">
      <w:pPr>
        <w:rPr>
          <w:rFonts w:asciiTheme="minorHAnsi" w:hAnsiTheme="minorHAnsi" w:cstheme="minorBidi"/>
        </w:rPr>
      </w:pPr>
    </w:p>
    <w:p w14:paraId="529754A6" w14:textId="77777777" w:rsidR="00963718" w:rsidRDefault="00963718" w:rsidP="0087581A">
      <w:pPr>
        <w:rPr>
          <w:rFonts w:asciiTheme="minorHAnsi" w:hAnsiTheme="minorHAnsi" w:cstheme="minorBidi"/>
        </w:rPr>
      </w:pPr>
    </w:p>
    <w:p w14:paraId="4F20E426" w14:textId="77777777" w:rsidR="00963718" w:rsidRDefault="00963718" w:rsidP="0087581A">
      <w:pPr>
        <w:rPr>
          <w:rFonts w:asciiTheme="minorHAnsi" w:hAnsiTheme="minorHAnsi" w:cstheme="minorBidi"/>
        </w:rPr>
      </w:pPr>
    </w:p>
    <w:p w14:paraId="423E1475" w14:textId="77777777" w:rsidR="00852468" w:rsidRDefault="00852468" w:rsidP="0087581A">
      <w:pPr>
        <w:rPr>
          <w:rFonts w:asciiTheme="minorHAnsi" w:hAnsiTheme="minorHAnsi" w:cstheme="minorBidi"/>
        </w:rPr>
      </w:pPr>
    </w:p>
    <w:p w14:paraId="3D5936CF" w14:textId="77777777" w:rsidR="00852468" w:rsidRDefault="00852468" w:rsidP="0087581A">
      <w:pPr>
        <w:rPr>
          <w:rFonts w:asciiTheme="minorHAnsi" w:hAnsiTheme="minorHAnsi" w:cstheme="minorBidi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560"/>
        <w:gridCol w:w="9663"/>
      </w:tblGrid>
      <w:tr w:rsidR="0087581A" w14:paraId="105AF1DF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A5B73" w14:textId="77777777" w:rsidR="0087581A" w:rsidRDefault="0087581A" w:rsidP="00810D88">
            <w:pPr>
              <w:rPr>
                <w:rFonts w:ascii="Times New Roman" w:eastAsia="Times New Roman" w:hAnsi="Times New Roman"/>
                <w:sz w:val="16"/>
                <w:szCs w:val="16"/>
                <w:lang w:eastAsia="sl-SI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305D3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OZNAKA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3283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ALERGEN</w:t>
            </w:r>
          </w:p>
        </w:tc>
      </w:tr>
      <w:tr w:rsidR="0087581A" w14:paraId="5DD77C3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FD9F5A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7010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4F78B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  <w:t> </w:t>
            </w:r>
          </w:p>
        </w:tc>
      </w:tr>
      <w:tr w:rsidR="0087581A" w14:paraId="613F641E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C450F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32CE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A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BDBE6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ARAŠIDI IN PROIZVODI IZ ARAŠIDOV</w:t>
            </w:r>
          </w:p>
        </w:tc>
      </w:tr>
      <w:tr w:rsidR="0087581A" w14:paraId="7ADB1E04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0AACA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4E3B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G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2FF51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ŽITA, KI VSEBUJEJO GLUTEN (pšenica, ječmen, oves, rž, pira in proizvodi iz njih)</w:t>
            </w:r>
          </w:p>
        </w:tc>
      </w:tr>
      <w:tr w:rsidR="0087581A" w14:paraId="4EC42634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B808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1FA03B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GS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2A658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GORČIČNO SEME IN NJEGOVI PROIZVODI</w:t>
            </w:r>
          </w:p>
        </w:tc>
      </w:tr>
      <w:tr w:rsidR="0087581A" w14:paraId="1367596C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A877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C7DC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J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24469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JAJCA IN PROIZVODI IZ NJIH</w:t>
            </w:r>
          </w:p>
        </w:tc>
      </w:tr>
      <w:tr w:rsidR="0087581A" w14:paraId="395C475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DE3F93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9E536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L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B175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MLEKO IN MLEČNI PROIZVODI, KI VSEBUJEJO LAKTOZO</w:t>
            </w:r>
          </w:p>
        </w:tc>
      </w:tr>
      <w:tr w:rsidR="0087581A" w14:paraId="6830192A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8C3E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F0F1E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7C009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MEHKUŽCI IN PROIZVODI IZ NJIH (lignji, hobotnice, školjke)</w:t>
            </w:r>
          </w:p>
        </w:tc>
      </w:tr>
      <w:tr w:rsidR="0087581A" w14:paraId="6B88697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25ED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C236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O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264DEE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 xml:space="preserve">LUPINASTO SADJE – OREŠČKI (mandeljni, orehi, lešniki, indijski oreščki, brazilski oreščki, ameriški orehi, pistacija,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makadamija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) IN PROIZVODI IZ NJIH</w:t>
            </w:r>
          </w:p>
        </w:tc>
      </w:tr>
      <w:tr w:rsidR="0087581A" w14:paraId="6F16EE89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206EA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02A6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R1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6B052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RIBE IN PROIZVODI IZ NJIH</w:t>
            </w:r>
          </w:p>
        </w:tc>
      </w:tr>
      <w:tr w:rsidR="0087581A" w14:paraId="14F7166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C9F92D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69137B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R2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D313F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RAKI IN PROIZVODI IZ NJIH</w:t>
            </w:r>
          </w:p>
        </w:tc>
      </w:tr>
      <w:tr w:rsidR="0087581A" w14:paraId="758B5EE8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224E9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D0DE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A5E95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ZRNJE SOJE IN PROIZVODI IZ NJIH</w:t>
            </w:r>
          </w:p>
        </w:tc>
      </w:tr>
      <w:tr w:rsidR="0087581A" w14:paraId="289A57EA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4CFE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7F6A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eastAsia="sl-SI"/>
              </w:rPr>
              <w:t>2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D5D2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ŽVEPLOV DIOKSID IN SULFITI (v koncentraciji več kot 100mg/kg ali 10mg/l, izraženi kot SO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eastAsia="sl-SI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)</w:t>
            </w:r>
          </w:p>
        </w:tc>
      </w:tr>
      <w:tr w:rsidR="0087581A" w14:paraId="501D24C8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2B63D4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1A238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SS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90EE5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SEZAMOVO SEME IN PROIZVODI IZ NJEGA</w:t>
            </w:r>
          </w:p>
        </w:tc>
      </w:tr>
      <w:tr w:rsidR="0087581A" w14:paraId="6F83741D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8F256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59361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V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3A450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VOLČJI BOB IN PROIZVODI IZ NJEGA</w:t>
            </w:r>
          </w:p>
        </w:tc>
      </w:tr>
      <w:tr w:rsidR="0087581A" w14:paraId="208F6A91" w14:textId="77777777" w:rsidTr="00810D8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A81AF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14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1DE7DF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Z</w:t>
            </w:r>
          </w:p>
        </w:tc>
        <w:tc>
          <w:tcPr>
            <w:tcW w:w="9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532EC" w14:textId="77777777" w:rsidR="0087581A" w:rsidRDefault="0087581A" w:rsidP="00810D8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sl-SI"/>
              </w:rPr>
              <w:t>LISTNA ZELENA IN PROIZVODI IZ NJE</w:t>
            </w:r>
          </w:p>
        </w:tc>
      </w:tr>
    </w:tbl>
    <w:p w14:paraId="3988FD12" w14:textId="60B92EDF" w:rsidR="003B7BDD" w:rsidRPr="0012198F" w:rsidRDefault="0087581A" w:rsidP="0012198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l-SI"/>
        </w:rPr>
        <w:t>OPOMBA: V KOLIKOR JE V JEDILNIKIH ALERGEN OZNAČEN Z malimi črkami, POMENI, DA SO V ŽIVILU LAHKO PRISOTNE SLEDI TEGA ALERGENA.</w:t>
      </w:r>
    </w:p>
    <w:sectPr w:rsidR="003B7BDD" w:rsidRPr="0012198F" w:rsidSect="0087581A">
      <w:headerReference w:type="default" r:id="rId12"/>
      <w:footerReference w:type="default" r:id="rId13"/>
      <w:pgSz w:w="16838" w:h="11906" w:orient="landscape"/>
      <w:pgMar w:top="1417" w:right="1417" w:bottom="1417" w:left="2268" w:header="708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E8DA7" w14:textId="77777777" w:rsidR="00D32683" w:rsidRDefault="00D32683" w:rsidP="00EF1279">
      <w:pPr>
        <w:spacing w:line="240" w:lineRule="auto"/>
      </w:pPr>
      <w:r>
        <w:separator/>
      </w:r>
    </w:p>
  </w:endnote>
  <w:endnote w:type="continuationSeparator" w:id="0">
    <w:p w14:paraId="5D9792D3" w14:textId="77777777" w:rsidR="00D32683" w:rsidRDefault="00D32683" w:rsidP="00EF1279">
      <w:pPr>
        <w:spacing w:line="240" w:lineRule="auto"/>
      </w:pPr>
      <w:r>
        <w:continuationSeparator/>
      </w:r>
    </w:p>
  </w:endnote>
  <w:endnote w:type="continuationNotice" w:id="1">
    <w:p w14:paraId="6758711F" w14:textId="77777777" w:rsidR="00D32683" w:rsidRDefault="00D3268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0774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1984"/>
      <w:gridCol w:w="1560"/>
      <w:gridCol w:w="1134"/>
      <w:gridCol w:w="2126"/>
    </w:tblGrid>
    <w:tr w:rsidR="00810D88" w14:paraId="3641861C" w14:textId="77777777" w:rsidTr="00F322C0">
      <w:trPr>
        <w:trHeight w:val="709"/>
      </w:trPr>
      <w:tc>
        <w:tcPr>
          <w:tcW w:w="3970" w:type="dxa"/>
        </w:tcPr>
        <w:p w14:paraId="782F5630" w14:textId="77777777" w:rsidR="00810D88" w:rsidRDefault="00810D88" w:rsidP="00E2336E">
          <w:pPr>
            <w:pStyle w:val="Noga"/>
            <w:rPr>
              <w:b/>
              <w:sz w:val="20"/>
              <w:szCs w:val="20"/>
            </w:rPr>
          </w:pPr>
          <w:r w:rsidRPr="00415632">
            <w:rPr>
              <w:b/>
              <w:sz w:val="20"/>
              <w:szCs w:val="20"/>
            </w:rPr>
            <w:t>Varstveno delovni center POLŽ Maribor</w:t>
          </w:r>
        </w:p>
        <w:p w14:paraId="4B0A64A0" w14:textId="77777777" w:rsidR="00810D88" w:rsidRDefault="00810D88" w:rsidP="00E2336E">
          <w:pPr>
            <w:pStyle w:val="Noga"/>
            <w:rPr>
              <w:sz w:val="20"/>
              <w:szCs w:val="20"/>
            </w:rPr>
          </w:pPr>
          <w:r w:rsidRPr="00415632">
            <w:rPr>
              <w:sz w:val="20"/>
              <w:szCs w:val="20"/>
            </w:rPr>
            <w:t>Park mladih 4 • 2000 Maribor</w:t>
          </w:r>
        </w:p>
        <w:p w14:paraId="68C32B42" w14:textId="77777777" w:rsidR="00810D88" w:rsidRPr="00415632" w:rsidRDefault="00810D88" w:rsidP="00E2336E">
          <w:pPr>
            <w:pStyle w:val="Noga"/>
            <w:rPr>
              <w:sz w:val="20"/>
              <w:szCs w:val="20"/>
            </w:rPr>
          </w:pPr>
          <w:r>
            <w:rPr>
              <w:rFonts w:ascii="Wingdings" w:eastAsia="Wingdings" w:hAnsi="Wingdings" w:cs="Wingdings"/>
              <w:sz w:val="20"/>
              <w:szCs w:val="20"/>
            </w:rPr>
            <w:t>(</w:t>
          </w:r>
          <w:r w:rsidRPr="00415632">
            <w:rPr>
              <w:sz w:val="20"/>
              <w:szCs w:val="20"/>
            </w:rPr>
            <w:t xml:space="preserve"> 02/320 86 50</w:t>
          </w:r>
          <w:r>
            <w:rPr>
              <w:sz w:val="20"/>
              <w:szCs w:val="20"/>
            </w:rPr>
            <w:t xml:space="preserve"> </w:t>
          </w:r>
          <w:r>
            <w:rPr>
              <w:rFonts w:ascii="Wingdings" w:eastAsia="Wingdings" w:hAnsi="Wingdings" w:cs="Wingdings"/>
              <w:sz w:val="20"/>
              <w:szCs w:val="20"/>
            </w:rPr>
            <w:t>□</w:t>
          </w:r>
          <w:r w:rsidRPr="00415632">
            <w:rPr>
              <w:sz w:val="20"/>
              <w:szCs w:val="20"/>
            </w:rPr>
            <w:t xml:space="preserve"> 041 762 806</w:t>
          </w:r>
        </w:p>
        <w:p w14:paraId="225F7AB7" w14:textId="77777777" w:rsidR="00810D88" w:rsidRPr="00161DEE" w:rsidRDefault="00810D88" w:rsidP="00E2336E">
          <w:pPr>
            <w:pStyle w:val="Noga"/>
            <w:rPr>
              <w:sz w:val="20"/>
              <w:szCs w:val="20"/>
            </w:rPr>
          </w:pPr>
          <w:r>
            <w:rPr>
              <w:rFonts w:ascii="Wingdings" w:eastAsia="Wingdings" w:hAnsi="Wingdings" w:cs="Wingdings"/>
              <w:sz w:val="20"/>
              <w:szCs w:val="20"/>
            </w:rPr>
            <w:t>*</w:t>
          </w:r>
          <w:r w:rsidRPr="00415632">
            <w:rPr>
              <w:sz w:val="20"/>
              <w:szCs w:val="20"/>
            </w:rPr>
            <w:t xml:space="preserve"> </w:t>
          </w:r>
          <w:hyperlink r:id="rId1" w:history="1">
            <w:r w:rsidRPr="00415632">
              <w:rPr>
                <w:rStyle w:val="Hiperpovezava"/>
                <w:sz w:val="20"/>
                <w:szCs w:val="20"/>
              </w:rPr>
              <w:t>vdc.polz@vdcpolz.si</w:t>
            </w:r>
          </w:hyperlink>
          <w:r w:rsidRPr="00415632">
            <w:rPr>
              <w:sz w:val="20"/>
              <w:szCs w:val="20"/>
            </w:rPr>
            <w:t xml:space="preserve">, </w:t>
          </w:r>
          <w:r>
            <w:rPr>
              <w:rFonts w:ascii="Webdings" w:eastAsia="Webdings" w:hAnsi="Webdings" w:cs="Webdings"/>
              <w:sz w:val="20"/>
              <w:szCs w:val="20"/>
            </w:rPr>
            <w:t>ü</w:t>
          </w:r>
          <w:r w:rsidRPr="00415632">
            <w:rPr>
              <w:sz w:val="20"/>
              <w:szCs w:val="20"/>
            </w:rPr>
            <w:t xml:space="preserve"> </w:t>
          </w:r>
          <w:hyperlink r:id="rId2" w:history="1">
            <w:r w:rsidRPr="00415632">
              <w:rPr>
                <w:rStyle w:val="Hiperpovezava"/>
                <w:sz w:val="20"/>
                <w:szCs w:val="20"/>
              </w:rPr>
              <w:t>www.vdcpolz.si</w:t>
            </w:r>
          </w:hyperlink>
        </w:p>
      </w:tc>
      <w:tc>
        <w:tcPr>
          <w:tcW w:w="1984" w:type="dxa"/>
        </w:tcPr>
        <w:p w14:paraId="43F37BFF" w14:textId="079FD386" w:rsidR="00810D88" w:rsidRDefault="00810D88" w:rsidP="00E2336E">
          <w:pPr>
            <w:pStyle w:val="Noga"/>
          </w:pPr>
          <w:r>
            <w:rPr>
              <w:noProof/>
              <w:lang w:eastAsia="sl-SI"/>
            </w:rPr>
            <w:drawing>
              <wp:inline distT="0" distB="0" distL="0" distR="0" wp14:anchorId="198273F4" wp14:editId="3CA71AED">
                <wp:extent cx="1114425" cy="590550"/>
                <wp:effectExtent l="0" t="0" r="9525" b="0"/>
                <wp:docPr id="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0" w:type="dxa"/>
        </w:tcPr>
        <w:p w14:paraId="6EE8C458" w14:textId="59787595" w:rsidR="00810D88" w:rsidRDefault="00000000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pict w14:anchorId="400D4E0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57.75pt">
                <v:imagedata r:id="rId4" o:title=""/>
              </v:shape>
            </w:pict>
          </w:r>
        </w:p>
      </w:tc>
      <w:tc>
        <w:tcPr>
          <w:tcW w:w="1134" w:type="dxa"/>
        </w:tcPr>
        <w:p w14:paraId="72C15495" w14:textId="77777777" w:rsidR="00810D88" w:rsidRDefault="00810D88" w:rsidP="00E2336E">
          <w:pPr>
            <w:pStyle w:val="Noga"/>
            <w:jc w:val="center"/>
          </w:pPr>
          <w:r>
            <w:rPr>
              <w:noProof/>
              <w:lang w:eastAsia="sl-SI"/>
            </w:rPr>
            <w:drawing>
              <wp:inline distT="0" distB="0" distL="0" distR="0" wp14:anchorId="06FB36AA" wp14:editId="6E6CDAE4">
                <wp:extent cx="552450" cy="581025"/>
                <wp:effectExtent l="0" t="0" r="0" b="9525"/>
                <wp:docPr id="1809715557" name="Slika 1809715557" descr="Opis: Opis: druzini prijazno-pol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lika 1" descr="Opis: Opis: druzini prijazno-polni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</w:tcPr>
        <w:p w14:paraId="7DD6D8A1" w14:textId="2BC2173E" w:rsidR="00810D88" w:rsidRDefault="00810D88" w:rsidP="00E2336E">
          <w:pPr>
            <w:pStyle w:val="Noga"/>
            <w:jc w:val="center"/>
            <w:rPr>
              <w:b/>
              <w:sz w:val="20"/>
              <w:szCs w:val="20"/>
            </w:rPr>
          </w:pPr>
          <w:r>
            <w:rPr>
              <w:noProof/>
              <w:lang w:eastAsia="sl-SI"/>
            </w:rPr>
            <w:drawing>
              <wp:inline distT="0" distB="0" distL="0" distR="0" wp14:anchorId="50025EC5" wp14:editId="05FA7CB8">
                <wp:extent cx="1212850" cy="521970"/>
                <wp:effectExtent l="0" t="0" r="6350" b="0"/>
                <wp:docPr id="209729124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7291249" name="Slika 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CD4CDF" w14:textId="77777777" w:rsidR="00810D88" w:rsidRDefault="00810D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E2C5B" w14:textId="77777777" w:rsidR="00D32683" w:rsidRDefault="00D32683" w:rsidP="00EF1279">
      <w:pPr>
        <w:spacing w:line="240" w:lineRule="auto"/>
      </w:pPr>
      <w:r>
        <w:separator/>
      </w:r>
    </w:p>
  </w:footnote>
  <w:footnote w:type="continuationSeparator" w:id="0">
    <w:p w14:paraId="4E9068EE" w14:textId="77777777" w:rsidR="00D32683" w:rsidRDefault="00D32683" w:rsidP="00EF1279">
      <w:pPr>
        <w:spacing w:line="240" w:lineRule="auto"/>
      </w:pPr>
      <w:r>
        <w:continuationSeparator/>
      </w:r>
    </w:p>
  </w:footnote>
  <w:footnote w:type="continuationNotice" w:id="1">
    <w:p w14:paraId="134919D9" w14:textId="77777777" w:rsidR="00D32683" w:rsidRDefault="00D3268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4572" w14:textId="2EE172A5" w:rsidR="00810D88" w:rsidRDefault="00810D88">
    <w:pPr>
      <w:pStyle w:val="Glava"/>
    </w:pPr>
    <w:r w:rsidRPr="00E77BEC">
      <w:rPr>
        <w:rFonts w:asciiTheme="minorHAnsi" w:hAnsiTheme="minorHAnsi"/>
        <w:noProof/>
        <w:sz w:val="18"/>
        <w:szCs w:val="16"/>
        <w:lang w:eastAsia="sl-SI"/>
      </w:rPr>
      <w:drawing>
        <wp:inline distT="0" distB="0" distL="0" distR="0" wp14:anchorId="19F80354" wp14:editId="1FC5A8E1">
          <wp:extent cx="1810134" cy="702259"/>
          <wp:effectExtent l="0" t="0" r="0" b="3175"/>
          <wp:docPr id="924063986" name="Slika 924063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228" cy="712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912CA"/>
    <w:multiLevelType w:val="hybridMultilevel"/>
    <w:tmpl w:val="8E0AB69A"/>
    <w:lvl w:ilvl="0" w:tplc="11F66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21DC5"/>
    <w:multiLevelType w:val="hybridMultilevel"/>
    <w:tmpl w:val="46D832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266322">
    <w:abstractNumId w:val="1"/>
  </w:num>
  <w:num w:numId="2" w16cid:durableId="10077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BE0"/>
    <w:rsid w:val="00000BE9"/>
    <w:rsid w:val="00005D01"/>
    <w:rsid w:val="00007919"/>
    <w:rsid w:val="00010B95"/>
    <w:rsid w:val="0001714A"/>
    <w:rsid w:val="00017A41"/>
    <w:rsid w:val="00020215"/>
    <w:rsid w:val="00022526"/>
    <w:rsid w:val="0002370C"/>
    <w:rsid w:val="00023C2B"/>
    <w:rsid w:val="00023C5C"/>
    <w:rsid w:val="000242D9"/>
    <w:rsid w:val="00024BAA"/>
    <w:rsid w:val="0002564D"/>
    <w:rsid w:val="00025903"/>
    <w:rsid w:val="00030FFF"/>
    <w:rsid w:val="00031857"/>
    <w:rsid w:val="00031DEE"/>
    <w:rsid w:val="000335FA"/>
    <w:rsid w:val="00034965"/>
    <w:rsid w:val="00034BB2"/>
    <w:rsid w:val="00035B4F"/>
    <w:rsid w:val="00036BDB"/>
    <w:rsid w:val="00041E51"/>
    <w:rsid w:val="0004222C"/>
    <w:rsid w:val="0004580E"/>
    <w:rsid w:val="0004760E"/>
    <w:rsid w:val="00054617"/>
    <w:rsid w:val="00054A46"/>
    <w:rsid w:val="00056299"/>
    <w:rsid w:val="0005651C"/>
    <w:rsid w:val="00056E52"/>
    <w:rsid w:val="00061498"/>
    <w:rsid w:val="00061AD0"/>
    <w:rsid w:val="00062DF3"/>
    <w:rsid w:val="000656E8"/>
    <w:rsid w:val="00072ED6"/>
    <w:rsid w:val="000749D5"/>
    <w:rsid w:val="0007689A"/>
    <w:rsid w:val="00077ADB"/>
    <w:rsid w:val="00077CC1"/>
    <w:rsid w:val="0008084C"/>
    <w:rsid w:val="000826DE"/>
    <w:rsid w:val="00084528"/>
    <w:rsid w:val="00085F51"/>
    <w:rsid w:val="000904B0"/>
    <w:rsid w:val="00093754"/>
    <w:rsid w:val="00095D60"/>
    <w:rsid w:val="000962C1"/>
    <w:rsid w:val="000968CB"/>
    <w:rsid w:val="00096BD6"/>
    <w:rsid w:val="000A2205"/>
    <w:rsid w:val="000A4547"/>
    <w:rsid w:val="000B02A2"/>
    <w:rsid w:val="000B0CE4"/>
    <w:rsid w:val="000B4CBE"/>
    <w:rsid w:val="000C09DB"/>
    <w:rsid w:val="000C0FFA"/>
    <w:rsid w:val="000C186A"/>
    <w:rsid w:val="000C26F2"/>
    <w:rsid w:val="000C38F9"/>
    <w:rsid w:val="000C4E5C"/>
    <w:rsid w:val="000D012C"/>
    <w:rsid w:val="000D4436"/>
    <w:rsid w:val="000D4D76"/>
    <w:rsid w:val="000D5072"/>
    <w:rsid w:val="000D68AF"/>
    <w:rsid w:val="000E0EC7"/>
    <w:rsid w:val="000E22EA"/>
    <w:rsid w:val="000E30B0"/>
    <w:rsid w:val="000E46EB"/>
    <w:rsid w:val="000E64AA"/>
    <w:rsid w:val="000F16A8"/>
    <w:rsid w:val="000F19E9"/>
    <w:rsid w:val="000F3514"/>
    <w:rsid w:val="000F6739"/>
    <w:rsid w:val="000F751D"/>
    <w:rsid w:val="00100905"/>
    <w:rsid w:val="001024BB"/>
    <w:rsid w:val="00103B2F"/>
    <w:rsid w:val="001044ED"/>
    <w:rsid w:val="00104E8E"/>
    <w:rsid w:val="00105D8D"/>
    <w:rsid w:val="001107DE"/>
    <w:rsid w:val="001146ED"/>
    <w:rsid w:val="00120BB4"/>
    <w:rsid w:val="0012198F"/>
    <w:rsid w:val="00123AEB"/>
    <w:rsid w:val="00123B41"/>
    <w:rsid w:val="001244CB"/>
    <w:rsid w:val="001245D8"/>
    <w:rsid w:val="0012466C"/>
    <w:rsid w:val="00124F38"/>
    <w:rsid w:val="00124F4A"/>
    <w:rsid w:val="00125BE9"/>
    <w:rsid w:val="001304D9"/>
    <w:rsid w:val="00134F5F"/>
    <w:rsid w:val="001356FE"/>
    <w:rsid w:val="001377D3"/>
    <w:rsid w:val="00141C9C"/>
    <w:rsid w:val="00144065"/>
    <w:rsid w:val="0015016E"/>
    <w:rsid w:val="0015089A"/>
    <w:rsid w:val="00157377"/>
    <w:rsid w:val="00157904"/>
    <w:rsid w:val="00161DEE"/>
    <w:rsid w:val="00162329"/>
    <w:rsid w:val="001671BD"/>
    <w:rsid w:val="001674BF"/>
    <w:rsid w:val="00171093"/>
    <w:rsid w:val="00174829"/>
    <w:rsid w:val="00175D3D"/>
    <w:rsid w:val="00176167"/>
    <w:rsid w:val="001809C1"/>
    <w:rsid w:val="00182562"/>
    <w:rsid w:val="001850E8"/>
    <w:rsid w:val="00185524"/>
    <w:rsid w:val="00185CDA"/>
    <w:rsid w:val="00187AE1"/>
    <w:rsid w:val="001903B4"/>
    <w:rsid w:val="001931D7"/>
    <w:rsid w:val="00195B95"/>
    <w:rsid w:val="00197101"/>
    <w:rsid w:val="001A1E97"/>
    <w:rsid w:val="001A5006"/>
    <w:rsid w:val="001A5119"/>
    <w:rsid w:val="001B3D02"/>
    <w:rsid w:val="001B791A"/>
    <w:rsid w:val="001C0931"/>
    <w:rsid w:val="001C24A0"/>
    <w:rsid w:val="001C25AE"/>
    <w:rsid w:val="001C6B84"/>
    <w:rsid w:val="001D510C"/>
    <w:rsid w:val="001D6B3F"/>
    <w:rsid w:val="001E0D34"/>
    <w:rsid w:val="001E0DEF"/>
    <w:rsid w:val="001E38DB"/>
    <w:rsid w:val="001E4025"/>
    <w:rsid w:val="001E4FD7"/>
    <w:rsid w:val="001E682B"/>
    <w:rsid w:val="001F5DF2"/>
    <w:rsid w:val="001F6869"/>
    <w:rsid w:val="001F6B61"/>
    <w:rsid w:val="001F76C6"/>
    <w:rsid w:val="001F7DAA"/>
    <w:rsid w:val="002009DE"/>
    <w:rsid w:val="00200F4A"/>
    <w:rsid w:val="00202F24"/>
    <w:rsid w:val="0020325D"/>
    <w:rsid w:val="002038DD"/>
    <w:rsid w:val="00205E3D"/>
    <w:rsid w:val="00206A42"/>
    <w:rsid w:val="00207265"/>
    <w:rsid w:val="00224A12"/>
    <w:rsid w:val="00226A81"/>
    <w:rsid w:val="002278ED"/>
    <w:rsid w:val="002307B9"/>
    <w:rsid w:val="00231E77"/>
    <w:rsid w:val="00232950"/>
    <w:rsid w:val="002344DD"/>
    <w:rsid w:val="00241148"/>
    <w:rsid w:val="0024329B"/>
    <w:rsid w:val="002509B2"/>
    <w:rsid w:val="002512BE"/>
    <w:rsid w:val="002572C7"/>
    <w:rsid w:val="002602E6"/>
    <w:rsid w:val="002638D6"/>
    <w:rsid w:val="00263C1B"/>
    <w:rsid w:val="0026710F"/>
    <w:rsid w:val="0026736C"/>
    <w:rsid w:val="00267C17"/>
    <w:rsid w:val="002728CC"/>
    <w:rsid w:val="00272FB6"/>
    <w:rsid w:val="00280026"/>
    <w:rsid w:val="002805F1"/>
    <w:rsid w:val="00281AD2"/>
    <w:rsid w:val="00282F25"/>
    <w:rsid w:val="00284247"/>
    <w:rsid w:val="002864F4"/>
    <w:rsid w:val="002877DC"/>
    <w:rsid w:val="00290E01"/>
    <w:rsid w:val="00290F77"/>
    <w:rsid w:val="00291315"/>
    <w:rsid w:val="0029300C"/>
    <w:rsid w:val="002A00A3"/>
    <w:rsid w:val="002A3A5D"/>
    <w:rsid w:val="002A430A"/>
    <w:rsid w:val="002A4757"/>
    <w:rsid w:val="002A53DF"/>
    <w:rsid w:val="002A5CE0"/>
    <w:rsid w:val="002B217B"/>
    <w:rsid w:val="002B3CC4"/>
    <w:rsid w:val="002B5335"/>
    <w:rsid w:val="002B6846"/>
    <w:rsid w:val="002D22F7"/>
    <w:rsid w:val="002D2C00"/>
    <w:rsid w:val="002D3A73"/>
    <w:rsid w:val="002E1FBF"/>
    <w:rsid w:val="002E3024"/>
    <w:rsid w:val="002E3075"/>
    <w:rsid w:val="002E593A"/>
    <w:rsid w:val="002E73B0"/>
    <w:rsid w:val="002F01D4"/>
    <w:rsid w:val="002F2DA0"/>
    <w:rsid w:val="002F3BF7"/>
    <w:rsid w:val="002F7753"/>
    <w:rsid w:val="003041B2"/>
    <w:rsid w:val="00312C28"/>
    <w:rsid w:val="00313928"/>
    <w:rsid w:val="003178FE"/>
    <w:rsid w:val="00327388"/>
    <w:rsid w:val="00327E7B"/>
    <w:rsid w:val="003330A5"/>
    <w:rsid w:val="003348F1"/>
    <w:rsid w:val="003409C2"/>
    <w:rsid w:val="00342F80"/>
    <w:rsid w:val="00345175"/>
    <w:rsid w:val="0035044E"/>
    <w:rsid w:val="0035473C"/>
    <w:rsid w:val="003559AD"/>
    <w:rsid w:val="00355E2E"/>
    <w:rsid w:val="003566DC"/>
    <w:rsid w:val="00356ED3"/>
    <w:rsid w:val="00360FB1"/>
    <w:rsid w:val="003631DD"/>
    <w:rsid w:val="003736D2"/>
    <w:rsid w:val="0037381B"/>
    <w:rsid w:val="00374884"/>
    <w:rsid w:val="00375264"/>
    <w:rsid w:val="00383935"/>
    <w:rsid w:val="003872E6"/>
    <w:rsid w:val="003947C9"/>
    <w:rsid w:val="00395846"/>
    <w:rsid w:val="00396D08"/>
    <w:rsid w:val="003A1A55"/>
    <w:rsid w:val="003A1AD5"/>
    <w:rsid w:val="003A3C58"/>
    <w:rsid w:val="003A668C"/>
    <w:rsid w:val="003B19FD"/>
    <w:rsid w:val="003B1DC4"/>
    <w:rsid w:val="003B39E3"/>
    <w:rsid w:val="003B69DE"/>
    <w:rsid w:val="003B7BDD"/>
    <w:rsid w:val="003B7ED3"/>
    <w:rsid w:val="003C28B1"/>
    <w:rsid w:val="003C301D"/>
    <w:rsid w:val="003C3166"/>
    <w:rsid w:val="003C5895"/>
    <w:rsid w:val="003C5E91"/>
    <w:rsid w:val="003C6A8C"/>
    <w:rsid w:val="003C7549"/>
    <w:rsid w:val="003D261A"/>
    <w:rsid w:val="003D2EDF"/>
    <w:rsid w:val="003D3D88"/>
    <w:rsid w:val="003D4A96"/>
    <w:rsid w:val="003D679A"/>
    <w:rsid w:val="003D78BA"/>
    <w:rsid w:val="003D7980"/>
    <w:rsid w:val="003E014E"/>
    <w:rsid w:val="003E1BB4"/>
    <w:rsid w:val="003E1D46"/>
    <w:rsid w:val="003E569F"/>
    <w:rsid w:val="003F78C3"/>
    <w:rsid w:val="004000EB"/>
    <w:rsid w:val="00402D06"/>
    <w:rsid w:val="004033EE"/>
    <w:rsid w:val="004070E3"/>
    <w:rsid w:val="0040722A"/>
    <w:rsid w:val="00407FE3"/>
    <w:rsid w:val="00413C63"/>
    <w:rsid w:val="0041509C"/>
    <w:rsid w:val="00415632"/>
    <w:rsid w:val="00421811"/>
    <w:rsid w:val="00422A01"/>
    <w:rsid w:val="00422E62"/>
    <w:rsid w:val="00426430"/>
    <w:rsid w:val="004306EB"/>
    <w:rsid w:val="00430AA7"/>
    <w:rsid w:val="004330B8"/>
    <w:rsid w:val="00441BB0"/>
    <w:rsid w:val="00442C03"/>
    <w:rsid w:val="00443CFB"/>
    <w:rsid w:val="00444A04"/>
    <w:rsid w:val="00446835"/>
    <w:rsid w:val="00446C61"/>
    <w:rsid w:val="00452F36"/>
    <w:rsid w:val="004616BC"/>
    <w:rsid w:val="00461BE0"/>
    <w:rsid w:val="00464F5F"/>
    <w:rsid w:val="00465016"/>
    <w:rsid w:val="004659B5"/>
    <w:rsid w:val="00465B23"/>
    <w:rsid w:val="00465EB6"/>
    <w:rsid w:val="00467E9E"/>
    <w:rsid w:val="0047022D"/>
    <w:rsid w:val="00473C9D"/>
    <w:rsid w:val="004759C4"/>
    <w:rsid w:val="0048078A"/>
    <w:rsid w:val="00480BE1"/>
    <w:rsid w:val="00481876"/>
    <w:rsid w:val="00482BDC"/>
    <w:rsid w:val="00483C25"/>
    <w:rsid w:val="00484970"/>
    <w:rsid w:val="00487F34"/>
    <w:rsid w:val="00491D7A"/>
    <w:rsid w:val="00492FC4"/>
    <w:rsid w:val="004940C7"/>
    <w:rsid w:val="004957B2"/>
    <w:rsid w:val="00496C2F"/>
    <w:rsid w:val="00497F0B"/>
    <w:rsid w:val="004A0E0F"/>
    <w:rsid w:val="004A0FA2"/>
    <w:rsid w:val="004A5B83"/>
    <w:rsid w:val="004B14AE"/>
    <w:rsid w:val="004B5DC1"/>
    <w:rsid w:val="004B6396"/>
    <w:rsid w:val="004B675C"/>
    <w:rsid w:val="004C3A67"/>
    <w:rsid w:val="004C46D2"/>
    <w:rsid w:val="004C6F1D"/>
    <w:rsid w:val="004C711F"/>
    <w:rsid w:val="004C7D3A"/>
    <w:rsid w:val="004D25FE"/>
    <w:rsid w:val="004D417C"/>
    <w:rsid w:val="004D4BD8"/>
    <w:rsid w:val="004D50B2"/>
    <w:rsid w:val="004D696A"/>
    <w:rsid w:val="004E182A"/>
    <w:rsid w:val="004E2C64"/>
    <w:rsid w:val="004E4487"/>
    <w:rsid w:val="004E71BD"/>
    <w:rsid w:val="004F1327"/>
    <w:rsid w:val="00505F4D"/>
    <w:rsid w:val="0051109D"/>
    <w:rsid w:val="00511FCB"/>
    <w:rsid w:val="00512AD7"/>
    <w:rsid w:val="00513018"/>
    <w:rsid w:val="00514DA7"/>
    <w:rsid w:val="005207E3"/>
    <w:rsid w:val="0052348B"/>
    <w:rsid w:val="005266BC"/>
    <w:rsid w:val="00532246"/>
    <w:rsid w:val="00533BA9"/>
    <w:rsid w:val="00535F9B"/>
    <w:rsid w:val="0053796A"/>
    <w:rsid w:val="0054064B"/>
    <w:rsid w:val="005413A5"/>
    <w:rsid w:val="00546640"/>
    <w:rsid w:val="00550EA9"/>
    <w:rsid w:val="00552780"/>
    <w:rsid w:val="00557870"/>
    <w:rsid w:val="00562A66"/>
    <w:rsid w:val="00565358"/>
    <w:rsid w:val="005678A0"/>
    <w:rsid w:val="0057114C"/>
    <w:rsid w:val="00571A03"/>
    <w:rsid w:val="00573723"/>
    <w:rsid w:val="00581C75"/>
    <w:rsid w:val="005834A6"/>
    <w:rsid w:val="0058359C"/>
    <w:rsid w:val="0058453B"/>
    <w:rsid w:val="005846B5"/>
    <w:rsid w:val="005859DA"/>
    <w:rsid w:val="0058632B"/>
    <w:rsid w:val="0058692D"/>
    <w:rsid w:val="00586C2B"/>
    <w:rsid w:val="00586F92"/>
    <w:rsid w:val="00591148"/>
    <w:rsid w:val="00595B3D"/>
    <w:rsid w:val="00597BB8"/>
    <w:rsid w:val="005A204C"/>
    <w:rsid w:val="005A3743"/>
    <w:rsid w:val="005A425E"/>
    <w:rsid w:val="005A549A"/>
    <w:rsid w:val="005A59A3"/>
    <w:rsid w:val="005A6139"/>
    <w:rsid w:val="005B38E4"/>
    <w:rsid w:val="005B3AD5"/>
    <w:rsid w:val="005C43D6"/>
    <w:rsid w:val="005D0B77"/>
    <w:rsid w:val="005D4DBF"/>
    <w:rsid w:val="005D6A03"/>
    <w:rsid w:val="005F12D7"/>
    <w:rsid w:val="005F6085"/>
    <w:rsid w:val="005F6731"/>
    <w:rsid w:val="005F6ED5"/>
    <w:rsid w:val="005F7CDB"/>
    <w:rsid w:val="00600165"/>
    <w:rsid w:val="006022B0"/>
    <w:rsid w:val="006059E9"/>
    <w:rsid w:val="00605E1C"/>
    <w:rsid w:val="00606782"/>
    <w:rsid w:val="00610C12"/>
    <w:rsid w:val="00611B69"/>
    <w:rsid w:val="00614089"/>
    <w:rsid w:val="006154FC"/>
    <w:rsid w:val="00616B3A"/>
    <w:rsid w:val="006204CC"/>
    <w:rsid w:val="00621D0F"/>
    <w:rsid w:val="00622CBB"/>
    <w:rsid w:val="0063212D"/>
    <w:rsid w:val="00632897"/>
    <w:rsid w:val="00635215"/>
    <w:rsid w:val="00635C70"/>
    <w:rsid w:val="006361E1"/>
    <w:rsid w:val="0063631B"/>
    <w:rsid w:val="00643368"/>
    <w:rsid w:val="00643851"/>
    <w:rsid w:val="00646DB2"/>
    <w:rsid w:val="00652B19"/>
    <w:rsid w:val="006533D1"/>
    <w:rsid w:val="00654D2B"/>
    <w:rsid w:val="006551A2"/>
    <w:rsid w:val="00656EDE"/>
    <w:rsid w:val="00663E2D"/>
    <w:rsid w:val="00666583"/>
    <w:rsid w:val="0066754B"/>
    <w:rsid w:val="00672F68"/>
    <w:rsid w:val="00673F06"/>
    <w:rsid w:val="00673F7C"/>
    <w:rsid w:val="00681671"/>
    <w:rsid w:val="00681B33"/>
    <w:rsid w:val="0068269F"/>
    <w:rsid w:val="00684E68"/>
    <w:rsid w:val="00694472"/>
    <w:rsid w:val="006A28E5"/>
    <w:rsid w:val="006A3093"/>
    <w:rsid w:val="006A472A"/>
    <w:rsid w:val="006B0C19"/>
    <w:rsid w:val="006B1010"/>
    <w:rsid w:val="006B19B4"/>
    <w:rsid w:val="006B2E84"/>
    <w:rsid w:val="006B3411"/>
    <w:rsid w:val="006B4CF3"/>
    <w:rsid w:val="006B4F74"/>
    <w:rsid w:val="006C4187"/>
    <w:rsid w:val="006C62B9"/>
    <w:rsid w:val="006C6D8B"/>
    <w:rsid w:val="006D073D"/>
    <w:rsid w:val="006D2AE3"/>
    <w:rsid w:val="006D3160"/>
    <w:rsid w:val="006D3C36"/>
    <w:rsid w:val="006D48B1"/>
    <w:rsid w:val="006E2715"/>
    <w:rsid w:val="006E6B46"/>
    <w:rsid w:val="006E7CB6"/>
    <w:rsid w:val="006F3BED"/>
    <w:rsid w:val="006F3CAA"/>
    <w:rsid w:val="007016C2"/>
    <w:rsid w:val="00701AD5"/>
    <w:rsid w:val="00706383"/>
    <w:rsid w:val="00706ED8"/>
    <w:rsid w:val="00710672"/>
    <w:rsid w:val="00713DD8"/>
    <w:rsid w:val="00714A5E"/>
    <w:rsid w:val="00714B0A"/>
    <w:rsid w:val="007164BE"/>
    <w:rsid w:val="007164F5"/>
    <w:rsid w:val="007170E0"/>
    <w:rsid w:val="007222DB"/>
    <w:rsid w:val="00723A73"/>
    <w:rsid w:val="00725AB5"/>
    <w:rsid w:val="0072675A"/>
    <w:rsid w:val="00726F65"/>
    <w:rsid w:val="007270A5"/>
    <w:rsid w:val="0073480A"/>
    <w:rsid w:val="00734E5B"/>
    <w:rsid w:val="007364B6"/>
    <w:rsid w:val="00737AE9"/>
    <w:rsid w:val="00737C4F"/>
    <w:rsid w:val="007448CE"/>
    <w:rsid w:val="0074609E"/>
    <w:rsid w:val="00746BF6"/>
    <w:rsid w:val="00750CCA"/>
    <w:rsid w:val="007520BE"/>
    <w:rsid w:val="00753861"/>
    <w:rsid w:val="00754D9D"/>
    <w:rsid w:val="00757AD5"/>
    <w:rsid w:val="00763489"/>
    <w:rsid w:val="007640F4"/>
    <w:rsid w:val="00770ADC"/>
    <w:rsid w:val="007751D7"/>
    <w:rsid w:val="007801E4"/>
    <w:rsid w:val="007824E2"/>
    <w:rsid w:val="00783B62"/>
    <w:rsid w:val="00784B09"/>
    <w:rsid w:val="00790358"/>
    <w:rsid w:val="00793D6A"/>
    <w:rsid w:val="007A078B"/>
    <w:rsid w:val="007A0CB9"/>
    <w:rsid w:val="007A1A19"/>
    <w:rsid w:val="007A1CB0"/>
    <w:rsid w:val="007A2E73"/>
    <w:rsid w:val="007A3E9B"/>
    <w:rsid w:val="007A4D8E"/>
    <w:rsid w:val="007A55B9"/>
    <w:rsid w:val="007A60DD"/>
    <w:rsid w:val="007A73D9"/>
    <w:rsid w:val="007A75FC"/>
    <w:rsid w:val="007B20CA"/>
    <w:rsid w:val="007B53A4"/>
    <w:rsid w:val="007B5B1D"/>
    <w:rsid w:val="007B77F5"/>
    <w:rsid w:val="007C0526"/>
    <w:rsid w:val="007C0955"/>
    <w:rsid w:val="007C2EF0"/>
    <w:rsid w:val="007C60B9"/>
    <w:rsid w:val="007C6E19"/>
    <w:rsid w:val="007C76BD"/>
    <w:rsid w:val="007C76D6"/>
    <w:rsid w:val="007D0C3E"/>
    <w:rsid w:val="007D1A9D"/>
    <w:rsid w:val="007D1F70"/>
    <w:rsid w:val="007D401E"/>
    <w:rsid w:val="007D4F13"/>
    <w:rsid w:val="007D57BF"/>
    <w:rsid w:val="007E1C00"/>
    <w:rsid w:val="007E3F01"/>
    <w:rsid w:val="007E5B28"/>
    <w:rsid w:val="007F0F2C"/>
    <w:rsid w:val="007F1335"/>
    <w:rsid w:val="007F1F1C"/>
    <w:rsid w:val="007F297A"/>
    <w:rsid w:val="007F2CDD"/>
    <w:rsid w:val="00800CBE"/>
    <w:rsid w:val="00804807"/>
    <w:rsid w:val="0080498F"/>
    <w:rsid w:val="008067AE"/>
    <w:rsid w:val="00810D88"/>
    <w:rsid w:val="00812A6C"/>
    <w:rsid w:val="00813F3E"/>
    <w:rsid w:val="008159CE"/>
    <w:rsid w:val="00815DD1"/>
    <w:rsid w:val="0081662F"/>
    <w:rsid w:val="0081688A"/>
    <w:rsid w:val="0082015E"/>
    <w:rsid w:val="00821575"/>
    <w:rsid w:val="00821582"/>
    <w:rsid w:val="00824CC7"/>
    <w:rsid w:val="008302C2"/>
    <w:rsid w:val="00833AF5"/>
    <w:rsid w:val="00836728"/>
    <w:rsid w:val="00836738"/>
    <w:rsid w:val="00837FD4"/>
    <w:rsid w:val="0084006C"/>
    <w:rsid w:val="008402DA"/>
    <w:rsid w:val="008426C5"/>
    <w:rsid w:val="008432C6"/>
    <w:rsid w:val="008434A7"/>
    <w:rsid w:val="00844CD2"/>
    <w:rsid w:val="008450C8"/>
    <w:rsid w:val="0085135C"/>
    <w:rsid w:val="00852468"/>
    <w:rsid w:val="0085520A"/>
    <w:rsid w:val="008556F9"/>
    <w:rsid w:val="0085658E"/>
    <w:rsid w:val="0086033F"/>
    <w:rsid w:val="00862294"/>
    <w:rsid w:val="00862CC0"/>
    <w:rsid w:val="008651D8"/>
    <w:rsid w:val="00866CB3"/>
    <w:rsid w:val="0087059B"/>
    <w:rsid w:val="00873D0A"/>
    <w:rsid w:val="00874B1C"/>
    <w:rsid w:val="008753DE"/>
    <w:rsid w:val="0087581A"/>
    <w:rsid w:val="00876AB9"/>
    <w:rsid w:val="00876E26"/>
    <w:rsid w:val="0088099C"/>
    <w:rsid w:val="00883174"/>
    <w:rsid w:val="0088478F"/>
    <w:rsid w:val="008909F5"/>
    <w:rsid w:val="00893AC3"/>
    <w:rsid w:val="0089630A"/>
    <w:rsid w:val="00897A89"/>
    <w:rsid w:val="008A1B22"/>
    <w:rsid w:val="008A2F0F"/>
    <w:rsid w:val="008A3813"/>
    <w:rsid w:val="008A688F"/>
    <w:rsid w:val="008B10B6"/>
    <w:rsid w:val="008B25B7"/>
    <w:rsid w:val="008B2BD6"/>
    <w:rsid w:val="008C147F"/>
    <w:rsid w:val="008C2471"/>
    <w:rsid w:val="008C4DA2"/>
    <w:rsid w:val="008C66EB"/>
    <w:rsid w:val="008C7008"/>
    <w:rsid w:val="008D14D2"/>
    <w:rsid w:val="008D1A76"/>
    <w:rsid w:val="008D56FD"/>
    <w:rsid w:val="008D5FC4"/>
    <w:rsid w:val="008D61C9"/>
    <w:rsid w:val="008D7859"/>
    <w:rsid w:val="008E6490"/>
    <w:rsid w:val="008E767C"/>
    <w:rsid w:val="008F295D"/>
    <w:rsid w:val="008F2C83"/>
    <w:rsid w:val="008F63A9"/>
    <w:rsid w:val="008F7816"/>
    <w:rsid w:val="00900C0A"/>
    <w:rsid w:val="0090113B"/>
    <w:rsid w:val="00902198"/>
    <w:rsid w:val="00904233"/>
    <w:rsid w:val="0090469B"/>
    <w:rsid w:val="009056CB"/>
    <w:rsid w:val="0090622F"/>
    <w:rsid w:val="009134C8"/>
    <w:rsid w:val="0092074B"/>
    <w:rsid w:val="00925938"/>
    <w:rsid w:val="00931A90"/>
    <w:rsid w:val="009351BC"/>
    <w:rsid w:val="009363D0"/>
    <w:rsid w:val="00942BA6"/>
    <w:rsid w:val="009437E5"/>
    <w:rsid w:val="00943A7A"/>
    <w:rsid w:val="00944C59"/>
    <w:rsid w:val="009457BA"/>
    <w:rsid w:val="0094695D"/>
    <w:rsid w:val="00947A0F"/>
    <w:rsid w:val="00950453"/>
    <w:rsid w:val="00952693"/>
    <w:rsid w:val="00952A16"/>
    <w:rsid w:val="0095618D"/>
    <w:rsid w:val="00960060"/>
    <w:rsid w:val="00960840"/>
    <w:rsid w:val="00960974"/>
    <w:rsid w:val="00963652"/>
    <w:rsid w:val="00963718"/>
    <w:rsid w:val="00966450"/>
    <w:rsid w:val="00966C36"/>
    <w:rsid w:val="0097474C"/>
    <w:rsid w:val="00976755"/>
    <w:rsid w:val="00980041"/>
    <w:rsid w:val="00982A2D"/>
    <w:rsid w:val="00983040"/>
    <w:rsid w:val="009848D0"/>
    <w:rsid w:val="00984BF6"/>
    <w:rsid w:val="0098508F"/>
    <w:rsid w:val="00992F96"/>
    <w:rsid w:val="0099379A"/>
    <w:rsid w:val="009949BF"/>
    <w:rsid w:val="00994ED0"/>
    <w:rsid w:val="0099693B"/>
    <w:rsid w:val="009A4155"/>
    <w:rsid w:val="009A480E"/>
    <w:rsid w:val="009A49F1"/>
    <w:rsid w:val="009A5129"/>
    <w:rsid w:val="009A7C17"/>
    <w:rsid w:val="009A7E5C"/>
    <w:rsid w:val="009B50F4"/>
    <w:rsid w:val="009C23FE"/>
    <w:rsid w:val="009C26A3"/>
    <w:rsid w:val="009C2CC3"/>
    <w:rsid w:val="009C384C"/>
    <w:rsid w:val="009C4297"/>
    <w:rsid w:val="009C4D42"/>
    <w:rsid w:val="009C60D6"/>
    <w:rsid w:val="009D04BF"/>
    <w:rsid w:val="009D5E16"/>
    <w:rsid w:val="009E7CBF"/>
    <w:rsid w:val="009F4BAD"/>
    <w:rsid w:val="009F61E5"/>
    <w:rsid w:val="009F6F4E"/>
    <w:rsid w:val="00A04BC1"/>
    <w:rsid w:val="00A10FA6"/>
    <w:rsid w:val="00A117FC"/>
    <w:rsid w:val="00A12D0A"/>
    <w:rsid w:val="00A14672"/>
    <w:rsid w:val="00A16489"/>
    <w:rsid w:val="00A202F0"/>
    <w:rsid w:val="00A21585"/>
    <w:rsid w:val="00A257A6"/>
    <w:rsid w:val="00A279EF"/>
    <w:rsid w:val="00A30D6C"/>
    <w:rsid w:val="00A3210E"/>
    <w:rsid w:val="00A33E04"/>
    <w:rsid w:val="00A364A0"/>
    <w:rsid w:val="00A368CF"/>
    <w:rsid w:val="00A36CD9"/>
    <w:rsid w:val="00A4064F"/>
    <w:rsid w:val="00A40824"/>
    <w:rsid w:val="00A424CC"/>
    <w:rsid w:val="00A43EAE"/>
    <w:rsid w:val="00A50249"/>
    <w:rsid w:val="00A50D7D"/>
    <w:rsid w:val="00A53BE0"/>
    <w:rsid w:val="00A55E82"/>
    <w:rsid w:val="00A577F2"/>
    <w:rsid w:val="00A57AEC"/>
    <w:rsid w:val="00A6220C"/>
    <w:rsid w:val="00A62962"/>
    <w:rsid w:val="00A65091"/>
    <w:rsid w:val="00A669BF"/>
    <w:rsid w:val="00A70173"/>
    <w:rsid w:val="00A70229"/>
    <w:rsid w:val="00A70508"/>
    <w:rsid w:val="00A71C1D"/>
    <w:rsid w:val="00A7236E"/>
    <w:rsid w:val="00A7574F"/>
    <w:rsid w:val="00A75ACD"/>
    <w:rsid w:val="00A762DD"/>
    <w:rsid w:val="00A80579"/>
    <w:rsid w:val="00A84B99"/>
    <w:rsid w:val="00A85FCE"/>
    <w:rsid w:val="00A86080"/>
    <w:rsid w:val="00A9165E"/>
    <w:rsid w:val="00A91DC1"/>
    <w:rsid w:val="00A945F3"/>
    <w:rsid w:val="00A94FE8"/>
    <w:rsid w:val="00A977AC"/>
    <w:rsid w:val="00AA08EF"/>
    <w:rsid w:val="00AA3FFE"/>
    <w:rsid w:val="00AA54BE"/>
    <w:rsid w:val="00AA6261"/>
    <w:rsid w:val="00AB2CE1"/>
    <w:rsid w:val="00AB4D9C"/>
    <w:rsid w:val="00AB6D62"/>
    <w:rsid w:val="00AB7D36"/>
    <w:rsid w:val="00AC3C35"/>
    <w:rsid w:val="00AC6EF9"/>
    <w:rsid w:val="00AC7557"/>
    <w:rsid w:val="00AC7F14"/>
    <w:rsid w:val="00AD1D2F"/>
    <w:rsid w:val="00AD2AC5"/>
    <w:rsid w:val="00AD364D"/>
    <w:rsid w:val="00AD4606"/>
    <w:rsid w:val="00AD559D"/>
    <w:rsid w:val="00AD6611"/>
    <w:rsid w:val="00AE10FD"/>
    <w:rsid w:val="00AE257C"/>
    <w:rsid w:val="00AE2BE4"/>
    <w:rsid w:val="00AE3FD5"/>
    <w:rsid w:val="00AE4F63"/>
    <w:rsid w:val="00AF1899"/>
    <w:rsid w:val="00AF2C9C"/>
    <w:rsid w:val="00B00A0A"/>
    <w:rsid w:val="00B019E1"/>
    <w:rsid w:val="00B11A34"/>
    <w:rsid w:val="00B208E7"/>
    <w:rsid w:val="00B20DA7"/>
    <w:rsid w:val="00B242EE"/>
    <w:rsid w:val="00B25D6F"/>
    <w:rsid w:val="00B25F80"/>
    <w:rsid w:val="00B30062"/>
    <w:rsid w:val="00B3130F"/>
    <w:rsid w:val="00B33A0D"/>
    <w:rsid w:val="00B349A9"/>
    <w:rsid w:val="00B34D9B"/>
    <w:rsid w:val="00B35EAD"/>
    <w:rsid w:val="00B40300"/>
    <w:rsid w:val="00B4184F"/>
    <w:rsid w:val="00B42F49"/>
    <w:rsid w:val="00B431AF"/>
    <w:rsid w:val="00B447B0"/>
    <w:rsid w:val="00B45B10"/>
    <w:rsid w:val="00B50CA9"/>
    <w:rsid w:val="00B519FD"/>
    <w:rsid w:val="00B57C8F"/>
    <w:rsid w:val="00B626F3"/>
    <w:rsid w:val="00B64129"/>
    <w:rsid w:val="00B6474B"/>
    <w:rsid w:val="00B66FB0"/>
    <w:rsid w:val="00B7054D"/>
    <w:rsid w:val="00B72613"/>
    <w:rsid w:val="00B73762"/>
    <w:rsid w:val="00B7378C"/>
    <w:rsid w:val="00B737F3"/>
    <w:rsid w:val="00B73DFE"/>
    <w:rsid w:val="00B77E23"/>
    <w:rsid w:val="00B812FD"/>
    <w:rsid w:val="00B8220D"/>
    <w:rsid w:val="00B8536F"/>
    <w:rsid w:val="00B86CAC"/>
    <w:rsid w:val="00B86DCC"/>
    <w:rsid w:val="00B900B0"/>
    <w:rsid w:val="00B91A50"/>
    <w:rsid w:val="00BA013B"/>
    <w:rsid w:val="00BA42D3"/>
    <w:rsid w:val="00BA5863"/>
    <w:rsid w:val="00BA6830"/>
    <w:rsid w:val="00BB3637"/>
    <w:rsid w:val="00BB3647"/>
    <w:rsid w:val="00BB5DE5"/>
    <w:rsid w:val="00BC5616"/>
    <w:rsid w:val="00BD290A"/>
    <w:rsid w:val="00BD570B"/>
    <w:rsid w:val="00BD71B6"/>
    <w:rsid w:val="00BE08BA"/>
    <w:rsid w:val="00BE3F84"/>
    <w:rsid w:val="00BE69EA"/>
    <w:rsid w:val="00BE7039"/>
    <w:rsid w:val="00BE7611"/>
    <w:rsid w:val="00BF123B"/>
    <w:rsid w:val="00BF3C78"/>
    <w:rsid w:val="00BF459F"/>
    <w:rsid w:val="00BF5B75"/>
    <w:rsid w:val="00C0240B"/>
    <w:rsid w:val="00C02A7E"/>
    <w:rsid w:val="00C03636"/>
    <w:rsid w:val="00C05C14"/>
    <w:rsid w:val="00C05F0B"/>
    <w:rsid w:val="00C072E5"/>
    <w:rsid w:val="00C1564F"/>
    <w:rsid w:val="00C20659"/>
    <w:rsid w:val="00C22F93"/>
    <w:rsid w:val="00C23C91"/>
    <w:rsid w:val="00C30DAD"/>
    <w:rsid w:val="00C35B8D"/>
    <w:rsid w:val="00C37D05"/>
    <w:rsid w:val="00C40461"/>
    <w:rsid w:val="00C41273"/>
    <w:rsid w:val="00C45401"/>
    <w:rsid w:val="00C46F30"/>
    <w:rsid w:val="00C521EE"/>
    <w:rsid w:val="00C55012"/>
    <w:rsid w:val="00C55074"/>
    <w:rsid w:val="00C569C1"/>
    <w:rsid w:val="00C641D0"/>
    <w:rsid w:val="00C65F35"/>
    <w:rsid w:val="00C66675"/>
    <w:rsid w:val="00C71ED1"/>
    <w:rsid w:val="00C815EA"/>
    <w:rsid w:val="00C821A6"/>
    <w:rsid w:val="00C82DF8"/>
    <w:rsid w:val="00C85112"/>
    <w:rsid w:val="00C854C5"/>
    <w:rsid w:val="00C857C4"/>
    <w:rsid w:val="00C85FF0"/>
    <w:rsid w:val="00C94D0C"/>
    <w:rsid w:val="00C95057"/>
    <w:rsid w:val="00C95775"/>
    <w:rsid w:val="00C97EEF"/>
    <w:rsid w:val="00CA0969"/>
    <w:rsid w:val="00CB2059"/>
    <w:rsid w:val="00CB506E"/>
    <w:rsid w:val="00CB69ED"/>
    <w:rsid w:val="00CC036E"/>
    <w:rsid w:val="00CC22C6"/>
    <w:rsid w:val="00CC2852"/>
    <w:rsid w:val="00CC7ADB"/>
    <w:rsid w:val="00CD4E0F"/>
    <w:rsid w:val="00CD660E"/>
    <w:rsid w:val="00CE37C1"/>
    <w:rsid w:val="00CF2026"/>
    <w:rsid w:val="00D02106"/>
    <w:rsid w:val="00D03D01"/>
    <w:rsid w:val="00D05444"/>
    <w:rsid w:val="00D11907"/>
    <w:rsid w:val="00D13067"/>
    <w:rsid w:val="00D21348"/>
    <w:rsid w:val="00D22AA1"/>
    <w:rsid w:val="00D22E80"/>
    <w:rsid w:val="00D312BF"/>
    <w:rsid w:val="00D32683"/>
    <w:rsid w:val="00D36EB3"/>
    <w:rsid w:val="00D41A30"/>
    <w:rsid w:val="00D42518"/>
    <w:rsid w:val="00D426BE"/>
    <w:rsid w:val="00D44304"/>
    <w:rsid w:val="00D44FBB"/>
    <w:rsid w:val="00D46507"/>
    <w:rsid w:val="00D50318"/>
    <w:rsid w:val="00D50D30"/>
    <w:rsid w:val="00D5119B"/>
    <w:rsid w:val="00D53097"/>
    <w:rsid w:val="00D54EBF"/>
    <w:rsid w:val="00D606C1"/>
    <w:rsid w:val="00D66C4D"/>
    <w:rsid w:val="00D67CFF"/>
    <w:rsid w:val="00D701F2"/>
    <w:rsid w:val="00D707BE"/>
    <w:rsid w:val="00D70F3E"/>
    <w:rsid w:val="00D7181E"/>
    <w:rsid w:val="00D7567F"/>
    <w:rsid w:val="00D779A1"/>
    <w:rsid w:val="00D77A2F"/>
    <w:rsid w:val="00D80ACE"/>
    <w:rsid w:val="00D80B6D"/>
    <w:rsid w:val="00D82114"/>
    <w:rsid w:val="00D84053"/>
    <w:rsid w:val="00D85984"/>
    <w:rsid w:val="00D85F2B"/>
    <w:rsid w:val="00D85FCC"/>
    <w:rsid w:val="00D86FA3"/>
    <w:rsid w:val="00D917C5"/>
    <w:rsid w:val="00D95197"/>
    <w:rsid w:val="00D960F2"/>
    <w:rsid w:val="00D96C0E"/>
    <w:rsid w:val="00DA0457"/>
    <w:rsid w:val="00DA449D"/>
    <w:rsid w:val="00DA4830"/>
    <w:rsid w:val="00DB16A4"/>
    <w:rsid w:val="00DB24E6"/>
    <w:rsid w:val="00DB3FC6"/>
    <w:rsid w:val="00DB42E7"/>
    <w:rsid w:val="00DB5334"/>
    <w:rsid w:val="00DC2F2D"/>
    <w:rsid w:val="00DC364A"/>
    <w:rsid w:val="00DC482D"/>
    <w:rsid w:val="00DD2BD7"/>
    <w:rsid w:val="00DD4303"/>
    <w:rsid w:val="00DD4737"/>
    <w:rsid w:val="00DD5E3A"/>
    <w:rsid w:val="00DE0E86"/>
    <w:rsid w:val="00DE1CCE"/>
    <w:rsid w:val="00DE3985"/>
    <w:rsid w:val="00DF4FFC"/>
    <w:rsid w:val="00DF58A6"/>
    <w:rsid w:val="00E00802"/>
    <w:rsid w:val="00E02B15"/>
    <w:rsid w:val="00E1014F"/>
    <w:rsid w:val="00E22CB8"/>
    <w:rsid w:val="00E2336E"/>
    <w:rsid w:val="00E24946"/>
    <w:rsid w:val="00E26682"/>
    <w:rsid w:val="00E26708"/>
    <w:rsid w:val="00E27061"/>
    <w:rsid w:val="00E27D04"/>
    <w:rsid w:val="00E30962"/>
    <w:rsid w:val="00E32C8B"/>
    <w:rsid w:val="00E3731B"/>
    <w:rsid w:val="00E40C4A"/>
    <w:rsid w:val="00E60612"/>
    <w:rsid w:val="00E6221B"/>
    <w:rsid w:val="00E71AB5"/>
    <w:rsid w:val="00E7404F"/>
    <w:rsid w:val="00E74C5B"/>
    <w:rsid w:val="00E82986"/>
    <w:rsid w:val="00E84C6E"/>
    <w:rsid w:val="00E85891"/>
    <w:rsid w:val="00E928DD"/>
    <w:rsid w:val="00E938C8"/>
    <w:rsid w:val="00E94592"/>
    <w:rsid w:val="00EA6A44"/>
    <w:rsid w:val="00EA75B4"/>
    <w:rsid w:val="00EB05AE"/>
    <w:rsid w:val="00EB0626"/>
    <w:rsid w:val="00EB0AFD"/>
    <w:rsid w:val="00EB35D2"/>
    <w:rsid w:val="00EB59ED"/>
    <w:rsid w:val="00EB7FD6"/>
    <w:rsid w:val="00EC0524"/>
    <w:rsid w:val="00ED192A"/>
    <w:rsid w:val="00ED2C8D"/>
    <w:rsid w:val="00ED2F17"/>
    <w:rsid w:val="00ED4DDF"/>
    <w:rsid w:val="00ED70A7"/>
    <w:rsid w:val="00ED7E7D"/>
    <w:rsid w:val="00EE03AD"/>
    <w:rsid w:val="00EE2009"/>
    <w:rsid w:val="00EE2052"/>
    <w:rsid w:val="00EE22A1"/>
    <w:rsid w:val="00EE267B"/>
    <w:rsid w:val="00EE4909"/>
    <w:rsid w:val="00EE5B83"/>
    <w:rsid w:val="00EF00CB"/>
    <w:rsid w:val="00EF1279"/>
    <w:rsid w:val="00EF400C"/>
    <w:rsid w:val="00EF41A6"/>
    <w:rsid w:val="00EF4B16"/>
    <w:rsid w:val="00F00AC8"/>
    <w:rsid w:val="00F05616"/>
    <w:rsid w:val="00F05DA4"/>
    <w:rsid w:val="00F067BA"/>
    <w:rsid w:val="00F07BA1"/>
    <w:rsid w:val="00F07F20"/>
    <w:rsid w:val="00F10E09"/>
    <w:rsid w:val="00F1188A"/>
    <w:rsid w:val="00F14423"/>
    <w:rsid w:val="00F16702"/>
    <w:rsid w:val="00F178F4"/>
    <w:rsid w:val="00F22325"/>
    <w:rsid w:val="00F22A7F"/>
    <w:rsid w:val="00F24DD8"/>
    <w:rsid w:val="00F25DF1"/>
    <w:rsid w:val="00F26539"/>
    <w:rsid w:val="00F27CA3"/>
    <w:rsid w:val="00F322C0"/>
    <w:rsid w:val="00F34BF9"/>
    <w:rsid w:val="00F35F35"/>
    <w:rsid w:val="00F36B18"/>
    <w:rsid w:val="00F378AF"/>
    <w:rsid w:val="00F4045E"/>
    <w:rsid w:val="00F429F3"/>
    <w:rsid w:val="00F44F17"/>
    <w:rsid w:val="00F45F2E"/>
    <w:rsid w:val="00F552BE"/>
    <w:rsid w:val="00F5744C"/>
    <w:rsid w:val="00F61916"/>
    <w:rsid w:val="00F643E8"/>
    <w:rsid w:val="00F7105D"/>
    <w:rsid w:val="00F7163B"/>
    <w:rsid w:val="00F74DCC"/>
    <w:rsid w:val="00F74F77"/>
    <w:rsid w:val="00F76FF6"/>
    <w:rsid w:val="00F7714E"/>
    <w:rsid w:val="00F80459"/>
    <w:rsid w:val="00F80534"/>
    <w:rsid w:val="00F832A4"/>
    <w:rsid w:val="00F846A7"/>
    <w:rsid w:val="00F86061"/>
    <w:rsid w:val="00F87256"/>
    <w:rsid w:val="00F95EEA"/>
    <w:rsid w:val="00F97E49"/>
    <w:rsid w:val="00FA1B8B"/>
    <w:rsid w:val="00FA3A20"/>
    <w:rsid w:val="00FA5757"/>
    <w:rsid w:val="00FA7726"/>
    <w:rsid w:val="00FB17E9"/>
    <w:rsid w:val="00FB2EDE"/>
    <w:rsid w:val="00FB441E"/>
    <w:rsid w:val="00FB5D85"/>
    <w:rsid w:val="00FB6D69"/>
    <w:rsid w:val="00FB709D"/>
    <w:rsid w:val="00FC1B18"/>
    <w:rsid w:val="00FC755C"/>
    <w:rsid w:val="00FD2D26"/>
    <w:rsid w:val="00FD3D4B"/>
    <w:rsid w:val="00FD75D5"/>
    <w:rsid w:val="00FD781E"/>
    <w:rsid w:val="00FE02CC"/>
    <w:rsid w:val="00FE1FAE"/>
    <w:rsid w:val="00FE3074"/>
    <w:rsid w:val="00FE32A5"/>
    <w:rsid w:val="00FE566D"/>
    <w:rsid w:val="00FE68E0"/>
    <w:rsid w:val="00FF444F"/>
    <w:rsid w:val="00FF4744"/>
    <w:rsid w:val="00FF6DC9"/>
    <w:rsid w:val="0CA71CDE"/>
    <w:rsid w:val="22B57D87"/>
    <w:rsid w:val="28AB96B8"/>
    <w:rsid w:val="2F3B1B4A"/>
    <w:rsid w:val="4FDE58FA"/>
    <w:rsid w:val="56263C56"/>
    <w:rsid w:val="597AEBCA"/>
    <w:rsid w:val="63700082"/>
    <w:rsid w:val="6912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BF94F"/>
  <w15:docId w15:val="{4710CE1A-A5F9-4C78-BE3E-11151A7D4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B50F4"/>
    <w:pPr>
      <w:spacing w:after="0" w:line="276" w:lineRule="auto"/>
    </w:pPr>
    <w:rPr>
      <w:rFonts w:ascii="Calibri" w:hAnsi="Calibri" w:cs="Times New Roman"/>
    </w:rPr>
  </w:style>
  <w:style w:type="paragraph" w:styleId="Naslov2">
    <w:name w:val="heading 2"/>
    <w:basedOn w:val="Navaden"/>
    <w:next w:val="Navaden"/>
    <w:link w:val="Naslov2Znak"/>
    <w:rsid w:val="009B50F4"/>
    <w:pPr>
      <w:keepNext/>
      <w:keepLines/>
      <w:suppressAutoHyphens/>
      <w:autoSpaceDN w:val="0"/>
      <w:spacing w:before="200"/>
      <w:textAlignment w:val="baseline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9B50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iperpovezava">
    <w:name w:val="Hyperlink"/>
    <w:basedOn w:val="Privzetapisavaodstavka"/>
    <w:rsid w:val="009B50F4"/>
    <w:rPr>
      <w:color w:val="0000FF"/>
      <w:u w:val="single"/>
    </w:rPr>
  </w:style>
  <w:style w:type="table" w:styleId="Tabelamrea">
    <w:name w:val="Table Grid"/>
    <w:basedOn w:val="Navadnatabela"/>
    <w:uiPriority w:val="39"/>
    <w:rsid w:val="000F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02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022D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F1279"/>
    <w:rPr>
      <w:rFonts w:ascii="Calibri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EF1279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F1279"/>
    <w:rPr>
      <w:rFonts w:ascii="Calibri" w:hAnsi="Calibri" w:cs="Times New Roman"/>
    </w:rPr>
  </w:style>
  <w:style w:type="paragraph" w:styleId="Odstavekseznama">
    <w:name w:val="List Paragraph"/>
    <w:basedOn w:val="Navaden"/>
    <w:uiPriority w:val="34"/>
    <w:qFormat/>
    <w:rsid w:val="00415632"/>
    <w:pPr>
      <w:ind w:left="720"/>
      <w:contextualSpacing/>
    </w:pPr>
  </w:style>
  <w:style w:type="paragraph" w:styleId="Navadensplet">
    <w:name w:val="Normal (Web)"/>
    <w:basedOn w:val="Navaden"/>
    <w:uiPriority w:val="99"/>
    <w:unhideWhenUsed/>
    <w:rsid w:val="00AE3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styleId="Brezrazmikov">
    <w:name w:val="No Spacing"/>
    <w:uiPriority w:val="1"/>
    <w:qFormat/>
    <w:rsid w:val="0012198F"/>
    <w:pPr>
      <w:spacing w:after="0" w:line="240" w:lineRule="auto"/>
    </w:pPr>
    <w:rPr>
      <w:rFonts w:ascii="Calibri" w:eastAsia="Times New Roman" w:hAnsi="Calibri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vdcpolz.si" TargetMode="External"/><Relationship Id="rId1" Type="http://schemas.openxmlformats.org/officeDocument/2006/relationships/hyperlink" Target="mailto:vdc.polz@vdcpolz.si" TargetMode="External"/><Relationship Id="rId6" Type="http://schemas.openxmlformats.org/officeDocument/2006/relationships/image" Target="media/image5.jpeg"/><Relationship Id="rId5" Type="http://schemas.openxmlformats.org/officeDocument/2006/relationships/image" Target="media/image4.jp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men.serjak\Documents\Officeove%20predloge%20po%20meri\Glava%20in%20noga%20-%20202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62F313581EE54E8603818E479BDE95" ma:contentTypeVersion="20" ma:contentTypeDescription="Ustvari nov dokument." ma:contentTypeScope="" ma:versionID="52966418fad2dce07c49223cfc7db1cf">
  <xsd:schema xmlns:xsd="http://www.w3.org/2001/XMLSchema" xmlns:xs="http://www.w3.org/2001/XMLSchema" xmlns:p="http://schemas.microsoft.com/office/2006/metadata/properties" xmlns:ns2="dca2e854-3c13-4a91-b0d8-be20e32d27a0" xmlns:ns3="67d72572-c605-4892-82c5-3ac48c89b21a" targetNamespace="http://schemas.microsoft.com/office/2006/metadata/properties" ma:root="true" ma:fieldsID="746eb38b0d7232ca8c2aafb8c587309a" ns2:_="" ns3:_="">
    <xsd:import namespace="dca2e854-3c13-4a91-b0d8-be20e32d27a0"/>
    <xsd:import namespace="67d72572-c605-4892-82c5-3ac48c89b2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e854-3c13-4a91-b0d8-be20e32d27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256ccbb-24c2-4106-812b-80808efd61a6}" ma:internalName="TaxCatchAll" ma:showField="CatchAllData" ma:web="dca2e854-3c13-4a91-b0d8-be20e32d27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72572-c605-4892-82c5-3ac48c89b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Oznake slike" ma:readOnly="false" ma:fieldId="{5cf76f15-5ced-4ddc-b409-7134ff3c332f}" ma:taxonomyMulti="true" ma:sspId="945aee45-782f-4f91-8fef-6a0eab4f68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30" nillable="true" ma:displayName="Datum" ma:format="DateOnly" ma:internalName="Datu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ca2e854-3c13-4a91-b0d8-be20e32d27a0">AMDYX4RZZKX5-1887501796-104671</_dlc_DocId>
    <_dlc_DocIdUrl xmlns="dca2e854-3c13-4a91-b0d8-be20e32d27a0">
      <Url>https://vdcpolz.sharepoint.com/sites/VDCpolz/_layouts/15/DocIdRedir.aspx?ID=AMDYX4RZZKX5-1887501796-104671</Url>
      <Description>AMDYX4RZZKX5-1887501796-104671</Description>
    </_dlc_DocIdUrl>
    <lcf76f155ced4ddcb4097134ff3c332f xmlns="67d72572-c605-4892-82c5-3ac48c89b21a">
      <Terms xmlns="http://schemas.microsoft.com/office/infopath/2007/PartnerControls"/>
    </lcf76f155ced4ddcb4097134ff3c332f>
    <TaxCatchAll xmlns="dca2e854-3c13-4a91-b0d8-be20e32d27a0" xsi:nil="true"/>
    <Datum xmlns="67d72572-c605-4892-82c5-3ac48c89b21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02356-ED66-4D4A-B5C2-822EA315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e854-3c13-4a91-b0d8-be20e32d27a0"/>
    <ds:schemaRef ds:uri="67d72572-c605-4892-82c5-3ac48c89b2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192254-4085-441B-99DC-D0FBDE4F778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3EEAD1-CF2C-4912-8697-A50086F425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587089-2035-41DC-B656-065B8D064FE8}">
  <ds:schemaRefs>
    <ds:schemaRef ds:uri="http://schemas.microsoft.com/office/2006/metadata/properties"/>
    <ds:schemaRef ds:uri="http://schemas.microsoft.com/office/infopath/2007/PartnerControls"/>
    <ds:schemaRef ds:uri="dca2e854-3c13-4a91-b0d8-be20e32d27a0"/>
    <ds:schemaRef ds:uri="67d72572-c605-4892-82c5-3ac48c89b21a"/>
  </ds:schemaRefs>
</ds:datastoreItem>
</file>

<file path=customXml/itemProps5.xml><?xml version="1.0" encoding="utf-8"?>
<ds:datastoreItem xmlns:ds="http://schemas.openxmlformats.org/officeDocument/2006/customXml" ds:itemID="{1A936BED-CEC5-468A-9E35-2A09B36050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in noga - 2021</Template>
  <TotalTime>146</TotalTime>
  <Pages>15</Pages>
  <Words>2507</Words>
  <Characters>14295</Characters>
  <Application>Microsoft Office Word</Application>
  <DocSecurity>0</DocSecurity>
  <Lines>119</Lines>
  <Paragraphs>33</Paragraphs>
  <ScaleCrop>false</ScaleCrop>
  <Company/>
  <LinksUpToDate>false</LinksUpToDate>
  <CharactersWithSpaces>16769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Karmen Šerjak</dc:creator>
  <cp:lastModifiedBy>Bojana Skušek</cp:lastModifiedBy>
  <cp:revision>136</cp:revision>
  <cp:lastPrinted>2026-08-21T07:52:00Z</cp:lastPrinted>
  <dcterms:created xsi:type="dcterms:W3CDTF">2026-08-07T00:38:00Z</dcterms:created>
  <dcterms:modified xsi:type="dcterms:W3CDTF">2026-08-21T07:59:00Z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0x0101003E62F313581EE54E8603818E479BDE95</vt:lpwstr>
  </property>
  <property fmtid="{D5CDD505-2E9C-101B-9397-08002B2CF9AE}" pid="3" name="_dlc_DocIdItemGuid">
    <vt:lpwstr>207b0df3-2376-435d-a49e-3c89d50a3321</vt:lpwstr>
  </property>
  <property fmtid="{D5CDD505-2E9C-101B-9397-08002B2CF9AE}" pid="4" name="MediaServiceImageTags">
    <vt:lpwstr/>
  </property>
</Properties>
</file>