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8DD97" w14:textId="3594FE33" w:rsidR="00B2411E" w:rsidRPr="00E818D3" w:rsidRDefault="00B2411E" w:rsidP="00B2411E">
      <w:r w:rsidRPr="089EDF0A">
        <w:rPr>
          <w:b/>
          <w:bCs/>
        </w:rPr>
        <w:t xml:space="preserve">AKTIVNOSTI V </w:t>
      </w:r>
      <w:r w:rsidR="00A81932">
        <w:rPr>
          <w:b/>
          <w:bCs/>
        </w:rPr>
        <w:t>OKTOBRU</w:t>
      </w:r>
      <w:r>
        <w:rPr>
          <w:b/>
          <w:bCs/>
        </w:rPr>
        <w:t xml:space="preserve"> </w:t>
      </w:r>
      <w:r w:rsidRPr="007A7CED">
        <w:rPr>
          <w:b/>
          <w:bCs/>
        </w:rPr>
        <w:t>202</w:t>
      </w:r>
      <w:r w:rsidR="00813F30">
        <w:rPr>
          <w:b/>
          <w:bCs/>
        </w:rPr>
        <w:t>6</w:t>
      </w:r>
      <w:r>
        <w:t xml:space="preserve"> </w:t>
      </w:r>
      <w:r w:rsidRPr="089EDF0A">
        <w:rPr>
          <w:b/>
          <w:bCs/>
        </w:rPr>
        <w:t xml:space="preserve">– </w:t>
      </w:r>
      <w:r w:rsidR="00033CD1">
        <w:t>BIVALNA ENOTA LJUBLJANSKA</w:t>
      </w:r>
    </w:p>
    <w:tbl>
      <w:tblPr>
        <w:tblStyle w:val="Tabelamrea"/>
        <w:tblW w:w="13887" w:type="dxa"/>
        <w:tblLook w:val="04A0" w:firstRow="1" w:lastRow="0" w:firstColumn="1" w:lastColumn="0" w:noHBand="0" w:noVBand="1"/>
      </w:tblPr>
      <w:tblGrid>
        <w:gridCol w:w="3114"/>
        <w:gridCol w:w="6520"/>
        <w:gridCol w:w="4253"/>
      </w:tblGrid>
      <w:tr w:rsidR="00B2411E" w:rsidRPr="00E818D3" w14:paraId="2CE7BC38" w14:textId="77777777" w:rsidTr="00B2411E">
        <w:tc>
          <w:tcPr>
            <w:tcW w:w="3114" w:type="dxa"/>
          </w:tcPr>
          <w:p w14:paraId="2A4BA04D" w14:textId="77777777" w:rsidR="00B2411E" w:rsidRDefault="00B2411E">
            <w:r>
              <w:rPr>
                <w:rFonts w:asciiTheme="minorHAnsi" w:hAnsiTheme="minorHAnsi" w:cstheme="minorHAnsi"/>
                <w:b/>
                <w:bCs/>
              </w:rPr>
              <w:t>DELAVNICE</w:t>
            </w:r>
          </w:p>
        </w:tc>
        <w:tc>
          <w:tcPr>
            <w:tcW w:w="6520" w:type="dxa"/>
          </w:tcPr>
          <w:p w14:paraId="325181F1" w14:textId="77777777" w:rsidR="00B2411E" w:rsidRPr="0024157D" w:rsidRDefault="00B2411E">
            <w:pPr>
              <w:rPr>
                <w:rFonts w:asciiTheme="minorHAnsi" w:hAnsiTheme="minorHAnsi" w:cstheme="minorHAnsi"/>
              </w:rPr>
            </w:pPr>
            <w:r w:rsidRPr="0024157D">
              <w:rPr>
                <w:rFonts w:asciiTheme="minorHAnsi" w:eastAsia="Times New Roman" w:hAnsiTheme="minorHAnsi" w:cstheme="minorHAnsi"/>
                <w:b/>
                <w:bCs/>
              </w:rPr>
              <w:t>AKTIVNOSTI</w:t>
            </w:r>
          </w:p>
        </w:tc>
        <w:tc>
          <w:tcPr>
            <w:tcW w:w="4253" w:type="dxa"/>
          </w:tcPr>
          <w:p w14:paraId="7BF2CE78" w14:textId="77777777" w:rsidR="00B2411E" w:rsidRPr="0024157D" w:rsidRDefault="00B2411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DATUM IZVEDBE</w:t>
            </w:r>
          </w:p>
        </w:tc>
      </w:tr>
      <w:tr w:rsidR="00690624" w:rsidRPr="00E818D3" w14:paraId="47B21C38" w14:textId="77777777" w:rsidTr="00B2411E">
        <w:tc>
          <w:tcPr>
            <w:tcW w:w="3114" w:type="dxa"/>
          </w:tcPr>
          <w:p w14:paraId="3196FBFE" w14:textId="38DD169B" w:rsidR="00690624" w:rsidRDefault="00E93DC2">
            <w:r>
              <w:t>BRALNO POGOVORNE URICE</w:t>
            </w:r>
          </w:p>
        </w:tc>
        <w:tc>
          <w:tcPr>
            <w:tcW w:w="6520" w:type="dxa"/>
          </w:tcPr>
          <w:p w14:paraId="084E1080" w14:textId="273EDB91" w:rsidR="00656C23" w:rsidRPr="00690624" w:rsidRDefault="00A81932" w:rsidP="00E93DC2">
            <w:pPr>
              <w:pStyle w:val="Odstavekseznama"/>
              <w:numPr>
                <w:ilvl w:val="0"/>
                <w:numId w:val="11"/>
              </w:numPr>
              <w:spacing w:line="240" w:lineRule="auto"/>
              <w:rPr>
                <w:rFonts w:cs="Calibri"/>
                <w:color w:val="000000"/>
              </w:rPr>
            </w:pPr>
            <w:r w:rsidRPr="00A81932">
              <w:rPr>
                <w:rFonts w:cs="Calibri"/>
                <w:color w:val="000000"/>
              </w:rPr>
              <w:t>Prijateljstvo in medsebojna pomoč</w:t>
            </w:r>
          </w:p>
        </w:tc>
        <w:tc>
          <w:tcPr>
            <w:tcW w:w="4253" w:type="dxa"/>
          </w:tcPr>
          <w:p w14:paraId="2AB985D3" w14:textId="77777777" w:rsidR="00690624" w:rsidRDefault="00A8193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690624">
              <w:rPr>
                <w:rFonts w:asciiTheme="minorHAnsi" w:hAnsiTheme="minorHAnsi" w:cstheme="minorHAnsi"/>
              </w:rPr>
              <w:t xml:space="preserve">. </w:t>
            </w:r>
            <w:r>
              <w:rPr>
                <w:rFonts w:asciiTheme="minorHAnsi" w:hAnsiTheme="minorHAnsi" w:cstheme="minorHAnsi"/>
              </w:rPr>
              <w:t>10</w:t>
            </w:r>
            <w:r w:rsidR="00690624">
              <w:rPr>
                <w:rFonts w:asciiTheme="minorHAnsi" w:hAnsiTheme="minorHAnsi" w:cstheme="minorHAnsi"/>
              </w:rPr>
              <w:t>. 2026</w:t>
            </w:r>
          </w:p>
          <w:p w14:paraId="35DBAE15" w14:textId="32A093EF" w:rsidR="00A81932" w:rsidRDefault="00A81932">
            <w:pPr>
              <w:rPr>
                <w:rFonts w:asciiTheme="minorHAnsi" w:hAnsiTheme="minorHAnsi" w:cstheme="minorHAnsi"/>
              </w:rPr>
            </w:pPr>
          </w:p>
        </w:tc>
      </w:tr>
      <w:tr w:rsidR="00B2411E" w:rsidRPr="00E818D3" w14:paraId="6D7D2D29" w14:textId="77777777" w:rsidTr="00B2411E">
        <w:tc>
          <w:tcPr>
            <w:tcW w:w="3114" w:type="dxa"/>
          </w:tcPr>
          <w:p w14:paraId="49BBC22A" w14:textId="361704AA" w:rsidR="00B2411E" w:rsidRPr="00CF22E3" w:rsidRDefault="00B2411E">
            <w:pPr>
              <w:rPr>
                <w:rFonts w:asciiTheme="minorHAnsi" w:hAnsiTheme="minorHAnsi" w:cstheme="minorHAnsi"/>
              </w:rPr>
            </w:pPr>
            <w:r w:rsidRPr="00E818D3">
              <w:t>KULINARIČNE DELAVNICE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520" w:type="dxa"/>
          </w:tcPr>
          <w:p w14:paraId="78E2D521" w14:textId="7C849743" w:rsidR="000D4F30" w:rsidRDefault="00B2411E">
            <w:pPr>
              <w:rPr>
                <w:rFonts w:cs="Calibr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 xml:space="preserve">       -   </w:t>
            </w:r>
            <w:r w:rsidR="00B821F6"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 xml:space="preserve">   </w:t>
            </w:r>
            <w:r w:rsidR="00A81932" w:rsidRPr="00A81932">
              <w:rPr>
                <w:rFonts w:cs="Calibri"/>
                <w:color w:val="000000"/>
              </w:rPr>
              <w:t>skutni žepki z marmelado</w:t>
            </w:r>
          </w:p>
          <w:p w14:paraId="0A396779" w14:textId="434BFD21" w:rsidR="00033CD1" w:rsidRPr="000D4F30" w:rsidRDefault="00656C23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      </w:t>
            </w:r>
          </w:p>
        </w:tc>
        <w:tc>
          <w:tcPr>
            <w:tcW w:w="4253" w:type="dxa"/>
          </w:tcPr>
          <w:p w14:paraId="4BFE1983" w14:textId="74336B39" w:rsidR="005E391A" w:rsidRDefault="00A81932" w:rsidP="00877733">
            <w:pPr>
              <w:rPr>
                <w:rFonts w:asciiTheme="minorHAnsi" w:eastAsia="Times New Roman" w:hAnsiTheme="minorHAnsi" w:cstheme="minorHAnsi"/>
                <w:color w:val="000000"/>
                <w:lang w:eastAsia="sl-SI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>10</w:t>
            </w:r>
            <w:r w:rsidR="00BB0E1A"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 xml:space="preserve">. </w:t>
            </w:r>
            <w:r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>10</w:t>
            </w:r>
            <w:r w:rsidR="00BB0E1A"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>. 202</w:t>
            </w:r>
            <w:r w:rsidR="002F31C9"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>6</w:t>
            </w:r>
          </w:p>
          <w:p w14:paraId="48CCA25A" w14:textId="2A4FBDBB" w:rsidR="00656C23" w:rsidRPr="00F807FD" w:rsidRDefault="00656C23" w:rsidP="00877733">
            <w:pPr>
              <w:rPr>
                <w:rFonts w:asciiTheme="minorHAnsi" w:eastAsia="Times New Roman" w:hAnsiTheme="minorHAnsi" w:cstheme="minorHAnsi"/>
                <w:color w:val="000000"/>
                <w:lang w:eastAsia="sl-SI"/>
              </w:rPr>
            </w:pPr>
          </w:p>
        </w:tc>
      </w:tr>
      <w:tr w:rsidR="00B2411E" w:rsidRPr="00E818D3" w14:paraId="279D7724" w14:textId="77777777" w:rsidTr="00B2411E">
        <w:tc>
          <w:tcPr>
            <w:tcW w:w="3114" w:type="dxa"/>
          </w:tcPr>
          <w:p w14:paraId="763A6F42" w14:textId="77777777" w:rsidR="00B2411E" w:rsidRDefault="00B2411E">
            <w:r>
              <w:rPr>
                <w:rFonts w:asciiTheme="minorHAnsi" w:hAnsiTheme="minorHAnsi" w:cstheme="minorHAnsi"/>
              </w:rPr>
              <w:t>UREJANJE OKOLJA/VRTA</w:t>
            </w:r>
          </w:p>
        </w:tc>
        <w:tc>
          <w:tcPr>
            <w:tcW w:w="6520" w:type="dxa"/>
          </w:tcPr>
          <w:p w14:paraId="4E96934C" w14:textId="77777777" w:rsidR="00033CD1" w:rsidRDefault="00B2411E">
            <w:pPr>
              <w:rPr>
                <w:rFonts w:asciiTheme="minorHAnsi" w:eastAsia="Times New Roman" w:hAnsiTheme="minorHAnsi" w:cstheme="minorHAnsi"/>
                <w:color w:val="000000"/>
                <w:lang w:eastAsia="sl-SI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 xml:space="preserve">       -      </w:t>
            </w:r>
            <w:r w:rsidR="00B12ADA"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>pometanje</w:t>
            </w:r>
            <w:r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 xml:space="preserve"> pločnikov</w:t>
            </w:r>
            <w:r w:rsidR="00B12ADA"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 xml:space="preserve"> in ureditev okolice</w:t>
            </w:r>
          </w:p>
          <w:p w14:paraId="200DFD19" w14:textId="46179BD8" w:rsidR="00656C23" w:rsidRDefault="00656C23">
            <w:pPr>
              <w:rPr>
                <w:rFonts w:asciiTheme="minorHAnsi" w:eastAsia="Times New Roman" w:hAnsiTheme="minorHAnsi" w:cstheme="minorHAnsi"/>
                <w:color w:val="000000"/>
                <w:lang w:eastAsia="sl-SI"/>
              </w:rPr>
            </w:pPr>
          </w:p>
        </w:tc>
        <w:tc>
          <w:tcPr>
            <w:tcW w:w="4253" w:type="dxa"/>
          </w:tcPr>
          <w:p w14:paraId="53B37BB3" w14:textId="74C91635" w:rsidR="001C1714" w:rsidRDefault="00B2411E">
            <w:pPr>
              <w:rPr>
                <w:rFonts w:asciiTheme="minorHAnsi" w:eastAsia="Times New Roman" w:hAnsiTheme="minorHAnsi" w:cstheme="minorHAnsi"/>
                <w:color w:val="000000"/>
                <w:lang w:eastAsia="sl-SI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sl-SI"/>
              </w:rPr>
              <w:t>- vsako soboto (vezano na vreme)</w:t>
            </w:r>
          </w:p>
        </w:tc>
      </w:tr>
      <w:tr w:rsidR="00B2411E" w:rsidRPr="00E818D3" w14:paraId="3EA95D88" w14:textId="77777777" w:rsidTr="00B2411E">
        <w:tc>
          <w:tcPr>
            <w:tcW w:w="3114" w:type="dxa"/>
          </w:tcPr>
          <w:p w14:paraId="5EF0763E" w14:textId="77777777" w:rsidR="00B2411E" w:rsidRPr="00E818D3" w:rsidRDefault="00B2411E">
            <w:r>
              <w:t>REKREACIJSKE AKTIVNOSTI</w:t>
            </w:r>
          </w:p>
        </w:tc>
        <w:tc>
          <w:tcPr>
            <w:tcW w:w="6520" w:type="dxa"/>
          </w:tcPr>
          <w:p w14:paraId="6619A3F7" w14:textId="1110A481" w:rsidR="006B5A23" w:rsidRPr="00B821F6" w:rsidRDefault="006C778E" w:rsidP="001C1714">
            <w:pPr>
              <w:pStyle w:val="Odstavekseznama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telovadba: </w:t>
            </w:r>
            <w:r w:rsidR="00B821F6" w:rsidRPr="00B821F6">
              <w:rPr>
                <w:rFonts w:asciiTheme="minorHAnsi" w:hAnsiTheme="minorHAnsi" w:cstheme="minorHAnsi"/>
                <w:color w:val="000000"/>
              </w:rPr>
              <w:t>raztezne vaje, vaje za mišično moč</w:t>
            </w:r>
          </w:p>
          <w:p w14:paraId="27D7DFCA" w14:textId="77777777" w:rsidR="00B821F6" w:rsidRDefault="00B821F6" w:rsidP="00021C4E">
            <w:pPr>
              <w:pStyle w:val="Odstavekseznama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sprehodi</w:t>
            </w:r>
          </w:p>
          <w:p w14:paraId="615304C3" w14:textId="77777777" w:rsidR="009324FE" w:rsidRDefault="00A81932" w:rsidP="00656C23">
            <w:pPr>
              <w:pStyle w:val="Odstavekseznama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A81932">
              <w:rPr>
                <w:rFonts w:asciiTheme="minorHAnsi" w:hAnsiTheme="minorHAnsi" w:cstheme="minorHAnsi"/>
              </w:rPr>
              <w:t>pohod do slapa Skalca</w:t>
            </w:r>
          </w:p>
          <w:p w14:paraId="59CC2B79" w14:textId="5AE04D75" w:rsidR="00A81932" w:rsidRPr="00656C23" w:rsidRDefault="00A81932" w:rsidP="00A81932">
            <w:pPr>
              <w:pStyle w:val="Odstavekseznama"/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</w:tcPr>
          <w:p w14:paraId="08AC994D" w14:textId="62D98C41" w:rsidR="00B2411E" w:rsidRDefault="00E93DC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</w:t>
            </w:r>
            <w:r w:rsidR="00A81932">
              <w:rPr>
                <w:rFonts w:asciiTheme="minorHAnsi" w:hAnsiTheme="minorHAnsi" w:cstheme="minorHAnsi"/>
                <w:color w:val="000000"/>
              </w:rPr>
              <w:t>7</w:t>
            </w:r>
            <w:r w:rsidR="005E391A">
              <w:rPr>
                <w:rFonts w:asciiTheme="minorHAnsi" w:hAnsiTheme="minorHAnsi" w:cstheme="minorHAnsi"/>
                <w:color w:val="000000"/>
              </w:rPr>
              <w:t xml:space="preserve">. </w:t>
            </w:r>
            <w:r w:rsidR="00A81932">
              <w:rPr>
                <w:rFonts w:asciiTheme="minorHAnsi" w:hAnsiTheme="minorHAnsi" w:cstheme="minorHAnsi"/>
                <w:color w:val="000000"/>
              </w:rPr>
              <w:t>10</w:t>
            </w:r>
            <w:r w:rsidR="005E391A">
              <w:rPr>
                <w:rFonts w:asciiTheme="minorHAnsi" w:hAnsiTheme="minorHAnsi" w:cstheme="minorHAnsi"/>
                <w:color w:val="000000"/>
              </w:rPr>
              <w:t xml:space="preserve">. </w:t>
            </w:r>
            <w:r w:rsidR="00B821F6">
              <w:rPr>
                <w:rFonts w:asciiTheme="minorHAnsi" w:hAnsiTheme="minorHAnsi" w:cstheme="minorHAnsi"/>
                <w:color w:val="000000"/>
              </w:rPr>
              <w:t xml:space="preserve">in </w:t>
            </w:r>
            <w:r w:rsidR="00A81932">
              <w:rPr>
                <w:rFonts w:asciiTheme="minorHAnsi" w:hAnsiTheme="minorHAnsi" w:cstheme="minorHAnsi"/>
                <w:color w:val="000000"/>
              </w:rPr>
              <w:t>31</w:t>
            </w:r>
            <w:r w:rsidR="00B821F6">
              <w:rPr>
                <w:rFonts w:asciiTheme="minorHAnsi" w:hAnsiTheme="minorHAnsi" w:cstheme="minorHAnsi"/>
                <w:color w:val="000000"/>
              </w:rPr>
              <w:t xml:space="preserve">. </w:t>
            </w:r>
            <w:r w:rsidR="00A81932">
              <w:rPr>
                <w:rFonts w:asciiTheme="minorHAnsi" w:hAnsiTheme="minorHAnsi" w:cstheme="minorHAnsi"/>
                <w:color w:val="000000"/>
              </w:rPr>
              <w:t>10</w:t>
            </w:r>
            <w:r w:rsidR="00B821F6">
              <w:rPr>
                <w:rFonts w:asciiTheme="minorHAnsi" w:hAnsiTheme="minorHAnsi" w:cstheme="minorHAnsi"/>
                <w:color w:val="000000"/>
              </w:rPr>
              <w:t xml:space="preserve">. </w:t>
            </w:r>
            <w:r w:rsidR="005E391A">
              <w:rPr>
                <w:rFonts w:asciiTheme="minorHAnsi" w:hAnsiTheme="minorHAnsi" w:cstheme="minorHAnsi"/>
                <w:color w:val="000000"/>
              </w:rPr>
              <w:t>202</w:t>
            </w:r>
            <w:r w:rsidR="002F31C9">
              <w:rPr>
                <w:rFonts w:asciiTheme="minorHAnsi" w:hAnsiTheme="minorHAnsi" w:cstheme="minorHAnsi"/>
                <w:color w:val="000000"/>
              </w:rPr>
              <w:t>6</w:t>
            </w:r>
          </w:p>
          <w:p w14:paraId="340078A7" w14:textId="77777777" w:rsidR="0002235E" w:rsidRDefault="00B2411E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vsakodnevno </w:t>
            </w:r>
          </w:p>
          <w:p w14:paraId="70566D3B" w14:textId="7E600756" w:rsidR="00877733" w:rsidRPr="0024157D" w:rsidRDefault="00A8193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</w:t>
            </w:r>
            <w:r w:rsidR="002F31C9">
              <w:rPr>
                <w:rFonts w:asciiTheme="minorHAnsi" w:hAnsiTheme="minorHAnsi" w:cstheme="minorHAnsi"/>
                <w:color w:val="000000"/>
              </w:rPr>
              <w:t xml:space="preserve">. 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2F31C9">
              <w:rPr>
                <w:rFonts w:asciiTheme="minorHAnsi" w:hAnsiTheme="minorHAnsi" w:cstheme="minorHAnsi"/>
                <w:color w:val="000000"/>
              </w:rPr>
              <w:t>. 2026</w:t>
            </w:r>
          </w:p>
        </w:tc>
      </w:tr>
      <w:tr w:rsidR="004E3E75" w:rsidRPr="00E818D3" w14:paraId="2BFF96EA" w14:textId="77777777" w:rsidTr="00B2411E">
        <w:tc>
          <w:tcPr>
            <w:tcW w:w="3114" w:type="dxa"/>
          </w:tcPr>
          <w:p w14:paraId="2BFEFA51" w14:textId="50489606" w:rsidR="004E3E75" w:rsidRDefault="00C84F54">
            <w:r w:rsidRPr="00C84F54">
              <w:t>SODELOVANJE UPORABNIKOV PRI IZVAJANJU STORITVE</w:t>
            </w:r>
          </w:p>
        </w:tc>
        <w:tc>
          <w:tcPr>
            <w:tcW w:w="6520" w:type="dxa"/>
          </w:tcPr>
          <w:p w14:paraId="5409A449" w14:textId="77777777" w:rsidR="004E3E75" w:rsidRPr="004E3E75" w:rsidRDefault="004E3E75" w:rsidP="004E3E75">
            <w:pPr>
              <w:pStyle w:val="Odstavekseznama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</w:rPr>
            </w:pPr>
            <w:r w:rsidRPr="004E3E75">
              <w:rPr>
                <w:rFonts w:asciiTheme="minorHAnsi" w:hAnsiTheme="minorHAnsi" w:cstheme="minorHAnsi"/>
                <w:color w:val="000000"/>
              </w:rPr>
              <w:t>pregled in načrtovanje prostočasnih aktivnosti</w:t>
            </w:r>
          </w:p>
          <w:p w14:paraId="10F070F2" w14:textId="77777777" w:rsidR="004E3E75" w:rsidRPr="004E3E75" w:rsidRDefault="004E3E75" w:rsidP="004E3E75">
            <w:pPr>
              <w:pStyle w:val="Odstavekseznama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</w:rPr>
            </w:pPr>
            <w:r w:rsidRPr="004E3E75">
              <w:rPr>
                <w:rFonts w:asciiTheme="minorHAnsi" w:hAnsiTheme="minorHAnsi" w:cstheme="minorHAnsi"/>
                <w:color w:val="000000"/>
              </w:rPr>
              <w:t>priprava predlogov jedi za jedilnik</w:t>
            </w:r>
          </w:p>
          <w:p w14:paraId="6CC84E88" w14:textId="77777777" w:rsidR="009324FE" w:rsidRDefault="004E3E75" w:rsidP="00656C23">
            <w:pPr>
              <w:pStyle w:val="Odstavekseznama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000000"/>
              </w:rPr>
            </w:pPr>
            <w:r w:rsidRPr="004E3E75">
              <w:rPr>
                <w:rFonts w:asciiTheme="minorHAnsi" w:hAnsiTheme="minorHAnsi" w:cstheme="minorHAnsi"/>
                <w:color w:val="000000"/>
              </w:rPr>
              <w:t>priprava dežurstev</w:t>
            </w:r>
          </w:p>
          <w:p w14:paraId="6FD5C06D" w14:textId="75F01DBD" w:rsidR="00A81932" w:rsidRPr="00656C23" w:rsidRDefault="00A81932" w:rsidP="00A81932">
            <w:pPr>
              <w:pStyle w:val="Odstavekseznama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53" w:type="dxa"/>
          </w:tcPr>
          <w:p w14:paraId="26F9BEE5" w14:textId="3C404443" w:rsidR="004E3E75" w:rsidRDefault="004E3E75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1. </w:t>
            </w:r>
            <w:r w:rsidR="00A81932">
              <w:rPr>
                <w:rFonts w:asciiTheme="minorHAnsi" w:hAnsiTheme="minorHAnsi" w:cstheme="minorHAnsi"/>
                <w:color w:val="000000"/>
              </w:rPr>
              <w:t>10</w:t>
            </w:r>
            <w:r>
              <w:rPr>
                <w:rFonts w:asciiTheme="minorHAnsi" w:hAnsiTheme="minorHAnsi" w:cstheme="minorHAnsi"/>
                <w:color w:val="000000"/>
              </w:rPr>
              <w:t>. 202</w:t>
            </w:r>
            <w:r w:rsidR="002F31C9">
              <w:rPr>
                <w:rFonts w:asciiTheme="minorHAnsi" w:hAnsiTheme="minorHAnsi" w:cstheme="minorHAnsi"/>
                <w:color w:val="000000"/>
              </w:rPr>
              <w:t>6</w:t>
            </w:r>
          </w:p>
          <w:p w14:paraId="1C8C2428" w14:textId="52B397FD" w:rsidR="004E3E75" w:rsidRDefault="00A8193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="004E3E75">
              <w:rPr>
                <w:rFonts w:asciiTheme="minorHAnsi" w:hAnsiTheme="minorHAnsi" w:cstheme="minorHAnsi"/>
                <w:color w:val="000000"/>
              </w:rPr>
              <w:t xml:space="preserve">. 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4E3E75">
              <w:rPr>
                <w:rFonts w:asciiTheme="minorHAnsi" w:hAnsiTheme="minorHAnsi" w:cstheme="minorHAnsi"/>
                <w:color w:val="000000"/>
              </w:rPr>
              <w:t>. 202</w:t>
            </w:r>
            <w:r w:rsidR="002F31C9">
              <w:rPr>
                <w:rFonts w:asciiTheme="minorHAnsi" w:hAnsiTheme="minorHAnsi" w:cstheme="minorHAnsi"/>
                <w:color w:val="000000"/>
              </w:rPr>
              <w:t>6</w:t>
            </w:r>
          </w:p>
          <w:p w14:paraId="76440EFA" w14:textId="455F8E82" w:rsidR="00C84F54" w:rsidRDefault="00E369FF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tretji</w:t>
            </w:r>
            <w:r w:rsidR="00C84F54">
              <w:rPr>
                <w:rFonts w:asciiTheme="minorHAnsi" w:hAnsiTheme="minorHAnsi" w:cstheme="minorHAnsi"/>
                <w:color w:val="000000"/>
              </w:rPr>
              <w:t xml:space="preserve"> teden v mesecu</w:t>
            </w:r>
          </w:p>
        </w:tc>
      </w:tr>
      <w:tr w:rsidR="00B2411E" w:rsidRPr="00E818D3" w14:paraId="14F50529" w14:textId="77777777" w:rsidTr="00B2411E">
        <w:tc>
          <w:tcPr>
            <w:tcW w:w="3114" w:type="dxa"/>
          </w:tcPr>
          <w:p w14:paraId="0275EFDE" w14:textId="182CAB64" w:rsidR="00B2411E" w:rsidRDefault="00B2411E">
            <w:r>
              <w:t>DRUŽABNE AKTIVNOSTI</w:t>
            </w:r>
          </w:p>
        </w:tc>
        <w:tc>
          <w:tcPr>
            <w:tcW w:w="6520" w:type="dxa"/>
          </w:tcPr>
          <w:p w14:paraId="73093E5F" w14:textId="77777777" w:rsidR="00A81932" w:rsidRDefault="00A81932" w:rsidP="000D4F30">
            <w:pPr>
              <w:pStyle w:val="Odstavekseznama"/>
              <w:numPr>
                <w:ilvl w:val="0"/>
                <w:numId w:val="3"/>
              </w:numPr>
              <w:spacing w:line="240" w:lineRule="auto"/>
              <w:rPr>
                <w:rFonts w:cs="Calibri"/>
                <w:color w:val="000000"/>
              </w:rPr>
            </w:pPr>
            <w:r w:rsidRPr="00A81932">
              <w:rPr>
                <w:rFonts w:cs="Calibri"/>
                <w:color w:val="000000"/>
              </w:rPr>
              <w:t>besedne uganke</w:t>
            </w:r>
          </w:p>
          <w:p w14:paraId="5F0F4058" w14:textId="44AABE38" w:rsidR="00A81932" w:rsidRDefault="00A81932" w:rsidP="000D4F30">
            <w:pPr>
              <w:pStyle w:val="Odstavekseznama"/>
              <w:numPr>
                <w:ilvl w:val="0"/>
                <w:numId w:val="3"/>
              </w:numPr>
              <w:spacing w:line="240" w:lineRule="auto"/>
              <w:rPr>
                <w:rFonts w:cs="Calibri"/>
                <w:color w:val="000000"/>
              </w:rPr>
            </w:pPr>
            <w:r w:rsidRPr="00A81932">
              <w:rPr>
                <w:rFonts w:cs="Calibri"/>
                <w:color w:val="000000"/>
              </w:rPr>
              <w:t xml:space="preserve">ogled nogometne tekme NK Maribor - NK Celje </w:t>
            </w:r>
          </w:p>
          <w:p w14:paraId="7AB9E077" w14:textId="59AC907C" w:rsidR="009324FE" w:rsidRPr="00E93DC2" w:rsidRDefault="009324FE" w:rsidP="00E93DC2">
            <w:pPr>
              <w:spacing w:line="240" w:lineRule="auto"/>
              <w:rPr>
                <w:rFonts w:cs="Calibri"/>
                <w:color w:val="000000"/>
              </w:rPr>
            </w:pPr>
          </w:p>
        </w:tc>
        <w:tc>
          <w:tcPr>
            <w:tcW w:w="4253" w:type="dxa"/>
          </w:tcPr>
          <w:p w14:paraId="7E3F7F96" w14:textId="5D17D6EA" w:rsidR="00616B71" w:rsidRDefault="00A8193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="006C778E">
              <w:rPr>
                <w:rFonts w:asciiTheme="minorHAnsi" w:hAnsiTheme="minorHAnsi" w:cstheme="minorHAnsi"/>
                <w:color w:val="000000"/>
              </w:rPr>
              <w:t>.</w:t>
            </w:r>
            <w:r w:rsidR="00E93DC2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6C778E">
              <w:rPr>
                <w:rFonts w:asciiTheme="minorHAnsi" w:hAnsiTheme="minorHAnsi" w:cstheme="minorHAnsi"/>
                <w:color w:val="000000"/>
              </w:rPr>
              <w:t>. 2026</w:t>
            </w:r>
          </w:p>
          <w:p w14:paraId="706605AF" w14:textId="7D6B2107" w:rsidR="00A81932" w:rsidRDefault="00A8193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17. 10. 2026</w:t>
            </w:r>
          </w:p>
        </w:tc>
      </w:tr>
      <w:tr w:rsidR="00B2411E" w:rsidRPr="00E818D3" w14:paraId="6B0CDE69" w14:textId="77777777" w:rsidTr="00B2411E">
        <w:tc>
          <w:tcPr>
            <w:tcW w:w="3114" w:type="dxa"/>
          </w:tcPr>
          <w:p w14:paraId="16D3AFAB" w14:textId="77777777" w:rsidR="00B2411E" w:rsidRDefault="00B2411E">
            <w:r w:rsidRPr="00E818D3">
              <w:t>DODATNE AKTIVNOSTI</w:t>
            </w:r>
          </w:p>
          <w:p w14:paraId="5206E852" w14:textId="77777777" w:rsidR="00B2411E" w:rsidRPr="00E818D3" w:rsidRDefault="00B2411E"/>
        </w:tc>
        <w:tc>
          <w:tcPr>
            <w:tcW w:w="6520" w:type="dxa"/>
          </w:tcPr>
          <w:p w14:paraId="278D1EB5" w14:textId="21FEB4F3" w:rsidR="00A81932" w:rsidRPr="00A81932" w:rsidRDefault="00A81932" w:rsidP="00033CD1">
            <w:pPr>
              <w:pStyle w:val="Odstavekseznama"/>
              <w:numPr>
                <w:ilvl w:val="0"/>
                <w:numId w:val="4"/>
              </w:numPr>
            </w:pPr>
            <w:r w:rsidRPr="00A81932">
              <w:rPr>
                <w:rFonts w:cs="Calibri"/>
                <w:color w:val="000000"/>
              </w:rPr>
              <w:t xml:space="preserve">nabiranje kostanjev </w:t>
            </w:r>
            <w:r w:rsidR="0003376F">
              <w:rPr>
                <w:rFonts w:cs="Calibri"/>
                <w:color w:val="000000"/>
              </w:rPr>
              <w:t>z</w:t>
            </w:r>
            <w:r w:rsidRPr="00A81932">
              <w:rPr>
                <w:rFonts w:cs="Calibri"/>
                <w:color w:val="000000"/>
              </w:rPr>
              <w:t>a piknik</w:t>
            </w:r>
          </w:p>
          <w:p w14:paraId="7D43D439" w14:textId="77777777" w:rsidR="00A81932" w:rsidRDefault="00A81932" w:rsidP="000A08A9">
            <w:pPr>
              <w:pStyle w:val="Odstavekseznama"/>
              <w:numPr>
                <w:ilvl w:val="0"/>
                <w:numId w:val="4"/>
              </w:numPr>
            </w:pPr>
            <w:r w:rsidRPr="00A81932">
              <w:t>izdelava sivkine soli za kopeli</w:t>
            </w:r>
          </w:p>
          <w:p w14:paraId="30968CB7" w14:textId="709591F4" w:rsidR="00A81932" w:rsidRDefault="00A81932" w:rsidP="00656C23">
            <w:pPr>
              <w:pStyle w:val="Odstavekseznama"/>
              <w:numPr>
                <w:ilvl w:val="0"/>
                <w:numId w:val="4"/>
              </w:numPr>
            </w:pPr>
            <w:r w:rsidRPr="00A81932">
              <w:t xml:space="preserve">kostanjev piknik in druženje z </w:t>
            </w:r>
            <w:r>
              <w:t xml:space="preserve">uporabniki </w:t>
            </w:r>
            <w:r w:rsidRPr="00A81932">
              <w:t>BEPE</w:t>
            </w:r>
          </w:p>
          <w:p w14:paraId="0DB84E4C" w14:textId="5114BEBD" w:rsidR="00A81932" w:rsidRDefault="00A81932" w:rsidP="00656C23">
            <w:pPr>
              <w:pStyle w:val="Odstavekseznama"/>
              <w:numPr>
                <w:ilvl w:val="0"/>
                <w:numId w:val="4"/>
              </w:numPr>
            </w:pPr>
            <w:r w:rsidRPr="00A81932">
              <w:t xml:space="preserve">obisk grobov svojcev uporabnikov </w:t>
            </w:r>
          </w:p>
          <w:p w14:paraId="6ED17A18" w14:textId="1F47A2E9" w:rsidR="00033CD1" w:rsidRPr="00B84398" w:rsidRDefault="00A81932" w:rsidP="00656C23">
            <w:pPr>
              <w:pStyle w:val="Odstavekseznama"/>
              <w:numPr>
                <w:ilvl w:val="0"/>
                <w:numId w:val="4"/>
              </w:numPr>
            </w:pPr>
            <w:r w:rsidRPr="00A81932">
              <w:t>sprehod in tortica v slaščičarni</w:t>
            </w:r>
          </w:p>
        </w:tc>
        <w:tc>
          <w:tcPr>
            <w:tcW w:w="4253" w:type="dxa"/>
          </w:tcPr>
          <w:p w14:paraId="535888D0" w14:textId="347BC568" w:rsidR="006C778E" w:rsidRDefault="00A8193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11</w:t>
            </w:r>
            <w:r w:rsidR="006C778E">
              <w:rPr>
                <w:rFonts w:asciiTheme="minorHAnsi" w:hAnsiTheme="minorHAnsi" w:cstheme="minorHAnsi"/>
                <w:color w:val="000000"/>
              </w:rPr>
              <w:t xml:space="preserve">. 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6C778E">
              <w:rPr>
                <w:rFonts w:asciiTheme="minorHAnsi" w:hAnsiTheme="minorHAnsi" w:cstheme="minorHAnsi"/>
                <w:color w:val="000000"/>
              </w:rPr>
              <w:t>. 2026</w:t>
            </w:r>
          </w:p>
          <w:p w14:paraId="43502F77" w14:textId="455631AA" w:rsidR="00021C4E" w:rsidRDefault="00A8193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17</w:t>
            </w:r>
            <w:r w:rsidR="00021C4E">
              <w:rPr>
                <w:rFonts w:asciiTheme="minorHAnsi" w:hAnsiTheme="minorHAnsi" w:cstheme="minorHAnsi"/>
                <w:color w:val="000000"/>
              </w:rPr>
              <w:t xml:space="preserve">. 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021C4E">
              <w:rPr>
                <w:rFonts w:asciiTheme="minorHAnsi" w:hAnsiTheme="minorHAnsi" w:cstheme="minorHAnsi"/>
                <w:color w:val="000000"/>
              </w:rPr>
              <w:t>. 202</w:t>
            </w:r>
            <w:r w:rsidR="002F31C9">
              <w:rPr>
                <w:rFonts w:asciiTheme="minorHAnsi" w:hAnsiTheme="minorHAnsi" w:cstheme="minorHAnsi"/>
                <w:color w:val="000000"/>
              </w:rPr>
              <w:t>6</w:t>
            </w:r>
          </w:p>
          <w:p w14:paraId="0A963349" w14:textId="322460C5" w:rsidR="000E50E8" w:rsidRDefault="00A81932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18</w:t>
            </w:r>
            <w:r w:rsidR="00C84F54">
              <w:rPr>
                <w:rFonts w:asciiTheme="minorHAnsi" w:hAnsiTheme="minorHAnsi" w:cstheme="minorHAnsi"/>
                <w:color w:val="000000"/>
              </w:rPr>
              <w:t xml:space="preserve">. 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C84F54">
              <w:rPr>
                <w:rFonts w:asciiTheme="minorHAnsi" w:hAnsiTheme="minorHAnsi" w:cstheme="minorHAnsi"/>
                <w:color w:val="000000"/>
              </w:rPr>
              <w:t xml:space="preserve">. </w:t>
            </w:r>
            <w:r w:rsidR="000E50E8">
              <w:rPr>
                <w:rFonts w:asciiTheme="minorHAnsi" w:hAnsiTheme="minorHAnsi" w:cstheme="minorHAnsi"/>
                <w:color w:val="000000"/>
              </w:rPr>
              <w:t>202</w:t>
            </w:r>
            <w:r w:rsidR="002F31C9">
              <w:rPr>
                <w:rFonts w:asciiTheme="minorHAnsi" w:hAnsiTheme="minorHAnsi" w:cstheme="minorHAnsi"/>
                <w:color w:val="000000"/>
              </w:rPr>
              <w:t>6</w:t>
            </w:r>
          </w:p>
          <w:p w14:paraId="53E98A9E" w14:textId="77777777" w:rsidR="00033CD1" w:rsidRDefault="00A81932" w:rsidP="00C84F54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24. in 25</w:t>
            </w:r>
            <w:r w:rsidR="00656C23">
              <w:rPr>
                <w:rFonts w:asciiTheme="minorHAnsi" w:hAnsiTheme="minorHAnsi" w:cstheme="minorHAnsi"/>
                <w:color w:val="000000"/>
              </w:rPr>
              <w:t xml:space="preserve">. </w:t>
            </w:r>
            <w:r>
              <w:rPr>
                <w:rFonts w:asciiTheme="minorHAnsi" w:hAnsiTheme="minorHAnsi" w:cstheme="minorHAnsi"/>
                <w:color w:val="000000"/>
              </w:rPr>
              <w:t>10</w:t>
            </w:r>
            <w:r w:rsidR="00656C23">
              <w:rPr>
                <w:rFonts w:asciiTheme="minorHAnsi" w:hAnsiTheme="minorHAnsi" w:cstheme="minorHAnsi"/>
                <w:color w:val="000000"/>
              </w:rPr>
              <w:t>. 2026</w:t>
            </w:r>
          </w:p>
          <w:p w14:paraId="27C5D1C3" w14:textId="0DB56F81" w:rsidR="00A81932" w:rsidRPr="006C778E" w:rsidRDefault="00A81932" w:rsidP="00C84F54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31. 10. 2026</w:t>
            </w:r>
          </w:p>
        </w:tc>
      </w:tr>
    </w:tbl>
    <w:p w14:paraId="3988FD12" w14:textId="09D7C6EA" w:rsidR="003B7BDD" w:rsidRDefault="003B7BDD" w:rsidP="0CA71CDE">
      <w:pPr>
        <w:rPr>
          <w:rFonts w:asciiTheme="minorHAnsi" w:hAnsiTheme="minorHAnsi" w:cstheme="minorBidi"/>
        </w:rPr>
      </w:pPr>
    </w:p>
    <w:sectPr w:rsidR="003B7BDD" w:rsidSect="00B2411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2268" w:header="708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48581" w14:textId="77777777" w:rsidR="0058107C" w:rsidRDefault="0058107C" w:rsidP="00EF1279">
      <w:pPr>
        <w:spacing w:line="240" w:lineRule="auto"/>
      </w:pPr>
      <w:r>
        <w:separator/>
      </w:r>
    </w:p>
  </w:endnote>
  <w:endnote w:type="continuationSeparator" w:id="0">
    <w:p w14:paraId="4B451CAD" w14:textId="77777777" w:rsidR="0058107C" w:rsidRDefault="0058107C" w:rsidP="00EF1279">
      <w:pPr>
        <w:spacing w:line="240" w:lineRule="auto"/>
      </w:pPr>
      <w:r>
        <w:continuationSeparator/>
      </w:r>
    </w:p>
  </w:endnote>
  <w:endnote w:type="continuationNotice" w:id="1">
    <w:p w14:paraId="3D4AF334" w14:textId="77777777" w:rsidR="0058107C" w:rsidRDefault="0058107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42B1F" w14:textId="77777777" w:rsidR="003D4A96" w:rsidRDefault="003D4A9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0774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828"/>
      <w:gridCol w:w="2126"/>
      <w:gridCol w:w="1560"/>
      <w:gridCol w:w="1134"/>
      <w:gridCol w:w="2126"/>
    </w:tblGrid>
    <w:tr w:rsidR="00E2336E" w14:paraId="3641861C" w14:textId="77777777" w:rsidTr="00E2336E">
      <w:trPr>
        <w:trHeight w:val="709"/>
      </w:trPr>
      <w:tc>
        <w:tcPr>
          <w:tcW w:w="3828" w:type="dxa"/>
        </w:tcPr>
        <w:p w14:paraId="782F5630" w14:textId="77777777" w:rsidR="00E2336E" w:rsidRDefault="00E2336E" w:rsidP="00E2336E">
          <w:pPr>
            <w:pStyle w:val="Noga"/>
            <w:rPr>
              <w:b/>
              <w:sz w:val="20"/>
              <w:szCs w:val="20"/>
            </w:rPr>
          </w:pPr>
          <w:r w:rsidRPr="00415632">
            <w:rPr>
              <w:b/>
              <w:sz w:val="20"/>
              <w:szCs w:val="20"/>
            </w:rPr>
            <w:t>Varstveno delovni center POLŽ Maribor</w:t>
          </w:r>
        </w:p>
        <w:p w14:paraId="4B0A64A0" w14:textId="77777777" w:rsidR="00E2336E" w:rsidRDefault="00E2336E" w:rsidP="00E2336E">
          <w:pPr>
            <w:pStyle w:val="Noga"/>
            <w:rPr>
              <w:sz w:val="20"/>
              <w:szCs w:val="20"/>
            </w:rPr>
          </w:pPr>
          <w:r w:rsidRPr="00415632">
            <w:rPr>
              <w:sz w:val="20"/>
              <w:szCs w:val="20"/>
            </w:rPr>
            <w:t>Park mladih 4 • 2000 Maribor</w:t>
          </w:r>
        </w:p>
        <w:p w14:paraId="68C32B42" w14:textId="77777777" w:rsidR="00E2336E" w:rsidRPr="00415632" w:rsidRDefault="00E2336E" w:rsidP="00E2336E">
          <w:pPr>
            <w:pStyle w:val="Noga"/>
            <w:rPr>
              <w:sz w:val="20"/>
              <w:szCs w:val="20"/>
            </w:rPr>
          </w:pPr>
          <w:r>
            <w:rPr>
              <w:sz w:val="20"/>
              <w:szCs w:val="20"/>
            </w:rPr>
            <w:sym w:font="Wingdings" w:char="F028"/>
          </w:r>
          <w:r w:rsidRPr="00415632">
            <w:rPr>
              <w:sz w:val="20"/>
              <w:szCs w:val="20"/>
            </w:rPr>
            <w:t xml:space="preserve"> 02/320 86 50</w:t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sym w:font="Wingdings" w:char="F09F"/>
          </w:r>
          <w:r w:rsidRPr="00415632">
            <w:rPr>
              <w:sz w:val="20"/>
              <w:szCs w:val="20"/>
            </w:rPr>
            <w:t xml:space="preserve"> 041 762 806</w:t>
          </w:r>
        </w:p>
        <w:p w14:paraId="225F7AB7" w14:textId="77777777" w:rsidR="00E2336E" w:rsidRPr="00161DEE" w:rsidRDefault="00E2336E" w:rsidP="00E2336E">
          <w:pPr>
            <w:pStyle w:val="Noga"/>
            <w:rPr>
              <w:sz w:val="20"/>
              <w:szCs w:val="20"/>
            </w:rPr>
          </w:pPr>
          <w:r>
            <w:rPr>
              <w:rFonts w:ascii="Webdings" w:hAnsi="Webdings"/>
              <w:sz w:val="20"/>
              <w:szCs w:val="20"/>
            </w:rPr>
            <w:sym w:font="Wingdings" w:char="F02A"/>
          </w:r>
          <w:r w:rsidRPr="00415632">
            <w:rPr>
              <w:sz w:val="20"/>
              <w:szCs w:val="20"/>
            </w:rPr>
            <w:t xml:space="preserve"> </w:t>
          </w:r>
          <w:hyperlink r:id="rId1" w:history="1">
            <w:r w:rsidRPr="00415632">
              <w:rPr>
                <w:rStyle w:val="Hiperpovezava"/>
                <w:sz w:val="20"/>
                <w:szCs w:val="20"/>
              </w:rPr>
              <w:t>vdc.polz@vdcpolz.si</w:t>
            </w:r>
          </w:hyperlink>
          <w:r w:rsidRPr="00415632">
            <w:rPr>
              <w:sz w:val="20"/>
              <w:szCs w:val="20"/>
            </w:rPr>
            <w:t xml:space="preserve">, </w:t>
          </w:r>
          <w:r>
            <w:rPr>
              <w:sz w:val="20"/>
              <w:szCs w:val="20"/>
            </w:rPr>
            <w:sym w:font="Webdings" w:char="F0FC"/>
          </w:r>
          <w:r w:rsidRPr="00415632">
            <w:rPr>
              <w:sz w:val="20"/>
              <w:szCs w:val="20"/>
            </w:rPr>
            <w:t xml:space="preserve"> </w:t>
          </w:r>
          <w:hyperlink r:id="rId2" w:history="1">
            <w:r w:rsidRPr="00415632">
              <w:rPr>
                <w:rStyle w:val="Hiperpovezava"/>
                <w:sz w:val="20"/>
                <w:szCs w:val="20"/>
              </w:rPr>
              <w:t>www.vdcpolz.si</w:t>
            </w:r>
          </w:hyperlink>
        </w:p>
      </w:tc>
      <w:tc>
        <w:tcPr>
          <w:tcW w:w="2126" w:type="dxa"/>
        </w:tcPr>
        <w:p w14:paraId="43F37BFF" w14:textId="15B50BE0" w:rsidR="00E2336E" w:rsidRDefault="00E2336E" w:rsidP="00E2336E">
          <w:pPr>
            <w:pStyle w:val="Noga"/>
          </w:pPr>
        </w:p>
      </w:tc>
      <w:tc>
        <w:tcPr>
          <w:tcW w:w="1560" w:type="dxa"/>
        </w:tcPr>
        <w:p w14:paraId="6EE8C458" w14:textId="6208B667" w:rsidR="00E2336E" w:rsidRDefault="003D4A96" w:rsidP="00E2336E">
          <w:pPr>
            <w:pStyle w:val="Noga"/>
            <w:jc w:val="center"/>
            <w:rPr>
              <w:b/>
              <w:sz w:val="20"/>
              <w:szCs w:val="20"/>
            </w:rPr>
          </w:pPr>
          <w:r>
            <w:object w:dxaOrig="6359" w:dyaOrig="8114" w14:anchorId="533B147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57.75pt">
                <v:imagedata r:id="rId3" o:title=""/>
              </v:shape>
              <o:OLEObject Type="Embed" ProgID="PBrush" ShapeID="_x0000_i1025" DrawAspect="Content" ObjectID="_1851886035" r:id="rId4"/>
            </w:object>
          </w:r>
        </w:p>
      </w:tc>
      <w:tc>
        <w:tcPr>
          <w:tcW w:w="1134" w:type="dxa"/>
        </w:tcPr>
        <w:p w14:paraId="72C15495" w14:textId="77777777" w:rsidR="00E2336E" w:rsidRDefault="00E2336E" w:rsidP="00E2336E">
          <w:pPr>
            <w:pStyle w:val="Noga"/>
            <w:jc w:val="center"/>
          </w:pPr>
          <w:r>
            <w:rPr>
              <w:noProof/>
            </w:rPr>
            <w:drawing>
              <wp:inline distT="0" distB="0" distL="0" distR="0" wp14:anchorId="06FB36AA" wp14:editId="6E6CDAE4">
                <wp:extent cx="552450" cy="581025"/>
                <wp:effectExtent l="0" t="0" r="0" b="9525"/>
                <wp:docPr id="1809715557" name="Slika 1809715557" descr="Opis: Opis: druzini prijazno-poln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1" descr="Opis: Opis: druzini prijazno-polni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</w:tcPr>
        <w:p w14:paraId="7DD6D8A1" w14:textId="77777777" w:rsidR="00E2336E" w:rsidRDefault="00E2336E" w:rsidP="00E2336E">
          <w:pPr>
            <w:pStyle w:val="Noga"/>
            <w:jc w:val="center"/>
            <w:rPr>
              <w:b/>
              <w:sz w:val="20"/>
              <w:szCs w:val="20"/>
            </w:rPr>
          </w:pPr>
          <w:r>
            <w:object w:dxaOrig="4246" w:dyaOrig="1830" w14:anchorId="283AF0A9">
              <v:shape id="_x0000_i1026" type="#_x0000_t75" style="width:111.75pt;height:48pt">
                <v:imagedata r:id="rId6" o:title=""/>
              </v:shape>
              <o:OLEObject Type="Embed" ProgID="PBrush" ShapeID="_x0000_i1026" DrawAspect="Content" ObjectID="_1851886036" r:id="rId7"/>
            </w:object>
          </w:r>
        </w:p>
      </w:tc>
    </w:tr>
  </w:tbl>
  <w:p w14:paraId="22CD4CDF" w14:textId="77777777" w:rsidR="00161DEE" w:rsidRDefault="00161DE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674B9" w14:textId="77777777" w:rsidR="003D4A96" w:rsidRDefault="003D4A9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E9C60" w14:textId="77777777" w:rsidR="0058107C" w:rsidRDefault="0058107C" w:rsidP="00EF1279">
      <w:pPr>
        <w:spacing w:line="240" w:lineRule="auto"/>
      </w:pPr>
      <w:r>
        <w:separator/>
      </w:r>
    </w:p>
  </w:footnote>
  <w:footnote w:type="continuationSeparator" w:id="0">
    <w:p w14:paraId="0A411834" w14:textId="77777777" w:rsidR="0058107C" w:rsidRDefault="0058107C" w:rsidP="00EF1279">
      <w:pPr>
        <w:spacing w:line="240" w:lineRule="auto"/>
      </w:pPr>
      <w:r>
        <w:continuationSeparator/>
      </w:r>
    </w:p>
  </w:footnote>
  <w:footnote w:type="continuationNotice" w:id="1">
    <w:p w14:paraId="034D80B5" w14:textId="77777777" w:rsidR="0058107C" w:rsidRDefault="0058107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0DE2" w14:textId="77777777" w:rsidR="003D4A96" w:rsidRDefault="003D4A9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4572" w14:textId="2EE172A5" w:rsidR="008402DA" w:rsidRDefault="00D5119B">
    <w:pPr>
      <w:pStyle w:val="Glava"/>
    </w:pPr>
    <w:r w:rsidRPr="00E77BEC">
      <w:rPr>
        <w:rFonts w:asciiTheme="minorHAnsi" w:hAnsiTheme="minorHAnsi"/>
        <w:noProof/>
        <w:sz w:val="18"/>
        <w:szCs w:val="16"/>
      </w:rPr>
      <w:drawing>
        <wp:inline distT="0" distB="0" distL="0" distR="0" wp14:anchorId="19F80354" wp14:editId="1FC5A8E1">
          <wp:extent cx="1810134" cy="702259"/>
          <wp:effectExtent l="0" t="0" r="0" b="3175"/>
          <wp:docPr id="924063986" name="Slika 9240639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228" cy="712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E5A8" w14:textId="77777777" w:rsidR="003D4A96" w:rsidRDefault="003D4A9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267A"/>
    <w:multiLevelType w:val="hybridMultilevel"/>
    <w:tmpl w:val="A40ABF1C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912CA"/>
    <w:multiLevelType w:val="hybridMultilevel"/>
    <w:tmpl w:val="8E0AB69A"/>
    <w:lvl w:ilvl="0" w:tplc="11F663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048B2"/>
    <w:multiLevelType w:val="hybridMultilevel"/>
    <w:tmpl w:val="0BCE1E24"/>
    <w:lvl w:ilvl="0" w:tplc="9210FE72">
      <w:start w:val="19"/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20AA6026"/>
    <w:multiLevelType w:val="hybridMultilevel"/>
    <w:tmpl w:val="DA6AA02A"/>
    <w:lvl w:ilvl="0" w:tplc="929E5D7C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C6C64"/>
    <w:multiLevelType w:val="hybridMultilevel"/>
    <w:tmpl w:val="EDEAC32C"/>
    <w:lvl w:ilvl="0" w:tplc="641E6BEE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21DC5"/>
    <w:multiLevelType w:val="hybridMultilevel"/>
    <w:tmpl w:val="46D832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C668C"/>
    <w:multiLevelType w:val="hybridMultilevel"/>
    <w:tmpl w:val="35AA4A4E"/>
    <w:lvl w:ilvl="0" w:tplc="79E82B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D4888"/>
    <w:multiLevelType w:val="hybridMultilevel"/>
    <w:tmpl w:val="5524CF80"/>
    <w:lvl w:ilvl="0" w:tplc="70669A8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13AEC"/>
    <w:multiLevelType w:val="hybridMultilevel"/>
    <w:tmpl w:val="6AD285D2"/>
    <w:lvl w:ilvl="0" w:tplc="A65CAE9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40E07"/>
    <w:multiLevelType w:val="hybridMultilevel"/>
    <w:tmpl w:val="DADE206A"/>
    <w:lvl w:ilvl="0" w:tplc="1CF66D56">
      <w:start w:val="2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83C61"/>
    <w:multiLevelType w:val="hybridMultilevel"/>
    <w:tmpl w:val="0CB831EE"/>
    <w:lvl w:ilvl="0" w:tplc="3738EEB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263368">
    <w:abstractNumId w:val="5"/>
  </w:num>
  <w:num w:numId="2" w16cid:durableId="1895389654">
    <w:abstractNumId w:val="1"/>
  </w:num>
  <w:num w:numId="3" w16cid:durableId="399907305">
    <w:abstractNumId w:val="6"/>
  </w:num>
  <w:num w:numId="4" w16cid:durableId="1147017974">
    <w:abstractNumId w:val="0"/>
  </w:num>
  <w:num w:numId="5" w16cid:durableId="765539528">
    <w:abstractNumId w:val="9"/>
  </w:num>
  <w:num w:numId="6" w16cid:durableId="2062748186">
    <w:abstractNumId w:val="7"/>
  </w:num>
  <w:num w:numId="7" w16cid:durableId="1305158636">
    <w:abstractNumId w:val="8"/>
  </w:num>
  <w:num w:numId="8" w16cid:durableId="47805969">
    <w:abstractNumId w:val="4"/>
  </w:num>
  <w:num w:numId="9" w16cid:durableId="1906646061">
    <w:abstractNumId w:val="10"/>
  </w:num>
  <w:num w:numId="10" w16cid:durableId="1402406349">
    <w:abstractNumId w:val="2"/>
  </w:num>
  <w:num w:numId="11" w16cid:durableId="2015261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0168B"/>
    <w:rsid w:val="000021C5"/>
    <w:rsid w:val="00021C4E"/>
    <w:rsid w:val="0002235E"/>
    <w:rsid w:val="000335FA"/>
    <w:rsid w:val="0003376F"/>
    <w:rsid w:val="00033CD1"/>
    <w:rsid w:val="0003743D"/>
    <w:rsid w:val="00075DBA"/>
    <w:rsid w:val="00083AE1"/>
    <w:rsid w:val="00095D60"/>
    <w:rsid w:val="000A08A9"/>
    <w:rsid w:val="000A2205"/>
    <w:rsid w:val="000B4F6C"/>
    <w:rsid w:val="000C0FFA"/>
    <w:rsid w:val="000D4F30"/>
    <w:rsid w:val="000E50E8"/>
    <w:rsid w:val="000F6739"/>
    <w:rsid w:val="000F6C6B"/>
    <w:rsid w:val="001146ED"/>
    <w:rsid w:val="001244CB"/>
    <w:rsid w:val="00141C9C"/>
    <w:rsid w:val="001438CC"/>
    <w:rsid w:val="00155046"/>
    <w:rsid w:val="00157093"/>
    <w:rsid w:val="00161DEE"/>
    <w:rsid w:val="00171DF3"/>
    <w:rsid w:val="001A1C28"/>
    <w:rsid w:val="001C1714"/>
    <w:rsid w:val="00224A12"/>
    <w:rsid w:val="002325A1"/>
    <w:rsid w:val="00235275"/>
    <w:rsid w:val="00252AB5"/>
    <w:rsid w:val="002572C7"/>
    <w:rsid w:val="002A09D0"/>
    <w:rsid w:val="002A53DF"/>
    <w:rsid w:val="002C2764"/>
    <w:rsid w:val="002C6D27"/>
    <w:rsid w:val="002E3024"/>
    <w:rsid w:val="002F31C9"/>
    <w:rsid w:val="00310161"/>
    <w:rsid w:val="00321BF0"/>
    <w:rsid w:val="003327D3"/>
    <w:rsid w:val="00375113"/>
    <w:rsid w:val="003A049E"/>
    <w:rsid w:val="003B6B32"/>
    <w:rsid w:val="003B737F"/>
    <w:rsid w:val="003B7BDD"/>
    <w:rsid w:val="003D4A96"/>
    <w:rsid w:val="003D78BA"/>
    <w:rsid w:val="003F0E5B"/>
    <w:rsid w:val="003F41DB"/>
    <w:rsid w:val="004033EE"/>
    <w:rsid w:val="00415632"/>
    <w:rsid w:val="00424B40"/>
    <w:rsid w:val="00441BB0"/>
    <w:rsid w:val="00444A04"/>
    <w:rsid w:val="00461BE0"/>
    <w:rsid w:val="0047022D"/>
    <w:rsid w:val="00492FC4"/>
    <w:rsid w:val="004B4A88"/>
    <w:rsid w:val="004D1332"/>
    <w:rsid w:val="004D621E"/>
    <w:rsid w:val="004D696A"/>
    <w:rsid w:val="004E3E75"/>
    <w:rsid w:val="00503573"/>
    <w:rsid w:val="0052437D"/>
    <w:rsid w:val="00527674"/>
    <w:rsid w:val="00551856"/>
    <w:rsid w:val="0055422C"/>
    <w:rsid w:val="005717E7"/>
    <w:rsid w:val="00571A03"/>
    <w:rsid w:val="0058107C"/>
    <w:rsid w:val="0058692D"/>
    <w:rsid w:val="005A549A"/>
    <w:rsid w:val="005B4C31"/>
    <w:rsid w:val="005C4D10"/>
    <w:rsid w:val="005C6B88"/>
    <w:rsid w:val="005D1439"/>
    <w:rsid w:val="005D56EC"/>
    <w:rsid w:val="005E391A"/>
    <w:rsid w:val="005F2DFA"/>
    <w:rsid w:val="00615930"/>
    <w:rsid w:val="00616B71"/>
    <w:rsid w:val="0062279E"/>
    <w:rsid w:val="00647C28"/>
    <w:rsid w:val="00656C23"/>
    <w:rsid w:val="00656EDE"/>
    <w:rsid w:val="0067376B"/>
    <w:rsid w:val="00673F06"/>
    <w:rsid w:val="00690624"/>
    <w:rsid w:val="006B0C19"/>
    <w:rsid w:val="006B5A23"/>
    <w:rsid w:val="006B6A55"/>
    <w:rsid w:val="006C01C5"/>
    <w:rsid w:val="006C6D8B"/>
    <w:rsid w:val="006C778E"/>
    <w:rsid w:val="006D073D"/>
    <w:rsid w:val="006D184F"/>
    <w:rsid w:val="006D2AE3"/>
    <w:rsid w:val="006E7CB6"/>
    <w:rsid w:val="006F3CAA"/>
    <w:rsid w:val="00725AB5"/>
    <w:rsid w:val="00745CD2"/>
    <w:rsid w:val="00765036"/>
    <w:rsid w:val="00771C3B"/>
    <w:rsid w:val="007B26F2"/>
    <w:rsid w:val="007B77F5"/>
    <w:rsid w:val="007C0526"/>
    <w:rsid w:val="007E1B04"/>
    <w:rsid w:val="007F2CDD"/>
    <w:rsid w:val="00813F30"/>
    <w:rsid w:val="00831730"/>
    <w:rsid w:val="008402DA"/>
    <w:rsid w:val="008556F9"/>
    <w:rsid w:val="008612EA"/>
    <w:rsid w:val="008720BE"/>
    <w:rsid w:val="00877733"/>
    <w:rsid w:val="00882202"/>
    <w:rsid w:val="00895297"/>
    <w:rsid w:val="00897E35"/>
    <w:rsid w:val="008A2F0F"/>
    <w:rsid w:val="008C4DA2"/>
    <w:rsid w:val="008D56FD"/>
    <w:rsid w:val="008D5FC4"/>
    <w:rsid w:val="008E11FC"/>
    <w:rsid w:val="0090113B"/>
    <w:rsid w:val="00927C1A"/>
    <w:rsid w:val="009324FE"/>
    <w:rsid w:val="00952693"/>
    <w:rsid w:val="0097310A"/>
    <w:rsid w:val="0097474C"/>
    <w:rsid w:val="009A4155"/>
    <w:rsid w:val="009B2429"/>
    <w:rsid w:val="009B50F4"/>
    <w:rsid w:val="009B778F"/>
    <w:rsid w:val="009C1C8D"/>
    <w:rsid w:val="009C2A62"/>
    <w:rsid w:val="009C2CC3"/>
    <w:rsid w:val="009F4BAD"/>
    <w:rsid w:val="00A14672"/>
    <w:rsid w:val="00A3210E"/>
    <w:rsid w:val="00A40824"/>
    <w:rsid w:val="00A475D4"/>
    <w:rsid w:val="00A6439C"/>
    <w:rsid w:val="00A81932"/>
    <w:rsid w:val="00AA22CD"/>
    <w:rsid w:val="00AC3C35"/>
    <w:rsid w:val="00AE3FD5"/>
    <w:rsid w:val="00AE5E3A"/>
    <w:rsid w:val="00B00A0A"/>
    <w:rsid w:val="00B016D5"/>
    <w:rsid w:val="00B02AC4"/>
    <w:rsid w:val="00B12ADA"/>
    <w:rsid w:val="00B208E7"/>
    <w:rsid w:val="00B2411E"/>
    <w:rsid w:val="00B27EE3"/>
    <w:rsid w:val="00B42AE2"/>
    <w:rsid w:val="00B45B10"/>
    <w:rsid w:val="00B50CA9"/>
    <w:rsid w:val="00B6697B"/>
    <w:rsid w:val="00B76C72"/>
    <w:rsid w:val="00B821F6"/>
    <w:rsid w:val="00B82875"/>
    <w:rsid w:val="00B84398"/>
    <w:rsid w:val="00BA3D05"/>
    <w:rsid w:val="00BB0E1A"/>
    <w:rsid w:val="00BB2DA2"/>
    <w:rsid w:val="00BC7CBF"/>
    <w:rsid w:val="00BF27EA"/>
    <w:rsid w:val="00BF5BB6"/>
    <w:rsid w:val="00C219EA"/>
    <w:rsid w:val="00C304D3"/>
    <w:rsid w:val="00C66675"/>
    <w:rsid w:val="00C80012"/>
    <w:rsid w:val="00C84F54"/>
    <w:rsid w:val="00C95775"/>
    <w:rsid w:val="00CB2059"/>
    <w:rsid w:val="00CB4F56"/>
    <w:rsid w:val="00CD0F9B"/>
    <w:rsid w:val="00CF22E3"/>
    <w:rsid w:val="00D02106"/>
    <w:rsid w:val="00D1475F"/>
    <w:rsid w:val="00D50318"/>
    <w:rsid w:val="00D50D30"/>
    <w:rsid w:val="00D5119B"/>
    <w:rsid w:val="00D53097"/>
    <w:rsid w:val="00D657A2"/>
    <w:rsid w:val="00DE1CCE"/>
    <w:rsid w:val="00DE57AC"/>
    <w:rsid w:val="00E04C71"/>
    <w:rsid w:val="00E2336E"/>
    <w:rsid w:val="00E24E88"/>
    <w:rsid w:val="00E25C1B"/>
    <w:rsid w:val="00E3397E"/>
    <w:rsid w:val="00E34C0F"/>
    <w:rsid w:val="00E369FF"/>
    <w:rsid w:val="00E43AC3"/>
    <w:rsid w:val="00E50D04"/>
    <w:rsid w:val="00E81DDE"/>
    <w:rsid w:val="00E93DC2"/>
    <w:rsid w:val="00EC6B4E"/>
    <w:rsid w:val="00ED172E"/>
    <w:rsid w:val="00ED4DDF"/>
    <w:rsid w:val="00ED70A7"/>
    <w:rsid w:val="00EF1279"/>
    <w:rsid w:val="00F05DA4"/>
    <w:rsid w:val="00F10E09"/>
    <w:rsid w:val="00F1188A"/>
    <w:rsid w:val="00F20654"/>
    <w:rsid w:val="00F42686"/>
    <w:rsid w:val="00F43AFA"/>
    <w:rsid w:val="00F4675E"/>
    <w:rsid w:val="00F61916"/>
    <w:rsid w:val="00F6259E"/>
    <w:rsid w:val="00F65956"/>
    <w:rsid w:val="00F7085C"/>
    <w:rsid w:val="00F73A17"/>
    <w:rsid w:val="00F832A4"/>
    <w:rsid w:val="00FA0D16"/>
    <w:rsid w:val="00FA7726"/>
    <w:rsid w:val="00FB244E"/>
    <w:rsid w:val="00FD4EA6"/>
    <w:rsid w:val="00FE2AAA"/>
    <w:rsid w:val="00FF34AC"/>
    <w:rsid w:val="0CA71CDE"/>
    <w:rsid w:val="22B57D87"/>
    <w:rsid w:val="56263C56"/>
    <w:rsid w:val="6370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BF94F"/>
  <w15:chartTrackingRefBased/>
  <w15:docId w15:val="{BC6B670B-6C01-4B62-901E-2CED0017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B50F4"/>
    <w:pPr>
      <w:spacing w:after="0" w:line="276" w:lineRule="auto"/>
    </w:pPr>
    <w:rPr>
      <w:rFonts w:ascii="Calibri" w:hAnsi="Calibri" w:cs="Times New Roman"/>
    </w:rPr>
  </w:style>
  <w:style w:type="paragraph" w:styleId="Naslov2">
    <w:name w:val="heading 2"/>
    <w:basedOn w:val="Navaden"/>
    <w:next w:val="Navaden"/>
    <w:link w:val="Naslov2Znak"/>
    <w:rsid w:val="009B50F4"/>
    <w:pPr>
      <w:keepNext/>
      <w:keepLines/>
      <w:suppressAutoHyphens/>
      <w:autoSpaceDN w:val="0"/>
      <w:spacing w:before="200"/>
      <w:textAlignment w:val="baseline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9B50F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iperpovezava">
    <w:name w:val="Hyperlink"/>
    <w:basedOn w:val="Privzetapisavaodstavka"/>
    <w:rsid w:val="009B50F4"/>
    <w:rPr>
      <w:color w:val="0000FF"/>
      <w:u w:val="single"/>
    </w:rPr>
  </w:style>
  <w:style w:type="table" w:styleId="Tabelamrea">
    <w:name w:val="Table Grid"/>
    <w:basedOn w:val="Navadnatabela"/>
    <w:uiPriority w:val="39"/>
    <w:rsid w:val="000F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70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7022D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F1279"/>
    <w:rPr>
      <w:rFonts w:ascii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F1279"/>
    <w:rPr>
      <w:rFonts w:ascii="Calibri" w:hAnsi="Calibri" w:cs="Times New Roman"/>
    </w:rPr>
  </w:style>
  <w:style w:type="paragraph" w:styleId="Odstavekseznama">
    <w:name w:val="List Paragraph"/>
    <w:basedOn w:val="Navaden"/>
    <w:uiPriority w:val="34"/>
    <w:qFormat/>
    <w:rsid w:val="00415632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AE3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oleObject" Target="embeddings/oleObject2.bin"/><Relationship Id="rId2" Type="http://schemas.openxmlformats.org/officeDocument/2006/relationships/hyperlink" Target="http://www.vdcpolz.si" TargetMode="External"/><Relationship Id="rId1" Type="http://schemas.openxmlformats.org/officeDocument/2006/relationships/hyperlink" Target="mailto:vdc.polz@vdcpolz.si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jpg"/><Relationship Id="rId4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men.serjak\Documents\Officeove%20predloge%20po%20meri\Glava%20in%20noga%20-%20202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62F313581EE54E8603818E479BDE95" ma:contentTypeVersion="18" ma:contentTypeDescription="Ustvari nov dokument." ma:contentTypeScope="" ma:versionID="5224a6842b3dd06a83c64c61e7c8cb77">
  <xsd:schema xmlns:xsd="http://www.w3.org/2001/XMLSchema" xmlns:xs="http://www.w3.org/2001/XMLSchema" xmlns:p="http://schemas.microsoft.com/office/2006/metadata/properties" xmlns:ns2="dca2e854-3c13-4a91-b0d8-be20e32d27a0" xmlns:ns3="67d72572-c605-4892-82c5-3ac48c89b21a" targetNamespace="http://schemas.microsoft.com/office/2006/metadata/properties" ma:root="true" ma:fieldsID="6bd779d0cc8490522575d081af3b7164" ns2:_="" ns3:_="">
    <xsd:import namespace="dca2e854-3c13-4a91-b0d8-be20e32d27a0"/>
    <xsd:import namespace="67d72572-c605-4892-82c5-3ac48c89b2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e854-3c13-4a91-b0d8-be20e32d27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256ccbb-24c2-4106-812b-80808efd61a6}" ma:internalName="TaxCatchAll" ma:showField="CatchAllData" ma:web="dca2e854-3c13-4a91-b0d8-be20e32d27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2572-c605-4892-82c5-3ac48c89b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Oznake slike" ma:readOnly="false" ma:fieldId="{5cf76f15-5ced-4ddc-b409-7134ff3c332f}" ma:taxonomyMulti="true" ma:sspId="945aee45-782f-4f91-8fef-6a0eab4f68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ca2e854-3c13-4a91-b0d8-be20e32d27a0">AMDYX4RZZKX5-1887501796-5595</_dlc_DocId>
    <_dlc_DocIdUrl xmlns="dca2e854-3c13-4a91-b0d8-be20e32d27a0">
      <Url>https://vdcpolz.sharepoint.com/sites/VDCpolz/_layouts/15/DocIdRedir.aspx?ID=AMDYX4RZZKX5-1887501796-5595</Url>
      <Description>AMDYX4RZZKX5-1887501796-5595</Description>
    </_dlc_DocIdUrl>
    <lcf76f155ced4ddcb4097134ff3c332f xmlns="67d72572-c605-4892-82c5-3ac48c89b21a">
      <Terms xmlns="http://schemas.microsoft.com/office/infopath/2007/PartnerControls"/>
    </lcf76f155ced4ddcb4097134ff3c332f>
    <TaxCatchAll xmlns="dca2e854-3c13-4a91-b0d8-be20e32d27a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192254-4085-441B-99DC-D0FBDE4F778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97BD663-BB16-428C-AE3D-361F61D40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e854-3c13-4a91-b0d8-be20e32d27a0"/>
    <ds:schemaRef ds:uri="67d72572-c605-4892-82c5-3ac48c89b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587089-2035-41DC-B656-065B8D064FE8}">
  <ds:schemaRefs>
    <ds:schemaRef ds:uri="http://schemas.microsoft.com/office/2006/metadata/properties"/>
    <ds:schemaRef ds:uri="http://schemas.microsoft.com/office/infopath/2007/PartnerControls"/>
    <ds:schemaRef ds:uri="dca2e854-3c13-4a91-b0d8-be20e32d27a0"/>
    <ds:schemaRef ds:uri="67d72572-c605-4892-82c5-3ac48c89b21a"/>
  </ds:schemaRefs>
</ds:datastoreItem>
</file>

<file path=customXml/itemProps4.xml><?xml version="1.0" encoding="utf-8"?>
<ds:datastoreItem xmlns:ds="http://schemas.openxmlformats.org/officeDocument/2006/customXml" ds:itemID="{1A936BED-CEC5-468A-9E35-2A09B36050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in noga - 2021</Template>
  <TotalTime>6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Links>
    <vt:vector size="12" baseType="variant">
      <vt:variant>
        <vt:i4>7798895</vt:i4>
      </vt:variant>
      <vt:variant>
        <vt:i4>3</vt:i4>
      </vt:variant>
      <vt:variant>
        <vt:i4>0</vt:i4>
      </vt:variant>
      <vt:variant>
        <vt:i4>5</vt:i4>
      </vt:variant>
      <vt:variant>
        <vt:lpwstr>http://www.vdcpolz.si/</vt:lpwstr>
      </vt:variant>
      <vt:variant>
        <vt:lpwstr/>
      </vt:variant>
      <vt:variant>
        <vt:i4>1310822</vt:i4>
      </vt:variant>
      <vt:variant>
        <vt:i4>0</vt:i4>
      </vt:variant>
      <vt:variant>
        <vt:i4>0</vt:i4>
      </vt:variant>
      <vt:variant>
        <vt:i4>5</vt:i4>
      </vt:variant>
      <vt:variant>
        <vt:lpwstr>mailto:vdc.polz@vdcpolz.si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Šerjak</dc:creator>
  <cp:keywords/>
  <dc:description/>
  <cp:lastModifiedBy>Jolanda Pompe</cp:lastModifiedBy>
  <cp:revision>4</cp:revision>
  <cp:lastPrinted>2026-05-30T19:55:00Z</cp:lastPrinted>
  <dcterms:created xsi:type="dcterms:W3CDTF">2026-09-25T21:58:00Z</dcterms:created>
  <dcterms:modified xsi:type="dcterms:W3CDTF">2026-09-25T22:01:00Z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0x0101003E62F313581EE54E8603818E479BDE95</vt:lpwstr>
  </property>
  <property fmtid="{D5CDD505-2E9C-101B-9397-08002B2CF9AE}" pid="3" name="_dlc_DocIdItemGuid">
    <vt:lpwstr>92a406e0-e7c3-444a-9271-71c173ee5f35</vt:lpwstr>
  </property>
  <property fmtid="{D5CDD505-2E9C-101B-9397-08002B2CF9AE}" pid="4" name="MediaServiceImageTags">
    <vt:lpwstr/>
  </property>
</Properties>
</file>