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F2814" w14:textId="77777777" w:rsidR="0077612D" w:rsidRDefault="0077612D" w:rsidP="00134D9F">
      <w:pPr>
        <w:rPr>
          <w:rFonts w:asciiTheme="minorHAnsi" w:hAnsiTheme="minorHAnsi" w:cstheme="minorBidi"/>
        </w:rPr>
      </w:pPr>
    </w:p>
    <w:p w14:paraId="6CF143A8" w14:textId="07C25588" w:rsidR="0077612D" w:rsidRDefault="0077612D" w:rsidP="0077612D">
      <w:pPr>
        <w:spacing w:line="240" w:lineRule="auto"/>
        <w:rPr>
          <w:sz w:val="12"/>
          <w:szCs w:val="12"/>
        </w:rPr>
      </w:pPr>
      <w:r>
        <w:rPr>
          <w:b/>
          <w:sz w:val="12"/>
          <w:szCs w:val="12"/>
        </w:rPr>
        <w:t xml:space="preserve">JEDILNIK BIVALNA ENOTA BOHOVA </w:t>
      </w:r>
      <w:r w:rsidR="002A463B">
        <w:rPr>
          <w:b/>
          <w:sz w:val="12"/>
          <w:szCs w:val="12"/>
        </w:rPr>
        <w:t>OKTOBER</w:t>
      </w:r>
      <w:r>
        <w:rPr>
          <w:b/>
          <w:sz w:val="12"/>
          <w:szCs w:val="12"/>
        </w:rPr>
        <w:t xml:space="preserve"> 2026. št. dok.: </w:t>
      </w:r>
      <w:r w:rsidRPr="007A6139">
        <w:rPr>
          <w:b/>
          <w:sz w:val="12"/>
          <w:szCs w:val="12"/>
        </w:rPr>
        <w:t>12261-1/2026-</w:t>
      </w:r>
      <w:r>
        <w:rPr>
          <w:b/>
          <w:sz w:val="12"/>
          <w:szCs w:val="12"/>
        </w:rPr>
        <w:t>2</w:t>
      </w:r>
      <w:r w:rsidR="002A463B">
        <w:rPr>
          <w:b/>
          <w:sz w:val="12"/>
          <w:szCs w:val="12"/>
        </w:rPr>
        <w:t>4</w:t>
      </w:r>
    </w:p>
    <w:p w14:paraId="7EBD6D4D" w14:textId="77777777" w:rsidR="0077612D" w:rsidRDefault="0077612D" w:rsidP="0077612D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 xml:space="preserve">ZAJTRK IN VEČERJA VKLJUČUJETA TOPLI NAPITEK PO IZBIRI IN V SKLADU Z DIETO. </w:t>
      </w:r>
    </w:p>
    <w:p w14:paraId="44172B1E" w14:textId="77777777" w:rsidR="0077612D" w:rsidRDefault="0077612D" w:rsidP="0077612D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NAMAZI IN MLEČNI DODATKI (CORN FLAKES, ČOKOLINO, GRISOLINO, MUSLI…) PRI ZAJTRKU NA VOLJO PO IZBIRI IN V SKLADU Z DIETO</w:t>
      </w:r>
    </w:p>
    <w:p w14:paraId="47DDF963" w14:textId="77777777" w:rsidR="0077612D" w:rsidRDefault="0077612D" w:rsidP="0077612D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SADJE, KRUH , NAPITEK VES DAN NA RAZPOLAGO (PRI DIETNI PREHRANI JE USKLAJEN Z DIETO)</w:t>
      </w:r>
    </w:p>
    <w:p w14:paraId="29B51C7D" w14:textId="77777777" w:rsidR="0077612D" w:rsidRDefault="0077612D" w:rsidP="0077612D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PRIDRUŽUJEMO SI PRAVICO SPREMEMBE JEDILNIKA. TABELA ALERGENOV JE V PRILOG</w:t>
      </w:r>
    </w:p>
    <w:p w14:paraId="5998A1B6" w14:textId="51C54043" w:rsidR="00134D9F" w:rsidRDefault="00134D9F" w:rsidP="00134D9F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7633AFF6" wp14:editId="37F26A34">
                <wp:simplePos x="0" y="0"/>
                <wp:positionH relativeFrom="column">
                  <wp:posOffset>-3643085</wp:posOffset>
                </wp:positionH>
                <wp:positionV relativeFrom="paragraph">
                  <wp:posOffset>702525</wp:posOffset>
                </wp:positionV>
                <wp:extent cx="360" cy="360"/>
                <wp:effectExtent l="57150" t="57150" r="57150" b="57150"/>
                <wp:wrapNone/>
                <wp:docPr id="1039602350" name="Ro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97FC18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okopis 9" o:spid="_x0000_s1026" type="#_x0000_t75" style="position:absolute;margin-left:-287.55pt;margin-top:54.6pt;width:1.45pt;height:1.4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DZwfF+8AQAAXQQAABAAAAAAAAAAAAAAAAAA0AMAAGRycy9pbmsvaW5rMS54&#10;bWxQSwECLQAUAAYACAAAACEA9Fb9k+AAAAANAQAADwAAAAAAAAAAAAAAAAC6BQAAZHJzL2Rvd25y&#10;ZXYueG1sUEsBAi0AFAAGAAgAAAAhAHkYvJ2/AAAAIQEAABkAAAAAAAAAAAAAAAAAxwYAAGRycy9f&#10;cmVscy9lMm9Eb2MueG1sLnJlbHNQSwUGAAAAAAYABgB4AQAAvQcAAAAA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69E10DDA" wp14:editId="79DD508A">
                <wp:simplePos x="0" y="0"/>
                <wp:positionH relativeFrom="column">
                  <wp:posOffset>-3443285</wp:posOffset>
                </wp:positionH>
                <wp:positionV relativeFrom="paragraph">
                  <wp:posOffset>-916755</wp:posOffset>
                </wp:positionV>
                <wp:extent cx="360" cy="360"/>
                <wp:effectExtent l="57150" t="57150" r="57150" b="57150"/>
                <wp:wrapNone/>
                <wp:docPr id="1688501516" name="Ro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CDA56B" id="Rokopis 8" o:spid="_x0000_s1026" type="#_x0000_t75" style="position:absolute;margin-left:-271.8pt;margin-top:-72.9pt;width:1.45pt;height:1.4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3jgLu7wBAABdBAAAEAAAAAAAAAAAAAAAAADQAwAAZHJzL2luay9pbmsx&#10;LnhtbFBLAQItABQABgAIAAAAIQBzJgev4gAAAA8BAAAPAAAAAAAAAAAAAAAAALoFAABkcnMvZG93&#10;bnJldi54bWxQSwECLQAUAAYACAAAACEAeRi8nb8AAAAhAQAAGQAAAAAAAAAAAAAAAADJBgAAZHJz&#10;L19yZWxzL2Uyb0RvYy54bWwucmVsc1BLBQYAAAAABgAGAHgBAAC/BwAAAAA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3A67B100" wp14:editId="36FE1203">
                <wp:simplePos x="0" y="0"/>
                <wp:positionH relativeFrom="column">
                  <wp:posOffset>11158220</wp:posOffset>
                </wp:positionH>
                <wp:positionV relativeFrom="paragraph">
                  <wp:posOffset>-211455</wp:posOffset>
                </wp:positionV>
                <wp:extent cx="1800" cy="360"/>
                <wp:effectExtent l="57150" t="57150" r="55880" b="57150"/>
                <wp:wrapNone/>
                <wp:docPr id="1580645776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26DAB0" id="Rokopis 7" o:spid="_x0000_s1026" type="#_x0000_t75" style="position:absolute;margin-left:877.9pt;margin-top:-17.35pt;width:1.6pt;height:1.4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4C05BBBB" wp14:editId="12FFC915">
                <wp:simplePos x="0" y="0"/>
                <wp:positionH relativeFrom="column">
                  <wp:posOffset>12825475</wp:posOffset>
                </wp:positionH>
                <wp:positionV relativeFrom="paragraph">
                  <wp:posOffset>845445</wp:posOffset>
                </wp:positionV>
                <wp:extent cx="360" cy="360"/>
                <wp:effectExtent l="57150" t="57150" r="57150" b="57150"/>
                <wp:wrapNone/>
                <wp:docPr id="1822968692" name="Ro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C91F81" id="Rokopis 4" o:spid="_x0000_s1026" type="#_x0000_t75" style="position:absolute;margin-left:1009.2pt;margin-top:65.85pt;width:1.45pt;height:1.4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BVf+pnvAEAAF0EAAAQAAAAAAAAAAAAAAAAANADAABkcnMvaW5rL2luazEu&#10;eG1sUEsBAi0AFAAGAAgAAAAhAOaLKCnhAAAADQEAAA8AAAAAAAAAAAAAAAAAug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79D1DD6D" wp14:editId="0328A4A6">
                <wp:simplePos x="0" y="0"/>
                <wp:positionH relativeFrom="column">
                  <wp:posOffset>11453875</wp:posOffset>
                </wp:positionH>
                <wp:positionV relativeFrom="paragraph">
                  <wp:posOffset>404060</wp:posOffset>
                </wp:positionV>
                <wp:extent cx="360" cy="360"/>
                <wp:effectExtent l="57150" t="57150" r="57150" b="57150"/>
                <wp:wrapNone/>
                <wp:docPr id="1807185410" name="Ro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E8FDA2" id="Rokopis 3" o:spid="_x0000_s1026" type="#_x0000_t75" style="position:absolute;margin-left:901.2pt;margin-top:31.1pt;width:1.45pt;height:1.4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RMkp+LwBAABdBAAAEAAAAAAAAAAAAAAAAADQAwAAZHJzL2luay9pbmsxLnht&#10;bFBLAQItABQABgAIAAAAIQBQzVcz3wAAAAsBAAAPAAAAAAAAAAAAAAAAALo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</w:p>
    <w:tbl>
      <w:tblPr>
        <w:tblpPr w:leftFromText="141" w:rightFromText="141" w:vertAnchor="page" w:horzAnchor="margin" w:tblpY="2041"/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7"/>
        <w:gridCol w:w="1398"/>
        <w:gridCol w:w="1814"/>
        <w:gridCol w:w="1814"/>
        <w:gridCol w:w="1814"/>
        <w:gridCol w:w="1814"/>
        <w:gridCol w:w="1814"/>
        <w:gridCol w:w="1814"/>
        <w:gridCol w:w="1814"/>
      </w:tblGrid>
      <w:tr w:rsidR="00134D9F" w:rsidRPr="008B32EB" w14:paraId="4E74743A" w14:textId="77777777" w:rsidTr="00D94C7D">
        <w:trPr>
          <w:trHeight w:val="323"/>
        </w:trPr>
        <w:tc>
          <w:tcPr>
            <w:tcW w:w="917" w:type="dxa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4F80AE90" w14:textId="77777777" w:rsidR="00134D9F" w:rsidRPr="008B32EB" w:rsidRDefault="00134D9F" w:rsidP="00D94C7D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398" w:type="dxa"/>
            <w:tcBorders>
              <w:top w:val="single" w:sz="4" w:space="0" w:color="FFFFFF"/>
              <w:left w:val="nil"/>
              <w:bottom w:val="single" w:sz="6" w:space="0" w:color="000000"/>
            </w:tcBorders>
          </w:tcPr>
          <w:p w14:paraId="16B5B649" w14:textId="77777777" w:rsidR="00134D9F" w:rsidRPr="008B32EB" w:rsidRDefault="00134D9F" w:rsidP="00D94C7D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541EDE8B" w14:textId="77777777" w:rsidR="00134D9F" w:rsidRPr="00A57165" w:rsidRDefault="00134D9F" w:rsidP="00D94C7D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PONEDELJEK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3F4C5409" w14:textId="77777777" w:rsidR="00134D9F" w:rsidRPr="00A57165" w:rsidRDefault="00134D9F" w:rsidP="00D94C7D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TOREK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6E40B96E" w14:textId="77777777" w:rsidR="00134D9F" w:rsidRPr="00A57165" w:rsidRDefault="00134D9F" w:rsidP="00D94C7D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SREDA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44169AD6" w14:textId="6CA4E52F" w:rsidR="00134D9F" w:rsidRPr="00A57165" w:rsidRDefault="00134D9F" w:rsidP="00D94C7D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ČETRTEK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CD0C6E">
              <w:rPr>
                <w:rFonts w:cs="Calibri"/>
                <w:b/>
                <w:sz w:val="16"/>
                <w:szCs w:val="16"/>
                <w:lang w:eastAsia="sl-SI"/>
              </w:rPr>
              <w:t>1.</w:t>
            </w:r>
            <w:r w:rsidR="00E83269">
              <w:rPr>
                <w:rFonts w:cs="Calibri"/>
                <w:b/>
                <w:sz w:val="16"/>
                <w:szCs w:val="16"/>
                <w:lang w:eastAsia="sl-SI"/>
              </w:rPr>
              <w:t>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323ED08B" w14:textId="1E88621B" w:rsidR="00134D9F" w:rsidRPr="00A57165" w:rsidRDefault="00134D9F" w:rsidP="00D94C7D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PETEK </w:t>
            </w:r>
            <w:r w:rsidR="00E83269">
              <w:rPr>
                <w:rFonts w:cs="Calibri"/>
                <w:b/>
                <w:sz w:val="16"/>
                <w:szCs w:val="16"/>
                <w:lang w:eastAsia="sl-SI"/>
              </w:rPr>
              <w:t>2.10.2026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2ED3454E" w14:textId="71286F63" w:rsidR="00134D9F" w:rsidRPr="00A57165" w:rsidRDefault="00134D9F" w:rsidP="00D94C7D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SOBOTA </w:t>
            </w:r>
            <w:r w:rsidR="00E83269">
              <w:rPr>
                <w:rFonts w:cs="Calibri"/>
                <w:b/>
                <w:sz w:val="16"/>
                <w:szCs w:val="16"/>
                <w:lang w:eastAsia="sl-SI"/>
              </w:rPr>
              <w:t>3.10.2026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</w:tcPr>
          <w:p w14:paraId="7A168EE2" w14:textId="3746110B" w:rsidR="00134D9F" w:rsidRPr="00A57165" w:rsidRDefault="00134D9F" w:rsidP="00D94C7D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NEDELJA </w:t>
            </w:r>
            <w:r w:rsidR="00E83269">
              <w:rPr>
                <w:rFonts w:cs="Calibri"/>
                <w:b/>
                <w:sz w:val="16"/>
                <w:szCs w:val="16"/>
                <w:lang w:eastAsia="sl-SI"/>
              </w:rPr>
              <w:t>4.10.2026</w:t>
            </w:r>
          </w:p>
        </w:tc>
      </w:tr>
      <w:tr w:rsidR="00F209AD" w:rsidRPr="008B32EB" w14:paraId="7F12F103" w14:textId="77777777" w:rsidTr="00D94C7D">
        <w:trPr>
          <w:trHeight w:val="328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9BC649" w14:textId="77777777" w:rsidR="00F209AD" w:rsidRPr="008B32EB" w:rsidRDefault="00F209AD" w:rsidP="00F209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4712C9F7" w14:textId="77777777" w:rsidR="00F209AD" w:rsidRPr="008B32EB" w:rsidRDefault="00F209AD" w:rsidP="00F209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36DAF4B4" w14:textId="77777777" w:rsidR="00F209AD" w:rsidRPr="008B32EB" w:rsidRDefault="00F209AD" w:rsidP="00F209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KOSILO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8EA6D6B" w14:textId="77777777" w:rsidR="00F209AD" w:rsidRPr="00A57165" w:rsidRDefault="00F209AD" w:rsidP="00F209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4550D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F8986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B9D32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3248C" w14:textId="77777777" w:rsidR="00F209AD" w:rsidRPr="001F079C" w:rsidRDefault="00F209AD" w:rsidP="00F209AD">
            <w:pPr>
              <w:jc w:val="center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ZELENJAVNA RIŽOTA</w:t>
            </w:r>
            <w:r w:rsidRPr="001F079C">
              <w:rPr>
                <w:rFonts w:cs="Calibri"/>
                <w:sz w:val="16"/>
                <w:szCs w:val="16"/>
                <w:lang w:eastAsia="sl-SI"/>
              </w:rPr>
              <w:t>, SOLATA (G)</w:t>
            </w:r>
          </w:p>
          <w:p w14:paraId="664A2D86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16DE2" w14:textId="72DE0984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A0BDD">
              <w:rPr>
                <w:rFonts w:cs="Calibri"/>
                <w:sz w:val="16"/>
                <w:szCs w:val="16"/>
                <w:lang w:eastAsia="sl-SI"/>
              </w:rPr>
              <w:t>ZELENJAVNI ZREZEK, PEČEN KROMPIR, SOLATA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148C7" w14:textId="4B1FF40E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E095A">
              <w:rPr>
                <w:sz w:val="16"/>
                <w:szCs w:val="16"/>
              </w:rPr>
              <w:t>PIŠČANČJI PAPRIKAŠ Z ŽLIČNIKI, SOLATA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1AD52" w14:textId="23E2948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F3651">
              <w:rPr>
                <w:rFonts w:cs="Calibri"/>
                <w:sz w:val="16"/>
                <w:szCs w:val="16"/>
                <w:lang w:eastAsia="sl-SI"/>
              </w:rPr>
              <w:t xml:space="preserve">GOVEJA JUHA,  </w:t>
            </w:r>
            <w:r>
              <w:rPr>
                <w:rFonts w:cs="Calibri"/>
                <w:sz w:val="16"/>
                <w:szCs w:val="16"/>
                <w:lang w:eastAsia="sl-SI"/>
              </w:rPr>
              <w:t>MREŽNA PEČENKA</w:t>
            </w:r>
            <w:r w:rsidRPr="00BF3651">
              <w:rPr>
                <w:rFonts w:cs="Calibri"/>
                <w:sz w:val="16"/>
                <w:szCs w:val="16"/>
                <w:lang w:eastAsia="sl-SI"/>
              </w:rPr>
              <w:t>, RIŽ, SOLATA (G)</w:t>
            </w:r>
          </w:p>
        </w:tc>
      </w:tr>
      <w:tr w:rsidR="00F209AD" w:rsidRPr="008B32EB" w14:paraId="6256741F" w14:textId="77777777" w:rsidTr="00D94C7D">
        <w:trPr>
          <w:trHeight w:val="389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B4F235" w14:textId="77777777" w:rsidR="00F209AD" w:rsidRPr="008B32EB" w:rsidRDefault="00F209AD" w:rsidP="00F2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BCA74E" w14:textId="77777777" w:rsidR="00F209AD" w:rsidRPr="00A57165" w:rsidRDefault="00F209AD" w:rsidP="00F209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6C6B432F" w14:textId="77777777" w:rsidR="00F209AD" w:rsidRPr="00A57165" w:rsidRDefault="00F209AD" w:rsidP="00F209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D58FC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B9F94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5B70C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C2FBD" w14:textId="4668D7E8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250132">
              <w:rPr>
                <w:rFonts w:cs="Calibri"/>
                <w:sz w:val="16"/>
                <w:szCs w:val="16"/>
                <w:lang w:eastAsia="sl-SI"/>
              </w:rPr>
              <w:t>ZELENJAVNA RIŽOTA,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01A2E" w14:textId="3F2FC974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A0BDD">
              <w:rPr>
                <w:rFonts w:cs="Calibri"/>
                <w:sz w:val="16"/>
                <w:szCs w:val="16"/>
                <w:lang w:eastAsia="sl-SI"/>
              </w:rPr>
              <w:t>ZELENJAVNI ZREZEK, PEČEN KROMPIR, SOLATA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96393" w14:textId="27504FBE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E095A">
              <w:rPr>
                <w:sz w:val="16"/>
                <w:szCs w:val="16"/>
              </w:rPr>
              <w:t>PIŠČANČJI PAPRIKAŠ Z ŽLIČNIKI, SOLATA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DEAD3" w14:textId="4F0FF561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F3651">
              <w:rPr>
                <w:rFonts w:cs="Calibri"/>
                <w:sz w:val="16"/>
                <w:szCs w:val="16"/>
                <w:lang w:eastAsia="sl-SI"/>
              </w:rPr>
              <w:t xml:space="preserve">GOVEJA JUHA,  </w:t>
            </w:r>
            <w:r>
              <w:rPr>
                <w:rFonts w:cs="Calibri"/>
                <w:sz w:val="16"/>
                <w:szCs w:val="16"/>
                <w:lang w:eastAsia="sl-SI"/>
              </w:rPr>
              <w:t>MREŽNA PEČENKA</w:t>
            </w:r>
            <w:r w:rsidRPr="00BF3651">
              <w:rPr>
                <w:rFonts w:cs="Calibri"/>
                <w:sz w:val="16"/>
                <w:szCs w:val="16"/>
                <w:lang w:eastAsia="sl-SI"/>
              </w:rPr>
              <w:t>, RIŽ, SOLATA (G)</w:t>
            </w:r>
          </w:p>
        </w:tc>
      </w:tr>
      <w:tr w:rsidR="00F209AD" w:rsidRPr="008B32EB" w14:paraId="4377A177" w14:textId="77777777" w:rsidTr="00D94C7D">
        <w:trPr>
          <w:trHeight w:val="396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B1B071" w14:textId="77777777" w:rsidR="00F209AD" w:rsidRPr="008B32EB" w:rsidRDefault="00F209AD" w:rsidP="00F2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0CA9719" w14:textId="77777777" w:rsidR="00F209AD" w:rsidRPr="00A57165" w:rsidRDefault="00F209AD" w:rsidP="00F209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17136ED4" w14:textId="77777777" w:rsidR="00F209AD" w:rsidRPr="00A57165" w:rsidRDefault="00F209AD" w:rsidP="00F209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F7F33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FAC9C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highlight w:val="yellow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D916C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0B148" w14:textId="32455D69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250132">
              <w:rPr>
                <w:rFonts w:cs="Calibri"/>
                <w:sz w:val="16"/>
                <w:szCs w:val="16"/>
                <w:lang w:eastAsia="sl-SI"/>
              </w:rPr>
              <w:t>ZELENJAVNA RIŽOTA,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DD0D9" w14:textId="2A1D5073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A0BDD">
              <w:rPr>
                <w:rFonts w:cs="Calibri"/>
                <w:sz w:val="16"/>
                <w:szCs w:val="16"/>
                <w:lang w:eastAsia="sl-SI"/>
              </w:rPr>
              <w:t>ZELENJAVNI ZREZEK, PEČEN KROMPIR, VLOŽENA SOLATA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20FCA" w14:textId="41A4144F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E095A">
              <w:rPr>
                <w:sz w:val="16"/>
                <w:szCs w:val="16"/>
              </w:rPr>
              <w:t>PIŠČANČJI PAPRIKAŠ Z ŽLIČNIKI, SOLATA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49513" w14:textId="4EABEDF2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F3651">
              <w:rPr>
                <w:rFonts w:cs="Calibri"/>
                <w:sz w:val="16"/>
                <w:szCs w:val="16"/>
                <w:lang w:eastAsia="sl-SI"/>
              </w:rPr>
              <w:t xml:space="preserve">GOVEJA JUHA,  </w:t>
            </w:r>
            <w:r>
              <w:rPr>
                <w:rFonts w:cs="Calibri"/>
                <w:sz w:val="16"/>
                <w:szCs w:val="16"/>
                <w:lang w:eastAsia="sl-SI"/>
              </w:rPr>
              <w:t>MREŽNA PEČENKA</w:t>
            </w:r>
            <w:r w:rsidRPr="00BF3651">
              <w:rPr>
                <w:rFonts w:cs="Calibri"/>
                <w:sz w:val="16"/>
                <w:szCs w:val="16"/>
                <w:lang w:eastAsia="sl-SI"/>
              </w:rPr>
              <w:t>, RIŽ, SOLATA (G)</w:t>
            </w:r>
          </w:p>
        </w:tc>
      </w:tr>
      <w:tr w:rsidR="00F209AD" w:rsidRPr="008B32EB" w14:paraId="3D495EB9" w14:textId="77777777" w:rsidTr="00D94C7D">
        <w:trPr>
          <w:trHeight w:val="392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7A2879" w14:textId="77777777" w:rsidR="00F209AD" w:rsidRPr="008B32EB" w:rsidRDefault="00F209AD" w:rsidP="00F209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6C6F866B" w14:textId="77777777" w:rsidR="00F209AD" w:rsidRPr="008B32EB" w:rsidRDefault="00F209AD" w:rsidP="00F209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0D849642" w14:textId="77777777" w:rsidR="00F209AD" w:rsidRPr="008B32EB" w:rsidRDefault="00F209AD" w:rsidP="00F209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MALICA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851E4C" w14:textId="77777777" w:rsidR="00F209AD" w:rsidRPr="00A57165" w:rsidRDefault="00F209AD" w:rsidP="00F209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8058E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9D80D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23ECA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FC3F1" w14:textId="444059A5" w:rsidR="00F209AD" w:rsidRPr="00747EE2" w:rsidRDefault="00641CE5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SADNA SOLATA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CD86E" w14:textId="4B2308D9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PUDING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17D2AC" w14:textId="1A174074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D52A41">
              <w:rPr>
                <w:rFonts w:asciiTheme="minorHAnsi" w:hAnsiTheme="minorHAnsi" w:cstheme="minorBidi"/>
                <w:sz w:val="16"/>
                <w:szCs w:val="16"/>
              </w:rPr>
              <w:t>SLADKI KOTIČEK</w:t>
            </w:r>
            <w:r>
              <w:rPr>
                <w:rFonts w:asciiTheme="minorHAnsi" w:hAnsiTheme="minorHAnsi" w:cstheme="minorBidi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DABC" w14:textId="091070E5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SADNA SKUTA (L)</w:t>
            </w:r>
          </w:p>
        </w:tc>
      </w:tr>
      <w:tr w:rsidR="00641CE5" w:rsidRPr="008B32EB" w14:paraId="4DD95CBA" w14:textId="77777777" w:rsidTr="00D94C7D">
        <w:trPr>
          <w:trHeight w:val="330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C3C5C9" w14:textId="77777777" w:rsidR="00641CE5" w:rsidRPr="008B32EB" w:rsidRDefault="00641CE5" w:rsidP="00641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B877D0B" w14:textId="77777777" w:rsidR="00641CE5" w:rsidRPr="00A57165" w:rsidRDefault="00641CE5" w:rsidP="00641CE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47D504B5" w14:textId="77777777" w:rsidR="00641CE5" w:rsidRPr="00A57165" w:rsidRDefault="00641CE5" w:rsidP="00641CE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27B61" w14:textId="77777777" w:rsidR="00641CE5" w:rsidRPr="00747EE2" w:rsidRDefault="00641CE5" w:rsidP="00641CE5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41A19" w14:textId="77777777" w:rsidR="00641CE5" w:rsidRPr="00747EE2" w:rsidRDefault="00641CE5" w:rsidP="00641CE5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9ED1A" w14:textId="77777777" w:rsidR="00641CE5" w:rsidRPr="00747EE2" w:rsidRDefault="00641CE5" w:rsidP="00641CE5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9C4E1" w14:textId="0438427E" w:rsidR="00641CE5" w:rsidRPr="00747EE2" w:rsidRDefault="00641CE5" w:rsidP="00641CE5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EB03C7">
              <w:rPr>
                <w:rFonts w:cs="Calibri"/>
                <w:sz w:val="16"/>
                <w:szCs w:val="16"/>
                <w:lang w:eastAsia="sl-SI"/>
              </w:rPr>
              <w:t>SADNA SOLATA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2BBB1" w14:textId="45DDFC21" w:rsidR="00641CE5" w:rsidRPr="00747EE2" w:rsidRDefault="00641CE5" w:rsidP="00641CE5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49799A">
              <w:rPr>
                <w:rFonts w:cs="Calibri"/>
                <w:sz w:val="16"/>
                <w:szCs w:val="16"/>
                <w:lang w:eastAsia="sl-SI"/>
              </w:rPr>
              <w:t>PUDING (G,L)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72182" w14:textId="701E617E" w:rsidR="00641CE5" w:rsidRPr="00747EE2" w:rsidRDefault="00641CE5" w:rsidP="00641CE5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D52A41">
              <w:rPr>
                <w:rFonts w:asciiTheme="minorHAnsi" w:hAnsiTheme="minorHAnsi" w:cstheme="minorBidi"/>
                <w:sz w:val="16"/>
                <w:szCs w:val="16"/>
              </w:rPr>
              <w:t>SLADKI KOTIČEK</w:t>
            </w:r>
            <w:r>
              <w:rPr>
                <w:rFonts w:asciiTheme="minorHAnsi" w:hAnsiTheme="minorHAnsi" w:cstheme="minorBidi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D5883" w14:textId="588F0101" w:rsidR="00641CE5" w:rsidRPr="00747EE2" w:rsidRDefault="00641CE5" w:rsidP="00641CE5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SKUTA S SADJEM (L)</w:t>
            </w:r>
          </w:p>
        </w:tc>
      </w:tr>
      <w:tr w:rsidR="00641CE5" w:rsidRPr="008B32EB" w14:paraId="7882ACFC" w14:textId="77777777" w:rsidTr="00D94C7D">
        <w:trPr>
          <w:trHeight w:val="398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C71BD2" w14:textId="77777777" w:rsidR="00641CE5" w:rsidRPr="008B32EB" w:rsidRDefault="00641CE5" w:rsidP="00641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830F5F" w14:textId="77777777" w:rsidR="00641CE5" w:rsidRPr="00A57165" w:rsidRDefault="00641CE5" w:rsidP="00641CE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21F17F50" w14:textId="77777777" w:rsidR="00641CE5" w:rsidRPr="00A57165" w:rsidRDefault="00641CE5" w:rsidP="00641CE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DE4B2" w14:textId="77777777" w:rsidR="00641CE5" w:rsidRPr="00747EE2" w:rsidRDefault="00641CE5" w:rsidP="00641CE5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B6930" w14:textId="77777777" w:rsidR="00641CE5" w:rsidRPr="00747EE2" w:rsidRDefault="00641CE5" w:rsidP="00641CE5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F3F2F" w14:textId="77777777" w:rsidR="00641CE5" w:rsidRPr="00747EE2" w:rsidRDefault="00641CE5" w:rsidP="00641CE5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EBBA" w14:textId="39A7FD8C" w:rsidR="00641CE5" w:rsidRPr="00747EE2" w:rsidRDefault="00641CE5" w:rsidP="00641CE5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EB03C7">
              <w:rPr>
                <w:rFonts w:cs="Calibri"/>
                <w:sz w:val="16"/>
                <w:szCs w:val="16"/>
                <w:lang w:eastAsia="sl-SI"/>
              </w:rPr>
              <w:t>SADNA SOLATA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B2FDC" w14:textId="3895DCC5" w:rsidR="00641CE5" w:rsidRPr="00747EE2" w:rsidRDefault="00641CE5" w:rsidP="00641CE5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49799A">
              <w:rPr>
                <w:rFonts w:cs="Calibri"/>
                <w:sz w:val="16"/>
                <w:szCs w:val="16"/>
                <w:lang w:eastAsia="sl-SI"/>
              </w:rPr>
              <w:t>PUDING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7FD56" w14:textId="68433F44" w:rsidR="00641CE5" w:rsidRPr="00747EE2" w:rsidRDefault="00641CE5" w:rsidP="00641CE5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D52A41">
              <w:rPr>
                <w:rFonts w:asciiTheme="minorHAnsi" w:hAnsiTheme="minorHAnsi" w:cstheme="minorBidi"/>
                <w:sz w:val="16"/>
                <w:szCs w:val="16"/>
              </w:rPr>
              <w:t>SLADKI KOTIČEK</w:t>
            </w:r>
            <w:r>
              <w:rPr>
                <w:rFonts w:asciiTheme="minorHAnsi" w:hAnsiTheme="minorHAnsi" w:cstheme="minorBidi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EB42A" w14:textId="76DF06DD" w:rsidR="00641CE5" w:rsidRPr="00747EE2" w:rsidRDefault="00641CE5" w:rsidP="00641CE5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SADNA SKUTA (L)</w:t>
            </w:r>
          </w:p>
        </w:tc>
      </w:tr>
      <w:tr w:rsidR="00F209AD" w:rsidRPr="008B32EB" w14:paraId="7038C5E2" w14:textId="77777777" w:rsidTr="00D94C7D">
        <w:trPr>
          <w:trHeight w:val="405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3337F5" w14:textId="77777777" w:rsidR="00F209AD" w:rsidRPr="008B32EB" w:rsidRDefault="00F209AD" w:rsidP="00F209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6FF687F2" w14:textId="77777777" w:rsidR="00F209AD" w:rsidRPr="008B32EB" w:rsidRDefault="00F209AD" w:rsidP="00F209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5FCA35DD" w14:textId="77777777" w:rsidR="00F209AD" w:rsidRPr="008B32EB" w:rsidRDefault="00F209AD" w:rsidP="00F209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VEČERJA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B814F4D" w14:textId="77777777" w:rsidR="00F209AD" w:rsidRPr="00A57165" w:rsidRDefault="00F209AD" w:rsidP="00F209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C2C04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176C8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6D4FC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55AAD4" w14:textId="65175374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KRUH S PAŠTETO IN KISLIMI KUMARICAMI, SOK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75457" w14:textId="4AE97D0E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A0BDD">
              <w:rPr>
                <w:rFonts w:cs="Calibri"/>
                <w:sz w:val="16"/>
                <w:szCs w:val="16"/>
                <w:lang w:eastAsia="sl-SI"/>
              </w:rPr>
              <w:t>POLENTA Z MLEKOM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B78D4" w14:textId="7A6F5BD9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0092E">
              <w:rPr>
                <w:sz w:val="16"/>
                <w:szCs w:val="16"/>
              </w:rPr>
              <w:t>PIZZA,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73429" w14:textId="1D2384E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F3651">
              <w:rPr>
                <w:rFonts w:cs="Calibri"/>
                <w:sz w:val="16"/>
                <w:szCs w:val="16"/>
                <w:lang w:eastAsia="sl-SI"/>
              </w:rPr>
              <w:t>GOVEDINA V SOLATI, KRUH (G,J,L)</w:t>
            </w:r>
          </w:p>
        </w:tc>
      </w:tr>
      <w:tr w:rsidR="00F209AD" w:rsidRPr="008B32EB" w14:paraId="7108C1E9" w14:textId="77777777" w:rsidTr="00D94C7D">
        <w:trPr>
          <w:trHeight w:val="383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0C69C2" w14:textId="77777777" w:rsidR="00F209AD" w:rsidRPr="008B32EB" w:rsidRDefault="00F209AD" w:rsidP="00F2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421EA6" w14:textId="77777777" w:rsidR="00F209AD" w:rsidRPr="00A57165" w:rsidRDefault="00F209AD" w:rsidP="00F209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339ECB14" w14:textId="77777777" w:rsidR="00F209AD" w:rsidRPr="00A57165" w:rsidRDefault="00F209AD" w:rsidP="00F209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19302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19E47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1C8A8" w14:textId="77777777" w:rsidR="00F209AD" w:rsidRPr="00747EE2" w:rsidRDefault="00F209AD" w:rsidP="00F209AD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BBE14" w14:textId="76AE4923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62543D">
              <w:rPr>
                <w:rFonts w:cs="Calibri"/>
                <w:sz w:val="16"/>
                <w:szCs w:val="16"/>
                <w:lang w:eastAsia="sl-SI"/>
              </w:rPr>
              <w:t>KRUH S PAŠTETO IN KISLIMI KUMARICAMI, SOK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80F6F" w14:textId="1738BEE6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A0BDD">
              <w:rPr>
                <w:rFonts w:cs="Calibri"/>
                <w:sz w:val="16"/>
                <w:szCs w:val="16"/>
                <w:lang w:eastAsia="sl-SI"/>
              </w:rPr>
              <w:t>POLENTA Z MLEKOM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ED11" w14:textId="770048B4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0092E">
              <w:rPr>
                <w:sz w:val="16"/>
                <w:szCs w:val="16"/>
              </w:rPr>
              <w:t>PIZZA,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7738D" w14:textId="60F228B6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065C94">
              <w:rPr>
                <w:rFonts w:cs="Calibri"/>
                <w:sz w:val="16"/>
                <w:szCs w:val="16"/>
                <w:lang w:eastAsia="sl-SI"/>
              </w:rPr>
              <w:t>GOVEDINA V SOLATI, KRUH (G,J,L)</w:t>
            </w:r>
          </w:p>
        </w:tc>
      </w:tr>
      <w:tr w:rsidR="00F209AD" w:rsidRPr="008B32EB" w14:paraId="21132308" w14:textId="77777777" w:rsidTr="00D94C7D">
        <w:trPr>
          <w:trHeight w:val="402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03F1BD" w14:textId="77777777" w:rsidR="00F209AD" w:rsidRPr="008B32EB" w:rsidRDefault="00F209AD" w:rsidP="00F2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5DE7A8" w14:textId="77777777" w:rsidR="00F209AD" w:rsidRPr="00A57165" w:rsidRDefault="00F209AD" w:rsidP="00F209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0F8CE596" w14:textId="77777777" w:rsidR="00F209AD" w:rsidRPr="00A57165" w:rsidRDefault="00F209AD" w:rsidP="00F209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05EE5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541E5" w14:textId="77777777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DCBB3" w14:textId="77777777" w:rsidR="00F209AD" w:rsidRPr="00747EE2" w:rsidRDefault="00F209AD" w:rsidP="00F209AD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C863D" w14:textId="4510A9C1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62543D">
              <w:rPr>
                <w:rFonts w:cs="Calibri"/>
                <w:sz w:val="16"/>
                <w:szCs w:val="16"/>
                <w:lang w:eastAsia="sl-SI"/>
              </w:rPr>
              <w:t>KRUH S PAŠTETO IN KISLIMI KUMARICAMI, SOK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6C7DF" w14:textId="2B4D3093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A0BDD">
              <w:rPr>
                <w:rFonts w:cs="Calibri"/>
                <w:sz w:val="16"/>
                <w:szCs w:val="16"/>
                <w:lang w:eastAsia="sl-SI"/>
              </w:rPr>
              <w:t>POLENTA Z MLEKOM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E9D90" w14:textId="4B4D3A9D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0092E">
              <w:rPr>
                <w:sz w:val="16"/>
                <w:szCs w:val="16"/>
              </w:rPr>
              <w:t>PIZZA,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F7834" w14:textId="6CCE7040" w:rsidR="00F209AD" w:rsidRPr="00747EE2" w:rsidRDefault="00F209AD" w:rsidP="00F209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065C94">
              <w:rPr>
                <w:rFonts w:cs="Calibri"/>
                <w:sz w:val="16"/>
                <w:szCs w:val="16"/>
                <w:lang w:eastAsia="sl-SI"/>
              </w:rPr>
              <w:t>GOVEDINA V SOLATI, KRUH (G,J,L)</w:t>
            </w:r>
          </w:p>
        </w:tc>
      </w:tr>
    </w:tbl>
    <w:p w14:paraId="0D39032C" w14:textId="77777777" w:rsidR="007D77A1" w:rsidRDefault="007D77A1" w:rsidP="007D77A1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396A87BE" wp14:editId="46E64DAE">
                <wp:simplePos x="0" y="0"/>
                <wp:positionH relativeFrom="column">
                  <wp:posOffset>-3643085</wp:posOffset>
                </wp:positionH>
                <wp:positionV relativeFrom="paragraph">
                  <wp:posOffset>702525</wp:posOffset>
                </wp:positionV>
                <wp:extent cx="360" cy="360"/>
                <wp:effectExtent l="57150" t="57150" r="57150" b="57150"/>
                <wp:wrapNone/>
                <wp:docPr id="1458755755" name="Ro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A73920" id="Rokopis 9" o:spid="_x0000_s1026" type="#_x0000_t75" style="position:absolute;margin-left:-287.55pt;margin-top:54.6pt;width:1.45pt;height:1.4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uP/VaLsBAABdBAAAEAAAAAAAAAAAAAAAAADQAwAAZHJzL2luay9pbmsxLnht&#10;bFBLAQItABQABgAIAAAAIQD0Vv2T4AAAAA0BAAAPAAAAAAAAAAAAAAAAALk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0C3ED4E5" wp14:editId="617A1002">
                <wp:simplePos x="0" y="0"/>
                <wp:positionH relativeFrom="column">
                  <wp:posOffset>-3443285</wp:posOffset>
                </wp:positionH>
                <wp:positionV relativeFrom="paragraph">
                  <wp:posOffset>-916755</wp:posOffset>
                </wp:positionV>
                <wp:extent cx="360" cy="360"/>
                <wp:effectExtent l="57150" t="57150" r="57150" b="57150"/>
                <wp:wrapNone/>
                <wp:docPr id="1129645940" name="Ro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FA63DB" id="Rokopis 8" o:spid="_x0000_s1026" type="#_x0000_t75" style="position:absolute;margin-left:-271.8pt;margin-top:-72.9pt;width:1.45pt;height:1.4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/sCllbwBAABdBAAAEAAAAAAAAAAAAAAAAADQAwAAZHJzL2luay9pbmsx&#10;LnhtbFBLAQItABQABgAIAAAAIQBzJgev4gAAAA8BAAAPAAAAAAAAAAAAAAAAALoFAABkcnMvZG93&#10;bnJldi54bWxQSwECLQAUAAYACAAAACEAeRi8nb8AAAAhAQAAGQAAAAAAAAAAAAAAAADJBgAAZHJz&#10;L19yZWxzL2Uyb0RvYy54bWwucmVsc1BLBQYAAAAABgAGAHgBAAC/BwAAAAA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22C50D1F" wp14:editId="7C95236B">
                <wp:simplePos x="0" y="0"/>
                <wp:positionH relativeFrom="column">
                  <wp:posOffset>11158220</wp:posOffset>
                </wp:positionH>
                <wp:positionV relativeFrom="paragraph">
                  <wp:posOffset>-211455</wp:posOffset>
                </wp:positionV>
                <wp:extent cx="1800" cy="360"/>
                <wp:effectExtent l="57150" t="57150" r="55880" b="57150"/>
                <wp:wrapNone/>
                <wp:docPr id="673327322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7A1B9C" id="Rokopis 7" o:spid="_x0000_s1026" type="#_x0000_t75" style="position:absolute;margin-left:877.9pt;margin-top:-17.35pt;width:1.6pt;height:1.4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007CB2D1" wp14:editId="4AE4A19D">
                <wp:simplePos x="0" y="0"/>
                <wp:positionH relativeFrom="column">
                  <wp:posOffset>12825475</wp:posOffset>
                </wp:positionH>
                <wp:positionV relativeFrom="paragraph">
                  <wp:posOffset>845445</wp:posOffset>
                </wp:positionV>
                <wp:extent cx="360" cy="360"/>
                <wp:effectExtent l="57150" t="57150" r="57150" b="57150"/>
                <wp:wrapNone/>
                <wp:docPr id="520831445" name="Ro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2F0A78" id="Rokopis 4" o:spid="_x0000_s1026" type="#_x0000_t75" style="position:absolute;margin-left:1009.2pt;margin-top:65.85pt;width:1.45pt;height:1.4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AiDvcrvAEAAF0EAAAQAAAAAAAAAAAAAAAAANADAABkcnMvaW5rL2luazEu&#10;eG1sUEsBAi0AFAAGAAgAAAAhAOaLKCnhAAAADQEAAA8AAAAAAAAAAAAAAAAAug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4018EBE3" wp14:editId="171E3F54">
                <wp:simplePos x="0" y="0"/>
                <wp:positionH relativeFrom="column">
                  <wp:posOffset>11453875</wp:posOffset>
                </wp:positionH>
                <wp:positionV relativeFrom="paragraph">
                  <wp:posOffset>404060</wp:posOffset>
                </wp:positionV>
                <wp:extent cx="360" cy="360"/>
                <wp:effectExtent l="57150" t="57150" r="57150" b="57150"/>
                <wp:wrapNone/>
                <wp:docPr id="2135730805" name="Ro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CA6A7F" id="Rokopis 3" o:spid="_x0000_s1026" type="#_x0000_t75" style="position:absolute;margin-left:901.2pt;margin-top:31.1pt;width:1.45pt;height:1.4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ZDGH1rwBAABdBAAAEAAAAAAAAAAAAAAAAADQAwAAZHJzL2luay9pbmsxLnht&#10;bFBLAQItABQABgAIAAAAIQBQzVcz3wAAAAsBAAAPAAAAAAAAAAAAAAAAALo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</w:p>
    <w:tbl>
      <w:tblPr>
        <w:tblpPr w:leftFromText="141" w:rightFromText="141" w:vertAnchor="page" w:horzAnchor="margin" w:tblpY="2041"/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7"/>
        <w:gridCol w:w="1398"/>
        <w:gridCol w:w="1814"/>
        <w:gridCol w:w="1814"/>
        <w:gridCol w:w="1814"/>
        <w:gridCol w:w="1814"/>
        <w:gridCol w:w="1814"/>
        <w:gridCol w:w="1814"/>
        <w:gridCol w:w="1814"/>
      </w:tblGrid>
      <w:tr w:rsidR="007D77A1" w:rsidRPr="008B32EB" w14:paraId="7E4533A9" w14:textId="77777777" w:rsidTr="00C63722">
        <w:trPr>
          <w:trHeight w:val="323"/>
        </w:trPr>
        <w:tc>
          <w:tcPr>
            <w:tcW w:w="917" w:type="dxa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5F3B74BE" w14:textId="77777777" w:rsidR="007D77A1" w:rsidRPr="008B32EB" w:rsidRDefault="007D77A1" w:rsidP="00C63722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398" w:type="dxa"/>
            <w:tcBorders>
              <w:top w:val="single" w:sz="4" w:space="0" w:color="FFFFFF"/>
              <w:left w:val="nil"/>
              <w:bottom w:val="single" w:sz="6" w:space="0" w:color="000000"/>
            </w:tcBorders>
          </w:tcPr>
          <w:p w14:paraId="06FA7AFD" w14:textId="77777777" w:rsidR="007D77A1" w:rsidRPr="008B32EB" w:rsidRDefault="007D77A1" w:rsidP="00C63722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524CE6D8" w14:textId="3EAA8AF5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PONEDELJEK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DD64D6">
              <w:rPr>
                <w:rFonts w:cs="Calibri"/>
                <w:b/>
                <w:sz w:val="16"/>
                <w:szCs w:val="16"/>
                <w:lang w:eastAsia="sl-SI"/>
              </w:rPr>
              <w:t>5.10.2026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6B40C961" w14:textId="6B4DE382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TOREK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DD64D6">
              <w:rPr>
                <w:rFonts w:cs="Calibri"/>
                <w:b/>
                <w:sz w:val="16"/>
                <w:szCs w:val="16"/>
                <w:lang w:eastAsia="sl-SI"/>
              </w:rPr>
              <w:t>6.10.2026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2F7A7112" w14:textId="30FB88D1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SREDA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DD64D6">
              <w:rPr>
                <w:rFonts w:cs="Calibri"/>
                <w:b/>
                <w:sz w:val="16"/>
                <w:szCs w:val="16"/>
                <w:lang w:eastAsia="sl-SI"/>
              </w:rPr>
              <w:t>7</w:t>
            </w:r>
            <w:r w:rsidR="00A52B56">
              <w:rPr>
                <w:rFonts w:cs="Calibri"/>
                <w:b/>
                <w:sz w:val="16"/>
                <w:szCs w:val="16"/>
                <w:lang w:eastAsia="sl-SI"/>
              </w:rPr>
              <w:t>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0750897F" w14:textId="3CBC8C92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ČETRTEK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DD64D6">
              <w:rPr>
                <w:rFonts w:cs="Calibri"/>
                <w:b/>
                <w:sz w:val="16"/>
                <w:szCs w:val="16"/>
                <w:lang w:eastAsia="sl-SI"/>
              </w:rPr>
              <w:t>8</w:t>
            </w:r>
            <w:r w:rsidR="00A52B56">
              <w:rPr>
                <w:rFonts w:cs="Calibri"/>
                <w:b/>
                <w:sz w:val="16"/>
                <w:szCs w:val="16"/>
                <w:lang w:eastAsia="sl-SI"/>
              </w:rPr>
              <w:t>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37B78B54" w14:textId="2869A44B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PETEK </w:t>
            </w:r>
            <w:r w:rsidR="00DD64D6">
              <w:rPr>
                <w:rFonts w:cs="Calibri"/>
                <w:b/>
                <w:sz w:val="16"/>
                <w:szCs w:val="16"/>
                <w:lang w:eastAsia="sl-SI"/>
              </w:rPr>
              <w:t>9</w:t>
            </w:r>
            <w:r w:rsidR="00A52B56">
              <w:rPr>
                <w:rFonts w:cs="Calibri"/>
                <w:b/>
                <w:sz w:val="16"/>
                <w:szCs w:val="16"/>
                <w:lang w:eastAsia="sl-SI"/>
              </w:rPr>
              <w:t>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1768E637" w14:textId="77D09042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SOBOTA </w:t>
            </w:r>
            <w:r w:rsidR="00DD64D6">
              <w:rPr>
                <w:rFonts w:cs="Calibri"/>
                <w:b/>
                <w:sz w:val="16"/>
                <w:szCs w:val="16"/>
                <w:lang w:eastAsia="sl-SI"/>
              </w:rPr>
              <w:t>10</w:t>
            </w:r>
            <w:r w:rsidR="00A52B56">
              <w:rPr>
                <w:rFonts w:cs="Calibri"/>
                <w:b/>
                <w:sz w:val="16"/>
                <w:szCs w:val="16"/>
                <w:lang w:eastAsia="sl-SI"/>
              </w:rPr>
              <w:t>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</w:tcPr>
          <w:p w14:paraId="2E549782" w14:textId="173B2AF7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NEDELJA </w:t>
            </w:r>
            <w:r w:rsidR="00DD64D6">
              <w:rPr>
                <w:rFonts w:cs="Calibri"/>
                <w:b/>
                <w:sz w:val="16"/>
                <w:szCs w:val="16"/>
                <w:lang w:eastAsia="sl-SI"/>
              </w:rPr>
              <w:t>11</w:t>
            </w:r>
            <w:r w:rsidR="00A52B56">
              <w:rPr>
                <w:rFonts w:cs="Calibri"/>
                <w:b/>
                <w:sz w:val="16"/>
                <w:szCs w:val="16"/>
                <w:lang w:eastAsia="sl-SI"/>
              </w:rPr>
              <w:t>.10.2026</w:t>
            </w:r>
          </w:p>
        </w:tc>
      </w:tr>
      <w:tr w:rsidR="00216ED7" w:rsidRPr="008B32EB" w14:paraId="7DA76701" w14:textId="77777777" w:rsidTr="00C63722">
        <w:trPr>
          <w:trHeight w:val="328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DBC7A4" w14:textId="77777777" w:rsidR="00216ED7" w:rsidRPr="008B32EB" w:rsidRDefault="00216ED7" w:rsidP="00216ED7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6D86B21F" w14:textId="77777777" w:rsidR="00216ED7" w:rsidRPr="008B32EB" w:rsidRDefault="00216ED7" w:rsidP="00216ED7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636C3D68" w14:textId="77777777" w:rsidR="00216ED7" w:rsidRPr="008B32EB" w:rsidRDefault="00216ED7" w:rsidP="00216ED7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KOSILO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7C9938" w14:textId="77777777" w:rsidR="00216ED7" w:rsidRPr="00A57165" w:rsidRDefault="00216ED7" w:rsidP="00216ED7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EDC67" w14:textId="1807A9D9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PIŠČANČJI TRAKCI V SMETANOVI OMAKI, ŠIROKI REZANCI, SOLATA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A13D7" w14:textId="790BB967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RIČET S ŠUNKO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7F053" w14:textId="51D4A0E0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KISLA JUHA,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B9C76" w14:textId="652C7FF9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GOVEJI GOLAŽ S POLENTO,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E1B88" w14:textId="7736620C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370CA">
              <w:rPr>
                <w:rFonts w:cs="Calibri"/>
                <w:sz w:val="16"/>
                <w:szCs w:val="16"/>
                <w:lang w:eastAsia="sl-SI"/>
              </w:rPr>
              <w:t>PANIRAN RIBJI FILE, RIZI-BIZI, SOLATA (G,J,R1)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300E2" w14:textId="7C5C6A74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POLNJENA PAPRIKA, PIRE KROMPIR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594B9" w14:textId="006CED57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 xml:space="preserve">JUHA ZA ZAKUHO, </w:t>
            </w:r>
            <w:r w:rsidRPr="001F079C">
              <w:rPr>
                <w:rFonts w:cs="Calibri"/>
                <w:sz w:val="16"/>
                <w:szCs w:val="16"/>
                <w:lang w:eastAsia="sl-SI"/>
              </w:rPr>
              <w:t xml:space="preserve"> SVINJSKI ZREZEK V NARAVNI OMAKI, </w:t>
            </w:r>
            <w:r>
              <w:rPr>
                <w:rFonts w:cs="Calibri"/>
                <w:sz w:val="16"/>
                <w:szCs w:val="16"/>
                <w:lang w:eastAsia="sl-SI"/>
              </w:rPr>
              <w:t>RIŽ, SOLATA</w:t>
            </w:r>
            <w:r w:rsidRPr="001F079C">
              <w:rPr>
                <w:rFonts w:cs="Calibri"/>
                <w:sz w:val="16"/>
                <w:szCs w:val="16"/>
                <w:lang w:eastAsia="sl-SI"/>
              </w:rPr>
              <w:t xml:space="preserve"> </w:t>
            </w:r>
            <w:r>
              <w:rPr>
                <w:rFonts w:cs="Calibri"/>
                <w:sz w:val="16"/>
                <w:szCs w:val="16"/>
                <w:lang w:eastAsia="sl-SI"/>
              </w:rPr>
              <w:t>(G)</w:t>
            </w:r>
          </w:p>
        </w:tc>
      </w:tr>
      <w:tr w:rsidR="00216ED7" w:rsidRPr="008B32EB" w14:paraId="6D15D72B" w14:textId="77777777" w:rsidTr="00C63722">
        <w:trPr>
          <w:trHeight w:val="389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77D7D" w14:textId="77777777" w:rsidR="00216ED7" w:rsidRPr="008B32EB" w:rsidRDefault="00216ED7" w:rsidP="00216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05DC14" w14:textId="77777777" w:rsidR="00216ED7" w:rsidRPr="00A57165" w:rsidRDefault="00216ED7" w:rsidP="00216ED7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13D8E9E6" w14:textId="77777777" w:rsidR="00216ED7" w:rsidRPr="00A57165" w:rsidRDefault="00216ED7" w:rsidP="00216ED7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1CF23" w14:textId="6DD9C632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33099">
              <w:rPr>
                <w:rFonts w:cs="Calibri"/>
                <w:sz w:val="16"/>
                <w:szCs w:val="16"/>
                <w:lang w:eastAsia="sl-SI"/>
              </w:rPr>
              <w:t>PIŠČANČJI TRAKCI V SMETANOVI OMAKI, ŠIROKI REZANCI, SOLATA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41622" w14:textId="569550B8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RIČET S ŠUNKO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1D477" w14:textId="39467F15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725CC">
              <w:rPr>
                <w:rFonts w:cs="Calibri"/>
                <w:sz w:val="16"/>
                <w:szCs w:val="16"/>
                <w:lang w:eastAsia="sl-SI"/>
              </w:rPr>
              <w:t>KISLA JUHA,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0C954" w14:textId="6086131B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46544F">
              <w:rPr>
                <w:rFonts w:cs="Calibri"/>
                <w:sz w:val="16"/>
                <w:szCs w:val="16"/>
                <w:lang w:eastAsia="sl-SI"/>
              </w:rPr>
              <w:t>GOVEJI GOLAŽ S POLENTO,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44CE" w14:textId="1297E1C8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370CA">
              <w:rPr>
                <w:rFonts w:cs="Calibri"/>
                <w:sz w:val="16"/>
                <w:szCs w:val="16"/>
                <w:lang w:eastAsia="sl-SI"/>
              </w:rPr>
              <w:t>PANIRAN RIBJI FILE, RIZI-BIZI, SOLATA (G,J,R1)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44989" w14:textId="67BD6981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23136B">
              <w:rPr>
                <w:rFonts w:cs="Calibri"/>
                <w:sz w:val="16"/>
                <w:szCs w:val="16"/>
                <w:lang w:eastAsia="sl-SI"/>
              </w:rPr>
              <w:t>POLNJENA PAPRIKA, PIRE KROMPIR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5E2AD" w14:textId="68856E60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70E0C">
              <w:rPr>
                <w:rFonts w:cs="Calibri"/>
                <w:sz w:val="16"/>
                <w:szCs w:val="16"/>
                <w:lang w:eastAsia="sl-SI"/>
              </w:rPr>
              <w:t>JUHA ZA ZAKUHO,  SVINJSKI ZREZEK V NARAVNI OMAKI, RIŽ, SOLATA (G)</w:t>
            </w:r>
          </w:p>
        </w:tc>
      </w:tr>
      <w:tr w:rsidR="00216ED7" w:rsidRPr="008B32EB" w14:paraId="195ACF67" w14:textId="77777777" w:rsidTr="00C63722">
        <w:trPr>
          <w:trHeight w:val="396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EC8208" w14:textId="77777777" w:rsidR="00216ED7" w:rsidRPr="008B32EB" w:rsidRDefault="00216ED7" w:rsidP="00216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455F07" w14:textId="77777777" w:rsidR="00216ED7" w:rsidRPr="00A57165" w:rsidRDefault="00216ED7" w:rsidP="00216ED7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5D5B353B" w14:textId="77777777" w:rsidR="00216ED7" w:rsidRPr="00A57165" w:rsidRDefault="00216ED7" w:rsidP="00216ED7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6004A" w14:textId="61E84405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33099">
              <w:rPr>
                <w:rFonts w:cs="Calibri"/>
                <w:sz w:val="16"/>
                <w:szCs w:val="16"/>
                <w:lang w:eastAsia="sl-SI"/>
              </w:rPr>
              <w:t>PIŠČANČJI TRAKCI V SMETANOVI OMAKI, ŠIROKI REZANCI, SOLATA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5CC61" w14:textId="26866A48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highlight w:val="yellow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RIČET S ŠUNKO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E999B" w14:textId="0DA8064E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725CC">
              <w:rPr>
                <w:rFonts w:cs="Calibri"/>
                <w:sz w:val="16"/>
                <w:szCs w:val="16"/>
                <w:lang w:eastAsia="sl-SI"/>
              </w:rPr>
              <w:t>KISLA JUHA,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78629" w14:textId="02069004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46544F">
              <w:rPr>
                <w:rFonts w:cs="Calibri"/>
                <w:sz w:val="16"/>
                <w:szCs w:val="16"/>
                <w:lang w:eastAsia="sl-SI"/>
              </w:rPr>
              <w:t>GOVEJI GOLAŽ S POLENTO,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284E0" w14:textId="50CFAD56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370CA">
              <w:rPr>
                <w:rFonts w:cs="Calibri"/>
                <w:sz w:val="16"/>
                <w:szCs w:val="16"/>
                <w:lang w:eastAsia="sl-SI"/>
              </w:rPr>
              <w:t>PANIRAN RIBJI FILE, RIZI-BIZI, SOLATA (G,J,R1)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3EC5" w14:textId="4A39ABD0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23136B">
              <w:rPr>
                <w:rFonts w:cs="Calibri"/>
                <w:sz w:val="16"/>
                <w:szCs w:val="16"/>
                <w:lang w:eastAsia="sl-SI"/>
              </w:rPr>
              <w:t>POLNJENA PAPRIKA, PIRE KROMPIR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4EAA6" w14:textId="218126CD" w:rsidR="00216ED7" w:rsidRPr="00747EE2" w:rsidRDefault="00216ED7" w:rsidP="00216ED7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70E0C">
              <w:rPr>
                <w:rFonts w:cs="Calibri"/>
                <w:sz w:val="16"/>
                <w:szCs w:val="16"/>
                <w:lang w:eastAsia="sl-SI"/>
              </w:rPr>
              <w:t>JUHA ZA ZAKUHO,  SVINJSKI ZREZEK V NARAVNI OMAKI, RIŽ, SOLATA (G)</w:t>
            </w:r>
          </w:p>
        </w:tc>
      </w:tr>
      <w:tr w:rsidR="00D936C6" w:rsidRPr="008B32EB" w14:paraId="06C6AE7C" w14:textId="77777777" w:rsidTr="00C63722">
        <w:trPr>
          <w:trHeight w:val="392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D367E0" w14:textId="77777777" w:rsidR="00D936C6" w:rsidRPr="008B32EB" w:rsidRDefault="00D936C6" w:rsidP="00D936C6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0844E4D4" w14:textId="77777777" w:rsidR="00D936C6" w:rsidRPr="008B32EB" w:rsidRDefault="00D936C6" w:rsidP="00D936C6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560B546F" w14:textId="77777777" w:rsidR="00D936C6" w:rsidRPr="008B32EB" w:rsidRDefault="00D936C6" w:rsidP="00D936C6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MALICA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BB301BE" w14:textId="77777777" w:rsidR="00D936C6" w:rsidRPr="00A57165" w:rsidRDefault="00D936C6" w:rsidP="00D936C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67A36" w14:textId="72BA50F3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PANAKOTA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B5F8E" w14:textId="70C0693E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53948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F53948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DA0D4" w14:textId="2092702D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NAPOLITANKE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FC17A" w14:textId="63FDD3C6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TORTA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E44B4" w14:textId="5C671040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SADNI JOGURT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8E8FFE" w14:textId="30B10557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53948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F53948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704FA" w14:textId="1226B7F8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 xml:space="preserve">SADJE PO IZBIRI </w:t>
            </w:r>
          </w:p>
        </w:tc>
      </w:tr>
      <w:tr w:rsidR="00D936C6" w:rsidRPr="008B32EB" w14:paraId="0A2BA3C3" w14:textId="77777777" w:rsidTr="00C63722">
        <w:trPr>
          <w:trHeight w:val="330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207F5A" w14:textId="77777777" w:rsidR="00D936C6" w:rsidRPr="008B32EB" w:rsidRDefault="00D936C6" w:rsidP="00D93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CC24AED" w14:textId="77777777" w:rsidR="00D936C6" w:rsidRPr="00A57165" w:rsidRDefault="00D936C6" w:rsidP="00D936C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74C15EE1" w14:textId="77777777" w:rsidR="00D936C6" w:rsidRPr="00A57165" w:rsidRDefault="00D936C6" w:rsidP="00D936C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1D673" w14:textId="726C6501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052F7">
              <w:rPr>
                <w:rFonts w:cs="Calibri"/>
                <w:sz w:val="16"/>
                <w:szCs w:val="16"/>
                <w:lang w:eastAsia="sl-SI"/>
              </w:rPr>
              <w:t>PANAKOTA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CC53A" w14:textId="436BD53E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53948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F53948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73EE6" w14:textId="1AE08B5C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DIABETIČNI KEKSI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4EF12" w14:textId="21F87EDD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F3BE0">
              <w:rPr>
                <w:rFonts w:cs="Calibri"/>
                <w:sz w:val="16"/>
                <w:szCs w:val="16"/>
                <w:lang w:eastAsia="sl-SI"/>
              </w:rPr>
              <w:t>TORTA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46680" w14:textId="5D0EC620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JOGURT S SADJEM (L)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CF1A1" w14:textId="14408EA4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53948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F53948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E58A5" w14:textId="0BACE826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5242A">
              <w:rPr>
                <w:rFonts w:cs="Calibri"/>
                <w:sz w:val="16"/>
                <w:szCs w:val="16"/>
                <w:lang w:eastAsia="sl-SI"/>
              </w:rPr>
              <w:t xml:space="preserve">SADJE PO IZBIRI </w:t>
            </w:r>
          </w:p>
        </w:tc>
      </w:tr>
      <w:tr w:rsidR="00D936C6" w:rsidRPr="008B32EB" w14:paraId="28D2A919" w14:textId="77777777" w:rsidTr="00C63722">
        <w:trPr>
          <w:trHeight w:val="398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3636F2" w14:textId="77777777" w:rsidR="00D936C6" w:rsidRPr="008B32EB" w:rsidRDefault="00D936C6" w:rsidP="00D93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E6CA38" w14:textId="77777777" w:rsidR="00D936C6" w:rsidRPr="00A57165" w:rsidRDefault="00D936C6" w:rsidP="00D936C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01E873D4" w14:textId="77777777" w:rsidR="00D936C6" w:rsidRPr="00A57165" w:rsidRDefault="00D936C6" w:rsidP="00D936C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0494E" w14:textId="0352A09F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052F7">
              <w:rPr>
                <w:rFonts w:cs="Calibri"/>
                <w:sz w:val="16"/>
                <w:szCs w:val="16"/>
                <w:lang w:eastAsia="sl-SI"/>
              </w:rPr>
              <w:t>PANAKOTA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92581" w14:textId="13E8AAB0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53948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F53948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0B37C" w14:textId="5FE8DAE2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NAPOLITANKE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26BFE" w14:textId="6DBBE591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F3BE0">
              <w:rPr>
                <w:rFonts w:cs="Calibri"/>
                <w:sz w:val="16"/>
                <w:szCs w:val="16"/>
                <w:lang w:eastAsia="sl-SI"/>
              </w:rPr>
              <w:t>TORTA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5E836" w14:textId="458762F7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SADNI JOGURT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A19B0" w14:textId="2A0611E9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53948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F53948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84602" w14:textId="45E9DF6D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5242A">
              <w:rPr>
                <w:rFonts w:cs="Calibri"/>
                <w:sz w:val="16"/>
                <w:szCs w:val="16"/>
                <w:lang w:eastAsia="sl-SI"/>
              </w:rPr>
              <w:t xml:space="preserve">SADJE PO IZBIRI </w:t>
            </w:r>
          </w:p>
        </w:tc>
      </w:tr>
      <w:tr w:rsidR="00D936C6" w:rsidRPr="008B32EB" w14:paraId="35E2BCC5" w14:textId="77777777" w:rsidTr="00C63722">
        <w:trPr>
          <w:trHeight w:val="405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ADECEA" w14:textId="77777777" w:rsidR="00D936C6" w:rsidRPr="008B32EB" w:rsidRDefault="00D936C6" w:rsidP="00D936C6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0F6695C4" w14:textId="77777777" w:rsidR="00D936C6" w:rsidRPr="008B32EB" w:rsidRDefault="00D936C6" w:rsidP="00D936C6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6D8C41FD" w14:textId="77777777" w:rsidR="00D936C6" w:rsidRPr="008B32EB" w:rsidRDefault="00D936C6" w:rsidP="00D936C6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VEČERJA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8CC732F" w14:textId="77777777" w:rsidR="00D936C6" w:rsidRPr="00A57165" w:rsidRDefault="00D936C6" w:rsidP="00D936C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B97AF" w14:textId="382D32E3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RIBE V KONZERVI, VLOŽENA ZELENJAVA, KRUH (G, R1)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6E499" w14:textId="39060396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MLEČNI RIŽ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C9B1E" w14:textId="604817BC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KEBAP , SVEŽ ZELENJAVA, SOK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F7D06D" w14:textId="56DDEC7E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NAREZEK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3A943" w14:textId="0D91183F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GRŠKA SOLATA, KRUH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123A4" w14:textId="7AC37821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MESNI SIR, VLOŽENA ZELENJAVA,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11C2D" w14:textId="37E4761C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PALAČINKE Z MARMELADO, KOMPOT (G,L,J)</w:t>
            </w:r>
          </w:p>
        </w:tc>
      </w:tr>
      <w:tr w:rsidR="00D936C6" w:rsidRPr="008B32EB" w14:paraId="12F65818" w14:textId="77777777" w:rsidTr="00C63722">
        <w:trPr>
          <w:trHeight w:val="383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70A3E9" w14:textId="77777777" w:rsidR="00D936C6" w:rsidRPr="008B32EB" w:rsidRDefault="00D936C6" w:rsidP="00D93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4D1363" w14:textId="77777777" w:rsidR="00D936C6" w:rsidRPr="00A57165" w:rsidRDefault="00D936C6" w:rsidP="00D936C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39ED8C77" w14:textId="77777777" w:rsidR="00D936C6" w:rsidRPr="00A57165" w:rsidRDefault="00D936C6" w:rsidP="00D936C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2805A" w14:textId="5293EE35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C6370">
              <w:rPr>
                <w:rFonts w:cs="Calibri"/>
                <w:sz w:val="16"/>
                <w:szCs w:val="16"/>
                <w:lang w:eastAsia="sl-SI"/>
              </w:rPr>
              <w:t>RIBE V KONZERVI, VLOŽENA ZELENJAVA, KRUH (G, R1)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2F5B4" w14:textId="10263F86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3032F">
              <w:rPr>
                <w:rFonts w:cs="Calibri"/>
                <w:sz w:val="16"/>
                <w:szCs w:val="16"/>
                <w:lang w:eastAsia="sl-SI"/>
              </w:rPr>
              <w:t>MLEČNI RIŽ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8E1A4" w14:textId="60585E2B" w:rsidR="00D936C6" w:rsidRPr="00747EE2" w:rsidRDefault="00D936C6" w:rsidP="00D936C6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KEBAP</w:t>
            </w:r>
            <w:r w:rsidRPr="00AF12D5">
              <w:rPr>
                <w:rFonts w:cs="Calibri"/>
                <w:sz w:val="16"/>
                <w:szCs w:val="16"/>
                <w:lang w:eastAsia="sl-SI"/>
              </w:rPr>
              <w:t xml:space="preserve"> , SVEŽ ZELENJAVA, SOK (G)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535F6" w14:textId="4AAB366C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43634">
              <w:rPr>
                <w:rFonts w:cs="Calibri"/>
                <w:sz w:val="16"/>
                <w:szCs w:val="16"/>
                <w:lang w:eastAsia="sl-SI"/>
              </w:rPr>
              <w:t>NAREZEK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3C8A1" w14:textId="6A07A31C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D2A01">
              <w:rPr>
                <w:rFonts w:cs="Calibri"/>
                <w:sz w:val="16"/>
                <w:szCs w:val="16"/>
                <w:lang w:eastAsia="sl-SI"/>
              </w:rPr>
              <w:t>GRŠKA SOLATA, KRUH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48D0D" w14:textId="178E708C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4347D">
              <w:rPr>
                <w:rFonts w:cs="Calibri"/>
                <w:sz w:val="16"/>
                <w:szCs w:val="16"/>
                <w:lang w:eastAsia="sl-SI"/>
              </w:rPr>
              <w:t>MESNI SIR, VLOŽENA ZELENJAVA,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3F261" w14:textId="4E805B30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902B6">
              <w:rPr>
                <w:rFonts w:cs="Calibri"/>
                <w:sz w:val="16"/>
                <w:szCs w:val="16"/>
                <w:lang w:eastAsia="sl-SI"/>
              </w:rPr>
              <w:t xml:space="preserve">PALAČINKE Z </w:t>
            </w:r>
            <w:r>
              <w:rPr>
                <w:rFonts w:cs="Calibri"/>
                <w:sz w:val="16"/>
                <w:szCs w:val="16"/>
                <w:lang w:eastAsia="sl-SI"/>
              </w:rPr>
              <w:t xml:space="preserve">DIAB. </w:t>
            </w:r>
            <w:r w:rsidRPr="003902B6">
              <w:rPr>
                <w:rFonts w:cs="Calibri"/>
                <w:sz w:val="16"/>
                <w:szCs w:val="16"/>
                <w:lang w:eastAsia="sl-SI"/>
              </w:rPr>
              <w:t>MARMELADO, KOMPOT (G,L,J)</w:t>
            </w:r>
          </w:p>
        </w:tc>
      </w:tr>
      <w:tr w:rsidR="00D936C6" w:rsidRPr="008B32EB" w14:paraId="7947252F" w14:textId="77777777" w:rsidTr="00C63722">
        <w:trPr>
          <w:trHeight w:val="402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9E56EE" w14:textId="77777777" w:rsidR="00D936C6" w:rsidRPr="008B32EB" w:rsidRDefault="00D936C6" w:rsidP="00D93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879A381" w14:textId="77777777" w:rsidR="00D936C6" w:rsidRPr="00A57165" w:rsidRDefault="00D936C6" w:rsidP="00D936C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7D826ACB" w14:textId="77777777" w:rsidR="00D936C6" w:rsidRPr="00A57165" w:rsidRDefault="00D936C6" w:rsidP="00D936C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7F346" w14:textId="2D372059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C6370">
              <w:rPr>
                <w:rFonts w:cs="Calibri"/>
                <w:sz w:val="16"/>
                <w:szCs w:val="16"/>
                <w:lang w:eastAsia="sl-SI"/>
              </w:rPr>
              <w:t>RIBE V KONZERVI, VLOŽENA ZELENJAVA, KRUH (G, R1)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C6BEA" w14:textId="36E0BCFE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3032F">
              <w:rPr>
                <w:rFonts w:cs="Calibri"/>
                <w:sz w:val="16"/>
                <w:szCs w:val="16"/>
                <w:lang w:eastAsia="sl-SI"/>
              </w:rPr>
              <w:t>MLEČNI RIŽ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4E5A5" w14:textId="6FEDB727" w:rsidR="00D936C6" w:rsidRPr="00747EE2" w:rsidRDefault="00D936C6" w:rsidP="00D936C6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KEBAP</w:t>
            </w:r>
            <w:r w:rsidRPr="00AF12D5">
              <w:rPr>
                <w:rFonts w:cs="Calibri"/>
                <w:sz w:val="16"/>
                <w:szCs w:val="16"/>
                <w:lang w:eastAsia="sl-SI"/>
              </w:rPr>
              <w:t>, SVEŽ ZELENJAVA, SOK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ACB87" w14:textId="16A4A569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43634">
              <w:rPr>
                <w:rFonts w:cs="Calibri"/>
                <w:sz w:val="16"/>
                <w:szCs w:val="16"/>
                <w:lang w:eastAsia="sl-SI"/>
              </w:rPr>
              <w:t>NAREZEK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EB2B0" w14:textId="7AA141A2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D2A01">
              <w:rPr>
                <w:rFonts w:cs="Calibri"/>
                <w:sz w:val="16"/>
                <w:szCs w:val="16"/>
                <w:lang w:eastAsia="sl-SI"/>
              </w:rPr>
              <w:t>GRŠKA SOLATA, KRUH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9F010" w14:textId="7C489827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4347D">
              <w:rPr>
                <w:rFonts w:cs="Calibri"/>
                <w:sz w:val="16"/>
                <w:szCs w:val="16"/>
                <w:lang w:eastAsia="sl-SI"/>
              </w:rPr>
              <w:t>MESNI SIR, VLOŽENA ZELENJAVA,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B85C2" w14:textId="080215B2" w:rsidR="00D936C6" w:rsidRPr="00747EE2" w:rsidRDefault="00D936C6" w:rsidP="00D936C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902B6">
              <w:rPr>
                <w:rFonts w:cs="Calibri"/>
                <w:sz w:val="16"/>
                <w:szCs w:val="16"/>
                <w:lang w:eastAsia="sl-SI"/>
              </w:rPr>
              <w:t>PALAČINKE Z MARMELADO, KOMPOT (G,L,J)</w:t>
            </w:r>
          </w:p>
        </w:tc>
      </w:tr>
    </w:tbl>
    <w:p w14:paraId="1920AC8D" w14:textId="77777777" w:rsidR="002A463B" w:rsidRDefault="002A463B" w:rsidP="007D77A1">
      <w:pPr>
        <w:rPr>
          <w:rFonts w:asciiTheme="minorHAnsi" w:hAnsiTheme="minorHAnsi" w:cstheme="minorBidi"/>
        </w:rPr>
      </w:pPr>
    </w:p>
    <w:p w14:paraId="1588683B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b/>
          <w:sz w:val="12"/>
          <w:szCs w:val="12"/>
        </w:rPr>
        <w:t xml:space="preserve">JEDILNIK BIVALNA ENOTA BOHOVA OKTOBER 2026. št. dok.: </w:t>
      </w:r>
      <w:r w:rsidRPr="007A6139">
        <w:rPr>
          <w:b/>
          <w:sz w:val="12"/>
          <w:szCs w:val="12"/>
        </w:rPr>
        <w:t>12261-1/2026-</w:t>
      </w:r>
      <w:r>
        <w:rPr>
          <w:b/>
          <w:sz w:val="12"/>
          <w:szCs w:val="12"/>
        </w:rPr>
        <w:t>24</w:t>
      </w:r>
    </w:p>
    <w:p w14:paraId="2D134C18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 xml:space="preserve">ZAJTRK IN VEČERJA VKLJUČUJETA TOPLI NAPITEK PO IZBIRI IN V SKLADU Z DIETO. </w:t>
      </w:r>
    </w:p>
    <w:p w14:paraId="585AF215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NAMAZI IN MLEČNI DODATKI (CORN FLAKES, ČOKOLINO, GRISOLINO, MUSLI…) PRI ZAJTRKU NA VOLJO PO IZBIRI IN V SKLADU Z DIETO</w:t>
      </w:r>
    </w:p>
    <w:p w14:paraId="340606C4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SADJE, KRUH , NAPITEK VES DAN NA RAZPOLAGO (PRI DIETNI PREHRANI JE USKLAJEN Z DIETO)</w:t>
      </w:r>
    </w:p>
    <w:p w14:paraId="663E5FB2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PRIDRUŽUJEMO SI PRAVICO SPREMEMBE JEDILNIKA. TABELA ALERGENOV JE V PRILOG</w:t>
      </w:r>
    </w:p>
    <w:p w14:paraId="7E704783" w14:textId="40410319" w:rsidR="007D77A1" w:rsidRDefault="007D77A1" w:rsidP="007D77A1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6183864B" wp14:editId="0DC3D4AC">
                <wp:simplePos x="0" y="0"/>
                <wp:positionH relativeFrom="column">
                  <wp:posOffset>-3643085</wp:posOffset>
                </wp:positionH>
                <wp:positionV relativeFrom="paragraph">
                  <wp:posOffset>702525</wp:posOffset>
                </wp:positionV>
                <wp:extent cx="360" cy="360"/>
                <wp:effectExtent l="57150" t="57150" r="57150" b="57150"/>
                <wp:wrapNone/>
                <wp:docPr id="1224698060" name="Ro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D23868" id="Rokopis 9" o:spid="_x0000_s1026" type="#_x0000_t75" style="position:absolute;margin-left:-287.55pt;margin-top:54.6pt;width:1.45pt;height:1.4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Gtv6y+8AQAAXQQAABAAAAAAAAAAAAAAAAAA0AMAAGRycy9pbmsvaW5rMS54&#10;bWxQSwECLQAUAAYACAAAACEA9Fb9k+AAAAANAQAADwAAAAAAAAAAAAAAAAC6BQAAZHJzL2Rvd25y&#10;ZXYueG1sUEsBAi0AFAAGAAgAAAAhAHkYvJ2/AAAAIQEAABkAAAAAAAAAAAAAAAAAxwYAAGRycy9f&#10;cmVscy9lMm9Eb2MueG1sLnJlbHNQSwUGAAAAAAYABgB4AQAAvQcAAAAA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2CC293C4" wp14:editId="3FAB9268">
                <wp:simplePos x="0" y="0"/>
                <wp:positionH relativeFrom="column">
                  <wp:posOffset>-3443285</wp:posOffset>
                </wp:positionH>
                <wp:positionV relativeFrom="paragraph">
                  <wp:posOffset>-916755</wp:posOffset>
                </wp:positionV>
                <wp:extent cx="360" cy="360"/>
                <wp:effectExtent l="57150" t="57150" r="57150" b="57150"/>
                <wp:wrapNone/>
                <wp:docPr id="726738709" name="Ro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E32732" id="Rokopis 8" o:spid="_x0000_s1026" type="#_x0000_t75" style="position:absolute;margin-left:-271.8pt;margin-top:-72.9pt;width:1.45pt;height:1.4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LVCb0rwBAABdBAAAEAAAAAAAAAAAAAAAAADQAwAAZHJzL2luay9pbmsx&#10;LnhtbFBLAQItABQABgAIAAAAIQBzJgev4gAAAA8BAAAPAAAAAAAAAAAAAAAAALoFAABkcnMvZG93&#10;bnJldi54bWxQSwECLQAUAAYACAAAACEAeRi8nb8AAAAhAQAAGQAAAAAAAAAAAAAAAADJBgAAZHJz&#10;L19yZWxzL2Uyb0RvYy54bWwucmVsc1BLBQYAAAAABgAGAHgBAAC/BwAAAAA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341C6F35" wp14:editId="41E30C69">
                <wp:simplePos x="0" y="0"/>
                <wp:positionH relativeFrom="column">
                  <wp:posOffset>11158220</wp:posOffset>
                </wp:positionH>
                <wp:positionV relativeFrom="paragraph">
                  <wp:posOffset>-211455</wp:posOffset>
                </wp:positionV>
                <wp:extent cx="1800" cy="360"/>
                <wp:effectExtent l="57150" t="57150" r="55880" b="57150"/>
                <wp:wrapNone/>
                <wp:docPr id="1400242811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29AEF2" id="Rokopis 7" o:spid="_x0000_s1026" type="#_x0000_t75" style="position:absolute;margin-left:877.9pt;margin-top:-17.35pt;width:1.6pt;height:1.4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3E5FEEE9" wp14:editId="015D4786">
                <wp:simplePos x="0" y="0"/>
                <wp:positionH relativeFrom="column">
                  <wp:posOffset>12825475</wp:posOffset>
                </wp:positionH>
                <wp:positionV relativeFrom="paragraph">
                  <wp:posOffset>845445</wp:posOffset>
                </wp:positionV>
                <wp:extent cx="360" cy="360"/>
                <wp:effectExtent l="57150" t="57150" r="57150" b="57150"/>
                <wp:wrapNone/>
                <wp:docPr id="1607446017" name="Ro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FF1455" id="Rokopis 4" o:spid="_x0000_s1026" type="#_x0000_t75" style="position:absolute;margin-left:1009.2pt;margin-top:65.85pt;width:1.45pt;height:1.4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DxnslsvAEAAF0EAAAQAAAAAAAAAAAAAAAAANADAABkcnMvaW5rL2luazEu&#10;eG1sUEsBAi0AFAAGAAgAAAAhAOaLKCnhAAAADQEAAA8AAAAAAAAAAAAAAAAAug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728DA237" wp14:editId="3E94FD36">
                <wp:simplePos x="0" y="0"/>
                <wp:positionH relativeFrom="column">
                  <wp:posOffset>11453875</wp:posOffset>
                </wp:positionH>
                <wp:positionV relativeFrom="paragraph">
                  <wp:posOffset>404060</wp:posOffset>
                </wp:positionV>
                <wp:extent cx="360" cy="360"/>
                <wp:effectExtent l="57150" t="57150" r="57150" b="57150"/>
                <wp:wrapNone/>
                <wp:docPr id="1446912948" name="Ro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52F0E8" id="Rokopis 3" o:spid="_x0000_s1026" type="#_x0000_t75" style="position:absolute;margin-left:901.2pt;margin-top:31.1pt;width:1.45pt;height:1.4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t6G5kbwBAABdBAAAEAAAAAAAAAAAAAAAAADQAwAAZHJzL2luay9pbmsxLnht&#10;bFBLAQItABQABgAIAAAAIQBQzVcz3wAAAAsBAAAPAAAAAAAAAAAAAAAAALo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</w:p>
    <w:tbl>
      <w:tblPr>
        <w:tblpPr w:leftFromText="141" w:rightFromText="141" w:vertAnchor="page" w:horzAnchor="margin" w:tblpY="2041"/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7"/>
        <w:gridCol w:w="1398"/>
        <w:gridCol w:w="1814"/>
        <w:gridCol w:w="1814"/>
        <w:gridCol w:w="1814"/>
        <w:gridCol w:w="1814"/>
        <w:gridCol w:w="1814"/>
        <w:gridCol w:w="1814"/>
        <w:gridCol w:w="1814"/>
      </w:tblGrid>
      <w:tr w:rsidR="007D77A1" w:rsidRPr="008B32EB" w14:paraId="780C1D05" w14:textId="77777777" w:rsidTr="00C63722">
        <w:trPr>
          <w:trHeight w:val="323"/>
        </w:trPr>
        <w:tc>
          <w:tcPr>
            <w:tcW w:w="917" w:type="dxa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3474702A" w14:textId="77777777" w:rsidR="007D77A1" w:rsidRPr="008B32EB" w:rsidRDefault="007D77A1" w:rsidP="00C63722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398" w:type="dxa"/>
            <w:tcBorders>
              <w:top w:val="single" w:sz="4" w:space="0" w:color="FFFFFF"/>
              <w:left w:val="nil"/>
              <w:bottom w:val="single" w:sz="6" w:space="0" w:color="000000"/>
            </w:tcBorders>
          </w:tcPr>
          <w:p w14:paraId="71FFD398" w14:textId="77777777" w:rsidR="007D77A1" w:rsidRPr="008B32EB" w:rsidRDefault="007D77A1" w:rsidP="00C63722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7E657456" w14:textId="792F6813" w:rsidR="007D77A1" w:rsidRPr="00A52B56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5"/>
                <w:szCs w:val="15"/>
                <w:lang w:eastAsia="sl-SI"/>
              </w:rPr>
            </w:pPr>
            <w:r w:rsidRPr="00A52B56">
              <w:rPr>
                <w:rFonts w:cs="Calibri"/>
                <w:b/>
                <w:sz w:val="15"/>
                <w:szCs w:val="15"/>
                <w:lang w:eastAsia="sl-SI"/>
              </w:rPr>
              <w:t xml:space="preserve">PONEDELJEK </w:t>
            </w:r>
            <w:r w:rsidR="00A52B56" w:rsidRPr="00A52B56">
              <w:rPr>
                <w:rFonts w:cs="Calibri"/>
                <w:b/>
                <w:sz w:val="15"/>
                <w:szCs w:val="15"/>
                <w:lang w:eastAsia="sl-SI"/>
              </w:rPr>
              <w:t>12.10.2026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152D0CD8" w14:textId="2AB8A959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TOREK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A52B56">
              <w:rPr>
                <w:rFonts w:cs="Calibri"/>
                <w:b/>
                <w:sz w:val="16"/>
                <w:szCs w:val="16"/>
                <w:lang w:eastAsia="sl-SI"/>
              </w:rPr>
              <w:t>13.10.2026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7C5268D9" w14:textId="09458C55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SREDA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A52B56">
              <w:rPr>
                <w:rFonts w:cs="Calibri"/>
                <w:b/>
                <w:sz w:val="16"/>
                <w:szCs w:val="16"/>
                <w:lang w:eastAsia="sl-SI"/>
              </w:rPr>
              <w:t>14.10.2026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008D3762" w14:textId="4C2559EB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ČETRTEK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A52B56">
              <w:rPr>
                <w:rFonts w:cs="Calibri"/>
                <w:b/>
                <w:sz w:val="16"/>
                <w:szCs w:val="16"/>
                <w:lang w:eastAsia="sl-SI"/>
              </w:rPr>
              <w:t>15.10.2026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44926977" w14:textId="4FF75952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PETEK </w:t>
            </w:r>
            <w:r w:rsidR="00A52B56">
              <w:rPr>
                <w:rFonts w:cs="Calibri"/>
                <w:b/>
                <w:sz w:val="16"/>
                <w:szCs w:val="16"/>
                <w:lang w:eastAsia="sl-SI"/>
              </w:rPr>
              <w:t>16.10.2026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3FE4E348" w14:textId="5F2A8D88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SOBOTA </w:t>
            </w:r>
            <w:r w:rsidR="00A52B56">
              <w:rPr>
                <w:rFonts w:cs="Calibri"/>
                <w:b/>
                <w:sz w:val="16"/>
                <w:szCs w:val="16"/>
                <w:lang w:eastAsia="sl-SI"/>
              </w:rPr>
              <w:t>17.10.2026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</w:tcPr>
          <w:p w14:paraId="4AF0196C" w14:textId="7E848613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NEDELJA </w:t>
            </w:r>
            <w:r w:rsidR="00A52B56">
              <w:rPr>
                <w:rFonts w:cs="Calibri"/>
                <w:b/>
                <w:sz w:val="16"/>
                <w:szCs w:val="16"/>
                <w:lang w:eastAsia="sl-SI"/>
              </w:rPr>
              <w:t>18.10.2026</w:t>
            </w:r>
          </w:p>
        </w:tc>
      </w:tr>
      <w:tr w:rsidR="00943E0D" w:rsidRPr="008B32EB" w14:paraId="6D1464BB" w14:textId="77777777" w:rsidTr="00C63722">
        <w:trPr>
          <w:trHeight w:val="328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C25264" w14:textId="77777777" w:rsidR="00943E0D" w:rsidRPr="008B32EB" w:rsidRDefault="00943E0D" w:rsidP="00943E0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50DF6652" w14:textId="77777777" w:rsidR="00943E0D" w:rsidRPr="008B32EB" w:rsidRDefault="00943E0D" w:rsidP="00943E0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25654722" w14:textId="77777777" w:rsidR="00943E0D" w:rsidRPr="008B32EB" w:rsidRDefault="00943E0D" w:rsidP="00943E0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KOSILO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966BA0B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C17E8" w14:textId="43B86D40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KROMPIRJEV GOLAŽ S HRENOVKO, KRUH,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DE5F0" w14:textId="154408AB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D73451">
              <w:rPr>
                <w:sz w:val="16"/>
                <w:szCs w:val="16"/>
              </w:rPr>
              <w:t>TORTILJE Z MLETIM MESOM,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B0D0A" w14:textId="6E0D53F2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SEGEDIN GOLAŽ,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02535" w14:textId="105A643A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66681">
              <w:rPr>
                <w:rFonts w:cs="Calibri"/>
                <w:sz w:val="16"/>
                <w:szCs w:val="16"/>
                <w:lang w:eastAsia="sl-SI"/>
              </w:rPr>
              <w:t>RIŽOTA S PIŠČANČJIM MESOM, ZELJNATA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01D4D" w14:textId="76C3BB8A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93B54">
              <w:rPr>
                <w:rFonts w:cs="Calibri"/>
                <w:sz w:val="16"/>
                <w:szCs w:val="16"/>
                <w:lang w:eastAsia="sl-SI"/>
              </w:rPr>
              <w:t>ŠPINAČA, SOJIN POLPET, PIRE KROMPIR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CB8B" w14:textId="4DFE9F5C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ČUFTI V PARADIŽNIKOVI OMAKI, KROMPIR, SOLATA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D72A7" w14:textId="3C345A93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KREMNA JUHA, DUNAJSKI ZREZEK, POMFRI, SOLATA (G,J)</w:t>
            </w:r>
          </w:p>
        </w:tc>
      </w:tr>
      <w:tr w:rsidR="00943E0D" w:rsidRPr="008B32EB" w14:paraId="1199CB30" w14:textId="77777777" w:rsidTr="00C63722">
        <w:trPr>
          <w:trHeight w:val="389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6941A2" w14:textId="77777777" w:rsidR="00943E0D" w:rsidRPr="008B32EB" w:rsidRDefault="00943E0D" w:rsidP="00943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07CCAD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5543E71B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5E3FB" w14:textId="3F837E30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KROMPIRJEV GOLAŽ S HRENOVKO, KRUH,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7E09C" w14:textId="328CC789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D73451">
              <w:rPr>
                <w:sz w:val="16"/>
                <w:szCs w:val="16"/>
              </w:rPr>
              <w:t>TORTILJE Z MLETIM MESOM,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0A500" w14:textId="5DCFB347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703EF">
              <w:rPr>
                <w:rFonts w:cs="Calibri"/>
                <w:sz w:val="16"/>
                <w:szCs w:val="16"/>
                <w:lang w:eastAsia="sl-SI"/>
              </w:rPr>
              <w:t>SEGEDIN GOLAŽ,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6D328" w14:textId="041D82D6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66681">
              <w:rPr>
                <w:rFonts w:cs="Calibri"/>
                <w:sz w:val="16"/>
                <w:szCs w:val="16"/>
                <w:lang w:eastAsia="sl-SI"/>
              </w:rPr>
              <w:t>RIŽOTA S PIŠČANČJIM MESOM, ZELJNATA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F7D6D" w14:textId="7B310FA0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93B54">
              <w:rPr>
                <w:rFonts w:cs="Calibri"/>
                <w:sz w:val="16"/>
                <w:szCs w:val="16"/>
                <w:lang w:eastAsia="sl-SI"/>
              </w:rPr>
              <w:t>ŠPINAČA, SOJIN POLPET, KROMPIR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B748D" w14:textId="24315CB2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07A3A">
              <w:rPr>
                <w:rFonts w:cs="Calibri"/>
                <w:sz w:val="16"/>
                <w:szCs w:val="16"/>
                <w:lang w:eastAsia="sl-SI"/>
              </w:rPr>
              <w:t>ČUFTI V PARADIŽNIKOVI OMAKI, KROMPIR, SOLATA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2F04F" w14:textId="14BDDDFA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621713">
              <w:rPr>
                <w:rFonts w:cs="Calibri"/>
                <w:sz w:val="16"/>
                <w:szCs w:val="16"/>
                <w:lang w:eastAsia="sl-SI"/>
              </w:rPr>
              <w:t>KREMNA JUHA, DUNAJSKI ZREZEK, POMFRI, SOLATA (G,J)</w:t>
            </w:r>
          </w:p>
        </w:tc>
      </w:tr>
      <w:tr w:rsidR="00943E0D" w:rsidRPr="008B32EB" w14:paraId="11A5FDD3" w14:textId="77777777" w:rsidTr="00C63722">
        <w:trPr>
          <w:trHeight w:val="396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14A4A9" w14:textId="77777777" w:rsidR="00943E0D" w:rsidRPr="008B32EB" w:rsidRDefault="00943E0D" w:rsidP="00943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FDD863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43632482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C6133" w14:textId="52F973F8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KROMPIRJEV GOLAŽ S HRENOVKO, KRUH,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9B06D" w14:textId="46E2DB1E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highlight w:val="yellow"/>
                <w:lang w:eastAsia="sl-SI"/>
              </w:rPr>
            </w:pPr>
            <w:r w:rsidRPr="00D73451">
              <w:rPr>
                <w:sz w:val="16"/>
                <w:szCs w:val="16"/>
              </w:rPr>
              <w:t>TORTILJE Z MLETIM MESOM,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229B5" w14:textId="07FCE891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703EF">
              <w:rPr>
                <w:rFonts w:cs="Calibri"/>
                <w:sz w:val="16"/>
                <w:szCs w:val="16"/>
                <w:lang w:eastAsia="sl-SI"/>
              </w:rPr>
              <w:t>SEGEDIN GOLAŽ,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6ABA5" w14:textId="0C72ADEA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66681">
              <w:rPr>
                <w:rFonts w:cs="Calibri"/>
                <w:sz w:val="16"/>
                <w:szCs w:val="16"/>
                <w:lang w:eastAsia="sl-SI"/>
              </w:rPr>
              <w:t>RIŽOTA S PIŠČANČJIM MESOM, ZELJNATA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396D4" w14:textId="26869611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93B54">
              <w:rPr>
                <w:rFonts w:cs="Calibri"/>
                <w:sz w:val="16"/>
                <w:szCs w:val="16"/>
                <w:lang w:eastAsia="sl-SI"/>
              </w:rPr>
              <w:t>ŠPINAČA, SOJIN POLPET, PIRE KROMPIR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E4490" w14:textId="1437DC86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07A3A">
              <w:rPr>
                <w:rFonts w:cs="Calibri"/>
                <w:sz w:val="16"/>
                <w:szCs w:val="16"/>
                <w:lang w:eastAsia="sl-SI"/>
              </w:rPr>
              <w:t>ČUFTI V PARADIŽNIKOVI OMAKI, KROMPIR, SOLATA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94AC2" w14:textId="3E13CC0F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621713">
              <w:rPr>
                <w:rFonts w:cs="Calibri"/>
                <w:sz w:val="16"/>
                <w:szCs w:val="16"/>
                <w:lang w:eastAsia="sl-SI"/>
              </w:rPr>
              <w:t>KREMNA JUHA, DUNAJSKI ZREZEK, POMFRI, SOLATA (G,J)</w:t>
            </w:r>
          </w:p>
        </w:tc>
      </w:tr>
      <w:tr w:rsidR="00943E0D" w:rsidRPr="008B32EB" w14:paraId="3C962772" w14:textId="77777777" w:rsidTr="00C63722">
        <w:trPr>
          <w:trHeight w:val="392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07392F" w14:textId="77777777" w:rsidR="00943E0D" w:rsidRPr="008B32EB" w:rsidRDefault="00943E0D" w:rsidP="00943E0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38297606" w14:textId="77777777" w:rsidR="00943E0D" w:rsidRPr="008B32EB" w:rsidRDefault="00943E0D" w:rsidP="00943E0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29A195A1" w14:textId="77777777" w:rsidR="00943E0D" w:rsidRPr="008B32EB" w:rsidRDefault="00943E0D" w:rsidP="00943E0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MALICA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F605F9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FFC0C" w14:textId="18882AF3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VLOŽEN KOMPOT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522FC" w14:textId="3AE47B67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40380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740380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C1A73" w14:textId="6A5EF110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LEDENA KAVA S SMETANO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FA631" w14:textId="5752DA10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3B1D">
              <w:rPr>
                <w:sz w:val="16"/>
                <w:szCs w:val="16"/>
              </w:rPr>
              <w:t>GRŠKI JOGURT S SADJEM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75561" w14:textId="20847D31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JOGURTOVO PECIVO (G,L,J</w:t>
            </w:r>
            <w:r w:rsidRPr="00383B0D">
              <w:rPr>
                <w:rFonts w:cs="Calibri"/>
                <w:sz w:val="16"/>
                <w:szCs w:val="16"/>
                <w:lang w:eastAsia="sl-SI"/>
              </w:rPr>
              <w:t>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E35131" w14:textId="15C3916D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40380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740380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E8E4E" w14:textId="0AAEC729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SADJE PO IZBIRI</w:t>
            </w:r>
          </w:p>
        </w:tc>
      </w:tr>
      <w:tr w:rsidR="00943E0D" w:rsidRPr="008B32EB" w14:paraId="0E0DBF5F" w14:textId="77777777" w:rsidTr="00C63722">
        <w:trPr>
          <w:trHeight w:val="330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740379" w14:textId="77777777" w:rsidR="00943E0D" w:rsidRPr="008B32EB" w:rsidRDefault="00943E0D" w:rsidP="00943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B62899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2F406826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8493A" w14:textId="6E1B2B16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KOMPOT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E2496" w14:textId="2350D7DD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40380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740380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E8B9F" w14:textId="6F761046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LEDENA KAVA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F39C9" w14:textId="1F5B4937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3B1D">
              <w:rPr>
                <w:sz w:val="16"/>
                <w:szCs w:val="16"/>
              </w:rPr>
              <w:t>GRŠKI JOGURT S SADJEM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CADC" w14:textId="0C147928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B7D35">
              <w:rPr>
                <w:rFonts w:cs="Calibri"/>
                <w:sz w:val="16"/>
                <w:szCs w:val="16"/>
                <w:lang w:eastAsia="sl-SI"/>
              </w:rPr>
              <w:t>JOGURTOVO PECIVO (G,L,J)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B108B" w14:textId="0878B386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40380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740380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68E4B" w14:textId="198BD3CE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5E3AE8">
              <w:rPr>
                <w:rFonts w:cs="Calibri"/>
                <w:sz w:val="16"/>
                <w:szCs w:val="16"/>
                <w:lang w:eastAsia="sl-SI"/>
              </w:rPr>
              <w:t>SADJE PO IZBIRI</w:t>
            </w:r>
          </w:p>
        </w:tc>
      </w:tr>
      <w:tr w:rsidR="00943E0D" w:rsidRPr="008B32EB" w14:paraId="50F69B05" w14:textId="77777777" w:rsidTr="00C63722">
        <w:trPr>
          <w:trHeight w:val="398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73571C" w14:textId="77777777" w:rsidR="00943E0D" w:rsidRPr="008B32EB" w:rsidRDefault="00943E0D" w:rsidP="00943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E19E79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21893E82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FBDB2" w14:textId="24493B30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 xml:space="preserve">VLOŽEN KOMPOT 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D1F8C" w14:textId="28706081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40380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740380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FF514" w14:textId="7A32F3F3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LEDENA KAVA S SMETANO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9FB72" w14:textId="0FC5AF3C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3B1D">
              <w:rPr>
                <w:sz w:val="16"/>
                <w:szCs w:val="16"/>
              </w:rPr>
              <w:t>GRŠKI JOGURT S SADJEM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035EE" w14:textId="2DE05150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B7D35">
              <w:rPr>
                <w:rFonts w:cs="Calibri"/>
                <w:sz w:val="16"/>
                <w:szCs w:val="16"/>
                <w:lang w:eastAsia="sl-SI"/>
              </w:rPr>
              <w:t>JOGURTOVO PECIVO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1CC6A" w14:textId="119C2C9A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40380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740380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C005B" w14:textId="2F67CED0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5E3AE8">
              <w:rPr>
                <w:rFonts w:cs="Calibri"/>
                <w:sz w:val="16"/>
                <w:szCs w:val="16"/>
                <w:lang w:eastAsia="sl-SI"/>
              </w:rPr>
              <w:t>SADJE PO IZBIRI</w:t>
            </w:r>
          </w:p>
        </w:tc>
      </w:tr>
      <w:tr w:rsidR="00943E0D" w:rsidRPr="008B32EB" w14:paraId="27428AB2" w14:textId="77777777" w:rsidTr="00C63722">
        <w:trPr>
          <w:trHeight w:val="405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A5E151" w14:textId="77777777" w:rsidR="00943E0D" w:rsidRPr="008B32EB" w:rsidRDefault="00943E0D" w:rsidP="00943E0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39C19361" w14:textId="77777777" w:rsidR="00943E0D" w:rsidRPr="008B32EB" w:rsidRDefault="00943E0D" w:rsidP="00943E0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523FB77F" w14:textId="77777777" w:rsidR="00943E0D" w:rsidRPr="008B32EB" w:rsidRDefault="00943E0D" w:rsidP="00943E0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VEČERJA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16F5302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065B1" w14:textId="3C75C440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RIŽEV NARASTEK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A1BC8" w14:textId="0CF6980E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SVINJSKA JETRCA, KROMPIR,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89163" w14:textId="6B340B87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052527">
              <w:rPr>
                <w:sz w:val="16"/>
                <w:szCs w:val="16"/>
              </w:rPr>
              <w:t>TESTENINSKA SOLATA S TUNO (G,L,R1)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9E529E" w14:textId="46AB2DF5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01A38">
              <w:rPr>
                <w:rFonts w:cs="Calibri"/>
                <w:sz w:val="16"/>
                <w:szCs w:val="16"/>
                <w:lang w:eastAsia="sl-SI"/>
              </w:rPr>
              <w:t>SENDVIČ, KAKAV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42E19" w14:textId="300EE9D8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SLIVOVI CMOKI, KOMPOT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93F7C" w14:textId="472DD524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KISLA JUHA,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5600C" w14:textId="44569F78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KRUH S SIRNIM NAMAZOM, SVEŽA ZELENJAVA, ČAJ (G,L)</w:t>
            </w:r>
          </w:p>
        </w:tc>
      </w:tr>
      <w:tr w:rsidR="00943E0D" w:rsidRPr="008B32EB" w14:paraId="47554AA6" w14:textId="77777777" w:rsidTr="00C63722">
        <w:trPr>
          <w:trHeight w:val="383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CF9C71" w14:textId="77777777" w:rsidR="00943E0D" w:rsidRPr="008B32EB" w:rsidRDefault="00943E0D" w:rsidP="00943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B1635B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593D7EC3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4DD7A" w14:textId="4A308CD2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F31AA">
              <w:rPr>
                <w:rFonts w:cs="Calibri"/>
                <w:sz w:val="16"/>
                <w:szCs w:val="16"/>
                <w:lang w:eastAsia="sl-SI"/>
              </w:rPr>
              <w:t>RIŽEV NARASTEK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1549B" w14:textId="4397200B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05802">
              <w:rPr>
                <w:rFonts w:cs="Calibri"/>
                <w:sz w:val="16"/>
                <w:szCs w:val="16"/>
                <w:lang w:eastAsia="sl-SI"/>
              </w:rPr>
              <w:t>SVINJSKA JETRCA, KROMPIR,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79C7E" w14:textId="17B511FA" w:rsidR="00943E0D" w:rsidRPr="00747EE2" w:rsidRDefault="00943E0D" w:rsidP="00943E0D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052527">
              <w:rPr>
                <w:sz w:val="16"/>
                <w:szCs w:val="16"/>
              </w:rPr>
              <w:t>TESTENINSKA SOLATA S TUNO (G,L,R1)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B73F9" w14:textId="187F5E58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01A38">
              <w:rPr>
                <w:rFonts w:cs="Calibri"/>
                <w:sz w:val="16"/>
                <w:szCs w:val="16"/>
                <w:lang w:eastAsia="sl-SI"/>
              </w:rPr>
              <w:t>SENDVIČ,</w:t>
            </w:r>
            <w:r>
              <w:rPr>
                <w:rFonts w:cs="Calibri"/>
                <w:sz w:val="16"/>
                <w:szCs w:val="16"/>
                <w:lang w:eastAsia="sl-SI"/>
              </w:rPr>
              <w:t xml:space="preserve"> MLEKO</w:t>
            </w:r>
            <w:r w:rsidRPr="00B01A38">
              <w:rPr>
                <w:rFonts w:cs="Calibri"/>
                <w:sz w:val="16"/>
                <w:szCs w:val="16"/>
                <w:lang w:eastAsia="sl-SI"/>
              </w:rPr>
              <w:t xml:space="preserve">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D0E5E" w14:textId="6953041F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B0E7C">
              <w:rPr>
                <w:rFonts w:cs="Calibri"/>
                <w:sz w:val="16"/>
                <w:szCs w:val="16"/>
                <w:lang w:eastAsia="sl-SI"/>
              </w:rPr>
              <w:t>SLIVOVI CMOKI, KOMPOT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D102E" w14:textId="30D21545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1C2946">
              <w:rPr>
                <w:rFonts w:cs="Calibri"/>
                <w:sz w:val="16"/>
                <w:szCs w:val="16"/>
                <w:lang w:eastAsia="sl-SI"/>
              </w:rPr>
              <w:t>KISLA JUHA,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27AFE" w14:textId="0686C326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36D55">
              <w:rPr>
                <w:rFonts w:cs="Calibri"/>
                <w:sz w:val="16"/>
                <w:szCs w:val="16"/>
                <w:lang w:eastAsia="sl-SI"/>
              </w:rPr>
              <w:t>KRUH S SIRNIM NAMAZOM, SVEŽA ZELENJAVA, ČAJ (G,L)</w:t>
            </w:r>
          </w:p>
        </w:tc>
      </w:tr>
      <w:tr w:rsidR="00943E0D" w:rsidRPr="008B32EB" w14:paraId="782C9600" w14:textId="77777777" w:rsidTr="00C63722">
        <w:trPr>
          <w:trHeight w:val="402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1D9D32" w14:textId="77777777" w:rsidR="00943E0D" w:rsidRPr="008B32EB" w:rsidRDefault="00943E0D" w:rsidP="00943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124474E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27D04165" w14:textId="77777777" w:rsidR="00943E0D" w:rsidRPr="00A57165" w:rsidRDefault="00943E0D" w:rsidP="00943E0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99329" w14:textId="7AF93C6D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F31AA">
              <w:rPr>
                <w:rFonts w:cs="Calibri"/>
                <w:sz w:val="16"/>
                <w:szCs w:val="16"/>
                <w:lang w:eastAsia="sl-SI"/>
              </w:rPr>
              <w:t>RIŽEV NARASTEK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F7313" w14:textId="46902792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05802">
              <w:rPr>
                <w:rFonts w:cs="Calibri"/>
                <w:sz w:val="16"/>
                <w:szCs w:val="16"/>
                <w:lang w:eastAsia="sl-SI"/>
              </w:rPr>
              <w:t>SVINJSKA JETRCA, KROMPIR,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E5806" w14:textId="234ADD30" w:rsidR="00943E0D" w:rsidRPr="00747EE2" w:rsidRDefault="00943E0D" w:rsidP="00943E0D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052527">
              <w:rPr>
                <w:sz w:val="16"/>
                <w:szCs w:val="16"/>
              </w:rPr>
              <w:t>TESTENINSKA SOLATA S TUNO (G,L,R1)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3B9E5" w14:textId="0A14496A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01A38">
              <w:rPr>
                <w:rFonts w:cs="Calibri"/>
                <w:sz w:val="16"/>
                <w:szCs w:val="16"/>
                <w:lang w:eastAsia="sl-SI"/>
              </w:rPr>
              <w:t>SENDVIČ, KAKAV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F4641" w14:textId="47512C38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B0E7C">
              <w:rPr>
                <w:rFonts w:cs="Calibri"/>
                <w:sz w:val="16"/>
                <w:szCs w:val="16"/>
                <w:lang w:eastAsia="sl-SI"/>
              </w:rPr>
              <w:t>SLIVOVI CMOKI, KOMPOT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71112" w14:textId="101A297A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1C2946">
              <w:rPr>
                <w:rFonts w:cs="Calibri"/>
                <w:sz w:val="16"/>
                <w:szCs w:val="16"/>
                <w:lang w:eastAsia="sl-SI"/>
              </w:rPr>
              <w:t>KISLA JUHA,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690C4" w14:textId="56B5EB96" w:rsidR="00943E0D" w:rsidRPr="00747EE2" w:rsidRDefault="00943E0D" w:rsidP="00943E0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36D55">
              <w:rPr>
                <w:rFonts w:cs="Calibri"/>
                <w:sz w:val="16"/>
                <w:szCs w:val="16"/>
                <w:lang w:eastAsia="sl-SI"/>
              </w:rPr>
              <w:t>KRUH S SIRNIM NAMAZOM, SVEŽA ZELENJAVA, ČAJ (G,L)</w:t>
            </w:r>
          </w:p>
        </w:tc>
      </w:tr>
    </w:tbl>
    <w:p w14:paraId="6A2419C2" w14:textId="77777777" w:rsidR="002A463B" w:rsidRDefault="002A463B" w:rsidP="007D77A1">
      <w:pPr>
        <w:rPr>
          <w:rFonts w:asciiTheme="minorHAnsi" w:hAnsiTheme="minorHAnsi" w:cstheme="minorBidi"/>
        </w:rPr>
      </w:pPr>
    </w:p>
    <w:p w14:paraId="05FD195F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b/>
          <w:sz w:val="12"/>
          <w:szCs w:val="12"/>
        </w:rPr>
        <w:t xml:space="preserve">JEDILNIK BIVALNA ENOTA BOHOVA OKTOBER 2026. št. dok.: </w:t>
      </w:r>
      <w:r w:rsidRPr="007A6139">
        <w:rPr>
          <w:b/>
          <w:sz w:val="12"/>
          <w:szCs w:val="12"/>
        </w:rPr>
        <w:t>12261-1/2026-</w:t>
      </w:r>
      <w:r>
        <w:rPr>
          <w:b/>
          <w:sz w:val="12"/>
          <w:szCs w:val="12"/>
        </w:rPr>
        <w:t>24</w:t>
      </w:r>
    </w:p>
    <w:p w14:paraId="59C30895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 xml:space="preserve">ZAJTRK IN VEČERJA VKLJUČUJETA TOPLI NAPITEK PO IZBIRI IN V SKLADU Z DIETO. </w:t>
      </w:r>
    </w:p>
    <w:p w14:paraId="2A2D2960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NAMAZI IN MLEČNI DODATKI (CORN FLAKES, ČOKOLINO, GRISOLINO, MUSLI…) PRI ZAJTRKU NA VOLJO PO IZBIRI IN V SKLADU Z DIETO</w:t>
      </w:r>
    </w:p>
    <w:p w14:paraId="21991B46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SADJE, KRUH , NAPITEK VES DAN NA RAZPOLAGO (PRI DIETNI PREHRANI JE USKLAJEN Z DIETO)</w:t>
      </w:r>
    </w:p>
    <w:p w14:paraId="09B80647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PRIDRUŽUJEMO SI PRAVICO SPREMEMBE JEDILNIKA. TABELA ALERGENOV JE V PRILOG</w:t>
      </w:r>
    </w:p>
    <w:p w14:paraId="74C2CEEA" w14:textId="326BBC50" w:rsidR="007D77A1" w:rsidRDefault="007D77A1" w:rsidP="007D77A1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 wp14:anchorId="7FD82719" wp14:editId="2260E6C4">
                <wp:simplePos x="0" y="0"/>
                <wp:positionH relativeFrom="column">
                  <wp:posOffset>-3643085</wp:posOffset>
                </wp:positionH>
                <wp:positionV relativeFrom="paragraph">
                  <wp:posOffset>702525</wp:posOffset>
                </wp:positionV>
                <wp:extent cx="360" cy="360"/>
                <wp:effectExtent l="57150" t="57150" r="57150" b="57150"/>
                <wp:wrapNone/>
                <wp:docPr id="691301575" name="Ro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AEC3DC" id="Rokopis 9" o:spid="_x0000_s1026" type="#_x0000_t75" style="position:absolute;margin-left:-287.55pt;margin-top:54.6pt;width:1.45pt;height:1.4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Gn8E3m8AQAAXQQAABAAAAAAAAAAAAAAAAAA0AMAAGRycy9pbmsvaW5rMS54&#10;bWxQSwECLQAUAAYACAAAACEA9Fb9k+AAAAANAQAADwAAAAAAAAAAAAAAAAC6BQAAZHJzL2Rvd25y&#10;ZXYueG1sUEsBAi0AFAAGAAgAAAAhAHkYvJ2/AAAAIQEAABkAAAAAAAAAAAAAAAAAxwYAAGRycy9f&#10;cmVscy9lMm9Eb2MueG1sLnJlbHNQSwUGAAAAAAYABgB4AQAAvQcAAAAA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7A81AA44" wp14:editId="5B6DF454">
                <wp:simplePos x="0" y="0"/>
                <wp:positionH relativeFrom="column">
                  <wp:posOffset>-3443285</wp:posOffset>
                </wp:positionH>
                <wp:positionV relativeFrom="paragraph">
                  <wp:posOffset>-916755</wp:posOffset>
                </wp:positionV>
                <wp:extent cx="360" cy="360"/>
                <wp:effectExtent l="57150" t="57150" r="57150" b="57150"/>
                <wp:wrapNone/>
                <wp:docPr id="1425036332" name="Ro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8B3209" id="Rokopis 8" o:spid="_x0000_s1026" type="#_x0000_t75" style="position:absolute;margin-left:-271.8pt;margin-top:-72.9pt;width:1.45pt;height:1.4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L8NjhLwBAABdBAAAEAAAAAAAAAAAAAAAAADQAwAAZHJzL2luay9pbmsx&#10;LnhtbFBLAQItABQABgAIAAAAIQBzJgev4gAAAA8BAAAPAAAAAAAAAAAAAAAAALoFAABkcnMvZG93&#10;bnJldi54bWxQSwECLQAUAAYACAAAACEAeRi8nb8AAAAhAQAAGQAAAAAAAAAAAAAAAADJBgAAZHJz&#10;L19yZWxzL2Uyb0RvYy54bWwucmVsc1BLBQYAAAAABgAGAHgBAAC/BwAAAAA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24431DA6" wp14:editId="3DD528B2">
                <wp:simplePos x="0" y="0"/>
                <wp:positionH relativeFrom="column">
                  <wp:posOffset>11158220</wp:posOffset>
                </wp:positionH>
                <wp:positionV relativeFrom="paragraph">
                  <wp:posOffset>-211455</wp:posOffset>
                </wp:positionV>
                <wp:extent cx="1800" cy="360"/>
                <wp:effectExtent l="57150" t="57150" r="55880" b="57150"/>
                <wp:wrapNone/>
                <wp:docPr id="1123108481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98253C" id="Rokopis 7" o:spid="_x0000_s1026" type="#_x0000_t75" style="position:absolute;margin-left:877.9pt;margin-top:-17.35pt;width:1.6pt;height:1.4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358701C4" wp14:editId="175B9286">
                <wp:simplePos x="0" y="0"/>
                <wp:positionH relativeFrom="column">
                  <wp:posOffset>12825475</wp:posOffset>
                </wp:positionH>
                <wp:positionV relativeFrom="paragraph">
                  <wp:posOffset>845445</wp:posOffset>
                </wp:positionV>
                <wp:extent cx="360" cy="360"/>
                <wp:effectExtent l="57150" t="57150" r="57150" b="57150"/>
                <wp:wrapNone/>
                <wp:docPr id="516724038" name="Ro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6D1149" id="Rokopis 4" o:spid="_x0000_s1026" type="#_x0000_t75" style="position:absolute;margin-left:1009.2pt;margin-top:65.85pt;width:1.45pt;height:1.4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MfudLy7AQAAXQQAABAAAAAAAAAAAAAAAAAA0AMAAGRycy9pbmsvaW5rMS54&#10;bWxQSwECLQAUAAYACAAAACEA5osoKeEAAAANAQAADwAAAAAAAAAAAAAAAAC5BQAAZHJzL2Rvd25y&#10;ZXYueG1sUEsBAi0AFAAGAAgAAAAhAHkYvJ2/AAAAIQEAABkAAAAAAAAAAAAAAAAAxwYAAGRycy9f&#10;cmVscy9lMm9Eb2MueG1sLnJlbHNQSwUGAAAAAAYABgB4AQAAvQcAAAAA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2F10DBBF" wp14:editId="34CB09A6">
                <wp:simplePos x="0" y="0"/>
                <wp:positionH relativeFrom="column">
                  <wp:posOffset>11453875</wp:posOffset>
                </wp:positionH>
                <wp:positionV relativeFrom="paragraph">
                  <wp:posOffset>404060</wp:posOffset>
                </wp:positionV>
                <wp:extent cx="360" cy="360"/>
                <wp:effectExtent l="57150" t="57150" r="57150" b="57150"/>
                <wp:wrapNone/>
                <wp:docPr id="374456599" name="Ro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0395B2" id="Rokopis 3" o:spid="_x0000_s1026" type="#_x0000_t75" style="position:absolute;margin-left:901.2pt;margin-top:31.1pt;width:1.45pt;height:1.4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gdEEQbwBAABdBAAAEAAAAAAAAAAAAAAAAADQAwAAZHJzL2luay9pbmsxLnht&#10;bFBLAQItABQABgAIAAAAIQBQzVcz3wAAAAsBAAAPAAAAAAAAAAAAAAAAALo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</w:p>
    <w:tbl>
      <w:tblPr>
        <w:tblpPr w:leftFromText="141" w:rightFromText="141" w:vertAnchor="page" w:horzAnchor="margin" w:tblpY="2041"/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7"/>
        <w:gridCol w:w="1398"/>
        <w:gridCol w:w="1814"/>
        <w:gridCol w:w="1814"/>
        <w:gridCol w:w="1814"/>
        <w:gridCol w:w="1814"/>
        <w:gridCol w:w="1814"/>
        <w:gridCol w:w="1814"/>
        <w:gridCol w:w="1814"/>
      </w:tblGrid>
      <w:tr w:rsidR="007D77A1" w:rsidRPr="008B32EB" w14:paraId="449015CE" w14:textId="77777777" w:rsidTr="00C63722">
        <w:trPr>
          <w:trHeight w:val="323"/>
        </w:trPr>
        <w:tc>
          <w:tcPr>
            <w:tcW w:w="917" w:type="dxa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7088E017" w14:textId="77777777" w:rsidR="007D77A1" w:rsidRPr="008B32EB" w:rsidRDefault="007D77A1" w:rsidP="00C63722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398" w:type="dxa"/>
            <w:tcBorders>
              <w:top w:val="single" w:sz="4" w:space="0" w:color="FFFFFF"/>
              <w:left w:val="nil"/>
              <w:bottom w:val="single" w:sz="6" w:space="0" w:color="000000"/>
            </w:tcBorders>
          </w:tcPr>
          <w:p w14:paraId="4E09C093" w14:textId="77777777" w:rsidR="007D77A1" w:rsidRPr="008B32EB" w:rsidRDefault="007D77A1" w:rsidP="00C63722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672DA8BB" w14:textId="1E934348" w:rsidR="007D77A1" w:rsidRPr="00861BC4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5"/>
                <w:szCs w:val="15"/>
                <w:lang w:eastAsia="sl-SI"/>
              </w:rPr>
            </w:pPr>
            <w:r w:rsidRPr="00861BC4">
              <w:rPr>
                <w:rFonts w:cs="Calibri"/>
                <w:b/>
                <w:sz w:val="15"/>
                <w:szCs w:val="15"/>
                <w:lang w:eastAsia="sl-SI"/>
              </w:rPr>
              <w:t xml:space="preserve">PONEDELJEK </w:t>
            </w:r>
            <w:r w:rsidR="008010C7" w:rsidRPr="00861BC4">
              <w:rPr>
                <w:rFonts w:cs="Calibri"/>
                <w:b/>
                <w:sz w:val="15"/>
                <w:szCs w:val="15"/>
                <w:lang w:eastAsia="sl-SI"/>
              </w:rPr>
              <w:t>19.10.2026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5DAF0C43" w14:textId="1288D95B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TOREK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8010C7">
              <w:rPr>
                <w:rFonts w:cs="Calibri"/>
                <w:b/>
                <w:sz w:val="16"/>
                <w:szCs w:val="16"/>
                <w:lang w:eastAsia="sl-SI"/>
              </w:rPr>
              <w:t>20.10.2026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1F76499F" w14:textId="567AFF65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SREDA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8010C7">
              <w:rPr>
                <w:rFonts w:cs="Calibri"/>
                <w:b/>
                <w:sz w:val="16"/>
                <w:szCs w:val="16"/>
                <w:lang w:eastAsia="sl-SI"/>
              </w:rPr>
              <w:t>21</w:t>
            </w:r>
            <w:r w:rsidR="00861BC4">
              <w:rPr>
                <w:rFonts w:cs="Calibri"/>
                <w:b/>
                <w:sz w:val="16"/>
                <w:szCs w:val="16"/>
                <w:lang w:eastAsia="sl-SI"/>
              </w:rPr>
              <w:t>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17F32617" w14:textId="47A4A599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ČETRTEK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8010C7">
              <w:rPr>
                <w:rFonts w:cs="Calibri"/>
                <w:b/>
                <w:sz w:val="16"/>
                <w:szCs w:val="16"/>
                <w:lang w:eastAsia="sl-SI"/>
              </w:rPr>
              <w:t>22</w:t>
            </w:r>
            <w:r w:rsidR="00861BC4">
              <w:rPr>
                <w:rFonts w:cs="Calibri"/>
                <w:b/>
                <w:sz w:val="16"/>
                <w:szCs w:val="16"/>
                <w:lang w:eastAsia="sl-SI"/>
              </w:rPr>
              <w:t>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66090536" w14:textId="1271CB9B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PETEK </w:t>
            </w:r>
            <w:r w:rsidR="008010C7">
              <w:rPr>
                <w:rFonts w:cs="Calibri"/>
                <w:b/>
                <w:sz w:val="16"/>
                <w:szCs w:val="16"/>
                <w:lang w:eastAsia="sl-SI"/>
              </w:rPr>
              <w:t>23</w:t>
            </w:r>
            <w:r w:rsidR="00861BC4">
              <w:rPr>
                <w:rFonts w:cs="Calibri"/>
                <w:b/>
                <w:sz w:val="16"/>
                <w:szCs w:val="16"/>
                <w:lang w:eastAsia="sl-SI"/>
              </w:rPr>
              <w:t>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0319E60D" w14:textId="329CB7CD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SOBOTA </w:t>
            </w:r>
            <w:r w:rsidR="008010C7">
              <w:rPr>
                <w:rFonts w:cs="Calibri"/>
                <w:b/>
                <w:sz w:val="16"/>
                <w:szCs w:val="16"/>
                <w:lang w:eastAsia="sl-SI"/>
              </w:rPr>
              <w:t>24</w:t>
            </w:r>
            <w:r w:rsidR="00861BC4">
              <w:rPr>
                <w:rFonts w:cs="Calibri"/>
                <w:b/>
                <w:sz w:val="16"/>
                <w:szCs w:val="16"/>
                <w:lang w:eastAsia="sl-SI"/>
              </w:rPr>
              <w:t>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</w:tcPr>
          <w:p w14:paraId="139B36C0" w14:textId="4143F9AE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NEDELJA </w:t>
            </w:r>
            <w:r w:rsidR="008010C7">
              <w:rPr>
                <w:rFonts w:cs="Calibri"/>
                <w:b/>
                <w:sz w:val="16"/>
                <w:szCs w:val="16"/>
                <w:lang w:eastAsia="sl-SI"/>
              </w:rPr>
              <w:t>25</w:t>
            </w:r>
            <w:r w:rsidR="00861BC4">
              <w:rPr>
                <w:rFonts w:cs="Calibri"/>
                <w:b/>
                <w:sz w:val="16"/>
                <w:szCs w:val="16"/>
                <w:lang w:eastAsia="sl-SI"/>
              </w:rPr>
              <w:t>.10.2026</w:t>
            </w:r>
          </w:p>
        </w:tc>
      </w:tr>
      <w:tr w:rsidR="0044027B" w:rsidRPr="008B32EB" w14:paraId="7EBD9531" w14:textId="77777777" w:rsidTr="00C63722">
        <w:trPr>
          <w:trHeight w:val="328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A15733" w14:textId="77777777" w:rsidR="0044027B" w:rsidRPr="008B32EB" w:rsidRDefault="0044027B" w:rsidP="0044027B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569B37C9" w14:textId="77777777" w:rsidR="0044027B" w:rsidRPr="008B32EB" w:rsidRDefault="0044027B" w:rsidP="0044027B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1BB80851" w14:textId="77777777" w:rsidR="0044027B" w:rsidRPr="008B32EB" w:rsidRDefault="0044027B" w:rsidP="0044027B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KOSILO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23CD49" w14:textId="77777777" w:rsidR="0044027B" w:rsidRPr="00A57165" w:rsidRDefault="0044027B" w:rsidP="0044027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75CC2" w14:textId="01106D70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cs="Calibri"/>
                <w:sz w:val="16"/>
                <w:szCs w:val="16"/>
                <w:lang w:eastAsia="sl-SI"/>
              </w:rPr>
              <w:t xml:space="preserve">SVINJSKI ZREZEK, MLINCI, RDEČA PESA 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E6666" w14:textId="6E431131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sz w:val="16"/>
                <w:szCs w:val="16"/>
              </w:rPr>
              <w:t>PASULJ S KRANJSKO KLOBASO,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B54C8" w14:textId="1DF764CA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POLENTA</w:t>
            </w:r>
            <w:r w:rsidRPr="00E46D24">
              <w:rPr>
                <w:rFonts w:cs="Calibri"/>
                <w:sz w:val="16"/>
                <w:szCs w:val="16"/>
                <w:lang w:eastAsia="sl-SI"/>
              </w:rPr>
              <w:t>, GOBOVA OMAKA, SOLATA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074EA" w14:textId="36E24C43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PANIRAN PIŠČANČJI ZREZEK, RIŽ,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2234E" w14:textId="229466A1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NJOKI V SMETANOVI OMAKI,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12933" w14:textId="3232027C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KISLA REPA, PEČENICA, AJDOVA KAŠA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65668" w14:textId="43961A46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 xml:space="preserve">JUHA, </w:t>
            </w:r>
            <w:r w:rsidRPr="001F079C">
              <w:rPr>
                <w:rFonts w:cs="Calibri"/>
                <w:sz w:val="16"/>
                <w:szCs w:val="16"/>
                <w:lang w:eastAsia="sl-SI"/>
              </w:rPr>
              <w:t xml:space="preserve"> SVINJSKA REBRCA, </w:t>
            </w:r>
            <w:r>
              <w:rPr>
                <w:rFonts w:cs="Calibri"/>
                <w:sz w:val="16"/>
                <w:szCs w:val="16"/>
                <w:lang w:eastAsia="sl-SI"/>
              </w:rPr>
              <w:t>PRAŽEN KROMPIR</w:t>
            </w:r>
            <w:r w:rsidRPr="001F079C">
              <w:rPr>
                <w:rFonts w:cs="Calibri"/>
                <w:sz w:val="16"/>
                <w:szCs w:val="16"/>
                <w:lang w:eastAsia="sl-SI"/>
              </w:rPr>
              <w:t>, SOLATA (G)</w:t>
            </w:r>
          </w:p>
        </w:tc>
      </w:tr>
      <w:tr w:rsidR="0044027B" w:rsidRPr="008B32EB" w14:paraId="489B24CB" w14:textId="77777777" w:rsidTr="00C63722">
        <w:trPr>
          <w:trHeight w:val="389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116898" w14:textId="77777777" w:rsidR="0044027B" w:rsidRPr="008B32EB" w:rsidRDefault="0044027B" w:rsidP="004402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8E6695C" w14:textId="77777777" w:rsidR="0044027B" w:rsidRPr="00A57165" w:rsidRDefault="0044027B" w:rsidP="0044027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5A64B59A" w14:textId="77777777" w:rsidR="0044027B" w:rsidRPr="00A57165" w:rsidRDefault="0044027B" w:rsidP="0044027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7C436" w14:textId="707AD75A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cs="Calibri"/>
                <w:sz w:val="16"/>
                <w:szCs w:val="16"/>
                <w:lang w:eastAsia="sl-SI"/>
              </w:rPr>
              <w:t xml:space="preserve">SVINJSKI ZREZEK, MLINCI, RDEČA PESA 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F41B5" w14:textId="33A4956D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sz w:val="16"/>
                <w:szCs w:val="16"/>
              </w:rPr>
              <w:t>PASULJ S HRENOVKO,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87A6B" w14:textId="4C0548A5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545B0E">
              <w:rPr>
                <w:rFonts w:cs="Calibri"/>
                <w:sz w:val="16"/>
                <w:szCs w:val="16"/>
                <w:lang w:eastAsia="sl-SI"/>
              </w:rPr>
              <w:t>POLENTA, GOBOVA OMAKA, SOLATA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D4784" w14:textId="01C0B7D0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31EA4">
              <w:rPr>
                <w:rFonts w:cs="Calibri"/>
                <w:sz w:val="16"/>
                <w:szCs w:val="16"/>
                <w:lang w:eastAsia="sl-SI"/>
              </w:rPr>
              <w:t>PANIRAN PIŠČANČJI ZREZEK, RIŽ,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D7B54" w14:textId="5958602E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F3CD6">
              <w:rPr>
                <w:rFonts w:cs="Calibri"/>
                <w:sz w:val="16"/>
                <w:szCs w:val="16"/>
                <w:lang w:eastAsia="sl-SI"/>
              </w:rPr>
              <w:t>NJOKI V SMETANOVI OMAKI,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12068" w14:textId="2E6EB8B4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634D6">
              <w:rPr>
                <w:rFonts w:cs="Calibri"/>
                <w:sz w:val="16"/>
                <w:szCs w:val="16"/>
                <w:lang w:eastAsia="sl-SI"/>
              </w:rPr>
              <w:t>KISLA REPA, PEČENICA, AJDOVA KAŠA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4F5EC" w14:textId="68B0A2C3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E5682">
              <w:rPr>
                <w:rFonts w:cs="Calibri"/>
                <w:sz w:val="16"/>
                <w:szCs w:val="16"/>
                <w:lang w:eastAsia="sl-SI"/>
              </w:rPr>
              <w:t>JUHA,  SVINJSKA REBRCA, KROMPIR, SOLATA (G)</w:t>
            </w:r>
          </w:p>
        </w:tc>
      </w:tr>
      <w:tr w:rsidR="0044027B" w:rsidRPr="008B32EB" w14:paraId="77183D3A" w14:textId="77777777" w:rsidTr="00C63722">
        <w:trPr>
          <w:trHeight w:val="396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DF5338" w14:textId="77777777" w:rsidR="0044027B" w:rsidRPr="008B32EB" w:rsidRDefault="0044027B" w:rsidP="004402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884C28" w14:textId="77777777" w:rsidR="0044027B" w:rsidRPr="00A57165" w:rsidRDefault="0044027B" w:rsidP="0044027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23DE78F2" w14:textId="77777777" w:rsidR="0044027B" w:rsidRPr="00A57165" w:rsidRDefault="0044027B" w:rsidP="0044027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2A14D" w14:textId="5B60F6B8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cs="Calibri"/>
                <w:sz w:val="16"/>
                <w:szCs w:val="16"/>
                <w:lang w:eastAsia="sl-SI"/>
              </w:rPr>
              <w:t xml:space="preserve">SVINJSKI ZREZEK, MLINCI, RDEČA PESA 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2C218" w14:textId="31E5CF8E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highlight w:val="yellow"/>
                <w:lang w:eastAsia="sl-SI"/>
              </w:rPr>
            </w:pPr>
            <w:r w:rsidRPr="00BA68A9">
              <w:rPr>
                <w:sz w:val="16"/>
                <w:szCs w:val="16"/>
              </w:rPr>
              <w:t>PASULJ S KRANJSKO KLOBASO,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CD242" w14:textId="585844D7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545B0E">
              <w:rPr>
                <w:rFonts w:cs="Calibri"/>
                <w:sz w:val="16"/>
                <w:szCs w:val="16"/>
                <w:lang w:eastAsia="sl-SI"/>
              </w:rPr>
              <w:t>POLENTA, GOBOVA OMAKA, SOLATA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B0904" w14:textId="4D55C62B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31EA4">
              <w:rPr>
                <w:rFonts w:cs="Calibri"/>
                <w:sz w:val="16"/>
                <w:szCs w:val="16"/>
                <w:lang w:eastAsia="sl-SI"/>
              </w:rPr>
              <w:t>PANIRAN PIŠČANČJI ZREZEK, RIŽ,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5AC87" w14:textId="6EA04632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F3CD6">
              <w:rPr>
                <w:rFonts w:cs="Calibri"/>
                <w:sz w:val="16"/>
                <w:szCs w:val="16"/>
                <w:lang w:eastAsia="sl-SI"/>
              </w:rPr>
              <w:t>NJOKI V SMETANOVI OMAKI,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89B39" w14:textId="15B1DF8E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634D6">
              <w:rPr>
                <w:rFonts w:cs="Calibri"/>
                <w:sz w:val="16"/>
                <w:szCs w:val="16"/>
                <w:lang w:eastAsia="sl-SI"/>
              </w:rPr>
              <w:t>KISLA REPA, PEČENICA, AJDOVA KAŠA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7ADED" w14:textId="63DA19EF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E5682">
              <w:rPr>
                <w:rFonts w:cs="Calibri"/>
                <w:sz w:val="16"/>
                <w:szCs w:val="16"/>
                <w:lang w:eastAsia="sl-SI"/>
              </w:rPr>
              <w:t>JUHA,  SVINJSKA REBRCA, PRAŽEN KROMPIR, SOLATA (G)</w:t>
            </w:r>
          </w:p>
        </w:tc>
      </w:tr>
      <w:tr w:rsidR="0044027B" w:rsidRPr="008B32EB" w14:paraId="18E97E69" w14:textId="77777777" w:rsidTr="00C63722">
        <w:trPr>
          <w:trHeight w:val="392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F1DBFE" w14:textId="77777777" w:rsidR="0044027B" w:rsidRPr="008B32EB" w:rsidRDefault="0044027B" w:rsidP="0044027B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14919E48" w14:textId="77777777" w:rsidR="0044027B" w:rsidRPr="008B32EB" w:rsidRDefault="0044027B" w:rsidP="0044027B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3171DF23" w14:textId="77777777" w:rsidR="0044027B" w:rsidRPr="008B32EB" w:rsidRDefault="0044027B" w:rsidP="0044027B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MALICA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8A1748" w14:textId="77777777" w:rsidR="0044027B" w:rsidRPr="00A57165" w:rsidRDefault="0044027B" w:rsidP="0044027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C0FA1" w14:textId="4121CD60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PUDING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071AD" w14:textId="48D0B6C3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BA68A9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5B9B0" w14:textId="0A003D58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SADNA SKUTA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1657D" w14:textId="463E1F07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SADNA SOLATA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F2A01" w14:textId="58392303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MAFIN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7B27AE" w14:textId="23011145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BA68A9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E0457" w14:textId="7B003C1C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cs="Calibri"/>
                <w:sz w:val="16"/>
                <w:szCs w:val="16"/>
                <w:lang w:eastAsia="sl-SI"/>
              </w:rPr>
              <w:t>GRŠKI JOGURT Z MEDOM (L)</w:t>
            </w:r>
          </w:p>
        </w:tc>
      </w:tr>
      <w:tr w:rsidR="0044027B" w:rsidRPr="008B32EB" w14:paraId="57C432AF" w14:textId="77777777" w:rsidTr="00C63722">
        <w:trPr>
          <w:trHeight w:val="330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A33EE9" w14:textId="77777777" w:rsidR="0044027B" w:rsidRPr="008B32EB" w:rsidRDefault="0044027B" w:rsidP="004402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1B15666" w14:textId="77777777" w:rsidR="0044027B" w:rsidRPr="00A57165" w:rsidRDefault="0044027B" w:rsidP="0044027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2B4C5428" w14:textId="77777777" w:rsidR="0044027B" w:rsidRPr="00A57165" w:rsidRDefault="0044027B" w:rsidP="0044027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558DA" w14:textId="530EF947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26BCB">
              <w:rPr>
                <w:rFonts w:cs="Calibri"/>
                <w:sz w:val="16"/>
                <w:szCs w:val="16"/>
                <w:lang w:eastAsia="sl-SI"/>
              </w:rPr>
              <w:t>PUDING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E6043" w14:textId="007E036C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BA68A9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C59A" w14:textId="7D55E58D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6F1F14">
              <w:rPr>
                <w:rFonts w:cs="Calibri"/>
                <w:sz w:val="16"/>
                <w:szCs w:val="16"/>
                <w:lang w:eastAsia="sl-SI"/>
              </w:rPr>
              <w:t>SADNA SKUTA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C87ED" w14:textId="63544F94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425A1">
              <w:rPr>
                <w:rFonts w:cs="Calibri"/>
                <w:sz w:val="16"/>
                <w:szCs w:val="16"/>
                <w:lang w:eastAsia="sl-SI"/>
              </w:rPr>
              <w:t>SADNA SOLATA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766E9" w14:textId="347DC1CC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2A12D5">
              <w:rPr>
                <w:rFonts w:cs="Calibri"/>
                <w:sz w:val="16"/>
                <w:szCs w:val="16"/>
                <w:lang w:eastAsia="sl-SI"/>
              </w:rPr>
              <w:t>MAFIN (G)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3F45B" w14:textId="57809190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BA68A9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1F657" w14:textId="7A5D3513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cs="Calibri"/>
                <w:sz w:val="16"/>
                <w:szCs w:val="16"/>
                <w:lang w:eastAsia="sl-SI"/>
              </w:rPr>
              <w:t>GRŠKI JOGURT Z MEDOM (L)</w:t>
            </w:r>
          </w:p>
        </w:tc>
      </w:tr>
      <w:tr w:rsidR="0044027B" w:rsidRPr="008B32EB" w14:paraId="725FCB53" w14:textId="77777777" w:rsidTr="00C63722">
        <w:trPr>
          <w:trHeight w:val="398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D93D91" w14:textId="77777777" w:rsidR="0044027B" w:rsidRPr="008B32EB" w:rsidRDefault="0044027B" w:rsidP="004402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1B9CEC" w14:textId="77777777" w:rsidR="0044027B" w:rsidRPr="00A57165" w:rsidRDefault="0044027B" w:rsidP="0044027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1F5FDAE2" w14:textId="77777777" w:rsidR="0044027B" w:rsidRPr="00A57165" w:rsidRDefault="0044027B" w:rsidP="0044027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CDF14" w14:textId="64CA0C17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26BCB">
              <w:rPr>
                <w:rFonts w:cs="Calibri"/>
                <w:sz w:val="16"/>
                <w:szCs w:val="16"/>
                <w:lang w:eastAsia="sl-SI"/>
              </w:rPr>
              <w:t>PUDING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6C6F9" w14:textId="363EC7AA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BA68A9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C2DF3" w14:textId="217EA185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6F1F14">
              <w:rPr>
                <w:rFonts w:cs="Calibri"/>
                <w:sz w:val="16"/>
                <w:szCs w:val="16"/>
                <w:lang w:eastAsia="sl-SI"/>
              </w:rPr>
              <w:t>SADNA SKUTA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BA7E8" w14:textId="12074037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425A1">
              <w:rPr>
                <w:rFonts w:cs="Calibri"/>
                <w:sz w:val="16"/>
                <w:szCs w:val="16"/>
                <w:lang w:eastAsia="sl-SI"/>
              </w:rPr>
              <w:t>SADNA SOLATA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546F3" w14:textId="3B3729BD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2A12D5">
              <w:rPr>
                <w:rFonts w:cs="Calibri"/>
                <w:sz w:val="16"/>
                <w:szCs w:val="16"/>
                <w:lang w:eastAsia="sl-SI"/>
              </w:rPr>
              <w:t>MAFIN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F9FAF" w14:textId="4E49147F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BA68A9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DDA62" w14:textId="64A427FF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cs="Calibri"/>
                <w:sz w:val="16"/>
                <w:szCs w:val="16"/>
                <w:lang w:eastAsia="sl-SI"/>
              </w:rPr>
              <w:t>GRŠKI JOGURT Z MEDOM (L)</w:t>
            </w:r>
          </w:p>
        </w:tc>
      </w:tr>
      <w:tr w:rsidR="0044027B" w:rsidRPr="008B32EB" w14:paraId="027562DB" w14:textId="77777777" w:rsidTr="00C63722">
        <w:trPr>
          <w:trHeight w:val="405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8144E" w14:textId="77777777" w:rsidR="0044027B" w:rsidRPr="008B32EB" w:rsidRDefault="0044027B" w:rsidP="0044027B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30FFD691" w14:textId="77777777" w:rsidR="0044027B" w:rsidRPr="008B32EB" w:rsidRDefault="0044027B" w:rsidP="0044027B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61D75789" w14:textId="77777777" w:rsidR="0044027B" w:rsidRPr="008B32EB" w:rsidRDefault="0044027B" w:rsidP="0044027B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VEČERJA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45FAF6" w14:textId="77777777" w:rsidR="0044027B" w:rsidRPr="00A57165" w:rsidRDefault="0044027B" w:rsidP="0044027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98131" w14:textId="089F5601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A6BA1">
              <w:rPr>
                <w:rFonts w:cs="Calibri"/>
                <w:sz w:val="16"/>
                <w:szCs w:val="16"/>
                <w:lang w:eastAsia="sl-SI"/>
              </w:rPr>
              <w:t>MLEČNI ZDROB, KAKAV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DF5C4" w14:textId="63B31B35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cs="Calibri"/>
                <w:sz w:val="16"/>
                <w:szCs w:val="16"/>
                <w:lang w:eastAsia="sl-SI"/>
              </w:rPr>
              <w:t>CARSKI PRAŽENEC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A262F" w14:textId="6927BEF5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065004">
              <w:rPr>
                <w:sz w:val="16"/>
                <w:szCs w:val="16"/>
              </w:rPr>
              <w:t xml:space="preserve">HAMBURGER, SVEŽA ZELENJAVA (G,L,J) 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C7CBF1" w14:textId="34D59CC3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JAJČNA OMLETA Z ZELENJAVO, KRUH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7A17B" w14:textId="01EBC3EE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HOT DOG,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AF015" w14:textId="4CC821D4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81FDC">
              <w:rPr>
                <w:sz w:val="16"/>
                <w:szCs w:val="16"/>
              </w:rPr>
              <w:t>TESTENINSKA SOLATA S TUNO (G,L,R1)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92DF8" w14:textId="6231EBF0" w:rsidR="0044027B" w:rsidRPr="00747EE2" w:rsidRDefault="0044027B" w:rsidP="0044027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SENDVIČ, SVEŽA ZELENJAVA, ČAJ (L,G)</w:t>
            </w:r>
          </w:p>
        </w:tc>
      </w:tr>
      <w:tr w:rsidR="00F04F38" w:rsidRPr="008B32EB" w14:paraId="55EA0D9C" w14:textId="77777777" w:rsidTr="00C63722">
        <w:trPr>
          <w:trHeight w:val="383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5E2447" w14:textId="77777777" w:rsidR="00F04F38" w:rsidRPr="008B32EB" w:rsidRDefault="00F04F38" w:rsidP="00F04F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A2A4E3" w14:textId="77777777" w:rsidR="00F04F38" w:rsidRPr="00A57165" w:rsidRDefault="00F04F38" w:rsidP="00F04F38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649C9B5D" w14:textId="77777777" w:rsidR="00F04F38" w:rsidRPr="00A57165" w:rsidRDefault="00F04F38" w:rsidP="00F04F38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12536" w14:textId="4507EA32" w:rsidR="00F04F38" w:rsidRPr="00747EE2" w:rsidRDefault="00F04F38" w:rsidP="00F04F38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A6BA1">
              <w:rPr>
                <w:rFonts w:cs="Calibri"/>
                <w:sz w:val="16"/>
                <w:szCs w:val="16"/>
                <w:lang w:eastAsia="sl-SI"/>
              </w:rPr>
              <w:t xml:space="preserve">MLEČNI ZDROB, </w:t>
            </w:r>
            <w:r>
              <w:rPr>
                <w:rFonts w:cs="Calibri"/>
                <w:sz w:val="16"/>
                <w:szCs w:val="16"/>
                <w:lang w:eastAsia="sl-SI"/>
              </w:rPr>
              <w:t>CIMET</w:t>
            </w:r>
            <w:r w:rsidRPr="00FA6BA1">
              <w:rPr>
                <w:rFonts w:cs="Calibri"/>
                <w:sz w:val="16"/>
                <w:szCs w:val="16"/>
                <w:lang w:eastAsia="sl-SI"/>
              </w:rPr>
              <w:t xml:space="preserve">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D6E12" w14:textId="5BB058E1" w:rsidR="00F04F38" w:rsidRPr="00747EE2" w:rsidRDefault="00F04F38" w:rsidP="00F04F38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cs="Calibri"/>
                <w:sz w:val="16"/>
                <w:szCs w:val="16"/>
                <w:lang w:eastAsia="sl-SI"/>
              </w:rPr>
              <w:t>CARSKI PRAŽENEC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48021" w14:textId="174E8BFA" w:rsidR="00F04F38" w:rsidRPr="00747EE2" w:rsidRDefault="00F04F38" w:rsidP="00F04F38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065004">
              <w:rPr>
                <w:sz w:val="16"/>
                <w:szCs w:val="16"/>
              </w:rPr>
              <w:t xml:space="preserve">HAMBURGER, SVEŽA ZELENJAVA (G,L,J)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458CB" w14:textId="3B5CC04D" w:rsidR="00F04F38" w:rsidRPr="00747EE2" w:rsidRDefault="00F04F38" w:rsidP="00F04F38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6B41D9">
              <w:rPr>
                <w:rFonts w:cs="Calibri"/>
                <w:sz w:val="16"/>
                <w:szCs w:val="16"/>
                <w:lang w:eastAsia="sl-SI"/>
              </w:rPr>
              <w:t>JAJČNA OMLETA Z ZELENJAVO, KRUH (G,J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F1F50" w14:textId="704A1293" w:rsidR="00F04F38" w:rsidRPr="00747EE2" w:rsidRDefault="00F04F38" w:rsidP="00F04F38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75D9E">
              <w:rPr>
                <w:rFonts w:cs="Calibri"/>
                <w:sz w:val="16"/>
                <w:szCs w:val="16"/>
                <w:lang w:eastAsia="sl-SI"/>
              </w:rPr>
              <w:t>HOT DOG,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12969" w14:textId="64B791FA" w:rsidR="00F04F38" w:rsidRPr="00747EE2" w:rsidRDefault="00F04F38" w:rsidP="00F04F38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81FDC">
              <w:rPr>
                <w:sz w:val="16"/>
                <w:szCs w:val="16"/>
              </w:rPr>
              <w:t>TESTENINSKA SOLATA S TUNO (G,L,R1)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E89D2" w14:textId="6E918839" w:rsidR="00F04F38" w:rsidRPr="00747EE2" w:rsidRDefault="00F04F38" w:rsidP="00F04F38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F1A56">
              <w:rPr>
                <w:rFonts w:cs="Calibri"/>
                <w:sz w:val="16"/>
                <w:szCs w:val="16"/>
                <w:lang w:eastAsia="sl-SI"/>
              </w:rPr>
              <w:t>SENDVIČ, SVEŽA ZELENJAVA, ČAJ (L,G)</w:t>
            </w:r>
          </w:p>
        </w:tc>
      </w:tr>
      <w:tr w:rsidR="00F04F38" w:rsidRPr="008B32EB" w14:paraId="1D4F2200" w14:textId="77777777" w:rsidTr="00C63722">
        <w:trPr>
          <w:trHeight w:val="402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190F16" w14:textId="77777777" w:rsidR="00F04F38" w:rsidRPr="008B32EB" w:rsidRDefault="00F04F38" w:rsidP="00F04F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648AAB" w14:textId="77777777" w:rsidR="00F04F38" w:rsidRPr="00A57165" w:rsidRDefault="00F04F38" w:rsidP="00F04F38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5F28AD7E" w14:textId="77777777" w:rsidR="00F04F38" w:rsidRPr="00A57165" w:rsidRDefault="00F04F38" w:rsidP="00F04F38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49FC7" w14:textId="417A6007" w:rsidR="00F04F38" w:rsidRPr="00747EE2" w:rsidRDefault="00F04F38" w:rsidP="00F04F38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A6BA1">
              <w:rPr>
                <w:rFonts w:cs="Calibri"/>
                <w:sz w:val="16"/>
                <w:szCs w:val="16"/>
                <w:lang w:eastAsia="sl-SI"/>
              </w:rPr>
              <w:t>MLEČNI ZDROB, KAKAV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2696F" w14:textId="0EC2BCCB" w:rsidR="00F04F38" w:rsidRPr="00747EE2" w:rsidRDefault="00F04F38" w:rsidP="00F04F38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A68A9">
              <w:rPr>
                <w:rFonts w:cs="Calibri"/>
                <w:sz w:val="16"/>
                <w:szCs w:val="16"/>
                <w:lang w:eastAsia="sl-SI"/>
              </w:rPr>
              <w:t>CARSKI PRAŽENEC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3C6DB" w14:textId="5FD17FD3" w:rsidR="00F04F38" w:rsidRPr="00747EE2" w:rsidRDefault="00F04F38" w:rsidP="00F04F38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065004">
              <w:rPr>
                <w:sz w:val="16"/>
                <w:szCs w:val="16"/>
              </w:rPr>
              <w:t xml:space="preserve">HAMBURGER, SVEŽA ZELENJAVA (G,L,J) 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07907" w14:textId="0321B7D1" w:rsidR="00F04F38" w:rsidRPr="00747EE2" w:rsidRDefault="00F04F38" w:rsidP="00F04F38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6B41D9">
              <w:rPr>
                <w:rFonts w:cs="Calibri"/>
                <w:sz w:val="16"/>
                <w:szCs w:val="16"/>
                <w:lang w:eastAsia="sl-SI"/>
              </w:rPr>
              <w:t>JAJČNA OMLETA Z ZELENJAVO, KRUH (G,J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FE798" w14:textId="3F95918F" w:rsidR="00F04F38" w:rsidRPr="00747EE2" w:rsidRDefault="00F04F38" w:rsidP="00F04F38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75D9E">
              <w:rPr>
                <w:rFonts w:cs="Calibri"/>
                <w:sz w:val="16"/>
                <w:szCs w:val="16"/>
                <w:lang w:eastAsia="sl-SI"/>
              </w:rPr>
              <w:t>HOT DOG,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4B232" w14:textId="67FE0379" w:rsidR="00F04F38" w:rsidRPr="00747EE2" w:rsidRDefault="00F04F38" w:rsidP="00F04F38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81FDC">
              <w:rPr>
                <w:sz w:val="16"/>
                <w:szCs w:val="16"/>
              </w:rPr>
              <w:t>TESTENINSKA SOLATA S TUNO (G,L,R1)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50B4C" w14:textId="5CA697C6" w:rsidR="00F04F38" w:rsidRPr="00747EE2" w:rsidRDefault="00F04F38" w:rsidP="00F04F38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F1A56">
              <w:rPr>
                <w:rFonts w:cs="Calibri"/>
                <w:sz w:val="16"/>
                <w:szCs w:val="16"/>
                <w:lang w:eastAsia="sl-SI"/>
              </w:rPr>
              <w:t>SENDVIČ, SVEŽA ZELENJAVA, ČAJ (L,G)</w:t>
            </w:r>
          </w:p>
        </w:tc>
      </w:tr>
    </w:tbl>
    <w:p w14:paraId="3D199618" w14:textId="77777777" w:rsidR="002A463B" w:rsidRDefault="002A463B" w:rsidP="007D77A1">
      <w:pPr>
        <w:rPr>
          <w:rFonts w:asciiTheme="minorHAnsi" w:hAnsiTheme="minorHAnsi" w:cstheme="minorBidi"/>
        </w:rPr>
      </w:pPr>
    </w:p>
    <w:p w14:paraId="199FEB2A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b/>
          <w:sz w:val="12"/>
          <w:szCs w:val="12"/>
        </w:rPr>
        <w:t xml:space="preserve">JEDILNIK BIVALNA ENOTA BOHOVA OKTOBER 2026. št. dok.: </w:t>
      </w:r>
      <w:r w:rsidRPr="007A6139">
        <w:rPr>
          <w:b/>
          <w:sz w:val="12"/>
          <w:szCs w:val="12"/>
        </w:rPr>
        <w:t>12261-1/2026-</w:t>
      </w:r>
      <w:r>
        <w:rPr>
          <w:b/>
          <w:sz w:val="12"/>
          <w:szCs w:val="12"/>
        </w:rPr>
        <w:t>24</w:t>
      </w:r>
    </w:p>
    <w:p w14:paraId="270D78EF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 xml:space="preserve">ZAJTRK IN VEČERJA VKLJUČUJETA TOPLI NAPITEK PO IZBIRI IN V SKLADU Z DIETO. </w:t>
      </w:r>
    </w:p>
    <w:p w14:paraId="4AE53806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NAMAZI IN MLEČNI DODATKI (CORN FLAKES, ČOKOLINO, GRISOLINO, MUSLI…) PRI ZAJTRKU NA VOLJO PO IZBIRI IN V SKLADU Z DIETO</w:t>
      </w:r>
    </w:p>
    <w:p w14:paraId="56A317CB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SADJE, KRUH , NAPITEK VES DAN NA RAZPOLAGO (PRI DIETNI PREHRANI JE USKLAJEN Z DIETO)</w:t>
      </w:r>
    </w:p>
    <w:p w14:paraId="49D4A9E0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PRIDRUŽUJEMO SI PRAVICO SPREMEMBE JEDILNIKA. TABELA ALERGENOV JE V PRILOG</w:t>
      </w:r>
    </w:p>
    <w:p w14:paraId="6C3E0848" w14:textId="6B9137E1" w:rsidR="007D77A1" w:rsidRDefault="007D77A1" w:rsidP="007D77A1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 wp14:anchorId="71552146" wp14:editId="69EA72EA">
                <wp:simplePos x="0" y="0"/>
                <wp:positionH relativeFrom="column">
                  <wp:posOffset>-3643085</wp:posOffset>
                </wp:positionH>
                <wp:positionV relativeFrom="paragraph">
                  <wp:posOffset>702525</wp:posOffset>
                </wp:positionV>
                <wp:extent cx="360" cy="360"/>
                <wp:effectExtent l="57150" t="57150" r="57150" b="57150"/>
                <wp:wrapNone/>
                <wp:docPr id="743361056" name="Ro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39F4D1" id="Rokopis 9" o:spid="_x0000_s1026" type="#_x0000_t75" style="position:absolute;margin-left:-287.55pt;margin-top:54.6pt;width:1.45pt;height:1.4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LrAie+8AQAAXQQAABAAAAAAAAAAAAAAAAAA0AMAAGRycy9pbmsvaW5rMS54&#10;bWxQSwECLQAUAAYACAAAACEA9Fb9k+AAAAANAQAADwAAAAAAAAAAAAAAAAC6BQAAZHJzL2Rvd25y&#10;ZXYueG1sUEsBAi0AFAAGAAgAAAAhAHkYvJ2/AAAAIQEAABkAAAAAAAAAAAAAAAAAxwYAAGRycy9f&#10;cmVscy9lMm9Eb2MueG1sLnJlbHNQSwUGAAAAAAYABgB4AQAAvQcAAAAA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624757D8" wp14:editId="6601D554">
                <wp:simplePos x="0" y="0"/>
                <wp:positionH relativeFrom="column">
                  <wp:posOffset>-3443285</wp:posOffset>
                </wp:positionH>
                <wp:positionV relativeFrom="paragraph">
                  <wp:posOffset>-916755</wp:posOffset>
                </wp:positionV>
                <wp:extent cx="360" cy="360"/>
                <wp:effectExtent l="57150" t="57150" r="57150" b="57150"/>
                <wp:wrapNone/>
                <wp:docPr id="949573437" name="Ro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CBAE02" id="Rokopis 8" o:spid="_x0000_s1026" type="#_x0000_t75" style="position:absolute;margin-left:-271.8pt;margin-top:-72.9pt;width:1.45pt;height:1.4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D8//kSuwEAAF0EAAAQAAAAAAAAAAAAAAAAANADAABkcnMvaW5rL2luazEu&#10;eG1sUEsBAi0AFAAGAAgAAAAhAHMmB6/iAAAADwEAAA8AAAAAAAAAAAAAAAAAuQ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6F61EBE0" wp14:editId="1AA2F3F4">
                <wp:simplePos x="0" y="0"/>
                <wp:positionH relativeFrom="column">
                  <wp:posOffset>11158220</wp:posOffset>
                </wp:positionH>
                <wp:positionV relativeFrom="paragraph">
                  <wp:posOffset>-211455</wp:posOffset>
                </wp:positionV>
                <wp:extent cx="1800" cy="360"/>
                <wp:effectExtent l="57150" t="57150" r="55880" b="57150"/>
                <wp:wrapNone/>
                <wp:docPr id="2049932603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D15BC8" id="Rokopis 7" o:spid="_x0000_s1026" type="#_x0000_t75" style="position:absolute;margin-left:877.9pt;margin-top:-17.35pt;width:1.6pt;height:1.4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7875899D" wp14:editId="502D5228">
                <wp:simplePos x="0" y="0"/>
                <wp:positionH relativeFrom="column">
                  <wp:posOffset>12825475</wp:posOffset>
                </wp:positionH>
                <wp:positionV relativeFrom="paragraph">
                  <wp:posOffset>845445</wp:posOffset>
                </wp:positionV>
                <wp:extent cx="360" cy="360"/>
                <wp:effectExtent l="57150" t="57150" r="57150" b="57150"/>
                <wp:wrapNone/>
                <wp:docPr id="2011322384" name="Ro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927879" id="Rokopis 4" o:spid="_x0000_s1026" type="#_x0000_t75" style="position:absolute;margin-left:1009.2pt;margin-top:65.85pt;width:1.45pt;height:1.4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AU0u4qvAEAAF0EAAAQAAAAAAAAAAAAAAAAANADAABkcnMvaW5rL2luazEu&#10;eG1sUEsBAi0AFAAGAAgAAAAhAOaLKCnhAAAADQEAAA8AAAAAAAAAAAAAAAAAug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75B5A7C3" wp14:editId="54F1DEDF">
                <wp:simplePos x="0" y="0"/>
                <wp:positionH relativeFrom="column">
                  <wp:posOffset>11453875</wp:posOffset>
                </wp:positionH>
                <wp:positionV relativeFrom="paragraph">
                  <wp:posOffset>404060</wp:posOffset>
                </wp:positionV>
                <wp:extent cx="360" cy="360"/>
                <wp:effectExtent l="57150" t="57150" r="57150" b="57150"/>
                <wp:wrapNone/>
                <wp:docPr id="102633470" name="Ro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FFD00E" id="Rokopis 3" o:spid="_x0000_s1026" type="#_x0000_t75" style="position:absolute;margin-left:901.2pt;margin-top:31.1pt;width:1.45pt;height:1.4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Uu2e17wBAABdBAAAEAAAAAAAAAAAAAAAAADQAwAAZHJzL2luay9pbmsxLnht&#10;bFBLAQItABQABgAIAAAAIQBQzVcz3wAAAAsBAAAPAAAAAAAAAAAAAAAAALo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</w:p>
    <w:tbl>
      <w:tblPr>
        <w:tblpPr w:leftFromText="141" w:rightFromText="141" w:vertAnchor="page" w:horzAnchor="margin" w:tblpY="2041"/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7"/>
        <w:gridCol w:w="1398"/>
        <w:gridCol w:w="1814"/>
        <w:gridCol w:w="1814"/>
        <w:gridCol w:w="1814"/>
        <w:gridCol w:w="1814"/>
        <w:gridCol w:w="1814"/>
        <w:gridCol w:w="1814"/>
        <w:gridCol w:w="1814"/>
      </w:tblGrid>
      <w:tr w:rsidR="007D77A1" w:rsidRPr="008B32EB" w14:paraId="0317BDAC" w14:textId="77777777" w:rsidTr="00C63722">
        <w:trPr>
          <w:trHeight w:val="323"/>
        </w:trPr>
        <w:tc>
          <w:tcPr>
            <w:tcW w:w="917" w:type="dxa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22D0B056" w14:textId="77777777" w:rsidR="007D77A1" w:rsidRPr="008B32EB" w:rsidRDefault="007D77A1" w:rsidP="00C63722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398" w:type="dxa"/>
            <w:tcBorders>
              <w:top w:val="single" w:sz="4" w:space="0" w:color="FFFFFF"/>
              <w:left w:val="nil"/>
              <w:bottom w:val="single" w:sz="6" w:space="0" w:color="000000"/>
            </w:tcBorders>
          </w:tcPr>
          <w:p w14:paraId="3B09A896" w14:textId="77777777" w:rsidR="007D77A1" w:rsidRPr="008B32EB" w:rsidRDefault="007D77A1" w:rsidP="00C63722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7C95580F" w14:textId="7CA3EF4F" w:rsidR="007D77A1" w:rsidRPr="003A4A5B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5"/>
                <w:szCs w:val="15"/>
                <w:lang w:eastAsia="sl-SI"/>
              </w:rPr>
            </w:pPr>
            <w:r w:rsidRPr="003A4A5B">
              <w:rPr>
                <w:rFonts w:cs="Calibri"/>
                <w:b/>
                <w:sz w:val="15"/>
                <w:szCs w:val="15"/>
                <w:lang w:eastAsia="sl-SI"/>
              </w:rPr>
              <w:t xml:space="preserve">PONEDELJEK </w:t>
            </w:r>
            <w:r w:rsidR="003A4A5B" w:rsidRPr="003A4A5B">
              <w:rPr>
                <w:rFonts w:cs="Calibri"/>
                <w:b/>
                <w:sz w:val="15"/>
                <w:szCs w:val="15"/>
                <w:lang w:eastAsia="sl-SI"/>
              </w:rPr>
              <w:t>26.10.2026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086021ED" w14:textId="3820A1A9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TOREK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3A4A5B">
              <w:rPr>
                <w:rFonts w:cs="Calibri"/>
                <w:b/>
                <w:sz w:val="16"/>
                <w:szCs w:val="16"/>
                <w:lang w:eastAsia="sl-SI"/>
              </w:rPr>
              <w:t>27.10.2026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6B0238EB" w14:textId="56E6A2E4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SREDA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3A4A5B">
              <w:rPr>
                <w:rFonts w:cs="Calibri"/>
                <w:b/>
                <w:sz w:val="16"/>
                <w:szCs w:val="16"/>
                <w:lang w:eastAsia="sl-SI"/>
              </w:rPr>
              <w:t>28.10.2026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4F4E7593" w14:textId="6903DE24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ČETRTEK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3A4A5B">
              <w:rPr>
                <w:rFonts w:cs="Calibri"/>
                <w:b/>
                <w:sz w:val="16"/>
                <w:szCs w:val="16"/>
                <w:lang w:eastAsia="sl-SI"/>
              </w:rPr>
              <w:t>29.10.2026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100158F4" w14:textId="546DF8B3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PETEK </w:t>
            </w:r>
            <w:r w:rsidR="003A4A5B">
              <w:rPr>
                <w:rFonts w:cs="Calibri"/>
                <w:b/>
                <w:sz w:val="16"/>
                <w:szCs w:val="16"/>
                <w:lang w:eastAsia="sl-SI"/>
              </w:rPr>
              <w:t>30.10.2026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1EBE463C" w14:textId="19EABAE7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SOBOTA </w:t>
            </w:r>
            <w:r w:rsidR="003A4A5B">
              <w:rPr>
                <w:rFonts w:cs="Calibri"/>
                <w:b/>
                <w:sz w:val="16"/>
                <w:szCs w:val="16"/>
                <w:lang w:eastAsia="sl-SI"/>
              </w:rPr>
              <w:t>31.10.2026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</w:tcPr>
          <w:p w14:paraId="04992B1E" w14:textId="77777777" w:rsidR="007D77A1" w:rsidRPr="00A57165" w:rsidRDefault="007D77A1" w:rsidP="00C63722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NEDELJA </w:t>
            </w:r>
          </w:p>
        </w:tc>
      </w:tr>
      <w:tr w:rsidR="0097664F" w:rsidRPr="008B32EB" w14:paraId="151E6358" w14:textId="77777777" w:rsidTr="00C63722">
        <w:trPr>
          <w:trHeight w:val="328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D4238F" w14:textId="77777777" w:rsidR="0097664F" w:rsidRPr="008B32EB" w:rsidRDefault="0097664F" w:rsidP="0097664F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25650802" w14:textId="77777777" w:rsidR="0097664F" w:rsidRPr="008B32EB" w:rsidRDefault="0097664F" w:rsidP="0097664F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2FF10427" w14:textId="77777777" w:rsidR="0097664F" w:rsidRPr="008B32EB" w:rsidRDefault="0097664F" w:rsidP="0097664F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KOSILO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391453" w14:textId="77777777" w:rsidR="0097664F" w:rsidRPr="00A57165" w:rsidRDefault="0097664F" w:rsidP="0097664F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D8AEB" w14:textId="60177089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E1507">
              <w:rPr>
                <w:rFonts w:cs="Calibri"/>
                <w:sz w:val="16"/>
                <w:szCs w:val="16"/>
                <w:lang w:eastAsia="sl-SI"/>
              </w:rPr>
              <w:t>KROMPIRJEV ZOS, HRENOVKA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74040" w14:textId="7E45240A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TESTENINE Z ZELENJAVNO OMAKO,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899C9" w14:textId="3D847F88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D57194">
              <w:rPr>
                <w:sz w:val="16"/>
                <w:szCs w:val="16"/>
              </w:rPr>
              <w:t>KROMPIRJEVA MUSAKA, SOLATA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09940" w14:textId="2B2E0234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BORANJA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3EEEF" w14:textId="3358E699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1F079C">
              <w:rPr>
                <w:rFonts w:cs="Calibri"/>
                <w:sz w:val="16"/>
                <w:szCs w:val="16"/>
                <w:lang w:eastAsia="sl-SI"/>
              </w:rPr>
              <w:t>MAKARONI Z BOLONESE OMAKO IN PARMEZANOM</w:t>
            </w:r>
            <w:r w:rsidRPr="00B375EB">
              <w:rPr>
                <w:sz w:val="16"/>
                <w:szCs w:val="16"/>
              </w:rPr>
              <w:t>, SOLATA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239FD" w14:textId="1201FC91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PEČENE PERUTNIČKE, KROMPIR,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77FCA" w14:textId="77777777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97664F" w:rsidRPr="008B32EB" w14:paraId="7FCFF6D1" w14:textId="77777777" w:rsidTr="00C63722">
        <w:trPr>
          <w:trHeight w:val="389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D5DD37" w14:textId="77777777" w:rsidR="0097664F" w:rsidRPr="008B32EB" w:rsidRDefault="0097664F" w:rsidP="009766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94744D" w14:textId="77777777" w:rsidR="0097664F" w:rsidRPr="00A57165" w:rsidRDefault="0097664F" w:rsidP="0097664F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563E8856" w14:textId="77777777" w:rsidR="0097664F" w:rsidRPr="00A57165" w:rsidRDefault="0097664F" w:rsidP="0097664F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12754" w14:textId="1F1D4D77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A219AF">
              <w:rPr>
                <w:rFonts w:cs="Calibri"/>
                <w:sz w:val="16"/>
                <w:szCs w:val="16"/>
                <w:lang w:eastAsia="sl-SI"/>
              </w:rPr>
              <w:t>KROMPIRJEV ZOS, HRENOVKA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EA46C" w14:textId="42318587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5E7ABB">
              <w:rPr>
                <w:rFonts w:cs="Calibri"/>
                <w:sz w:val="16"/>
                <w:szCs w:val="16"/>
                <w:lang w:eastAsia="sl-SI"/>
              </w:rPr>
              <w:t>TESTENINE Z ZELENJAVNO OMAKO,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69415" w14:textId="00DC67D6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D57194">
              <w:rPr>
                <w:sz w:val="16"/>
                <w:szCs w:val="16"/>
              </w:rPr>
              <w:t>KROMPIRJEVA MUSAKA, SOLATA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BC318" w14:textId="1F174508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83EBF">
              <w:rPr>
                <w:rFonts w:cs="Calibri"/>
                <w:sz w:val="16"/>
                <w:szCs w:val="16"/>
                <w:lang w:eastAsia="sl-SI"/>
              </w:rPr>
              <w:t>BORANJA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844EA" w14:textId="74933D71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1F079C">
              <w:rPr>
                <w:rFonts w:cs="Calibri"/>
                <w:sz w:val="16"/>
                <w:szCs w:val="16"/>
                <w:lang w:eastAsia="sl-SI"/>
              </w:rPr>
              <w:t>MAKARONI Z BOLONESE OMAKO IN PARMEZANOM</w:t>
            </w:r>
            <w:r>
              <w:rPr>
                <w:sz w:val="16"/>
                <w:szCs w:val="16"/>
              </w:rPr>
              <w:t xml:space="preserve">, </w:t>
            </w:r>
            <w:r w:rsidRPr="00B375EB">
              <w:rPr>
                <w:sz w:val="16"/>
                <w:szCs w:val="16"/>
              </w:rPr>
              <w:t>SOLATA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88CA4" w14:textId="71430B4F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PEČENE PERUTNIČKE, KROMPIR,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83BED" w14:textId="77777777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97664F" w:rsidRPr="008B32EB" w14:paraId="56FC6AB9" w14:textId="77777777" w:rsidTr="00C63722">
        <w:trPr>
          <w:trHeight w:val="396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3CBCB7" w14:textId="77777777" w:rsidR="0097664F" w:rsidRPr="008B32EB" w:rsidRDefault="0097664F" w:rsidP="009766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D209E01" w14:textId="77777777" w:rsidR="0097664F" w:rsidRPr="00A57165" w:rsidRDefault="0097664F" w:rsidP="0097664F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675A9149" w14:textId="77777777" w:rsidR="0097664F" w:rsidRPr="00A57165" w:rsidRDefault="0097664F" w:rsidP="0097664F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4805A" w14:textId="22881D6A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A219AF">
              <w:rPr>
                <w:rFonts w:cs="Calibri"/>
                <w:sz w:val="16"/>
                <w:szCs w:val="16"/>
                <w:lang w:eastAsia="sl-SI"/>
              </w:rPr>
              <w:t>KROMPIRJEV ZOS, HRENOVKA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CC693" w14:textId="5ADD267A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highlight w:val="yellow"/>
                <w:lang w:eastAsia="sl-SI"/>
              </w:rPr>
            </w:pPr>
            <w:r w:rsidRPr="005E7ABB">
              <w:rPr>
                <w:rFonts w:cs="Calibri"/>
                <w:sz w:val="16"/>
                <w:szCs w:val="16"/>
                <w:lang w:eastAsia="sl-SI"/>
              </w:rPr>
              <w:t>TESTENINE Z ZELENJAVNO OMAKO,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AD2FC" w14:textId="7119F9C9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D57194">
              <w:rPr>
                <w:sz w:val="16"/>
                <w:szCs w:val="16"/>
              </w:rPr>
              <w:t>KROMPIRJEVA MUSAKA, SOLATA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D08BC" w14:textId="5AC009F7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83EBF">
              <w:rPr>
                <w:rFonts w:cs="Calibri"/>
                <w:sz w:val="16"/>
                <w:szCs w:val="16"/>
                <w:lang w:eastAsia="sl-SI"/>
              </w:rPr>
              <w:t>BORANJA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4B916" w14:textId="4FA90B4A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1F079C">
              <w:rPr>
                <w:rFonts w:cs="Calibri"/>
                <w:sz w:val="16"/>
                <w:szCs w:val="16"/>
                <w:lang w:eastAsia="sl-SI"/>
              </w:rPr>
              <w:t>MAKARONI Z BOLONESE OMAKO IN PARMEZANOM</w:t>
            </w:r>
            <w:r w:rsidRPr="00B375EB">
              <w:rPr>
                <w:sz w:val="16"/>
                <w:szCs w:val="16"/>
              </w:rPr>
              <w:t>, SOLATA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D61F3" w14:textId="3415BE3A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PEČENE PERUTNIČKE, KROMPIR,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382C4" w14:textId="77777777" w:rsidR="0097664F" w:rsidRPr="00747EE2" w:rsidRDefault="0097664F" w:rsidP="0097664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315E82" w:rsidRPr="008B32EB" w14:paraId="3C7E7EFB" w14:textId="77777777" w:rsidTr="00C63722">
        <w:trPr>
          <w:trHeight w:val="392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972D06" w14:textId="77777777" w:rsidR="00315E82" w:rsidRPr="008B32EB" w:rsidRDefault="00315E82" w:rsidP="00315E82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3EA715A6" w14:textId="77777777" w:rsidR="00315E82" w:rsidRPr="008B32EB" w:rsidRDefault="00315E82" w:rsidP="00315E82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2AF64C4F" w14:textId="77777777" w:rsidR="00315E82" w:rsidRPr="008B32EB" w:rsidRDefault="00315E82" w:rsidP="00315E82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MALICA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5DA45B8" w14:textId="77777777" w:rsidR="00315E82" w:rsidRPr="00A57165" w:rsidRDefault="00315E82" w:rsidP="00315E82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18792" w14:textId="0C9085EA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NAPOLITANKE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AE32C" w14:textId="1F6E1915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E1507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9E1507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A07D9" w14:textId="5DC50182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SADNI JOGURT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BC2DB" w14:textId="2085B7B5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E1507">
              <w:rPr>
                <w:rFonts w:cs="Calibri"/>
                <w:sz w:val="16"/>
                <w:szCs w:val="16"/>
                <w:lang w:eastAsia="sl-SI"/>
              </w:rPr>
              <w:t>TORTA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F4026" w14:textId="2322FDCF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NAVADNI JOGURT Z MEDOM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ECBD8F" w14:textId="46CF09C4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E7383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0E2EE" w14:textId="77777777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315E82" w:rsidRPr="008B32EB" w14:paraId="576554DC" w14:textId="77777777" w:rsidTr="00C63722">
        <w:trPr>
          <w:trHeight w:val="330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DA37B4" w14:textId="77777777" w:rsidR="00315E82" w:rsidRPr="008B32EB" w:rsidRDefault="00315E82" w:rsidP="00315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97CA08" w14:textId="77777777" w:rsidR="00315E82" w:rsidRPr="00A57165" w:rsidRDefault="00315E82" w:rsidP="00315E82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232E865A" w14:textId="77777777" w:rsidR="00315E82" w:rsidRPr="00A57165" w:rsidRDefault="00315E82" w:rsidP="00315E82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4DE52" w14:textId="69D7D1FC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DIABETIČNI KEKSI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1CF66" w14:textId="179F90C2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E1507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9E1507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E4D34" w14:textId="5F811EA4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1D221D">
              <w:rPr>
                <w:rFonts w:cs="Calibri"/>
                <w:sz w:val="16"/>
                <w:szCs w:val="16"/>
                <w:lang w:eastAsia="sl-SI"/>
              </w:rPr>
              <w:t>SADNI JOGURT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492DD" w14:textId="6A470F9B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E1507">
              <w:rPr>
                <w:rFonts w:cs="Calibri"/>
                <w:sz w:val="16"/>
                <w:szCs w:val="16"/>
                <w:lang w:eastAsia="sl-SI"/>
              </w:rPr>
              <w:t>TORTA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3135B" w14:textId="106FC592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310AB">
              <w:rPr>
                <w:rFonts w:cs="Calibri"/>
                <w:sz w:val="16"/>
                <w:szCs w:val="16"/>
                <w:lang w:eastAsia="sl-SI"/>
              </w:rPr>
              <w:t xml:space="preserve">NAVADNI JOGURT Z </w:t>
            </w:r>
            <w:r>
              <w:rPr>
                <w:rFonts w:cs="Calibri"/>
                <w:sz w:val="16"/>
                <w:szCs w:val="16"/>
                <w:lang w:eastAsia="sl-SI"/>
              </w:rPr>
              <w:t xml:space="preserve"> DIA. </w:t>
            </w:r>
            <w:r w:rsidRPr="008310AB">
              <w:rPr>
                <w:rFonts w:cs="Calibri"/>
                <w:sz w:val="16"/>
                <w:szCs w:val="16"/>
                <w:lang w:eastAsia="sl-SI"/>
              </w:rPr>
              <w:t>MEDOM (L)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A798E" w14:textId="0FB67C2C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E7383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5FAD9" w14:textId="77777777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315E82" w:rsidRPr="008B32EB" w14:paraId="6D058BB3" w14:textId="77777777" w:rsidTr="00C63722">
        <w:trPr>
          <w:trHeight w:val="398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7569B1" w14:textId="77777777" w:rsidR="00315E82" w:rsidRPr="008B32EB" w:rsidRDefault="00315E82" w:rsidP="00315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464891C" w14:textId="77777777" w:rsidR="00315E82" w:rsidRPr="00A57165" w:rsidRDefault="00315E82" w:rsidP="00315E82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7FECE0E4" w14:textId="77777777" w:rsidR="00315E82" w:rsidRPr="00A57165" w:rsidRDefault="00315E82" w:rsidP="00315E82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C9658" w14:textId="7781744F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NAPOLITANKE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09032" w14:textId="3C57E8C5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E1507">
              <w:rPr>
                <w:rFonts w:asciiTheme="minorHAnsi" w:hAnsiTheme="minorHAnsi" w:cstheme="minorBidi"/>
                <w:sz w:val="16"/>
                <w:szCs w:val="16"/>
              </w:rPr>
              <w:t xml:space="preserve">SLADKI KOTIČEK </w:t>
            </w:r>
            <w:r w:rsidRPr="009E1507">
              <w:rPr>
                <w:sz w:val="16"/>
                <w:szCs w:val="16"/>
              </w:rPr>
              <w:t>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8D362" w14:textId="1389A0F7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1D221D">
              <w:rPr>
                <w:rFonts w:cs="Calibri"/>
                <w:sz w:val="16"/>
                <w:szCs w:val="16"/>
                <w:lang w:eastAsia="sl-SI"/>
              </w:rPr>
              <w:t>SADNI JOGURT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554F" w14:textId="5B95F71F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E1507">
              <w:rPr>
                <w:rFonts w:cs="Calibri"/>
                <w:sz w:val="16"/>
                <w:szCs w:val="16"/>
                <w:lang w:eastAsia="sl-SI"/>
              </w:rPr>
              <w:t>TORTA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F712C" w14:textId="2AFB1D93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310AB">
              <w:rPr>
                <w:rFonts w:cs="Calibri"/>
                <w:sz w:val="16"/>
                <w:szCs w:val="16"/>
                <w:lang w:eastAsia="sl-SI"/>
              </w:rPr>
              <w:t>NAVADNI JOGURT Z MEDOM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564AC" w14:textId="66C660E6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E7383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40376" w14:textId="77777777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315E82" w:rsidRPr="008B32EB" w14:paraId="40B3634E" w14:textId="77777777" w:rsidTr="00C63722">
        <w:trPr>
          <w:trHeight w:val="405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CD36F6" w14:textId="77777777" w:rsidR="00315E82" w:rsidRPr="008B32EB" w:rsidRDefault="00315E82" w:rsidP="00315E82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43C22241" w14:textId="77777777" w:rsidR="00315E82" w:rsidRPr="008B32EB" w:rsidRDefault="00315E82" w:rsidP="00315E82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09A8FBDF" w14:textId="77777777" w:rsidR="00315E82" w:rsidRPr="008B32EB" w:rsidRDefault="00315E82" w:rsidP="00315E82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VEČERJA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D34ED6" w14:textId="77777777" w:rsidR="00315E82" w:rsidRPr="00A57165" w:rsidRDefault="00315E82" w:rsidP="00315E82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443C0" w14:textId="21F0DD94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MLEČNI RIŽ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81F0D" w14:textId="307132EF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KRUH, PAŠTETA, KISLE KUMARICE, ČAJ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C0AC4" w14:textId="01BBCF33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74EB1">
              <w:rPr>
                <w:sz w:val="16"/>
                <w:szCs w:val="16"/>
              </w:rPr>
              <w:t>POLENTA, MLEKO (G.L)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75E143" w14:textId="7290A6EA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E1507">
              <w:rPr>
                <w:rFonts w:cs="Calibri"/>
                <w:sz w:val="16"/>
                <w:szCs w:val="16"/>
                <w:lang w:eastAsia="sl-SI"/>
              </w:rPr>
              <w:t>NAREZEK, SOK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F9BF0" w14:textId="7EAA5854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220D70">
              <w:rPr>
                <w:rFonts w:cs="Calibri"/>
                <w:sz w:val="16"/>
                <w:szCs w:val="16"/>
                <w:lang w:eastAsia="sl-SI"/>
              </w:rPr>
              <w:t>ZABELJEN STROČJI FIŽOL, KOS KRUHA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DFC6F" w14:textId="63804B3E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KRANJSKA KLOBASA, DUŠENA ZELENJAVA,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A1BA5" w14:textId="77777777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315E82" w:rsidRPr="008B32EB" w14:paraId="393C3F43" w14:textId="77777777" w:rsidTr="00C63722">
        <w:trPr>
          <w:trHeight w:val="383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5836C" w14:textId="77777777" w:rsidR="00315E82" w:rsidRPr="008B32EB" w:rsidRDefault="00315E82" w:rsidP="00315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1BFA924" w14:textId="77777777" w:rsidR="00315E82" w:rsidRPr="00A57165" w:rsidRDefault="00315E82" w:rsidP="00315E82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20C89AEE" w14:textId="77777777" w:rsidR="00315E82" w:rsidRPr="00A57165" w:rsidRDefault="00315E82" w:rsidP="00315E82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4F90" w14:textId="1D0878DF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MLEČNI RIŽ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51C81" w14:textId="6911D655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D4FF8">
              <w:rPr>
                <w:rFonts w:cs="Calibri"/>
                <w:sz w:val="16"/>
                <w:szCs w:val="16"/>
                <w:lang w:eastAsia="sl-SI"/>
              </w:rPr>
              <w:t>KRUH, PAŠTETA, KISLE KUMARICE, ČAJ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36EDC" w14:textId="6C586B1E" w:rsidR="00315E82" w:rsidRPr="00747EE2" w:rsidRDefault="00315E82" w:rsidP="00315E82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74EB1">
              <w:rPr>
                <w:sz w:val="16"/>
                <w:szCs w:val="16"/>
              </w:rPr>
              <w:t>POLENTA, MLEKO (G.L)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0BA45" w14:textId="372001B5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E1507">
              <w:rPr>
                <w:rFonts w:cs="Calibri"/>
                <w:sz w:val="16"/>
                <w:szCs w:val="16"/>
                <w:lang w:eastAsia="sl-SI"/>
              </w:rPr>
              <w:t>NAREZEK, SOK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6ECCB" w14:textId="680B9D1A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220D70">
              <w:rPr>
                <w:rFonts w:cs="Calibri"/>
                <w:sz w:val="16"/>
                <w:szCs w:val="16"/>
                <w:lang w:eastAsia="sl-SI"/>
              </w:rPr>
              <w:t>ZABELJEN STROČJI FIŽOL, KOS KRUHA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6E7D0" w14:textId="4BD374BF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KRANJSKA KLOBASA, DUŠENA ZELENJAVA,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7D5A7" w14:textId="77777777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315E82" w:rsidRPr="008B32EB" w14:paraId="6543B3C9" w14:textId="77777777" w:rsidTr="00C63722">
        <w:trPr>
          <w:trHeight w:val="402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53ADC7" w14:textId="77777777" w:rsidR="00315E82" w:rsidRPr="008B32EB" w:rsidRDefault="00315E82" w:rsidP="00315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03E8D39" w14:textId="77777777" w:rsidR="00315E82" w:rsidRPr="00A57165" w:rsidRDefault="00315E82" w:rsidP="00315E82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3ABCAD0F" w14:textId="77777777" w:rsidR="00315E82" w:rsidRPr="00A57165" w:rsidRDefault="00315E82" w:rsidP="00315E82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7DAC2" w14:textId="171261DA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MLEČNI RIŽ (G.L)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03B2A" w14:textId="374096BA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D4FF8">
              <w:rPr>
                <w:rFonts w:cs="Calibri"/>
                <w:sz w:val="16"/>
                <w:szCs w:val="16"/>
                <w:lang w:eastAsia="sl-SI"/>
              </w:rPr>
              <w:t>KRUH, PAŠTETA, KISLE KUMARICE, ČAJ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A894E" w14:textId="43E32FB1" w:rsidR="00315E82" w:rsidRPr="00747EE2" w:rsidRDefault="00315E82" w:rsidP="00315E82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74EB1">
              <w:rPr>
                <w:sz w:val="16"/>
                <w:szCs w:val="16"/>
              </w:rPr>
              <w:t>POLENTA, MLEKO (G.L)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26760" w14:textId="0C3E1C45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E1507">
              <w:rPr>
                <w:rFonts w:cs="Calibri"/>
                <w:sz w:val="16"/>
                <w:szCs w:val="16"/>
                <w:lang w:eastAsia="sl-SI"/>
              </w:rPr>
              <w:t>NAREZEK, SOK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4B965" w14:textId="2096E1C3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220D70">
              <w:rPr>
                <w:rFonts w:cs="Calibri"/>
                <w:sz w:val="16"/>
                <w:szCs w:val="16"/>
                <w:lang w:eastAsia="sl-SI"/>
              </w:rPr>
              <w:t>ZABELJEN STROČJI FIŽOL, KOS KRUHA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94AB6" w14:textId="0A329A75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KRANJSKA KLOBASA, DUŠENA ZELENJAVA,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3D4B4" w14:textId="77777777" w:rsidR="00315E82" w:rsidRPr="00747EE2" w:rsidRDefault="00315E82" w:rsidP="00315E82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</w:tbl>
    <w:p w14:paraId="42C1B697" w14:textId="77777777" w:rsidR="00E02D67" w:rsidRDefault="00E02D67" w:rsidP="00E02D67"/>
    <w:p w14:paraId="74568404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b/>
          <w:sz w:val="12"/>
          <w:szCs w:val="12"/>
        </w:rPr>
        <w:t xml:space="preserve">JEDILNIK BIVALNA ENOTA BOHOVA OKTOBER 2026. št. dok.: </w:t>
      </w:r>
      <w:r w:rsidRPr="007A6139">
        <w:rPr>
          <w:b/>
          <w:sz w:val="12"/>
          <w:szCs w:val="12"/>
        </w:rPr>
        <w:t>12261-1/2026-</w:t>
      </w:r>
      <w:r>
        <w:rPr>
          <w:b/>
          <w:sz w:val="12"/>
          <w:szCs w:val="12"/>
        </w:rPr>
        <w:t>24</w:t>
      </w:r>
    </w:p>
    <w:p w14:paraId="3613869D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 xml:space="preserve">ZAJTRK IN VEČERJA VKLJUČUJETA TOPLI NAPITEK PO IZBIRI IN V SKLADU Z DIETO. </w:t>
      </w:r>
    </w:p>
    <w:p w14:paraId="262003F0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NAMAZI IN MLEČNI DODATKI (CORN FLAKES, ČOKOLINO, GRISOLINO, MUSLI…) PRI ZAJTRKU NA VOLJO PO IZBIRI IN V SKLADU Z DIETO</w:t>
      </w:r>
    </w:p>
    <w:p w14:paraId="3543CBEE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SADJE, KRUH , NAPITEK VES DAN NA RAZPOLAGO (PRI DIETNI PREHRANI JE USKLAJEN Z DIETO)</w:t>
      </w:r>
    </w:p>
    <w:p w14:paraId="04F336B7" w14:textId="77777777" w:rsidR="002A463B" w:rsidRDefault="002A463B" w:rsidP="002A463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PRIDRUŽUJEMO SI PRAVICO SPREMEMBE JEDILNIKA. TABELA ALERGENOV JE V PRILOG</w:t>
      </w:r>
    </w:p>
    <w:p w14:paraId="7422C117" w14:textId="77777777" w:rsidR="002A463B" w:rsidRDefault="002A463B" w:rsidP="00E02D67"/>
    <w:p w14:paraId="1C86A18A" w14:textId="77777777" w:rsidR="00E02D67" w:rsidRDefault="00E02D67" w:rsidP="00E02D67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7E24D73D" wp14:editId="66623D7D">
                <wp:simplePos x="0" y="0"/>
                <wp:positionH relativeFrom="column">
                  <wp:posOffset>-3643085</wp:posOffset>
                </wp:positionH>
                <wp:positionV relativeFrom="paragraph">
                  <wp:posOffset>702525</wp:posOffset>
                </wp:positionV>
                <wp:extent cx="360" cy="360"/>
                <wp:effectExtent l="57150" t="57150" r="57150" b="57150"/>
                <wp:wrapNone/>
                <wp:docPr id="1406786648" name="Ro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626706" id="Rokopis 9" o:spid="_x0000_s1026" type="#_x0000_t75" style="position:absolute;margin-left:-287.55pt;margin-top:54.6pt;width:1.45pt;height:1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B9m/kC8AQAAXQQAABAAAAAAAAAAAAAAAAAA0AMAAGRycy9pbmsvaW5rMS54&#10;bWxQSwECLQAUAAYACAAAACEA9Fb9k+AAAAANAQAADwAAAAAAAAAAAAAAAAC6BQAAZHJzL2Rvd25y&#10;ZXYueG1sUEsBAi0AFAAGAAgAAAAhAHkYvJ2/AAAAIQEAABkAAAAAAAAAAAAAAAAAxwYAAGRycy9f&#10;cmVscy9lMm9Eb2MueG1sLnJlbHNQSwUGAAAAAAYABgB4AQAAvQcAAAAA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61DDC7D7" wp14:editId="14485E5F">
                <wp:simplePos x="0" y="0"/>
                <wp:positionH relativeFrom="column">
                  <wp:posOffset>-3443285</wp:posOffset>
                </wp:positionH>
                <wp:positionV relativeFrom="paragraph">
                  <wp:posOffset>-916755</wp:posOffset>
                </wp:positionV>
                <wp:extent cx="360" cy="360"/>
                <wp:effectExtent l="57150" t="57150" r="57150" b="57150"/>
                <wp:wrapNone/>
                <wp:docPr id="65323048" name="Ro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86E0EB" id="Rokopis 8" o:spid="_x0000_s1026" type="#_x0000_t75" style="position:absolute;margin-left:-271.8pt;margin-top:-72.9pt;width:1.45pt;height:1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lCEfnLwBAABdBAAAEAAAAAAAAAAAAAAAAADQAwAAZHJzL2luay9pbmsx&#10;LnhtbFBLAQItABQABgAIAAAAIQBzJgev4gAAAA8BAAAPAAAAAAAAAAAAAAAAALoFAABkcnMvZG93&#10;bnJldi54bWxQSwECLQAUAAYACAAAACEAeRi8nb8AAAAhAQAAGQAAAAAAAAAAAAAAAADJBgAAZHJz&#10;L19yZWxzL2Uyb0RvYy54bWwucmVsc1BLBQYAAAAABgAGAHgBAAC/BwAAAAA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37591F21" wp14:editId="710C0CCD">
                <wp:simplePos x="0" y="0"/>
                <wp:positionH relativeFrom="column">
                  <wp:posOffset>11158220</wp:posOffset>
                </wp:positionH>
                <wp:positionV relativeFrom="paragraph">
                  <wp:posOffset>-211455</wp:posOffset>
                </wp:positionV>
                <wp:extent cx="1800" cy="360"/>
                <wp:effectExtent l="57150" t="57150" r="55880" b="57150"/>
                <wp:wrapNone/>
                <wp:docPr id="545382141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D67234" id="Rokopis 7" o:spid="_x0000_s1026" type="#_x0000_t75" style="position:absolute;margin-left:877.9pt;margin-top:-17.35pt;width:1.6pt;height:1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7654102D" wp14:editId="11FD8A5B">
                <wp:simplePos x="0" y="0"/>
                <wp:positionH relativeFrom="column">
                  <wp:posOffset>12825475</wp:posOffset>
                </wp:positionH>
                <wp:positionV relativeFrom="paragraph">
                  <wp:posOffset>845445</wp:posOffset>
                </wp:positionV>
                <wp:extent cx="360" cy="360"/>
                <wp:effectExtent l="57150" t="57150" r="57150" b="57150"/>
                <wp:wrapNone/>
                <wp:docPr id="2119785005" name="Ro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1C39F2" id="Rokopis 4" o:spid="_x0000_s1026" type="#_x0000_t75" style="position:absolute;margin-left:1009.2pt;margin-top:65.85pt;width:1.45pt;height:1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CxdJmFvAEAAF0EAAAQAAAAAAAAAAAAAAAAANADAABkcnMvaW5rL2luazEu&#10;eG1sUEsBAi0AFAAGAAgAAAAhAOaLKCnhAAAADQEAAA8AAAAAAAAAAAAAAAAAug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46B19036" wp14:editId="24F64894">
                <wp:simplePos x="0" y="0"/>
                <wp:positionH relativeFrom="column">
                  <wp:posOffset>11453875</wp:posOffset>
                </wp:positionH>
                <wp:positionV relativeFrom="paragraph">
                  <wp:posOffset>404060</wp:posOffset>
                </wp:positionV>
                <wp:extent cx="360" cy="360"/>
                <wp:effectExtent l="57150" t="57150" r="57150" b="57150"/>
                <wp:wrapNone/>
                <wp:docPr id="1753453018" name="Ro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CCD140" id="Rokopis 3" o:spid="_x0000_s1026" type="#_x0000_t75" style="position:absolute;margin-left:901.2pt;margin-top:31.1pt;width:1.45pt;height:1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0fqxtbwBAABdBAAAEAAAAAAAAAAAAAAAAADQAwAAZHJzL2luay9pbmsxLnht&#10;bFBLAQItABQABgAIAAAAIQBQzVcz3wAAAAsBAAAPAAAAAAAAAAAAAAAAALo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</w:p>
    <w:p w14:paraId="2E57FCDD" w14:textId="0AE99397" w:rsidR="001B3DE9" w:rsidRPr="001B3DE9" w:rsidRDefault="00E02D67" w:rsidP="002A463B">
      <w:pPr>
        <w:rPr>
          <w:rFonts w:cs="Calibri"/>
          <w:sz w:val="20"/>
          <w:szCs w:val="20"/>
        </w:rPr>
      </w:pPr>
      <w:r>
        <w:rPr>
          <w:rFonts w:asciiTheme="minorHAnsi" w:hAnsiTheme="minorHAnsi" w:cstheme="minorBidi"/>
          <w:noProof/>
        </w:rPr>
        <w:lastRenderedPageBreak/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2B47AD82" wp14:editId="77D82C30">
                <wp:simplePos x="0" y="0"/>
                <wp:positionH relativeFrom="column">
                  <wp:posOffset>-3643085</wp:posOffset>
                </wp:positionH>
                <wp:positionV relativeFrom="paragraph">
                  <wp:posOffset>702525</wp:posOffset>
                </wp:positionV>
                <wp:extent cx="360" cy="360"/>
                <wp:effectExtent l="57150" t="57150" r="57150" b="57150"/>
                <wp:wrapNone/>
                <wp:docPr id="1295341203" name="Ro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BDA124" id="Rokopis 9" o:spid="_x0000_s1026" type="#_x0000_t75" style="position:absolute;margin-left:-287.55pt;margin-top:54.6pt;width:1.45pt;height:1.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HeEES68AQAAXQQAABAAAAAAAAAAAAAAAAAA0AMAAGRycy9pbmsvaW5rMS54&#10;bWxQSwECLQAUAAYACAAAACEA9Fb9k+AAAAANAQAADwAAAAAAAAAAAAAAAAC6BQAAZHJzL2Rvd25y&#10;ZXYueG1sUEsBAi0AFAAGAAgAAAAhAHkYvJ2/AAAAIQEAABkAAAAAAAAAAAAAAAAAxwYAAGRycy9f&#10;cmVscy9lMm9Eb2MueG1sLnJlbHNQSwUGAAAAAAYABgB4AQAAvQcAAAAA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3B243715" wp14:editId="7761EE07">
                <wp:simplePos x="0" y="0"/>
                <wp:positionH relativeFrom="column">
                  <wp:posOffset>-3443285</wp:posOffset>
                </wp:positionH>
                <wp:positionV relativeFrom="paragraph">
                  <wp:posOffset>-916755</wp:posOffset>
                </wp:positionV>
                <wp:extent cx="360" cy="360"/>
                <wp:effectExtent l="57150" t="57150" r="57150" b="57150"/>
                <wp:wrapNone/>
                <wp:docPr id="607170810" name="Ro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96FA1A" id="Rokopis 8" o:spid="_x0000_s1026" type="#_x0000_t75" style="position:absolute;margin-left:-271.8pt;margin-top:-72.9pt;width:1.45pt;height:1.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ZjLSsbwBAABdBAAAEAAAAAAAAAAAAAAAAADQAwAAZHJzL2luay9pbmsx&#10;LnhtbFBLAQItABQABgAIAAAAIQBzJgev4gAAAA8BAAAPAAAAAAAAAAAAAAAAALoFAABkcnMvZG93&#10;bnJldi54bWxQSwECLQAUAAYACAAAACEAeRi8nb8AAAAhAQAAGQAAAAAAAAAAAAAAAADJBgAAZHJz&#10;L19yZWxzL2Uyb0RvYy54bWwucmVsc1BLBQYAAAAABgAGAHgBAAC/BwAAAAA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02F574BD" wp14:editId="1D8C233F">
                <wp:simplePos x="0" y="0"/>
                <wp:positionH relativeFrom="column">
                  <wp:posOffset>11158220</wp:posOffset>
                </wp:positionH>
                <wp:positionV relativeFrom="paragraph">
                  <wp:posOffset>-211455</wp:posOffset>
                </wp:positionV>
                <wp:extent cx="1800" cy="360"/>
                <wp:effectExtent l="57150" t="57150" r="55880" b="57150"/>
                <wp:wrapNone/>
                <wp:docPr id="1370837786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8A8600" id="Rokopis 7" o:spid="_x0000_s1026" type="#_x0000_t75" style="position:absolute;margin-left:877.9pt;margin-top:-17.35pt;width:1.6pt;height:1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2430DE4A" wp14:editId="01CC826C">
                <wp:simplePos x="0" y="0"/>
                <wp:positionH relativeFrom="column">
                  <wp:posOffset>12825475</wp:posOffset>
                </wp:positionH>
                <wp:positionV relativeFrom="paragraph">
                  <wp:posOffset>845445</wp:posOffset>
                </wp:positionV>
                <wp:extent cx="360" cy="360"/>
                <wp:effectExtent l="57150" t="57150" r="57150" b="57150"/>
                <wp:wrapNone/>
                <wp:docPr id="1918375058" name="Ro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5FAC47" id="Rokopis 4" o:spid="_x0000_s1026" type="#_x0000_t75" style="position:absolute;margin-left:1009.2pt;margin-top:65.85pt;width:1.45pt;height:1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DtdTNtvAEAAF0EAAAQAAAAAAAAAAAAAAAAANADAABkcnMvaW5rL2luazEu&#10;eG1sUEsBAi0AFAAGAAgAAAAhAOaLKCnhAAAADQEAAA8AAAAAAAAAAAAAAAAAug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1DB40BEE" wp14:editId="1F3A60C3">
                <wp:simplePos x="0" y="0"/>
                <wp:positionH relativeFrom="column">
                  <wp:posOffset>11453875</wp:posOffset>
                </wp:positionH>
                <wp:positionV relativeFrom="paragraph">
                  <wp:posOffset>404060</wp:posOffset>
                </wp:positionV>
                <wp:extent cx="360" cy="360"/>
                <wp:effectExtent l="57150" t="57150" r="57150" b="57150"/>
                <wp:wrapNone/>
                <wp:docPr id="832384518" name="Ro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E79204" id="Rokopis 3" o:spid="_x0000_s1026" type="#_x0000_t75" style="position:absolute;margin-left:901.2pt;margin-top:31.1pt;width:1.45pt;height:1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yCC1dLwBAABdBAAAEAAAAAAAAAAAAAAAAADQAwAAZHJzL2luay9pbmsxLnht&#10;bFBLAQItABQABgAIAAAAIQBQzVcz3wAAAAsBAAAPAAAAAAAAAAAAAAAAALo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  <w:r w:rsidR="001B3DE9" w:rsidRPr="001B3DE9">
        <w:rPr>
          <w:rFonts w:cs="Calibri"/>
          <w:sz w:val="20"/>
          <w:szCs w:val="20"/>
        </w:rPr>
        <w:t>JEDILNIK PRIPRAVILA: NATAŠA BRAČKO, srednja medicinska sestra/varuhinja</w:t>
      </w:r>
    </w:p>
    <w:p w14:paraId="008C7C90" w14:textId="77777777" w:rsidR="001B3DE9" w:rsidRPr="001B3DE9" w:rsidRDefault="001B3DE9" w:rsidP="001B3DE9">
      <w:pPr>
        <w:spacing w:after="200"/>
        <w:rPr>
          <w:rFonts w:cs="Calibri"/>
          <w:sz w:val="20"/>
          <w:szCs w:val="20"/>
        </w:rPr>
      </w:pPr>
      <w:r w:rsidRPr="001B3DE9">
        <w:rPr>
          <w:rFonts w:cs="Calibri"/>
          <w:sz w:val="20"/>
          <w:szCs w:val="20"/>
        </w:rPr>
        <w:t>JEDILNIK PREGLEDAL: JAN BREZNIK</w:t>
      </w:r>
    </w:p>
    <w:p w14:paraId="2ADF3CD4" w14:textId="28933E5C" w:rsidR="007F5D59" w:rsidRDefault="001B3DE9" w:rsidP="001B3DE9">
      <w:pPr>
        <w:spacing w:after="200"/>
        <w:rPr>
          <w:rFonts w:cs="Calibri"/>
          <w:sz w:val="20"/>
          <w:szCs w:val="20"/>
        </w:rPr>
      </w:pPr>
      <w:r w:rsidRPr="001B3DE9">
        <w:rPr>
          <w:rFonts w:cs="Calibri"/>
          <w:sz w:val="20"/>
          <w:szCs w:val="20"/>
        </w:rPr>
        <w:t>V VEDNOST: MAG. JASMINA BREZNIK,  DIREKTORICA</w:t>
      </w:r>
    </w:p>
    <w:tbl>
      <w:tblPr>
        <w:tblW w:w="147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"/>
        <w:gridCol w:w="1560"/>
        <w:gridCol w:w="12214"/>
      </w:tblGrid>
      <w:tr w:rsidR="007F5D59" w14:paraId="1ABBA0E2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D4FE1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E53C9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OZNAKA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13930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ALERGEN</w:t>
            </w:r>
          </w:p>
        </w:tc>
      </w:tr>
      <w:tr w:rsidR="007F5D59" w14:paraId="79185A0D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CBA7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9F6F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 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D3006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 </w:t>
            </w:r>
          </w:p>
        </w:tc>
      </w:tr>
      <w:tr w:rsidR="007F5D59" w14:paraId="2843E5AE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398F0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EFE89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7B553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ARAŠIDI IN PROIZVODI IZ ARAŠIDOV</w:t>
            </w:r>
          </w:p>
        </w:tc>
      </w:tr>
      <w:tr w:rsidR="007F5D59" w14:paraId="2A2A844F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F0459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6B6C1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DDD95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ŽITA, KI VSEBUJEJO GLUTEN (pšenica, ječmen, oves, rž, pira in proizvodi iz njih</w:t>
            </w:r>
          </w:p>
        </w:tc>
      </w:tr>
      <w:tr w:rsidR="007F5D59" w14:paraId="59B2F6D9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282BF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EAE22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GS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1289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GORČIČNO SEME IN NJEGOVI PROIZVODI</w:t>
            </w:r>
          </w:p>
        </w:tc>
      </w:tr>
      <w:tr w:rsidR="007F5D59" w14:paraId="1BF09E69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4BDF2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7C1F5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J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B410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JAJCA IN PROIZVODI IZ NJIH</w:t>
            </w:r>
          </w:p>
        </w:tc>
      </w:tr>
      <w:tr w:rsidR="007F5D59" w14:paraId="620A1714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9D864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F61A7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L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1F7BF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MLEKO IN MLEČNI PROIZVODI, KI VSEBUJEJO LAKTOZO</w:t>
            </w:r>
          </w:p>
        </w:tc>
      </w:tr>
      <w:tr w:rsidR="007F5D59" w14:paraId="47850583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4390D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D78F1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5B1DB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MEHKUŽCI IN PROIZVODI IZ NJIH (lignji, hobotnice, školjke)</w:t>
            </w:r>
          </w:p>
        </w:tc>
      </w:tr>
      <w:tr w:rsidR="007F5D59" w14:paraId="621FFDF3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13C3E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10591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F6CDC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LUPINASTO SADJE – OREŠČKI (</w:t>
            </w:r>
            <w:r>
              <w:rPr>
                <w:rFonts w:cs="Calibri"/>
                <w:sz w:val="20"/>
                <w:szCs w:val="20"/>
              </w:rPr>
              <w:t>mandlji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, orehi, lešniki, indijski oreščki, brazilski oreščki, ameriški orehi, pistacija,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makadamija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) IN PROIZVODI IZ NJIH</w:t>
            </w:r>
          </w:p>
        </w:tc>
      </w:tr>
      <w:tr w:rsidR="007F5D59" w14:paraId="0D578B6E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E3ECE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C0B0D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R1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0BDA1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RIBE IN PROIZVODI IZ NJIH</w:t>
            </w:r>
          </w:p>
        </w:tc>
      </w:tr>
      <w:tr w:rsidR="007F5D59" w14:paraId="79B0D34E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CA871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6DAB5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R2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11BB6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RAKI IN PROIZVODI IZ NJIH</w:t>
            </w:r>
          </w:p>
        </w:tc>
      </w:tr>
      <w:tr w:rsidR="007F5D59" w14:paraId="2BA684FE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74E67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78196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32BDD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ZRNJE SOJE IN PROIZVODI IZ NJIH</w:t>
            </w:r>
          </w:p>
        </w:tc>
      </w:tr>
      <w:tr w:rsidR="007F5D59" w14:paraId="7A17F886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8D798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3BB75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SO</w:t>
            </w:r>
            <w:r>
              <w:rPr>
                <w:rFonts w:cs="Calibr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B5E28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ŽVEPLOV DIOKSID IN SULFITI (v koncentraciji več kot </w:t>
            </w:r>
            <w:r>
              <w:rPr>
                <w:rFonts w:cs="Calibri"/>
                <w:sz w:val="20"/>
                <w:szCs w:val="20"/>
              </w:rPr>
              <w:t>100 mg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/kg ali </w:t>
            </w:r>
            <w:r>
              <w:rPr>
                <w:rFonts w:cs="Calibri"/>
                <w:sz w:val="20"/>
                <w:szCs w:val="20"/>
              </w:rPr>
              <w:t>10 mg</w:t>
            </w:r>
            <w:r>
              <w:rPr>
                <w:rFonts w:cs="Calibri"/>
                <w:color w:val="000000"/>
                <w:sz w:val="20"/>
                <w:szCs w:val="20"/>
              </w:rPr>
              <w:t>/l, izraženi kot SO</w:t>
            </w:r>
            <w:r>
              <w:rPr>
                <w:rFonts w:cs="Calibri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cs="Calibri"/>
                <w:color w:val="000000"/>
                <w:sz w:val="20"/>
                <w:szCs w:val="20"/>
              </w:rPr>
              <w:t>)</w:t>
            </w:r>
          </w:p>
        </w:tc>
      </w:tr>
      <w:tr w:rsidR="007F5D59" w14:paraId="53A194A0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61E46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424FD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SS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BFBA5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SEZAMOVO SEME IN PROIZVODI IZ NJEGA</w:t>
            </w:r>
          </w:p>
        </w:tc>
      </w:tr>
      <w:tr w:rsidR="007F5D59" w14:paraId="06BF708D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F93FD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D5742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V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94CAD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VOLČJI BOB IN PROIZVODI IZ NJEGA</w:t>
            </w:r>
          </w:p>
        </w:tc>
      </w:tr>
      <w:tr w:rsidR="007F5D59" w14:paraId="1B8A1365" w14:textId="77777777" w:rsidTr="00CE1D58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D93AE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77ED6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Z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99EB2" w14:textId="77777777" w:rsidR="007F5D59" w:rsidRDefault="007F5D59" w:rsidP="00CE1D58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LISTNA ZELENA IN PROIZVODI IZ NJE</w:t>
            </w:r>
          </w:p>
        </w:tc>
      </w:tr>
    </w:tbl>
    <w:p w14:paraId="1B16BF91" w14:textId="77777777" w:rsidR="007F5D59" w:rsidRDefault="007F5D59" w:rsidP="007F5D59">
      <w:pPr>
        <w:spacing w:after="200"/>
        <w:rPr>
          <w:rFonts w:cs="Calibri"/>
          <w:sz w:val="20"/>
          <w:szCs w:val="20"/>
        </w:rPr>
      </w:pPr>
    </w:p>
    <w:p w14:paraId="52BFE827" w14:textId="77777777" w:rsidR="007F5D59" w:rsidRDefault="007F5D59" w:rsidP="007F5D59">
      <w:pPr>
        <w:spacing w:before="280" w:line="240" w:lineRule="auto"/>
        <w:rPr>
          <w:rFonts w:cs="Calibri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OPOMBA: V KOLIKOR JE V JEDILNIKIH ALERGEN OZNAČEN Z malimi črkami, POMENI, DA SO V ŽIVILU LAHKO PRISOTNE SLEDI TEGA ALERGENA</w:t>
      </w:r>
    </w:p>
    <w:p w14:paraId="06D536DD" w14:textId="77777777" w:rsidR="008B32EB" w:rsidRDefault="008B32EB" w:rsidP="0CA71CDE">
      <w:pPr>
        <w:rPr>
          <w:rFonts w:asciiTheme="minorHAnsi" w:hAnsiTheme="minorHAnsi" w:cstheme="minorBidi"/>
        </w:rPr>
      </w:pPr>
    </w:p>
    <w:p w14:paraId="1E6B8F20" w14:textId="77777777" w:rsidR="008B32EB" w:rsidRDefault="008B32EB" w:rsidP="0CA71CDE">
      <w:pPr>
        <w:rPr>
          <w:rFonts w:asciiTheme="minorHAnsi" w:hAnsiTheme="minorHAnsi" w:cstheme="minorBidi"/>
        </w:rPr>
      </w:pPr>
    </w:p>
    <w:sectPr w:rsidR="008B32EB" w:rsidSect="00083459">
      <w:headerReference w:type="default" r:id="rId49"/>
      <w:footerReference w:type="default" r:id="rId50"/>
      <w:pgSz w:w="16838" w:h="11906" w:orient="landscape"/>
      <w:pgMar w:top="720" w:right="720" w:bottom="720" w:left="720" w:header="708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5A52F" w14:textId="77777777" w:rsidR="007667DB" w:rsidRDefault="007667DB" w:rsidP="00EF1279">
      <w:pPr>
        <w:spacing w:line="240" w:lineRule="auto"/>
      </w:pPr>
      <w:r>
        <w:separator/>
      </w:r>
    </w:p>
  </w:endnote>
  <w:endnote w:type="continuationSeparator" w:id="0">
    <w:p w14:paraId="1FCB4807" w14:textId="77777777" w:rsidR="007667DB" w:rsidRDefault="007667DB" w:rsidP="00EF1279">
      <w:pPr>
        <w:spacing w:line="240" w:lineRule="auto"/>
      </w:pPr>
      <w:r>
        <w:continuationSeparator/>
      </w:r>
    </w:p>
  </w:endnote>
  <w:endnote w:type="continuationNotice" w:id="1">
    <w:p w14:paraId="3DCB486B" w14:textId="77777777" w:rsidR="007667DB" w:rsidRDefault="007667D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0774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70"/>
      <w:gridCol w:w="1984"/>
      <w:gridCol w:w="1560"/>
      <w:gridCol w:w="1134"/>
      <w:gridCol w:w="2126"/>
    </w:tblGrid>
    <w:tr w:rsidR="00E2336E" w14:paraId="3641861C" w14:textId="77777777" w:rsidTr="008B32EB">
      <w:trPr>
        <w:trHeight w:val="709"/>
      </w:trPr>
      <w:tc>
        <w:tcPr>
          <w:tcW w:w="3970" w:type="dxa"/>
          <w:tcBorders>
            <w:top w:val="single" w:sz="4" w:space="0" w:color="auto"/>
          </w:tcBorders>
        </w:tcPr>
        <w:p w14:paraId="782F5630" w14:textId="77777777" w:rsidR="00E2336E" w:rsidRDefault="00E2336E" w:rsidP="00E2336E">
          <w:pPr>
            <w:pStyle w:val="Noga"/>
            <w:rPr>
              <w:b/>
              <w:sz w:val="20"/>
              <w:szCs w:val="20"/>
            </w:rPr>
          </w:pPr>
          <w:r w:rsidRPr="00415632">
            <w:rPr>
              <w:b/>
              <w:sz w:val="20"/>
              <w:szCs w:val="20"/>
            </w:rPr>
            <w:t>Varstveno delovni center POLŽ Maribor</w:t>
          </w:r>
        </w:p>
        <w:p w14:paraId="4B0A64A0" w14:textId="77777777" w:rsidR="00E2336E" w:rsidRDefault="00E2336E" w:rsidP="00E2336E">
          <w:pPr>
            <w:pStyle w:val="Noga"/>
            <w:rPr>
              <w:sz w:val="20"/>
              <w:szCs w:val="20"/>
            </w:rPr>
          </w:pPr>
          <w:r w:rsidRPr="00415632">
            <w:rPr>
              <w:sz w:val="20"/>
              <w:szCs w:val="20"/>
            </w:rPr>
            <w:t>Park mladih 4 • 2000 Maribor</w:t>
          </w:r>
        </w:p>
        <w:p w14:paraId="68C32B42" w14:textId="77777777" w:rsidR="00E2336E" w:rsidRPr="00415632" w:rsidRDefault="00E2336E" w:rsidP="00E2336E">
          <w:pPr>
            <w:pStyle w:val="Noga"/>
            <w:rPr>
              <w:sz w:val="20"/>
              <w:szCs w:val="20"/>
            </w:rPr>
          </w:pPr>
          <w:r>
            <w:rPr>
              <w:sz w:val="20"/>
              <w:szCs w:val="20"/>
            </w:rPr>
            <w:sym w:font="Wingdings" w:char="F028"/>
          </w:r>
          <w:r w:rsidRPr="00415632">
            <w:rPr>
              <w:sz w:val="20"/>
              <w:szCs w:val="20"/>
            </w:rPr>
            <w:t xml:space="preserve"> 02/320 86 50</w:t>
          </w:r>
          <w:r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sym w:font="Wingdings" w:char="F09F"/>
          </w:r>
          <w:r w:rsidRPr="00415632">
            <w:rPr>
              <w:sz w:val="20"/>
              <w:szCs w:val="20"/>
            </w:rPr>
            <w:t xml:space="preserve"> 041 762 806</w:t>
          </w:r>
        </w:p>
        <w:p w14:paraId="225F7AB7" w14:textId="77777777" w:rsidR="00E2336E" w:rsidRPr="00161DEE" w:rsidRDefault="00E2336E" w:rsidP="00E2336E">
          <w:pPr>
            <w:pStyle w:val="Noga"/>
            <w:rPr>
              <w:sz w:val="20"/>
              <w:szCs w:val="20"/>
            </w:rPr>
          </w:pPr>
          <w:r>
            <w:rPr>
              <w:rFonts w:ascii="Webdings" w:hAnsi="Webdings"/>
              <w:sz w:val="20"/>
              <w:szCs w:val="20"/>
            </w:rPr>
            <w:sym w:font="Wingdings" w:char="F02A"/>
          </w:r>
          <w:r w:rsidRPr="00415632">
            <w:rPr>
              <w:sz w:val="20"/>
              <w:szCs w:val="20"/>
            </w:rPr>
            <w:t xml:space="preserve"> </w:t>
          </w:r>
          <w:hyperlink r:id="rId1" w:history="1">
            <w:r w:rsidRPr="00415632">
              <w:rPr>
                <w:rStyle w:val="Hiperpovezava"/>
                <w:sz w:val="20"/>
                <w:szCs w:val="20"/>
              </w:rPr>
              <w:t>vdc.polz@vdcpolz.si</w:t>
            </w:r>
          </w:hyperlink>
          <w:r w:rsidRPr="00415632">
            <w:rPr>
              <w:sz w:val="20"/>
              <w:szCs w:val="20"/>
            </w:rPr>
            <w:t xml:space="preserve">, </w:t>
          </w:r>
          <w:r>
            <w:rPr>
              <w:sz w:val="20"/>
              <w:szCs w:val="20"/>
            </w:rPr>
            <w:sym w:font="Webdings" w:char="F0FC"/>
          </w:r>
          <w:r w:rsidRPr="00415632">
            <w:rPr>
              <w:sz w:val="20"/>
              <w:szCs w:val="20"/>
            </w:rPr>
            <w:t xml:space="preserve"> </w:t>
          </w:r>
          <w:hyperlink r:id="rId2" w:history="1">
            <w:r w:rsidRPr="00415632">
              <w:rPr>
                <w:rStyle w:val="Hiperpovezava"/>
                <w:sz w:val="20"/>
                <w:szCs w:val="20"/>
              </w:rPr>
              <w:t>www.vdcpolz.si</w:t>
            </w:r>
          </w:hyperlink>
        </w:p>
      </w:tc>
      <w:tc>
        <w:tcPr>
          <w:tcW w:w="1984" w:type="dxa"/>
          <w:tcBorders>
            <w:top w:val="single" w:sz="4" w:space="0" w:color="auto"/>
          </w:tcBorders>
        </w:tcPr>
        <w:p w14:paraId="43F37BFF" w14:textId="079FD386" w:rsidR="00E2336E" w:rsidRDefault="00F322C0" w:rsidP="00E2336E">
          <w:pPr>
            <w:pStyle w:val="Noga"/>
          </w:pPr>
          <w:r>
            <w:rPr>
              <w:noProof/>
            </w:rPr>
            <w:drawing>
              <wp:inline distT="0" distB="0" distL="0" distR="0" wp14:anchorId="198273F4" wp14:editId="3CA71AED">
                <wp:extent cx="1114425" cy="590550"/>
                <wp:effectExtent l="0" t="0" r="9525" b="0"/>
                <wp:docPr id="4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lika 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0" w:type="dxa"/>
          <w:tcBorders>
            <w:top w:val="single" w:sz="4" w:space="0" w:color="auto"/>
          </w:tcBorders>
        </w:tcPr>
        <w:p w14:paraId="6EE8C458" w14:textId="6208B667" w:rsidR="00E2336E" w:rsidRDefault="003D4A96" w:rsidP="00E2336E">
          <w:pPr>
            <w:pStyle w:val="Noga"/>
            <w:jc w:val="center"/>
            <w:rPr>
              <w:b/>
              <w:sz w:val="20"/>
              <w:szCs w:val="20"/>
            </w:rPr>
          </w:pPr>
          <w:r>
            <w:object w:dxaOrig="6359" w:dyaOrig="8114" w14:anchorId="533B147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4.95pt;height:57.6pt">
                <v:imagedata r:id="rId4" o:title=""/>
              </v:shape>
              <o:OLEObject Type="Embed" ProgID="PBrush" ShapeID="_x0000_i1025" DrawAspect="Content" ObjectID="_1851994035" r:id="rId5"/>
            </w:object>
          </w:r>
        </w:p>
      </w:tc>
      <w:tc>
        <w:tcPr>
          <w:tcW w:w="1134" w:type="dxa"/>
          <w:tcBorders>
            <w:top w:val="single" w:sz="4" w:space="0" w:color="auto"/>
          </w:tcBorders>
        </w:tcPr>
        <w:p w14:paraId="72C15495" w14:textId="77777777" w:rsidR="00E2336E" w:rsidRDefault="00E2336E" w:rsidP="00E2336E">
          <w:pPr>
            <w:pStyle w:val="Noga"/>
            <w:jc w:val="center"/>
          </w:pPr>
          <w:r>
            <w:rPr>
              <w:noProof/>
            </w:rPr>
            <w:drawing>
              <wp:inline distT="0" distB="0" distL="0" distR="0" wp14:anchorId="06FB36AA" wp14:editId="6E6CDAE4">
                <wp:extent cx="552450" cy="581025"/>
                <wp:effectExtent l="0" t="0" r="0" b="9525"/>
                <wp:docPr id="1809715557" name="Slika 1809715557" descr="Opis: Opis: druzini prijazno-poln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lika 1" descr="Opis: Opis: druzini prijazno-polni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tcBorders>
            <w:top w:val="single" w:sz="4" w:space="0" w:color="auto"/>
          </w:tcBorders>
        </w:tcPr>
        <w:p w14:paraId="7DD6D8A1" w14:textId="77777777" w:rsidR="00E2336E" w:rsidRDefault="00E2336E" w:rsidP="00E2336E">
          <w:pPr>
            <w:pStyle w:val="Noga"/>
            <w:jc w:val="center"/>
            <w:rPr>
              <w:b/>
              <w:sz w:val="20"/>
              <w:szCs w:val="20"/>
            </w:rPr>
          </w:pPr>
          <w:r>
            <w:object w:dxaOrig="4246" w:dyaOrig="1830" w14:anchorId="283AF0A9">
              <v:shape id="_x0000_i1026" type="#_x0000_t75" style="width:111.15pt;height:47.8pt">
                <v:imagedata r:id="rId7" o:title=""/>
              </v:shape>
              <o:OLEObject Type="Embed" ProgID="PBrush" ShapeID="_x0000_i1026" DrawAspect="Content" ObjectID="_1851994036" r:id="rId8"/>
            </w:object>
          </w:r>
        </w:p>
      </w:tc>
    </w:tr>
  </w:tbl>
  <w:p w14:paraId="22CD4CDF" w14:textId="77777777" w:rsidR="00161DEE" w:rsidRDefault="00161D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946CA" w14:textId="77777777" w:rsidR="007667DB" w:rsidRDefault="007667DB" w:rsidP="00EF1279">
      <w:pPr>
        <w:spacing w:line="240" w:lineRule="auto"/>
      </w:pPr>
      <w:bookmarkStart w:id="0" w:name="_Hlk196382283"/>
      <w:bookmarkEnd w:id="0"/>
      <w:r>
        <w:separator/>
      </w:r>
    </w:p>
  </w:footnote>
  <w:footnote w:type="continuationSeparator" w:id="0">
    <w:p w14:paraId="12911F66" w14:textId="77777777" w:rsidR="007667DB" w:rsidRDefault="007667DB" w:rsidP="00EF1279">
      <w:pPr>
        <w:spacing w:line="240" w:lineRule="auto"/>
      </w:pPr>
      <w:r>
        <w:continuationSeparator/>
      </w:r>
    </w:p>
  </w:footnote>
  <w:footnote w:type="continuationNotice" w:id="1">
    <w:p w14:paraId="7611E45C" w14:textId="77777777" w:rsidR="007667DB" w:rsidRDefault="007667D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1F3C0" w14:textId="1C53E13F" w:rsidR="007F5D59" w:rsidRDefault="007F5D59" w:rsidP="007F5D59">
    <w:pPr>
      <w:spacing w:line="240" w:lineRule="auto"/>
      <w:rPr>
        <w:sz w:val="12"/>
        <w:szCs w:val="12"/>
      </w:rPr>
    </w:pPr>
    <w:r w:rsidRPr="008B32EB">
      <w:rPr>
        <w:noProof/>
        <w:sz w:val="18"/>
        <w:szCs w:val="16"/>
      </w:rPr>
      <w:drawing>
        <wp:inline distT="0" distB="0" distL="0" distR="0" wp14:anchorId="67E8C5EA" wp14:editId="2982E25F">
          <wp:extent cx="1808630" cy="530225"/>
          <wp:effectExtent l="0" t="0" r="1270" b="3175"/>
          <wp:docPr id="924063986" name="Slika 9240639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1261" cy="5397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F5D59">
      <w:rPr>
        <w:sz w:val="12"/>
        <w:szCs w:val="12"/>
      </w:rPr>
      <w:t xml:space="preserve"> </w:t>
    </w:r>
  </w:p>
  <w:p w14:paraId="43124572" w14:textId="2954E95A" w:rsidR="008402DA" w:rsidRDefault="008402D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912CA"/>
    <w:multiLevelType w:val="hybridMultilevel"/>
    <w:tmpl w:val="8E0AB69A"/>
    <w:lvl w:ilvl="0" w:tplc="11F663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21DC5"/>
    <w:multiLevelType w:val="hybridMultilevel"/>
    <w:tmpl w:val="46D8322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263368">
    <w:abstractNumId w:val="1"/>
  </w:num>
  <w:num w:numId="2" w16cid:durableId="1895389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E0"/>
    <w:rsid w:val="00003593"/>
    <w:rsid w:val="000077E2"/>
    <w:rsid w:val="00010AC4"/>
    <w:rsid w:val="00022D20"/>
    <w:rsid w:val="000335FA"/>
    <w:rsid w:val="00041592"/>
    <w:rsid w:val="00077321"/>
    <w:rsid w:val="00083459"/>
    <w:rsid w:val="00095D60"/>
    <w:rsid w:val="000A2205"/>
    <w:rsid w:val="000C0FFA"/>
    <w:rsid w:val="000F4D54"/>
    <w:rsid w:val="000F6739"/>
    <w:rsid w:val="00101BFE"/>
    <w:rsid w:val="001146ED"/>
    <w:rsid w:val="001244CB"/>
    <w:rsid w:val="00134D9F"/>
    <w:rsid w:val="00135A4D"/>
    <w:rsid w:val="00141C9C"/>
    <w:rsid w:val="00161DEE"/>
    <w:rsid w:val="00181F11"/>
    <w:rsid w:val="001B3DE9"/>
    <w:rsid w:val="001E0DEF"/>
    <w:rsid w:val="001E21BB"/>
    <w:rsid w:val="00216ED7"/>
    <w:rsid w:val="00224A12"/>
    <w:rsid w:val="002313FA"/>
    <w:rsid w:val="00250E3A"/>
    <w:rsid w:val="002556DF"/>
    <w:rsid w:val="002572C7"/>
    <w:rsid w:val="0027400E"/>
    <w:rsid w:val="002A463B"/>
    <w:rsid w:val="002A53DF"/>
    <w:rsid w:val="002B5BF1"/>
    <w:rsid w:val="002C60D3"/>
    <w:rsid w:val="002E3024"/>
    <w:rsid w:val="00315E82"/>
    <w:rsid w:val="003721A8"/>
    <w:rsid w:val="003A2B17"/>
    <w:rsid w:val="003A4A5B"/>
    <w:rsid w:val="003B7BDD"/>
    <w:rsid w:val="003C1BC1"/>
    <w:rsid w:val="003D4A96"/>
    <w:rsid w:val="003D78BA"/>
    <w:rsid w:val="003E23E2"/>
    <w:rsid w:val="004033EE"/>
    <w:rsid w:val="00415632"/>
    <w:rsid w:val="0044027B"/>
    <w:rsid w:val="00441BB0"/>
    <w:rsid w:val="00444A04"/>
    <w:rsid w:val="00454320"/>
    <w:rsid w:val="00454935"/>
    <w:rsid w:val="00461BE0"/>
    <w:rsid w:val="0047022D"/>
    <w:rsid w:val="00492FC4"/>
    <w:rsid w:val="004D696A"/>
    <w:rsid w:val="004D7989"/>
    <w:rsid w:val="0051540A"/>
    <w:rsid w:val="00571A03"/>
    <w:rsid w:val="005761A7"/>
    <w:rsid w:val="0058692D"/>
    <w:rsid w:val="005A549A"/>
    <w:rsid w:val="005E5131"/>
    <w:rsid w:val="00610C12"/>
    <w:rsid w:val="0062522D"/>
    <w:rsid w:val="0063721B"/>
    <w:rsid w:val="00641CE5"/>
    <w:rsid w:val="00656EDE"/>
    <w:rsid w:val="00673F06"/>
    <w:rsid w:val="006B0C19"/>
    <w:rsid w:val="006C6D8B"/>
    <w:rsid w:val="006D073D"/>
    <w:rsid w:val="006D1B92"/>
    <w:rsid w:val="006D2AE3"/>
    <w:rsid w:val="006E7CB6"/>
    <w:rsid w:val="006F3CAA"/>
    <w:rsid w:val="006F5648"/>
    <w:rsid w:val="00725AB5"/>
    <w:rsid w:val="00746230"/>
    <w:rsid w:val="00747EE2"/>
    <w:rsid w:val="007667DB"/>
    <w:rsid w:val="0077612D"/>
    <w:rsid w:val="007B77F5"/>
    <w:rsid w:val="007C0526"/>
    <w:rsid w:val="007C6171"/>
    <w:rsid w:val="007D77A1"/>
    <w:rsid w:val="007F2CDD"/>
    <w:rsid w:val="007F5D59"/>
    <w:rsid w:val="008010C7"/>
    <w:rsid w:val="00823141"/>
    <w:rsid w:val="008402DA"/>
    <w:rsid w:val="0084384F"/>
    <w:rsid w:val="00845C6B"/>
    <w:rsid w:val="008556F9"/>
    <w:rsid w:val="00861BC4"/>
    <w:rsid w:val="00883CF4"/>
    <w:rsid w:val="00893617"/>
    <w:rsid w:val="008A2F0F"/>
    <w:rsid w:val="008A45A2"/>
    <w:rsid w:val="008B32EB"/>
    <w:rsid w:val="008C4DA2"/>
    <w:rsid w:val="008D56FD"/>
    <w:rsid w:val="008D5FC4"/>
    <w:rsid w:val="008F28FD"/>
    <w:rsid w:val="0090113B"/>
    <w:rsid w:val="00903494"/>
    <w:rsid w:val="009270F9"/>
    <w:rsid w:val="00943E0D"/>
    <w:rsid w:val="00952693"/>
    <w:rsid w:val="00961921"/>
    <w:rsid w:val="00972C46"/>
    <w:rsid w:val="0097474C"/>
    <w:rsid w:val="0097664F"/>
    <w:rsid w:val="00976C52"/>
    <w:rsid w:val="00981506"/>
    <w:rsid w:val="009A1C1A"/>
    <w:rsid w:val="009A4155"/>
    <w:rsid w:val="009A6F0C"/>
    <w:rsid w:val="009B50F4"/>
    <w:rsid w:val="009C2CC3"/>
    <w:rsid w:val="009C306F"/>
    <w:rsid w:val="009F30C8"/>
    <w:rsid w:val="009F4BAD"/>
    <w:rsid w:val="00A03F6A"/>
    <w:rsid w:val="00A14672"/>
    <w:rsid w:val="00A152D0"/>
    <w:rsid w:val="00A3210E"/>
    <w:rsid w:val="00A40824"/>
    <w:rsid w:val="00A52B56"/>
    <w:rsid w:val="00A57165"/>
    <w:rsid w:val="00A70400"/>
    <w:rsid w:val="00A97AC8"/>
    <w:rsid w:val="00AC2B6C"/>
    <w:rsid w:val="00AC3C35"/>
    <w:rsid w:val="00AD10D0"/>
    <w:rsid w:val="00AE1FBE"/>
    <w:rsid w:val="00AE3FD5"/>
    <w:rsid w:val="00AE60BC"/>
    <w:rsid w:val="00B00A0A"/>
    <w:rsid w:val="00B06D51"/>
    <w:rsid w:val="00B144BF"/>
    <w:rsid w:val="00B15F1C"/>
    <w:rsid w:val="00B208E7"/>
    <w:rsid w:val="00B20C1D"/>
    <w:rsid w:val="00B45B10"/>
    <w:rsid w:val="00B50CA9"/>
    <w:rsid w:val="00B6074B"/>
    <w:rsid w:val="00B60F54"/>
    <w:rsid w:val="00B630AC"/>
    <w:rsid w:val="00B67DD0"/>
    <w:rsid w:val="00BB6F69"/>
    <w:rsid w:val="00C514EC"/>
    <w:rsid w:val="00C53AA9"/>
    <w:rsid w:val="00C60F36"/>
    <w:rsid w:val="00C66675"/>
    <w:rsid w:val="00C84121"/>
    <w:rsid w:val="00C90E7D"/>
    <w:rsid w:val="00C95775"/>
    <w:rsid w:val="00CB2059"/>
    <w:rsid w:val="00CC603E"/>
    <w:rsid w:val="00CD0C6E"/>
    <w:rsid w:val="00D02106"/>
    <w:rsid w:val="00D03244"/>
    <w:rsid w:val="00D32AF7"/>
    <w:rsid w:val="00D50318"/>
    <w:rsid w:val="00D50D30"/>
    <w:rsid w:val="00D5119B"/>
    <w:rsid w:val="00D53097"/>
    <w:rsid w:val="00D66541"/>
    <w:rsid w:val="00D863B7"/>
    <w:rsid w:val="00D936C6"/>
    <w:rsid w:val="00D93C3D"/>
    <w:rsid w:val="00DC42AC"/>
    <w:rsid w:val="00DD64D6"/>
    <w:rsid w:val="00DE1CCE"/>
    <w:rsid w:val="00DF0E61"/>
    <w:rsid w:val="00E02D67"/>
    <w:rsid w:val="00E05B59"/>
    <w:rsid w:val="00E2336E"/>
    <w:rsid w:val="00E432C6"/>
    <w:rsid w:val="00E61BAD"/>
    <w:rsid w:val="00E73426"/>
    <w:rsid w:val="00E80A10"/>
    <w:rsid w:val="00E83269"/>
    <w:rsid w:val="00EB159E"/>
    <w:rsid w:val="00EB575D"/>
    <w:rsid w:val="00ED4DDF"/>
    <w:rsid w:val="00ED70A7"/>
    <w:rsid w:val="00EE5F0C"/>
    <w:rsid w:val="00EF1279"/>
    <w:rsid w:val="00F04F38"/>
    <w:rsid w:val="00F05DA4"/>
    <w:rsid w:val="00F10E09"/>
    <w:rsid w:val="00F1188A"/>
    <w:rsid w:val="00F11DE9"/>
    <w:rsid w:val="00F209AD"/>
    <w:rsid w:val="00F322C0"/>
    <w:rsid w:val="00F41E55"/>
    <w:rsid w:val="00F57934"/>
    <w:rsid w:val="00F61916"/>
    <w:rsid w:val="00F832A4"/>
    <w:rsid w:val="00FA7726"/>
    <w:rsid w:val="0CA71CDE"/>
    <w:rsid w:val="22B57D87"/>
    <w:rsid w:val="56263C56"/>
    <w:rsid w:val="6370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BF94F"/>
  <w15:chartTrackingRefBased/>
  <w15:docId w15:val="{8E7048F0-F5CD-431B-82E2-D8DED746F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2EB"/>
    <w:pPr>
      <w:spacing w:after="0" w:line="276" w:lineRule="auto"/>
    </w:pPr>
    <w:rPr>
      <w:rFonts w:ascii="Calibri" w:hAnsi="Calibri" w:cs="Times New Roman"/>
    </w:rPr>
  </w:style>
  <w:style w:type="paragraph" w:styleId="Naslov2">
    <w:name w:val="heading 2"/>
    <w:basedOn w:val="Navaden"/>
    <w:next w:val="Navaden"/>
    <w:link w:val="Naslov2Znak"/>
    <w:rsid w:val="009B50F4"/>
    <w:pPr>
      <w:keepNext/>
      <w:keepLines/>
      <w:suppressAutoHyphens/>
      <w:autoSpaceDN w:val="0"/>
      <w:spacing w:before="200"/>
      <w:textAlignment w:val="baseline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9B50F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iperpovezava">
    <w:name w:val="Hyperlink"/>
    <w:basedOn w:val="Privzetapisavaodstavka"/>
    <w:rsid w:val="009B50F4"/>
    <w:rPr>
      <w:color w:val="0000FF"/>
      <w:u w:val="single"/>
    </w:rPr>
  </w:style>
  <w:style w:type="table" w:styleId="Tabelamrea">
    <w:name w:val="Table Grid"/>
    <w:basedOn w:val="Navadnatabela"/>
    <w:uiPriority w:val="39"/>
    <w:rsid w:val="000F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702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7022D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EF1279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F1279"/>
    <w:rPr>
      <w:rFonts w:ascii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EF1279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F1279"/>
    <w:rPr>
      <w:rFonts w:ascii="Calibri" w:hAnsi="Calibri" w:cs="Times New Roman"/>
    </w:rPr>
  </w:style>
  <w:style w:type="paragraph" w:styleId="Odstavekseznama">
    <w:name w:val="List Paragraph"/>
    <w:basedOn w:val="Navaden"/>
    <w:uiPriority w:val="34"/>
    <w:qFormat/>
    <w:rsid w:val="00415632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AE3F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emf"/><Relationship Id="rId18" Type="http://schemas.openxmlformats.org/officeDocument/2006/relationships/customXml" Target="ink/ink5.xml"/><Relationship Id="rId26" Type="http://schemas.openxmlformats.org/officeDocument/2006/relationships/customXml" Target="ink/ink13.xml"/><Relationship Id="rId39" Type="http://schemas.openxmlformats.org/officeDocument/2006/relationships/customXml" Target="ink/ink26.xml"/><Relationship Id="rId21" Type="http://schemas.openxmlformats.org/officeDocument/2006/relationships/customXml" Target="ink/ink8.xml"/><Relationship Id="rId34" Type="http://schemas.openxmlformats.org/officeDocument/2006/relationships/customXml" Target="ink/ink21.xml"/><Relationship Id="rId42" Type="http://schemas.openxmlformats.org/officeDocument/2006/relationships/customXml" Target="ink/ink29.xml"/><Relationship Id="rId47" Type="http://schemas.openxmlformats.org/officeDocument/2006/relationships/customXml" Target="ink/ink34.xml"/><Relationship Id="rId50" Type="http://schemas.openxmlformats.org/officeDocument/2006/relationships/footer" Target="foot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9" Type="http://schemas.openxmlformats.org/officeDocument/2006/relationships/customXml" Target="ink/ink16.xml"/><Relationship Id="rId11" Type="http://schemas.openxmlformats.org/officeDocument/2006/relationships/endnotes" Target="endnotes.xml"/><Relationship Id="rId24" Type="http://schemas.openxmlformats.org/officeDocument/2006/relationships/customXml" Target="ink/ink11.xml"/><Relationship Id="rId32" Type="http://schemas.openxmlformats.org/officeDocument/2006/relationships/customXml" Target="ink/ink19.xml"/><Relationship Id="rId37" Type="http://schemas.openxmlformats.org/officeDocument/2006/relationships/customXml" Target="ink/ink24.xml"/><Relationship Id="rId40" Type="http://schemas.openxmlformats.org/officeDocument/2006/relationships/customXml" Target="ink/ink27.xml"/><Relationship Id="rId45" Type="http://schemas.openxmlformats.org/officeDocument/2006/relationships/customXml" Target="ink/ink32.xml"/><Relationship Id="rId5" Type="http://schemas.openxmlformats.org/officeDocument/2006/relationships/customXml" Target="../customXml/item5.xml"/><Relationship Id="rId15" Type="http://schemas.openxmlformats.org/officeDocument/2006/relationships/customXml" Target="ink/ink3.xml"/><Relationship Id="rId23" Type="http://schemas.openxmlformats.org/officeDocument/2006/relationships/customXml" Target="ink/ink10.xml"/><Relationship Id="rId28" Type="http://schemas.openxmlformats.org/officeDocument/2006/relationships/customXml" Target="ink/ink15.xml"/><Relationship Id="rId36" Type="http://schemas.openxmlformats.org/officeDocument/2006/relationships/customXml" Target="ink/ink23.xml"/><Relationship Id="rId49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customXml" Target="ink/ink6.xml"/><Relationship Id="rId31" Type="http://schemas.openxmlformats.org/officeDocument/2006/relationships/customXml" Target="ink/ink18.xml"/><Relationship Id="rId44" Type="http://schemas.openxmlformats.org/officeDocument/2006/relationships/customXml" Target="ink/ink31.xm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ustomXml" Target="ink/ink2.xml"/><Relationship Id="rId22" Type="http://schemas.openxmlformats.org/officeDocument/2006/relationships/customXml" Target="ink/ink9.xml"/><Relationship Id="rId27" Type="http://schemas.openxmlformats.org/officeDocument/2006/relationships/customXml" Target="ink/ink14.xml"/><Relationship Id="rId30" Type="http://schemas.openxmlformats.org/officeDocument/2006/relationships/customXml" Target="ink/ink17.xml"/><Relationship Id="rId35" Type="http://schemas.openxmlformats.org/officeDocument/2006/relationships/customXml" Target="ink/ink22.xml"/><Relationship Id="rId43" Type="http://schemas.openxmlformats.org/officeDocument/2006/relationships/customXml" Target="ink/ink30.xml"/><Relationship Id="rId48" Type="http://schemas.openxmlformats.org/officeDocument/2006/relationships/customXml" Target="ink/ink35.xml"/><Relationship Id="rId8" Type="http://schemas.openxmlformats.org/officeDocument/2006/relationships/settings" Target="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customXml" Target="ink/ink1.xml"/><Relationship Id="rId17" Type="http://schemas.openxmlformats.org/officeDocument/2006/relationships/customXml" Target="ink/ink4.xml"/><Relationship Id="rId25" Type="http://schemas.openxmlformats.org/officeDocument/2006/relationships/customXml" Target="ink/ink12.xml"/><Relationship Id="rId33" Type="http://schemas.openxmlformats.org/officeDocument/2006/relationships/customXml" Target="ink/ink20.xml"/><Relationship Id="rId38" Type="http://schemas.openxmlformats.org/officeDocument/2006/relationships/customXml" Target="ink/ink25.xml"/><Relationship Id="rId46" Type="http://schemas.openxmlformats.org/officeDocument/2006/relationships/customXml" Target="ink/ink33.xml"/><Relationship Id="rId20" Type="http://schemas.openxmlformats.org/officeDocument/2006/relationships/customXml" Target="ink/ink7.xml"/><Relationship Id="rId41" Type="http://schemas.openxmlformats.org/officeDocument/2006/relationships/customXml" Target="ink/ink28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hyperlink" Target="http://www.vdcpolz.si" TargetMode="External"/><Relationship Id="rId1" Type="http://schemas.openxmlformats.org/officeDocument/2006/relationships/hyperlink" Target="mailto:vdc.polz@vdcpolz.si" TargetMode="External"/><Relationship Id="rId6" Type="http://schemas.openxmlformats.org/officeDocument/2006/relationships/image" Target="media/image6.jpg"/><Relationship Id="rId5" Type="http://schemas.openxmlformats.org/officeDocument/2006/relationships/oleObject" Target="embeddings/oleObject1.bin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men.serjak\Documents\Officeove%20predloge%20po%20meri\Glava%20in%20noga%20-%202021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09:29.42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09:29.43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09:29.43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1">0 0 24575,'4'0'0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09:29.43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09:29.43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7.39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7.39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7.39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1">0 0 24575,'4'0'0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7.39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7.39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9.74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9.74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9.74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1">0 0 24575,'4'0'0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9.74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9.74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1.80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1.80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1.80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1">0 0 24575,'4'0'0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1.80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1.80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3.65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3.65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3.65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1">0 0 24575,'4'0'0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3.65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3.65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7.07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7.07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7.07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1">0 0 24575,'4'0'0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7.07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7.08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9.59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9.59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9.59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1">0 0 24575,'4'0'0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9.59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9.5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62F313581EE54E8603818E479BDE95" ma:contentTypeVersion="18" ma:contentTypeDescription="Ustvari nov dokument." ma:contentTypeScope="" ma:versionID="5224a6842b3dd06a83c64c61e7c8cb77">
  <xsd:schema xmlns:xsd="http://www.w3.org/2001/XMLSchema" xmlns:xs="http://www.w3.org/2001/XMLSchema" xmlns:p="http://schemas.microsoft.com/office/2006/metadata/properties" xmlns:ns2="dca2e854-3c13-4a91-b0d8-be20e32d27a0" xmlns:ns3="67d72572-c605-4892-82c5-3ac48c89b21a" targetNamespace="http://schemas.microsoft.com/office/2006/metadata/properties" ma:root="true" ma:fieldsID="6bd779d0cc8490522575d081af3b7164" ns2:_="" ns3:_="">
    <xsd:import namespace="dca2e854-3c13-4a91-b0d8-be20e32d27a0"/>
    <xsd:import namespace="67d72572-c605-4892-82c5-3ac48c89b2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2e854-3c13-4a91-b0d8-be20e32d27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256ccbb-24c2-4106-812b-80808efd61a6}" ma:internalName="TaxCatchAll" ma:showField="CatchAllData" ma:web="dca2e854-3c13-4a91-b0d8-be20e32d27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72572-c605-4892-82c5-3ac48c89b2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Oznake slike" ma:readOnly="false" ma:fieldId="{5cf76f15-5ced-4ddc-b409-7134ff3c332f}" ma:taxonomyMulti="true" ma:sspId="945aee45-782f-4f91-8fef-6a0eab4f68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ca2e854-3c13-4a91-b0d8-be20e32d27a0">AMDYX4RZZKX5-1887501796-5595</_dlc_DocId>
    <_dlc_DocIdUrl xmlns="dca2e854-3c13-4a91-b0d8-be20e32d27a0">
      <Url>https://vdcpolz.sharepoint.com/sites/VDCpolz/_layouts/15/DocIdRedir.aspx?ID=AMDYX4RZZKX5-1887501796-5595</Url>
      <Description>AMDYX4RZZKX5-1887501796-5595</Description>
    </_dlc_DocIdUrl>
    <lcf76f155ced4ddcb4097134ff3c332f xmlns="67d72572-c605-4892-82c5-3ac48c89b21a">
      <Terms xmlns="http://schemas.microsoft.com/office/infopath/2007/PartnerControls"/>
    </lcf76f155ced4ddcb4097134ff3c332f>
    <TaxCatchAll xmlns="dca2e854-3c13-4a91-b0d8-be20e32d27a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C192254-4085-441B-99DC-D0FBDE4F778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97BD663-BB16-428C-AE3D-361F61D40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a2e854-3c13-4a91-b0d8-be20e32d27a0"/>
    <ds:schemaRef ds:uri="67d72572-c605-4892-82c5-3ac48c89b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587089-2035-41DC-B656-065B8D064FE8}">
  <ds:schemaRefs>
    <ds:schemaRef ds:uri="http://schemas.microsoft.com/office/2006/metadata/properties"/>
    <ds:schemaRef ds:uri="http://schemas.microsoft.com/office/infopath/2007/PartnerControls"/>
    <ds:schemaRef ds:uri="dca2e854-3c13-4a91-b0d8-be20e32d27a0"/>
    <ds:schemaRef ds:uri="67d72572-c605-4892-82c5-3ac48c89b21a"/>
  </ds:schemaRefs>
</ds:datastoreItem>
</file>

<file path=customXml/itemProps4.xml><?xml version="1.0" encoding="utf-8"?>
<ds:datastoreItem xmlns:ds="http://schemas.openxmlformats.org/officeDocument/2006/customXml" ds:itemID="{1A936BED-CEC5-468A-9E35-2A09B36050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D2CE95-C1F3-49BE-A8F1-3234510F6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 in noga - 2021</Template>
  <TotalTime>9</TotalTime>
  <Pages>6</Pages>
  <Words>1938</Words>
  <Characters>11048</Characters>
  <Application>Microsoft Office Word</Application>
  <DocSecurity>0</DocSecurity>
  <Lines>92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12961</CharactersWithSpaces>
  <SharedDoc>false</SharedDoc>
  <HLinks>
    <vt:vector size="12" baseType="variant">
      <vt:variant>
        <vt:i4>7798895</vt:i4>
      </vt:variant>
      <vt:variant>
        <vt:i4>3</vt:i4>
      </vt:variant>
      <vt:variant>
        <vt:i4>0</vt:i4>
      </vt:variant>
      <vt:variant>
        <vt:i4>5</vt:i4>
      </vt:variant>
      <vt:variant>
        <vt:lpwstr>http://www.vdcpolz.si/</vt:lpwstr>
      </vt:variant>
      <vt:variant>
        <vt:lpwstr/>
      </vt:variant>
      <vt:variant>
        <vt:i4>1310822</vt:i4>
      </vt:variant>
      <vt:variant>
        <vt:i4>0</vt:i4>
      </vt:variant>
      <vt:variant>
        <vt:i4>0</vt:i4>
      </vt:variant>
      <vt:variant>
        <vt:i4>5</vt:i4>
      </vt:variant>
      <vt:variant>
        <vt:lpwstr>mailto:vdc.polz@vdcpolz.si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Karmen Šerjak</dc:creator>
  <cp:keywords/>
  <dc:description/>
  <cp:lastModifiedBy>Nataša Bračko</cp:lastModifiedBy>
  <cp:revision>23</cp:revision>
  <cp:lastPrinted>2020-10-28T19:31:00Z</cp:lastPrinted>
  <dcterms:created xsi:type="dcterms:W3CDTF">2026-09-11T09:44:00Z</dcterms:created>
  <dcterms:modified xsi:type="dcterms:W3CDTF">2026-09-27T04:01:00Z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0x0101003E62F313581EE54E8603818E479BDE95</vt:lpwstr>
  </property>
  <property fmtid="{D5CDD505-2E9C-101B-9397-08002B2CF9AE}" pid="3" name="_dlc_DocIdItemGuid">
    <vt:lpwstr>92a406e0-e7c3-444a-9271-71c173ee5f35</vt:lpwstr>
  </property>
  <property fmtid="{D5CDD505-2E9C-101B-9397-08002B2CF9AE}" pid="4" name="MediaServiceImageTags">
    <vt:lpwstr/>
  </property>
</Properties>
</file>