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4EDB5" w14:textId="02492EBE" w:rsidR="00AA08EF" w:rsidRDefault="00153154" w:rsidP="0087581A">
      <w:pPr>
        <w:spacing w:line="240" w:lineRule="auto"/>
        <w:rPr>
          <w:rFonts w:ascii="Times New Roman" w:eastAsia="Times New Roman" w:hAnsi="Times New Roman"/>
          <w:b/>
          <w:sz w:val="16"/>
          <w:szCs w:val="16"/>
          <w:lang w:eastAsia="sl-SI"/>
        </w:rPr>
      </w:pPr>
      <w:r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 </w:t>
      </w:r>
    </w:p>
    <w:p w14:paraId="60242FE6" w14:textId="47E43918" w:rsidR="00706ED8" w:rsidRDefault="00171093" w:rsidP="0087581A">
      <w:pPr>
        <w:spacing w:line="240" w:lineRule="auto"/>
        <w:rPr>
          <w:rFonts w:ascii="Times New Roman" w:eastAsia="Times New Roman" w:hAnsi="Times New Roman"/>
          <w:b/>
          <w:sz w:val="16"/>
          <w:szCs w:val="16"/>
          <w:lang w:eastAsia="sl-SI"/>
        </w:rPr>
      </w:pPr>
      <w:r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</w:t>
      </w:r>
      <w:r w:rsidR="0087581A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JEDILNIK:  BIVALNA ENOTA </w:t>
      </w:r>
      <w:r w:rsidR="006D3C36">
        <w:rPr>
          <w:rFonts w:ascii="Times New Roman" w:eastAsia="Times New Roman" w:hAnsi="Times New Roman"/>
          <w:b/>
          <w:sz w:val="16"/>
          <w:szCs w:val="16"/>
          <w:lang w:eastAsia="sl-SI"/>
        </w:rPr>
        <w:t>PEKRSKA</w:t>
      </w:r>
      <w:r w:rsidR="0087581A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H1 IN H2 – </w:t>
      </w:r>
      <w:r w:rsidR="003A76FE">
        <w:rPr>
          <w:rFonts w:ascii="Times New Roman" w:eastAsia="Times New Roman" w:hAnsi="Times New Roman"/>
          <w:b/>
          <w:sz w:val="16"/>
          <w:szCs w:val="16"/>
          <w:lang w:eastAsia="sl-SI"/>
        </w:rPr>
        <w:t>OKTOBER</w:t>
      </w:r>
      <w:r w:rsidR="009D5E16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2026 </w:t>
      </w:r>
      <w:r w:rsidR="002278ED">
        <w:rPr>
          <w:rFonts w:ascii="Times New Roman" w:eastAsia="Times New Roman" w:hAnsi="Times New Roman"/>
          <w:b/>
          <w:sz w:val="16"/>
          <w:szCs w:val="16"/>
          <w:lang w:eastAsia="sl-SI"/>
        </w:rPr>
        <w:t>–</w:t>
      </w:r>
      <w:r w:rsidR="009D5E16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</w:t>
      </w:r>
      <w:r w:rsidR="002278ED">
        <w:rPr>
          <w:rFonts w:ascii="Times New Roman" w:eastAsia="Times New Roman" w:hAnsi="Times New Roman"/>
          <w:b/>
          <w:sz w:val="16"/>
          <w:szCs w:val="16"/>
          <w:lang w:eastAsia="sl-SI"/>
        </w:rPr>
        <w:t>12261-1/2026-</w:t>
      </w:r>
      <w:r w:rsidR="003A76FE">
        <w:rPr>
          <w:rFonts w:ascii="Times New Roman" w:eastAsia="Times New Roman" w:hAnsi="Times New Roman"/>
          <w:b/>
          <w:sz w:val="16"/>
          <w:szCs w:val="16"/>
          <w:lang w:eastAsia="sl-SI"/>
        </w:rPr>
        <w:t>12</w:t>
      </w:r>
    </w:p>
    <w:p w14:paraId="3BB1A4BE" w14:textId="66EE5448" w:rsidR="0087581A" w:rsidRDefault="0087581A" w:rsidP="0087581A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>
        <w:rPr>
          <w:rFonts w:ascii="Times New Roman" w:eastAsia="Times New Roman" w:hAnsi="Times New Roman"/>
          <w:sz w:val="16"/>
          <w:szCs w:val="16"/>
          <w:lang w:eastAsia="sl-SI"/>
        </w:rPr>
        <w:t xml:space="preserve">ZAJTRK IN VEČERJA VKLJUČUJETA TOPLI NAPITEK PO IZBIRI IN V SKLADU Z DIETO. </w:t>
      </w:r>
    </w:p>
    <w:p w14:paraId="2909D721" w14:textId="77777777" w:rsidR="0087581A" w:rsidRDefault="0087581A" w:rsidP="0087581A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>
        <w:rPr>
          <w:rFonts w:ascii="Times New Roman" w:eastAsia="Times New Roman" w:hAnsi="Times New Roman"/>
          <w:sz w:val="16"/>
          <w:szCs w:val="16"/>
          <w:lang w:eastAsia="sl-SI"/>
        </w:rPr>
        <w:t>SADJE, KRUH , NAPITEK SO VES DAN NA RAZPOLAGO (PRI DIETNI PREHRANI JE USKLAJEN Z DIETO).</w:t>
      </w:r>
    </w:p>
    <w:p w14:paraId="798ED91D" w14:textId="77777777" w:rsidR="0087581A" w:rsidRDefault="0087581A" w:rsidP="0087581A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>
        <w:rPr>
          <w:rFonts w:ascii="Times New Roman" w:eastAsia="Times New Roman" w:hAnsi="Times New Roman"/>
          <w:sz w:val="16"/>
          <w:szCs w:val="16"/>
          <w:lang w:eastAsia="sl-SI"/>
        </w:rPr>
        <w:t>ZAJTRK JE VSAK DAN PO IZBIRI GLEDE NA DNEVNE MENIJE  IN DIETO.</w:t>
      </w:r>
    </w:p>
    <w:p w14:paraId="1ACFA341" w14:textId="3A2FD4A7" w:rsidR="0087581A" w:rsidRPr="0012198F" w:rsidRDefault="0087581A" w:rsidP="0012198F">
      <w:pPr>
        <w:spacing w:line="240" w:lineRule="auto"/>
        <w:rPr>
          <w:rFonts w:ascii="Times New Roman" w:eastAsia="Times New Roman" w:hAnsi="Times New Roman"/>
          <w:color w:val="FF0000"/>
          <w:sz w:val="16"/>
          <w:szCs w:val="16"/>
          <w:lang w:eastAsia="sl-SI"/>
        </w:rPr>
      </w:pPr>
      <w:r>
        <w:rPr>
          <w:rFonts w:ascii="Times New Roman" w:eastAsia="Times New Roman" w:hAnsi="Times New Roman"/>
          <w:sz w:val="16"/>
          <w:szCs w:val="16"/>
          <w:lang w:eastAsia="sl-SI"/>
        </w:rPr>
        <w:t>PRIDRUŽUJEMO SI PRAVICO SPREMEMBE JEDILNIKA.</w:t>
      </w:r>
      <w:r>
        <w:rPr>
          <w:rFonts w:ascii="Times New Roman" w:eastAsia="Times New Roman" w:hAnsi="Times New Roman"/>
          <w:color w:val="FF0000"/>
          <w:sz w:val="16"/>
          <w:szCs w:val="16"/>
          <w:lang w:eastAsia="sl-SI"/>
        </w:rPr>
        <w:t xml:space="preserve"> TABELA ALERGENOV JE V PRILOGI.</w:t>
      </w:r>
    </w:p>
    <w:tbl>
      <w:tblPr>
        <w:tblpPr w:leftFromText="141" w:rightFromText="141" w:bottomFromText="160" w:vertAnchor="text" w:horzAnchor="margin" w:tblpXSpec="center" w:tblpY="463"/>
        <w:tblW w:w="526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6"/>
        <w:gridCol w:w="1541"/>
        <w:gridCol w:w="1651"/>
        <w:gridCol w:w="1682"/>
        <w:gridCol w:w="1730"/>
        <w:gridCol w:w="1585"/>
        <w:gridCol w:w="1586"/>
        <w:gridCol w:w="1622"/>
        <w:gridCol w:w="1645"/>
      </w:tblGrid>
      <w:tr w:rsidR="004B14AE" w:rsidRPr="002D285F" w14:paraId="54E795F3" w14:textId="77777777" w:rsidTr="00F11378">
        <w:trPr>
          <w:trHeight w:val="263"/>
        </w:trPr>
        <w:tc>
          <w:tcPr>
            <w:tcW w:w="103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3333C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bookmarkStart w:id="0" w:name="_Hlk211808623"/>
          </w:p>
        </w:tc>
        <w:tc>
          <w:tcPr>
            <w:tcW w:w="154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2AFE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C2A3D" w14:textId="6687D724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PONEDELJEK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D4971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TOREK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74160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SREDA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EB18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ČETRTEK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EF53A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PETEK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26F22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SOBOTA 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E6CFA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NEDELJA </w:t>
            </w:r>
          </w:p>
        </w:tc>
      </w:tr>
      <w:tr w:rsidR="00F11378" w:rsidRPr="002D285F" w14:paraId="20C6FD02" w14:textId="77777777" w:rsidTr="00F11378">
        <w:trPr>
          <w:trHeight w:val="1713"/>
        </w:trPr>
        <w:tc>
          <w:tcPr>
            <w:tcW w:w="10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711B" w14:textId="77777777" w:rsidR="00F11378" w:rsidRPr="00B53253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  <w:p w14:paraId="1BAFECE1" w14:textId="77777777" w:rsidR="00F11378" w:rsidRPr="00B53253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  <w:p w14:paraId="471F45EF" w14:textId="77777777" w:rsidR="00F11378" w:rsidRPr="00B53253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B53253">
              <w:rPr>
                <w:rFonts w:ascii="Times New Roman" w:hAnsi="Times New Roman"/>
                <w:b/>
                <w:bCs/>
                <w:sz w:val="13"/>
                <w:szCs w:val="13"/>
              </w:rPr>
              <w:t>ZAJTRK</w:t>
            </w:r>
          </w:p>
        </w:tc>
        <w:tc>
          <w:tcPr>
            <w:tcW w:w="1541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C5A2" w14:textId="77777777" w:rsidR="00F11378" w:rsidRPr="00B53253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B53253">
              <w:rPr>
                <w:rFonts w:ascii="Times New Roman" w:hAnsi="Times New Roman"/>
                <w:b/>
                <w:bCs/>
                <w:sz w:val="13"/>
                <w:szCs w:val="13"/>
              </w:rPr>
              <w:t>NORMALNA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9F4A0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RIBE V KONZERVI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(z zelenjavo ali brez)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(G,R1)</w:t>
            </w:r>
          </w:p>
          <w:p w14:paraId="6A6A5B1D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A61D8E6" w14:textId="1D68A4BF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OVSENI KOSMIČI Z MLEKOM IN OREŠKI (O</w:t>
            </w:r>
            <w:r w:rsidR="0040704B">
              <w:rPr>
                <w:rFonts w:ascii="Times New Roman" w:hAnsi="Times New Roman"/>
                <w:color w:val="000000"/>
                <w:sz w:val="13"/>
                <w:szCs w:val="13"/>
              </w:rPr>
              <w:t>,L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16CAED5D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330E041" w14:textId="77777777" w:rsidR="00E64151" w:rsidRDefault="00E64151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0200BB5E" w14:textId="4C527A76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LOSOSOV NAMAZ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KRUH  (G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,R1)</w:t>
            </w:r>
          </w:p>
          <w:p w14:paraId="7120A990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D15DDCC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C76ABBB" w14:textId="1AEA957B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82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4C97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MASLO, MARMELADA, KRUH (G)</w:t>
            </w:r>
          </w:p>
          <w:p w14:paraId="5936072F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08BE771C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0DEC2945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MLEČNI NAMAZ, KRUH (G,L)</w:t>
            </w:r>
          </w:p>
          <w:p w14:paraId="3BD04EA3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BDC4510" w14:textId="77777777" w:rsidR="00E64151" w:rsidRDefault="00E64151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1659629" w14:textId="0C719135" w:rsidR="00F11378" w:rsidRPr="009D5E16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HUMUS (namaz iz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leče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), KRUH (G)</w:t>
            </w:r>
          </w:p>
          <w:p w14:paraId="713E7FA7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05B424EE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1139A0A" w14:textId="77777777" w:rsidR="00AE0F7B" w:rsidRDefault="00AE0F7B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A02DAF3" w14:textId="6AF96A4B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730" w:type="dxa"/>
            <w:tcBorders>
              <w:top w:val="single" w:sz="12" w:space="0" w:color="000000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0177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PAŠTETA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KRUH (G,R1)</w:t>
            </w:r>
          </w:p>
          <w:p w14:paraId="267800AF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64BEF3DE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0C9E71A1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3579E922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SIROVA ŠTRUČKA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 (L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,G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)</w:t>
            </w:r>
          </w:p>
          <w:p w14:paraId="6CE09FE3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062BE88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9974CFF" w14:textId="77777777" w:rsidR="00E64151" w:rsidRDefault="00E64151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67340CA5" w14:textId="774ABF3C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ČOKOLINO Z MLEKOM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(G,L)</w:t>
            </w:r>
          </w:p>
          <w:p w14:paraId="52D5FA59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93F4714" w14:textId="77777777" w:rsidR="00AE0F7B" w:rsidRDefault="00AE0F7B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5F1F97A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27F5612" w14:textId="5EFCB2A8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85" w:type="dxa"/>
            <w:tcBorders>
              <w:top w:val="single" w:sz="12" w:space="0" w:color="000000"/>
              <w:left w:val="nil"/>
              <w:bottom w:val="dashSmallGap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0EAF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NADROBLJEN KRUH V MLEKU (G,L)</w:t>
            </w:r>
          </w:p>
          <w:p w14:paraId="20F3059A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262A9700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4AEF9B5D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SUHA SALAMA, SIR, KRUH (G,L)</w:t>
            </w:r>
          </w:p>
          <w:p w14:paraId="4E70A1DB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3308E520" w14:textId="77777777" w:rsidR="00E64151" w:rsidRDefault="00E64151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51FE36DC" w14:textId="042FA63B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MLEČNI GRIS, KAKAV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(G,L)</w:t>
            </w:r>
          </w:p>
          <w:p w14:paraId="208B69C5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9F4F614" w14:textId="77777777" w:rsidR="00AE0F7B" w:rsidRPr="002D285F" w:rsidRDefault="00AE0F7B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F6567DC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5387950" w14:textId="104E2CBB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86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EB460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MASLO, MED, KRUH (G,L)</w:t>
            </w:r>
          </w:p>
          <w:p w14:paraId="3E1AB804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21255EF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4777B8E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PROSEN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A KAŠA S KAKAVOM IN MANDLJI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(O)</w:t>
            </w:r>
          </w:p>
          <w:p w14:paraId="66CBC63C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280C8DC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ZELENJAVNI NAMAZ, KRUH (G,L)</w:t>
            </w:r>
          </w:p>
          <w:p w14:paraId="11A66A54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137DEBF" w14:textId="77777777" w:rsidR="00AE0F7B" w:rsidRDefault="00AE0F7B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3849DA27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531B52B3" w14:textId="0442E882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22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DDE3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PAŠTETA, KRUH (G)</w:t>
            </w:r>
          </w:p>
          <w:p w14:paraId="79260BCD" w14:textId="77777777" w:rsidR="00F11378" w:rsidRPr="00B20DA7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39FBC78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20E3151" w14:textId="77777777" w:rsidR="00F11378" w:rsidRPr="00B20DA7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586D594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KUHANA ALI PEČENA JAJCA,  KRUH (G,J)</w:t>
            </w:r>
          </w:p>
          <w:p w14:paraId="30BC70D9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484205C1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27E39D8C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TOPLJENI  SIR, KRUH (G,L)</w:t>
            </w:r>
          </w:p>
          <w:p w14:paraId="621FD4EE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34A3BF7B" w14:textId="77777777" w:rsidR="00AE0F7B" w:rsidRDefault="00AE0F7B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7A389CD4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0748D62" w14:textId="68E56035" w:rsidR="00F11378" w:rsidRPr="002D285F" w:rsidRDefault="00F11378" w:rsidP="00F11378">
            <w:pPr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8E4A9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SIR, ZELENJAVA, KRUH (G,L)</w:t>
            </w:r>
          </w:p>
          <w:p w14:paraId="279913AB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6944CA8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724D9215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HRENOVKA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(par)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(G)</w:t>
            </w:r>
          </w:p>
          <w:p w14:paraId="24EA33A8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7CC699B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7FC3448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NAMAZ S PAPRIKO, ČRNI KRUH (G,L)</w:t>
            </w:r>
          </w:p>
          <w:p w14:paraId="716E60E1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328796D1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501BCF62" w14:textId="77777777" w:rsidR="00AE0F7B" w:rsidRDefault="00AE0F7B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32667C9A" w14:textId="16B1AC2A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</w:tr>
      <w:tr w:rsidR="00F11378" w:rsidRPr="002D285F" w14:paraId="132EB219" w14:textId="77777777" w:rsidTr="00F11378">
        <w:trPr>
          <w:trHeight w:val="53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CE50022" w14:textId="77777777" w:rsidR="00F11378" w:rsidRPr="00B53253" w:rsidRDefault="00F11378" w:rsidP="00F11378">
            <w:pPr>
              <w:spacing w:line="256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</w:tc>
        <w:tc>
          <w:tcPr>
            <w:tcW w:w="154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2D9FD" w14:textId="77777777" w:rsidR="00F11378" w:rsidRPr="00B53253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B53253">
              <w:rPr>
                <w:rFonts w:ascii="Times New Roman" w:hAnsi="Times New Roman"/>
                <w:b/>
                <w:bCs/>
                <w:sz w:val="13"/>
                <w:szCs w:val="13"/>
              </w:rPr>
              <w:t>SLADKORNA DIETA</w:t>
            </w:r>
          </w:p>
        </w:tc>
        <w:tc>
          <w:tcPr>
            <w:tcW w:w="16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1C845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RIBE V KONZERVI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(z zelenjavo ali brez)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(G,R1)</w:t>
            </w:r>
          </w:p>
          <w:p w14:paraId="1A5CB2EB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C826C78" w14:textId="68507A6E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OVSENI KOSMIČI Z MLEKOM IN OREŠKI (O</w:t>
            </w:r>
            <w:r w:rsidR="0040704B">
              <w:rPr>
                <w:rFonts w:ascii="Times New Roman" w:hAnsi="Times New Roman"/>
                <w:color w:val="000000"/>
                <w:sz w:val="13"/>
                <w:szCs w:val="13"/>
              </w:rPr>
              <w:t>,L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0287E17C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1E1F3C4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LOSOSOV NAMAZ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 xml:space="preserve">, </w:t>
            </w:r>
          </w:p>
          <w:p w14:paraId="0428E001" w14:textId="143D1825" w:rsidR="00F11378" w:rsidRPr="00E64151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KRUH  (G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,R1)</w:t>
            </w:r>
          </w:p>
          <w:p w14:paraId="2F263F76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6E23B10B" w14:textId="695D5513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CD401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MASLO, MARMELADA, 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RŽENI 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KRUH (G)</w:t>
            </w:r>
          </w:p>
          <w:p w14:paraId="3F4E20E6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3350FF08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4554A9D3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 xml:space="preserve">MLEČNI NAMAZ, 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KRUH (G,L)</w:t>
            </w:r>
          </w:p>
          <w:p w14:paraId="5C03EE46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DD8DF7B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4022250" w14:textId="77777777" w:rsidR="00F11378" w:rsidRPr="009D5E16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HUMUS (namaz iz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leče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),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(G)</w:t>
            </w:r>
          </w:p>
          <w:p w14:paraId="00EB2C7C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59164738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00D7BA1" w14:textId="46B715B2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7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A55BB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PAŠTETA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ČRNI 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KRUH (G,R1)</w:t>
            </w:r>
          </w:p>
          <w:p w14:paraId="0B87BCBB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71600495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0B9CC03E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POLNOZRNATA  ŠTRUČKA, NAVADNI JOGURT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 (L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,G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)</w:t>
            </w:r>
          </w:p>
          <w:p w14:paraId="1787C498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4E8DCC4A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ČOKOLINO Z MLEKOM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(G,L)</w:t>
            </w:r>
          </w:p>
          <w:p w14:paraId="30E32141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47F8372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6BE4B79" w14:textId="7AE2752B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8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6A3FD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NADROBLJEN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ČRNI 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KRUH V MLEKU (G,L)</w:t>
            </w:r>
          </w:p>
          <w:p w14:paraId="791DF461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D35146B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485D04FE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SUHA SALAMA, SIR, KRUH (G,L)</w:t>
            </w:r>
          </w:p>
          <w:p w14:paraId="33955FFD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4902CFA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2A1A31E9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MLEČNI 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PIRIN </w:t>
            </w: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GRIS, KAKAV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(G,L)</w:t>
            </w:r>
          </w:p>
          <w:p w14:paraId="49F98F3C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05F8D79A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EAA8872" w14:textId="3673EA84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86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3BBDD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MASLO, MED,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(G,L)</w:t>
            </w:r>
          </w:p>
          <w:p w14:paraId="028ADD9D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46478B9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D781CE3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PROSEN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A KAŠA S KAKAVOM IN MANDLJI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(O)</w:t>
            </w:r>
          </w:p>
          <w:p w14:paraId="43F90C7A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4608042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ZELENJAVNI NAMAZ,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(G,L)</w:t>
            </w:r>
          </w:p>
          <w:p w14:paraId="452538F2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0067501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932CEFE" w14:textId="52C38014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22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42E58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PAŠTETA,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(G)</w:t>
            </w:r>
          </w:p>
          <w:p w14:paraId="6D52AE92" w14:textId="77777777" w:rsidR="00F11378" w:rsidRPr="00B20DA7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800179E" w14:textId="77777777" w:rsidR="00F11378" w:rsidRPr="00B20DA7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696D68C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KUHANA ALI PEČENA JAJCA, 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RŽENI 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KRUH (G,J)</w:t>
            </w:r>
          </w:p>
          <w:p w14:paraId="73B1A401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00EDB0D4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TOPLJENI  SIR, 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RŽENI 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KRUH (G,L)</w:t>
            </w:r>
          </w:p>
          <w:p w14:paraId="39A56F3C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AA92FCF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53DCFC7F" w14:textId="679BE36D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45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A500C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SIR, ZELENJAVA, ČRNI KRUH (G,L)</w:t>
            </w:r>
          </w:p>
          <w:p w14:paraId="246DAE42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EC2E1E9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5616982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HRENOVKA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, (par)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(G)</w:t>
            </w:r>
          </w:p>
          <w:p w14:paraId="75196D1A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B7B6638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80D6235" w14:textId="77777777" w:rsidR="00F11378" w:rsidRPr="00FF6DC9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NAMAZ S PAPRIKO, ČRNI KRUH (G,L)</w:t>
            </w:r>
          </w:p>
          <w:p w14:paraId="347D92CD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50758C93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0C6ED6AF" w14:textId="489ED5E4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</w:tr>
      <w:tr w:rsidR="00F11378" w:rsidRPr="002D285F" w14:paraId="75B09E6F" w14:textId="77777777" w:rsidTr="00F11378">
        <w:trPr>
          <w:trHeight w:val="186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173173E" w14:textId="77777777" w:rsidR="00F11378" w:rsidRPr="00B53253" w:rsidRDefault="00F11378" w:rsidP="00F11378">
            <w:pPr>
              <w:spacing w:line="256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</w:tc>
        <w:tc>
          <w:tcPr>
            <w:tcW w:w="1541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F54CE" w14:textId="77777777" w:rsidR="00F11378" w:rsidRPr="00B53253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B53253">
              <w:rPr>
                <w:rFonts w:ascii="Times New Roman" w:hAnsi="Times New Roman"/>
                <w:b/>
                <w:bCs/>
                <w:sz w:val="13"/>
                <w:szCs w:val="13"/>
              </w:rPr>
              <w:t>REDUKCIJSKA DIETA IN DIETA PRI BOLEZNI PREBAVIL</w:t>
            </w:r>
          </w:p>
        </w:tc>
        <w:tc>
          <w:tcPr>
            <w:tcW w:w="1651" w:type="dxa"/>
            <w:tcBorders>
              <w:top w:val="dashSmallGap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DFE95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RIBE V KONZERVI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(z zelenjavo ali brez)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(G,R1)</w:t>
            </w:r>
          </w:p>
          <w:p w14:paraId="644C7085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4DAABA0" w14:textId="7FC1D67C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OVSENI KOSMIČI Z MLEKOM IN OREŠKI (O)</w:t>
            </w:r>
          </w:p>
          <w:p w14:paraId="23F6D61E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F811131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LOSOSOV NAMAZ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 xml:space="preserve">, </w:t>
            </w:r>
          </w:p>
          <w:p w14:paraId="257D6BE7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KRUH  (G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,R1)</w:t>
            </w:r>
          </w:p>
          <w:p w14:paraId="57A1545C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632E2649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48130468" w14:textId="7C7FA8B1" w:rsidR="00F11378" w:rsidRPr="009D5E16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82" w:type="dxa"/>
            <w:tcBorders>
              <w:top w:val="dashSmallGap" w:sz="4" w:space="0" w:color="auto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94546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MASLO, MARMELADA, 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RŽENI 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KRUH (G)</w:t>
            </w:r>
          </w:p>
          <w:p w14:paraId="2683619A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19441C40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64FC8BC7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 xml:space="preserve">MLEČNI NAMAZ, 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KRUH (G,L)</w:t>
            </w:r>
          </w:p>
          <w:p w14:paraId="478B4AE7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5C55230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DEEE636" w14:textId="77777777" w:rsidR="00F11378" w:rsidRPr="009D5E16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HUMUS (namaz iz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leče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),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(G)</w:t>
            </w:r>
          </w:p>
          <w:p w14:paraId="1102793E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26F1E7E9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A4462CE" w14:textId="295AABD0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730" w:type="dxa"/>
            <w:tcBorders>
              <w:top w:val="dashSmallGap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09C96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PAŠTETA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ČRNI 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KRUH (G,R1)</w:t>
            </w:r>
          </w:p>
          <w:p w14:paraId="4FA42F16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68AF3DED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25E78C42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POLNOZRNATA  ŠTRUČKA, NAVADNI JOGURT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 (L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,G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)</w:t>
            </w:r>
          </w:p>
          <w:p w14:paraId="3EFC8DAD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79D40D8C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ČOKOLINO Z MLEKOM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(G,L)</w:t>
            </w:r>
          </w:p>
          <w:p w14:paraId="57189CAF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63FC3E8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227EA42" w14:textId="374B8F6C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85" w:type="dxa"/>
            <w:tcBorders>
              <w:top w:val="dashSmallGap" w:sz="4" w:space="0" w:color="auto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794D7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NADROBLJEN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ČRNI 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KRUH V MLEKU (G,L)</w:t>
            </w:r>
          </w:p>
          <w:p w14:paraId="6055B460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52F5B086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3681E2DE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SUHA SALAMA, SIR, KRUH (G,L)</w:t>
            </w:r>
          </w:p>
          <w:p w14:paraId="2FE91E7D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D4371F6" w14:textId="77777777" w:rsidR="00F11378" w:rsidRPr="002D285F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3F77A7F5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MLEČNI 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PIRIN </w:t>
            </w: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GRIS, KAKAV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(G,L)</w:t>
            </w:r>
          </w:p>
          <w:p w14:paraId="6C7347AE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D91CAB6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C91C056" w14:textId="7D1A5C30" w:rsidR="00F11378" w:rsidRPr="009D5E16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86" w:type="dxa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FA6DA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MASLO, MED,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(G,L)</w:t>
            </w:r>
          </w:p>
          <w:p w14:paraId="45C0FE7E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7F00703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E49AC65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PROSEN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A KAŠA S KAKAVOM IN MANDLJI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(O)</w:t>
            </w:r>
          </w:p>
          <w:p w14:paraId="1B678246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CFD7A57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ZELENJAVNI NAMAZ,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(G,L)</w:t>
            </w:r>
          </w:p>
          <w:p w14:paraId="534B3D50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087BFA83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5FC1127" w14:textId="17461BE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22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42484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PAŠTETA,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RŽENI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(G)</w:t>
            </w:r>
          </w:p>
          <w:p w14:paraId="2CA998B9" w14:textId="77777777" w:rsidR="00F11378" w:rsidRPr="00B20DA7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154B09A" w14:textId="77777777" w:rsidR="00F11378" w:rsidRPr="00B20DA7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907AAAF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KUHANA ALI PEČENA JAJCA, 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RŽENI 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KRUH (G,J)</w:t>
            </w:r>
          </w:p>
          <w:p w14:paraId="262BD1E5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7A2006C2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TOPLJENI  SIR, 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RŽENI 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KRUH (G,L)</w:t>
            </w:r>
          </w:p>
          <w:p w14:paraId="39B02A63" w14:textId="77777777" w:rsidR="00F11378" w:rsidRDefault="00F11378" w:rsidP="00F1137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3656FB65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924BC80" w14:textId="41F72CF4" w:rsidR="00F11378" w:rsidRPr="00AA3FFE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45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46F9F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SIR, ZELENJAVA, ČRNI KRUH (G,L)</w:t>
            </w:r>
          </w:p>
          <w:p w14:paraId="6DBAFE93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9C5491C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0928CD0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HRENOVKA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, (par)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(G)</w:t>
            </w:r>
          </w:p>
          <w:p w14:paraId="7130F900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ECD7559" w14:textId="77777777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B1BDD61" w14:textId="77777777" w:rsidR="00F11378" w:rsidRPr="00FF6DC9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NAMAZ S PAPRIKO, ČRNI KRUH (G,L)</w:t>
            </w:r>
          </w:p>
          <w:p w14:paraId="6708AA6D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527F0FC8" w14:textId="77777777" w:rsidR="00F11378" w:rsidRDefault="00F11378" w:rsidP="00F1137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26BB2CC1" w14:textId="6F8D52FB" w:rsidR="00F11378" w:rsidRPr="002D285F" w:rsidRDefault="00F11378" w:rsidP="00F1137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</w:tr>
      <w:bookmarkEnd w:id="0"/>
    </w:tbl>
    <w:p w14:paraId="0779E948" w14:textId="77777777" w:rsidR="0012198F" w:rsidRDefault="0012198F" w:rsidP="0012198F">
      <w:pPr>
        <w:spacing w:line="240" w:lineRule="auto"/>
        <w:rPr>
          <w:rFonts w:ascii="Times New Roman" w:eastAsia="Times New Roman" w:hAnsi="Times New Roman"/>
          <w:color w:val="FF0000"/>
          <w:sz w:val="14"/>
          <w:szCs w:val="14"/>
          <w:lang w:eastAsia="sl-SI"/>
        </w:rPr>
      </w:pPr>
    </w:p>
    <w:p w14:paraId="3FE11BAB" w14:textId="77777777" w:rsidR="0012198F" w:rsidRDefault="0012198F" w:rsidP="0012198F">
      <w:pPr>
        <w:spacing w:line="240" w:lineRule="auto"/>
        <w:rPr>
          <w:rFonts w:ascii="Times New Roman" w:eastAsia="Times New Roman" w:hAnsi="Times New Roman"/>
          <w:color w:val="FF0000"/>
          <w:sz w:val="14"/>
          <w:szCs w:val="14"/>
          <w:lang w:eastAsia="sl-SI"/>
        </w:rPr>
      </w:pPr>
    </w:p>
    <w:p w14:paraId="6AF72541" w14:textId="77777777" w:rsidR="0012198F" w:rsidRDefault="0012198F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32007DB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tbl>
      <w:tblPr>
        <w:tblpPr w:leftFromText="141" w:rightFromText="141" w:bottomFromText="160" w:vertAnchor="text" w:horzAnchor="margin" w:tblpXSpec="center" w:tblpY="463"/>
        <w:tblW w:w="526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5"/>
        <w:gridCol w:w="1542"/>
        <w:gridCol w:w="1651"/>
        <w:gridCol w:w="1682"/>
        <w:gridCol w:w="1730"/>
        <w:gridCol w:w="1585"/>
        <w:gridCol w:w="1586"/>
        <w:gridCol w:w="1622"/>
        <w:gridCol w:w="1645"/>
      </w:tblGrid>
      <w:tr w:rsidR="00452F36" w:rsidRPr="002D285F" w14:paraId="61049B6B" w14:textId="77777777" w:rsidTr="00BA7C06">
        <w:trPr>
          <w:trHeight w:val="263"/>
        </w:trPr>
        <w:tc>
          <w:tcPr>
            <w:tcW w:w="103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E073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F4463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2B8F750A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3989C9C3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E2277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PONEDELJEK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D2D43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TOREK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E2AE6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SREDA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07EF1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ČETRTEK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29EAB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PETEK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DEC07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SOBOTA 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7D37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NEDELJA </w:t>
            </w:r>
          </w:p>
        </w:tc>
      </w:tr>
      <w:tr w:rsidR="00A10BD3" w:rsidRPr="002D285F" w14:paraId="5F45E69D" w14:textId="77777777" w:rsidTr="00BA7C06">
        <w:trPr>
          <w:trHeight w:val="1713"/>
        </w:trPr>
        <w:tc>
          <w:tcPr>
            <w:tcW w:w="10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B3C0E" w14:textId="77777777" w:rsidR="00A10BD3" w:rsidRPr="00B5325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  <w:p w14:paraId="77CB92F0" w14:textId="77777777" w:rsidR="00A10BD3" w:rsidRPr="00B5325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  <w:p w14:paraId="45AFA3E7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B53253">
              <w:rPr>
                <w:rFonts w:ascii="Times New Roman" w:hAnsi="Times New Roman"/>
                <w:b/>
                <w:bCs/>
                <w:sz w:val="13"/>
                <w:szCs w:val="13"/>
              </w:rPr>
              <w:t>ZAJTRK</w:t>
            </w:r>
          </w:p>
          <w:p w14:paraId="0558E546" w14:textId="77777777" w:rsidR="00B53253" w:rsidRDefault="00B53253" w:rsidP="00A10BD3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  <w:p w14:paraId="13E643F4" w14:textId="77777777" w:rsidR="00B53253" w:rsidRDefault="00B53253" w:rsidP="00A10BD3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  <w:p w14:paraId="6B58BCA6" w14:textId="77777777" w:rsidR="00B53253" w:rsidRDefault="00B53253" w:rsidP="00A10BD3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  <w:p w14:paraId="57D107AF" w14:textId="77777777" w:rsidR="00B53253" w:rsidRPr="00B53253" w:rsidRDefault="00B53253" w:rsidP="00A10BD3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</w:tc>
        <w:tc>
          <w:tcPr>
            <w:tcW w:w="1542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0A037" w14:textId="2072A2A6" w:rsidR="00A10BD3" w:rsidRPr="00B5325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B53253">
              <w:rPr>
                <w:rFonts w:ascii="Times New Roman" w:hAnsi="Times New Roman"/>
                <w:b/>
                <w:bCs/>
                <w:sz w:val="13"/>
                <w:szCs w:val="13"/>
              </w:rPr>
              <w:t>DIETA BREZ LAKTOZE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72C0B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RIBE V KONZERVI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(z zelenjavo ali brez)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(G,R1)</w:t>
            </w:r>
          </w:p>
          <w:p w14:paraId="03886B93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FD15C70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DD42899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OVSENI KOSMIČI Z MLEKOM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BREZ LAKTOZE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IN OREŠKI (O)</w:t>
            </w:r>
          </w:p>
          <w:p w14:paraId="4F2675B5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17E91F9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FB2C28B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LOSOSOV NAMAZ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KRUH  (G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,R1)</w:t>
            </w:r>
          </w:p>
          <w:p w14:paraId="47DE141B" w14:textId="77777777" w:rsidR="00A10BD3" w:rsidRPr="002D285F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2DB61FD5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2C7603C" w14:textId="3EF007EB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82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AB147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MASLO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BREZ LAKTOZE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MARMELADA, KRUH (G)</w:t>
            </w:r>
          </w:p>
          <w:p w14:paraId="5E162EF0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1413A54D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MLEČNI NAMAZ, KRUH (G,L)</w:t>
            </w:r>
          </w:p>
          <w:p w14:paraId="50B934F7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F3FE8A7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E8AC625" w14:textId="77777777" w:rsidR="00BD4AF9" w:rsidRDefault="00BD4AF9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110AF0E" w14:textId="77777777" w:rsidR="00BD4AF9" w:rsidRPr="002D285F" w:rsidRDefault="00BD4AF9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1CD3D7C" w14:textId="77777777" w:rsidR="00A10BD3" w:rsidRPr="009D5E16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HUMUS (namaz iz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leče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), KRUH (G)</w:t>
            </w:r>
          </w:p>
          <w:p w14:paraId="76D32654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30DE288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43254B2" w14:textId="1D724EEB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73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F1B29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PAŠTETA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KRUH (G,R1)</w:t>
            </w:r>
          </w:p>
          <w:p w14:paraId="2C01C831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5B69C08A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030C4594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48203F3" w14:textId="77777777" w:rsidR="00BD4AF9" w:rsidRDefault="00BD4AF9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8D5F145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POLNOZRNATA ŠTRUČKA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 (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G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)</w:t>
            </w:r>
          </w:p>
          <w:p w14:paraId="1295A7E2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2563BF9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1477080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110DCE5" w14:textId="77777777" w:rsidR="00A10BD3" w:rsidRPr="002D285F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7CB3A0B2" w14:textId="77777777" w:rsidR="00A10BD3" w:rsidRPr="002D285F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ČOKOLINO Z MLEKOM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BREZ LAKTOZE 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(G)</w:t>
            </w:r>
          </w:p>
          <w:p w14:paraId="1228CC15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22A03CA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0357B56" w14:textId="60E04522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85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A84DF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NADROBLJEN KRUH V MLEKU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BREZ LAKTOZE 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(G)</w:t>
            </w:r>
          </w:p>
          <w:p w14:paraId="1D607656" w14:textId="77777777" w:rsidR="00BD4AF9" w:rsidRDefault="00BD4AF9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2382B10" w14:textId="77777777" w:rsidR="00A10BD3" w:rsidRPr="002D285F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4FD8ECAA" w14:textId="77777777" w:rsidR="00A10BD3" w:rsidRPr="002D285F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SUHA SALAMA, SIR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BREZ LAKTOZE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KRUH (G,L)</w:t>
            </w:r>
          </w:p>
          <w:p w14:paraId="4FFC0628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DD2885A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285028D" w14:textId="77777777" w:rsidR="00A10BD3" w:rsidRPr="002D285F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3BFA2C8" w14:textId="77777777" w:rsidR="00A10BD3" w:rsidRPr="003E383A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MLEČNI GRIS, KAKAV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(G)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MLEKO BREZ LAKTOZE</w:t>
            </w:r>
          </w:p>
          <w:p w14:paraId="39D4980A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17F449E" w14:textId="2BD9991E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86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34ABA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MASLO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BREZ LAKTOZE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MED, KRUH (G,L)</w:t>
            </w:r>
          </w:p>
          <w:p w14:paraId="10F74F81" w14:textId="77777777" w:rsidR="00BD4AF9" w:rsidRPr="002D285F" w:rsidRDefault="00BD4AF9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E368FA6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E31911E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PROSEN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A KAŠA S KAKAVOM IN MANDLJI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(O)</w:t>
            </w:r>
          </w:p>
          <w:p w14:paraId="2E99267C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27B09E8E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4661CD1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C6C597E" w14:textId="77777777" w:rsidR="00A10BD3" w:rsidRPr="003E383A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SADNA SKUTA OKI DOKI brez laktoze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03B1E8E8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3B08719" w14:textId="5B40AD40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22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2B33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PAŠTETA, KRUH (G)</w:t>
            </w:r>
          </w:p>
          <w:p w14:paraId="2A85284F" w14:textId="77777777" w:rsidR="00A10BD3" w:rsidRPr="00B20DA7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1681DF0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E36583F" w14:textId="77777777" w:rsidR="00BD4AF9" w:rsidRDefault="00BD4AF9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25165B8" w14:textId="77777777" w:rsidR="00A10BD3" w:rsidRPr="00B20DA7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7B7FC0B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KUHANA ALI PEČENA JAJCA,  KRUH (G,J)</w:t>
            </w:r>
          </w:p>
          <w:p w14:paraId="584CEE50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1A5F555F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565ADCFA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74571953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76DC36E3" w14:textId="00848CAA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JOGURT BREZ LAKTOZE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(G)</w:t>
            </w:r>
          </w:p>
          <w:p w14:paraId="79329B05" w14:textId="77777777" w:rsidR="00A10BD3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25721910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009C793" w14:textId="2538333C" w:rsidR="00A10BD3" w:rsidRPr="002D285F" w:rsidRDefault="00A10BD3" w:rsidP="00A10BD3">
            <w:pPr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AD3C2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SIR BREZ LAKTOZE, ZELENJAVA, KRUH (G,L)</w:t>
            </w:r>
          </w:p>
          <w:p w14:paraId="6D1AA080" w14:textId="77777777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18C456A" w14:textId="77777777" w:rsidR="00A10BD3" w:rsidRPr="002D285F" w:rsidRDefault="00A10BD3" w:rsidP="00A10BD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6D4FB12C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HRENOVKA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(par)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(G)</w:t>
            </w:r>
          </w:p>
          <w:p w14:paraId="254CD1A2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F12F604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403F6A9" w14:textId="77777777" w:rsidR="00BD4AF9" w:rsidRDefault="00BD4AF9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574B9D6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A0A4466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SADNA SKUTA OKI DOKI brez laktoze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06EEC7FD" w14:textId="77777777" w:rsidR="00A10BD3" w:rsidRDefault="00A10BD3" w:rsidP="00A10BD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95C26B5" w14:textId="117ADA9A" w:rsidR="00A10BD3" w:rsidRPr="002D285F" w:rsidRDefault="00A10BD3" w:rsidP="00A10BD3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</w:tr>
    </w:tbl>
    <w:p w14:paraId="771799AF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08D2C54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1ACC5CE0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6F312AF" w14:textId="77777777" w:rsidR="004B14AE" w:rsidRDefault="004B14AE" w:rsidP="00452F36"/>
    <w:p w14:paraId="00FDE6BD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2A90409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4718CBDC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5E170FE8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2508180A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0799BDD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14D29E1A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8DEA323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DE08082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2AA2774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25754D44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50CFA11F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44DCCF2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2BE0A8B3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14C9431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25D8B62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27DD65AC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tbl>
      <w:tblPr>
        <w:tblpPr w:leftFromText="141" w:rightFromText="141" w:bottomFromText="160" w:vertAnchor="text" w:horzAnchor="margin" w:tblpXSpec="center" w:tblpY="463"/>
        <w:tblW w:w="521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2"/>
        <w:gridCol w:w="1421"/>
        <w:gridCol w:w="1635"/>
        <w:gridCol w:w="1589"/>
        <w:gridCol w:w="1654"/>
        <w:gridCol w:w="1579"/>
        <w:gridCol w:w="1659"/>
        <w:gridCol w:w="1596"/>
        <w:gridCol w:w="1487"/>
      </w:tblGrid>
      <w:tr w:rsidR="0012198F" w:rsidRPr="00EA18E2" w14:paraId="27BEA680" w14:textId="77777777" w:rsidTr="0053796A">
        <w:trPr>
          <w:trHeight w:val="255"/>
        </w:trPr>
        <w:tc>
          <w:tcPr>
            <w:tcW w:w="133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0E00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ED251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74FBC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PONEDELJEK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A9EC4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TOREK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972E8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SREDA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A26D7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ČETRTEK 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0E9FC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PETEK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D4742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SOBOTA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3793B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NEDELJA </w:t>
            </w:r>
          </w:p>
        </w:tc>
      </w:tr>
      <w:tr w:rsidR="00886621" w:rsidRPr="00EA18E2" w14:paraId="09A7A5A0" w14:textId="77777777" w:rsidTr="0053796A">
        <w:trPr>
          <w:trHeight w:val="1410"/>
        </w:trPr>
        <w:tc>
          <w:tcPr>
            <w:tcW w:w="13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3CB6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2540583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C641B93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1699">
              <w:rPr>
                <w:rFonts w:ascii="Times New Roman" w:hAnsi="Times New Roman"/>
                <w:b/>
                <w:bCs/>
                <w:sz w:val="16"/>
                <w:szCs w:val="16"/>
              </w:rPr>
              <w:t>MALICA</w:t>
            </w:r>
          </w:p>
        </w:tc>
        <w:tc>
          <w:tcPr>
            <w:tcW w:w="1421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BDF4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1699">
              <w:rPr>
                <w:rFonts w:ascii="Times New Roman" w:hAnsi="Times New Roman"/>
                <w:b/>
                <w:bCs/>
                <w:sz w:val="16"/>
                <w:szCs w:val="16"/>
              </w:rPr>
              <w:t>NORMALNA</w:t>
            </w:r>
          </w:p>
          <w:p w14:paraId="4DBE2B9B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1699">
              <w:rPr>
                <w:rFonts w:ascii="Times New Roman" w:hAnsi="Times New Roman"/>
                <w:b/>
                <w:bCs/>
                <w:sz w:val="16"/>
                <w:szCs w:val="16"/>
              </w:rPr>
              <w:t>DIETA</w:t>
            </w:r>
          </w:p>
        </w:tc>
        <w:tc>
          <w:tcPr>
            <w:tcW w:w="1635" w:type="dxa"/>
            <w:tcBorders>
              <w:top w:val="single" w:sz="12" w:space="0" w:color="000000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D273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0EFF7DD1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GRISINI (G)</w:t>
            </w:r>
          </w:p>
          <w:p w14:paraId="7A8A6E19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BAEB79C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8C69F54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6DB5A8B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SADNI JOGURT (L)</w:t>
            </w:r>
          </w:p>
          <w:p w14:paraId="02A3B78E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96325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D7D2E6D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23C70">
              <w:rPr>
                <w:rFonts w:ascii="Times New Roman" w:hAnsi="Times New Roman"/>
                <w:color w:val="000000"/>
                <w:sz w:val="16"/>
                <w:szCs w:val="16"/>
              </w:rPr>
              <w:t>SADNO ZELENJAVNI SMUTI</w:t>
            </w:r>
          </w:p>
          <w:p w14:paraId="366AD6FA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BC60452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47506D0" w14:textId="36A08CEA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KOMPOT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750EB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0BD82CC1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JABOLČNA ČEŽANA</w:t>
            </w:r>
          </w:p>
          <w:p w14:paraId="7F399272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EB4114E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D08BAC6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D83DFAB" w14:textId="12F204D1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PUDING (L)</w:t>
            </w:r>
          </w:p>
        </w:tc>
        <w:tc>
          <w:tcPr>
            <w:tcW w:w="1579" w:type="dxa"/>
            <w:tcBorders>
              <w:top w:val="single" w:sz="12" w:space="0" w:color="000000"/>
              <w:left w:val="nil"/>
              <w:bottom w:val="dashSmallGap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A0137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86D5725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GRŠKI JOGURT (L)</w:t>
            </w:r>
          </w:p>
          <w:p w14:paraId="45B5212D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0C6830E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A9E8367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56C1B85" w14:textId="5E240605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SLANO PECIVO (G)</w:t>
            </w:r>
          </w:p>
        </w:tc>
        <w:tc>
          <w:tcPr>
            <w:tcW w:w="1659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ED396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0B81316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SEZONSKO SADJE</w:t>
            </w:r>
          </w:p>
          <w:p w14:paraId="50C0F48E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572C2F5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EADDC89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07DE689" w14:textId="1EF26211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KEKSI ALI NAPOLITANKE (G,L)</w:t>
            </w:r>
          </w:p>
        </w:tc>
        <w:tc>
          <w:tcPr>
            <w:tcW w:w="1596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9483" w14:textId="77777777" w:rsidR="00886621" w:rsidRDefault="00886621" w:rsidP="00886621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68C1CCE4" w14:textId="09802702" w:rsidR="00886621" w:rsidRPr="00EA18E2" w:rsidRDefault="00886621" w:rsidP="0088662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BABIČINE DOBROTE (G,L,J)</w:t>
            </w:r>
          </w:p>
        </w:tc>
        <w:tc>
          <w:tcPr>
            <w:tcW w:w="1487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1B7E4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E082607" w14:textId="73B846A5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DOMAČE PECIVO (G, L,J)</w:t>
            </w:r>
          </w:p>
        </w:tc>
      </w:tr>
      <w:tr w:rsidR="00886621" w:rsidRPr="00EA18E2" w14:paraId="0291A5C2" w14:textId="77777777" w:rsidTr="0053796A">
        <w:trPr>
          <w:trHeight w:val="1370"/>
        </w:trPr>
        <w:tc>
          <w:tcPr>
            <w:tcW w:w="133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F899EBF" w14:textId="77777777" w:rsidR="00886621" w:rsidRPr="00EA18E2" w:rsidRDefault="00886621" w:rsidP="00886621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C0B5B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1699">
              <w:rPr>
                <w:rFonts w:ascii="Times New Roman" w:hAnsi="Times New Roman"/>
                <w:b/>
                <w:bCs/>
                <w:sz w:val="16"/>
                <w:szCs w:val="16"/>
              </w:rPr>
              <w:t>SLADKORNA DIETA</w:t>
            </w:r>
          </w:p>
        </w:tc>
        <w:tc>
          <w:tcPr>
            <w:tcW w:w="16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426B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C9EC795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GRISINI (G)</w:t>
            </w:r>
          </w:p>
          <w:p w14:paraId="625B6842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7BB909A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1A761FA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D667B3A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SADNI JOGURT (L)</w:t>
            </w:r>
          </w:p>
          <w:p w14:paraId="77B56762" w14:textId="7F7B1735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CCA77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ACFF605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23C70">
              <w:rPr>
                <w:rFonts w:ascii="Times New Roman" w:hAnsi="Times New Roman"/>
                <w:color w:val="000000"/>
                <w:sz w:val="16"/>
                <w:szCs w:val="16"/>
              </w:rPr>
              <w:t>SADNO ZELENJAVNI SMUTI</w:t>
            </w:r>
          </w:p>
          <w:p w14:paraId="771DFFE5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4EEEB7A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0C48837" w14:textId="6CCC87C0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KOMPOT</w:t>
            </w:r>
          </w:p>
        </w:tc>
        <w:tc>
          <w:tcPr>
            <w:tcW w:w="165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CA198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E201B10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JABOLČNA ČEŽANA</w:t>
            </w:r>
          </w:p>
          <w:p w14:paraId="70BAFC4B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06DAE06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ABA01DC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418794D" w14:textId="6CE61B0D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PUDING (L)</w:t>
            </w:r>
          </w:p>
        </w:tc>
        <w:tc>
          <w:tcPr>
            <w:tcW w:w="1579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C286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F3B71D0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GRŠKI JOGURT (L)</w:t>
            </w:r>
          </w:p>
          <w:p w14:paraId="1689F7F4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5FA18BE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6940758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833D981" w14:textId="17EA780A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SLANO PECIVO (G)</w:t>
            </w:r>
          </w:p>
        </w:tc>
        <w:tc>
          <w:tcPr>
            <w:tcW w:w="165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26062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A288DC7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SEZONSKO SADJE</w:t>
            </w:r>
          </w:p>
          <w:p w14:paraId="00D40701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11D60A4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F116505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DAFED45" w14:textId="195D5646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KEKSI ALI NAPOLITANKE (G,L)</w:t>
            </w:r>
          </w:p>
        </w:tc>
        <w:tc>
          <w:tcPr>
            <w:tcW w:w="159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C4FD5" w14:textId="77777777" w:rsidR="00886621" w:rsidRDefault="00886621" w:rsidP="00886621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132B04AD" w14:textId="1EFF8050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BABIČINE DOBROTE (G,L,J)</w:t>
            </w:r>
          </w:p>
        </w:tc>
        <w:tc>
          <w:tcPr>
            <w:tcW w:w="1487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7F509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13753AB" w14:textId="21702A98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DOMAČE PECIVO (G, L,J)</w:t>
            </w:r>
          </w:p>
        </w:tc>
      </w:tr>
      <w:tr w:rsidR="00886621" w:rsidRPr="00EA18E2" w14:paraId="30C71354" w14:textId="77777777" w:rsidTr="0053796A">
        <w:trPr>
          <w:trHeight w:val="2226"/>
        </w:trPr>
        <w:tc>
          <w:tcPr>
            <w:tcW w:w="133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890C6C4" w14:textId="77777777" w:rsidR="00886621" w:rsidRPr="00EA18E2" w:rsidRDefault="00886621" w:rsidP="00886621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60507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1699">
              <w:rPr>
                <w:rFonts w:ascii="Times New Roman" w:hAnsi="Times New Roman"/>
                <w:b/>
                <w:bCs/>
                <w:sz w:val="16"/>
                <w:szCs w:val="16"/>
              </w:rPr>
              <w:t>REDUKCIJSKA DIETA IN DIETA PRI BOLEZNI PREBAVIL</w:t>
            </w:r>
          </w:p>
          <w:p w14:paraId="2E9BB463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6640173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5985731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055D868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85BCCF3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4D23E7A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0B38AA3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2DA7185" w14:textId="77777777" w:rsidR="00886621" w:rsidRPr="00531699" w:rsidRDefault="00886621" w:rsidP="00886621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dashSmallGap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ED844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55B9ABF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GRISINI (G)</w:t>
            </w:r>
          </w:p>
          <w:p w14:paraId="464C5665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799B45B1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4CD91CF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D5F8B70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SADNI JOGURT (L)</w:t>
            </w:r>
          </w:p>
          <w:p w14:paraId="576CB28A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dashSmallGap" w:sz="4" w:space="0" w:color="auto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52E58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85405EA" w14:textId="52CD743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23C70">
              <w:rPr>
                <w:rFonts w:ascii="Times New Roman" w:hAnsi="Times New Roman"/>
                <w:color w:val="000000"/>
                <w:sz w:val="16"/>
                <w:szCs w:val="16"/>
              </w:rPr>
              <w:t>SADNO ZELENJAVNI SMUTI</w:t>
            </w:r>
          </w:p>
          <w:p w14:paraId="7A73C1D6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1A6FADB" w14:textId="45E03B28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KOMPOT</w:t>
            </w:r>
          </w:p>
        </w:tc>
        <w:tc>
          <w:tcPr>
            <w:tcW w:w="1654" w:type="dxa"/>
            <w:tcBorders>
              <w:top w:val="dashSmallGap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56A8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CEB3ECD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JABOLČNA ČEŽANA</w:t>
            </w:r>
          </w:p>
          <w:p w14:paraId="57D51B28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13B6B88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41A30EE" w14:textId="4F991CDE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PUDING (L)</w:t>
            </w:r>
          </w:p>
        </w:tc>
        <w:tc>
          <w:tcPr>
            <w:tcW w:w="1579" w:type="dxa"/>
            <w:tcBorders>
              <w:top w:val="dashSmallGap" w:sz="4" w:space="0" w:color="auto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5008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10C2583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GRŠKI JOGURT (L)</w:t>
            </w:r>
          </w:p>
          <w:p w14:paraId="0A07EDEE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92CAB0E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1A4676B" w14:textId="01AB0DE2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SLANO PECIVO (G)</w:t>
            </w:r>
          </w:p>
        </w:tc>
        <w:tc>
          <w:tcPr>
            <w:tcW w:w="1659" w:type="dxa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49C1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F5A42DD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SEZONSKO SADJE</w:t>
            </w:r>
          </w:p>
          <w:p w14:paraId="34C3E949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AD9568E" w14:textId="77777777" w:rsidR="00886621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EDA78E6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B4D4ED6" w14:textId="7E5CFE4C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KEKSI ALI NAPOLITANKE (G,L)</w:t>
            </w:r>
          </w:p>
        </w:tc>
        <w:tc>
          <w:tcPr>
            <w:tcW w:w="1596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FC5BE" w14:textId="77777777" w:rsidR="00886621" w:rsidRDefault="00886621" w:rsidP="00886621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5A59AD21" w14:textId="16C1FB05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BABIČINE DOBROTE (G,L,J)</w:t>
            </w:r>
          </w:p>
        </w:tc>
        <w:tc>
          <w:tcPr>
            <w:tcW w:w="1487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9EFF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46639E0" w14:textId="472B6E9C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DOMAČE PECIVO (G, L,J)</w:t>
            </w:r>
          </w:p>
        </w:tc>
      </w:tr>
    </w:tbl>
    <w:p w14:paraId="603D45E5" w14:textId="77777777" w:rsidR="0012198F" w:rsidRDefault="0012198F" w:rsidP="0012198F">
      <w:pPr>
        <w:rPr>
          <w:b/>
          <w:bCs/>
          <w:sz w:val="16"/>
          <w:szCs w:val="16"/>
          <w:u w:val="single"/>
        </w:rPr>
      </w:pPr>
    </w:p>
    <w:p w14:paraId="0E2C911B" w14:textId="77777777" w:rsidR="004B14AE" w:rsidRDefault="004B14AE" w:rsidP="0012198F">
      <w:pPr>
        <w:rPr>
          <w:b/>
          <w:bCs/>
          <w:sz w:val="16"/>
          <w:szCs w:val="16"/>
          <w:u w:val="single"/>
        </w:rPr>
      </w:pPr>
    </w:p>
    <w:p w14:paraId="259A46C9" w14:textId="77777777" w:rsidR="004B14AE" w:rsidRDefault="004B14AE" w:rsidP="0012198F">
      <w:pPr>
        <w:rPr>
          <w:b/>
          <w:bCs/>
          <w:sz w:val="16"/>
          <w:szCs w:val="16"/>
          <w:u w:val="single"/>
        </w:rPr>
      </w:pPr>
    </w:p>
    <w:p w14:paraId="29AF4DDD" w14:textId="77777777" w:rsidR="0012198F" w:rsidRPr="00EA18E2" w:rsidRDefault="0012198F" w:rsidP="0012198F">
      <w:pPr>
        <w:rPr>
          <w:b/>
          <w:bCs/>
          <w:sz w:val="16"/>
          <w:szCs w:val="16"/>
          <w:u w:val="single"/>
        </w:rPr>
      </w:pPr>
    </w:p>
    <w:p w14:paraId="4BCB77CC" w14:textId="77777777" w:rsidR="009E7CBF" w:rsidRDefault="009E7CBF" w:rsidP="009E7CBF">
      <w:pPr>
        <w:jc w:val="both"/>
        <w:rPr>
          <w:b/>
          <w:bCs/>
          <w:sz w:val="16"/>
          <w:szCs w:val="16"/>
          <w:u w:val="single"/>
        </w:rPr>
      </w:pPr>
      <w:r w:rsidRPr="00EA18E2">
        <w:rPr>
          <w:b/>
          <w:bCs/>
          <w:sz w:val="16"/>
          <w:szCs w:val="16"/>
          <w:u w:val="single"/>
        </w:rPr>
        <w:t xml:space="preserve">OB PRAZNOVANJU ROJSTNIH DNI JE ZA MALICO TORTA (V H1 IN H2). </w:t>
      </w:r>
    </w:p>
    <w:p w14:paraId="57BFB482" w14:textId="77777777" w:rsidR="009E7CBF" w:rsidRPr="00EA18E2" w:rsidRDefault="009E7CBF" w:rsidP="009E7CBF">
      <w:pPr>
        <w:jc w:val="both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BABIČINE DOBROTE IN DOMAČE PECIVO – SLADICE, PECIVA, IZDELKI IZ KVAŠENEGA, VLEČENEGA IN LISTNATEGA TESTA PO IZBORU UPORABNIKOV.</w:t>
      </w:r>
    </w:p>
    <w:p w14:paraId="22A0EEBB" w14:textId="77777777" w:rsidR="0012198F" w:rsidRDefault="0012198F" w:rsidP="0087581A">
      <w:pPr>
        <w:rPr>
          <w:rFonts w:asciiTheme="minorHAnsi" w:hAnsiTheme="minorHAnsi" w:cstheme="minorBidi"/>
        </w:rPr>
      </w:pPr>
    </w:p>
    <w:p w14:paraId="7E03F179" w14:textId="77777777" w:rsidR="0087581A" w:rsidRDefault="0087581A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630B591C" w14:textId="77777777" w:rsidR="00531699" w:rsidRDefault="00531699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0705BAD7" w14:textId="77777777" w:rsidR="00531699" w:rsidRDefault="00531699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tbl>
      <w:tblPr>
        <w:tblpPr w:leftFromText="141" w:rightFromText="141" w:bottomFromText="160" w:vertAnchor="text" w:horzAnchor="margin" w:tblpXSpec="center" w:tblpY="463"/>
        <w:tblW w:w="521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7"/>
        <w:gridCol w:w="1389"/>
        <w:gridCol w:w="1639"/>
        <w:gridCol w:w="1595"/>
        <w:gridCol w:w="1658"/>
        <w:gridCol w:w="1585"/>
        <w:gridCol w:w="1663"/>
        <w:gridCol w:w="1595"/>
        <w:gridCol w:w="1491"/>
      </w:tblGrid>
      <w:tr w:rsidR="00452F36" w:rsidRPr="00EA18E2" w14:paraId="6A6A5FE7" w14:textId="77777777" w:rsidTr="004D50B2">
        <w:trPr>
          <w:trHeight w:val="255"/>
        </w:trPr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B1486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F15BF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21BA7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PONEDELJEK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B9248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TOREK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7D255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SREDA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D0296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ČETRTEK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90A23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PETEK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6ABCB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SOBOTA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964BD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NEDELJA </w:t>
            </w:r>
          </w:p>
        </w:tc>
      </w:tr>
      <w:tr w:rsidR="004D50B2" w:rsidRPr="00EA18E2" w14:paraId="0F23A131" w14:textId="77777777" w:rsidTr="004D50B2">
        <w:trPr>
          <w:trHeight w:val="1410"/>
        </w:trPr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E186F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22C02F1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D7975E5" w14:textId="77777777" w:rsidR="004D50B2" w:rsidRPr="00531699" w:rsidRDefault="004D50B2" w:rsidP="004D50B2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1699">
              <w:rPr>
                <w:rFonts w:ascii="Times New Roman" w:hAnsi="Times New Roman"/>
                <w:b/>
                <w:bCs/>
                <w:sz w:val="16"/>
                <w:szCs w:val="16"/>
              </w:rPr>
              <w:t>MALICA</w:t>
            </w:r>
          </w:p>
        </w:tc>
        <w:tc>
          <w:tcPr>
            <w:tcW w:w="1389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F5247" w14:textId="7CB4CA7A" w:rsidR="004D50B2" w:rsidRPr="00531699" w:rsidRDefault="004D50B2" w:rsidP="004D50B2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1699">
              <w:rPr>
                <w:rFonts w:ascii="Times New Roman" w:hAnsi="Times New Roman"/>
                <w:b/>
                <w:bCs/>
                <w:sz w:val="16"/>
                <w:szCs w:val="16"/>
              </w:rPr>
              <w:t>DIETA BREZ LAKTOZE</w:t>
            </w:r>
          </w:p>
        </w:tc>
        <w:tc>
          <w:tcPr>
            <w:tcW w:w="1639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323CF" w14:textId="77777777" w:rsidR="00886621" w:rsidRPr="00EA18E2" w:rsidRDefault="00886621" w:rsidP="0088662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GRISINI (G)</w:t>
            </w:r>
          </w:p>
          <w:p w14:paraId="2E772387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CAD7622" w14:textId="77777777" w:rsidR="00AD1D2F" w:rsidRDefault="00AD1D2F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40390F4" w14:textId="77777777" w:rsidR="00AD1D2F" w:rsidRDefault="00AD1D2F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41DB3E9" w14:textId="1599B00D" w:rsidR="00AD1D2F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SADNI JOGURT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brez laktoze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05FA0" w14:textId="77777777" w:rsidR="00117CEB" w:rsidRDefault="00117CEB" w:rsidP="00117CEB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23C70">
              <w:rPr>
                <w:rFonts w:ascii="Times New Roman" w:hAnsi="Times New Roman"/>
                <w:color w:val="000000"/>
                <w:sz w:val="16"/>
                <w:szCs w:val="16"/>
              </w:rPr>
              <w:t>SADNO ZELENJAVNI SMUTI</w:t>
            </w:r>
          </w:p>
          <w:p w14:paraId="2EE1535E" w14:textId="77777777" w:rsidR="00117CEB" w:rsidRDefault="00117CEB" w:rsidP="00117CEB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7B5AFA4" w14:textId="1548199D" w:rsidR="00AD1D2F" w:rsidRDefault="00117CEB" w:rsidP="00117CEB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KOMPOT</w:t>
            </w:r>
          </w:p>
          <w:p w14:paraId="289E7B51" w14:textId="32D8A09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9B783" w14:textId="77777777" w:rsidR="00117CEB" w:rsidRPr="00EA18E2" w:rsidRDefault="00117CEB" w:rsidP="00117CEB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JABOLČNA ČEŽANA</w:t>
            </w:r>
          </w:p>
          <w:p w14:paraId="4A4A2E9B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AEAD012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D9331CC" w14:textId="7190DC0C" w:rsidR="004D50B2" w:rsidRPr="00EA18E2" w:rsidRDefault="00117CEB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PUDING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mleko brez laktoze</w:t>
            </w:r>
          </w:p>
        </w:tc>
        <w:tc>
          <w:tcPr>
            <w:tcW w:w="1585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5E625" w14:textId="51C9B3E4" w:rsidR="004D50B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NAVADNI JOGURT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brez laktoze</w:t>
            </w:r>
          </w:p>
          <w:p w14:paraId="322C1ADE" w14:textId="77777777" w:rsidR="004D50B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3654914" w14:textId="610F889E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SLANO PECIVO (G)</w:t>
            </w:r>
          </w:p>
        </w:tc>
        <w:tc>
          <w:tcPr>
            <w:tcW w:w="1663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6D0BF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SEZONSKO SADJE</w:t>
            </w:r>
          </w:p>
          <w:p w14:paraId="6F533A00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6E513B3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B8C6F5B" w14:textId="77777777" w:rsidR="00AD1D2F" w:rsidRDefault="00AD1D2F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5A53407" w14:textId="3ABE2489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KEKSI  (G)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61FF1" w14:textId="140DFA8E" w:rsidR="004D50B2" w:rsidRPr="00EA18E2" w:rsidRDefault="004D50B2" w:rsidP="004D50B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BABIČINE DOBROTE (G,J) brez laktoze</w:t>
            </w:r>
          </w:p>
        </w:tc>
        <w:tc>
          <w:tcPr>
            <w:tcW w:w="149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F3225" w14:textId="407B6345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DOMAČE PECIVO brez laktoze (G,J)</w:t>
            </w:r>
          </w:p>
        </w:tc>
      </w:tr>
    </w:tbl>
    <w:p w14:paraId="092BAA48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37F159E6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03E23E3B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707CD28A" w14:textId="77777777" w:rsidR="009E7CBF" w:rsidRDefault="009E7CBF" w:rsidP="009E7CBF">
      <w:pPr>
        <w:jc w:val="both"/>
        <w:rPr>
          <w:b/>
          <w:bCs/>
          <w:sz w:val="16"/>
          <w:szCs w:val="16"/>
          <w:u w:val="single"/>
        </w:rPr>
      </w:pPr>
      <w:r w:rsidRPr="00EA18E2">
        <w:rPr>
          <w:b/>
          <w:bCs/>
          <w:sz w:val="16"/>
          <w:szCs w:val="16"/>
          <w:u w:val="single"/>
        </w:rPr>
        <w:t xml:space="preserve">OB PRAZNOVANJU ROJSTNIH DNI JE ZA MALICO TORTA (V H1 IN H2). </w:t>
      </w:r>
    </w:p>
    <w:p w14:paraId="7FA5E6E0" w14:textId="77777777" w:rsidR="009E7CBF" w:rsidRPr="00EA18E2" w:rsidRDefault="009E7CBF" w:rsidP="009E7CBF">
      <w:pPr>
        <w:jc w:val="both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BABIČINE DOBROTE IN DOMAČE PECIVO – SLADICE, PECIVA, IZDELKI IZ KVAŠENEGA, VLEČENEGA IN LISTNATEGA TESTA PO IZBORU UPORABNIKOV.</w:t>
      </w:r>
    </w:p>
    <w:p w14:paraId="78526A0F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18408998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218D0620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7839D271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296D4989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144D03A7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1BE0154B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01E8A9F9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64DEE966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4112649C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1D8EFBC2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38336F09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732108DC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18FEB925" w14:textId="77777777" w:rsidR="00FF444F" w:rsidRDefault="00FF444F" w:rsidP="00452F36">
      <w:pPr>
        <w:rPr>
          <w:rFonts w:asciiTheme="minorHAnsi" w:hAnsiTheme="minorHAnsi" w:cstheme="minorBidi"/>
          <w:sz w:val="15"/>
          <w:szCs w:val="15"/>
        </w:rPr>
      </w:pPr>
    </w:p>
    <w:p w14:paraId="15E4B015" w14:textId="77777777" w:rsidR="00FA5757" w:rsidRDefault="00FA5757" w:rsidP="00452F36">
      <w:pPr>
        <w:rPr>
          <w:rFonts w:asciiTheme="minorHAnsi" w:hAnsiTheme="minorHAnsi" w:cstheme="minorBidi"/>
          <w:sz w:val="15"/>
          <w:szCs w:val="15"/>
        </w:rPr>
      </w:pPr>
    </w:p>
    <w:p w14:paraId="237240DC" w14:textId="77777777" w:rsidR="00FA5757" w:rsidRDefault="00FA5757" w:rsidP="00452F36">
      <w:pPr>
        <w:rPr>
          <w:rFonts w:asciiTheme="minorHAnsi" w:hAnsiTheme="minorHAnsi" w:cstheme="minorBidi"/>
          <w:sz w:val="15"/>
          <w:szCs w:val="15"/>
        </w:rPr>
      </w:pPr>
    </w:p>
    <w:p w14:paraId="294D66EA" w14:textId="77777777" w:rsidR="00452F36" w:rsidRDefault="00452F36" w:rsidP="28AB96B8">
      <w:pPr>
        <w:rPr>
          <w:rFonts w:asciiTheme="minorHAnsi" w:hAnsiTheme="minorHAnsi" w:cstheme="minorBidi"/>
          <w:sz w:val="15"/>
          <w:szCs w:val="15"/>
        </w:rPr>
      </w:pPr>
    </w:p>
    <w:p w14:paraId="5054F0D9" w14:textId="5FA4DEAF" w:rsidR="28AB96B8" w:rsidRDefault="28AB96B8" w:rsidP="28AB96B8">
      <w:pPr>
        <w:rPr>
          <w:rFonts w:asciiTheme="minorHAnsi" w:hAnsiTheme="minorHAnsi" w:cstheme="minorBidi"/>
          <w:sz w:val="15"/>
          <w:szCs w:val="15"/>
        </w:rPr>
      </w:pPr>
    </w:p>
    <w:p w14:paraId="5A397741" w14:textId="7F07BEC6" w:rsidR="00452F36" w:rsidRDefault="009C60D6" w:rsidP="00452F36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 xml:space="preserve"> </w:t>
      </w:r>
    </w:p>
    <w:tbl>
      <w:tblPr>
        <w:tblW w:w="47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5"/>
        <w:gridCol w:w="1381"/>
        <w:gridCol w:w="1555"/>
        <w:gridCol w:w="1446"/>
        <w:gridCol w:w="1418"/>
        <w:gridCol w:w="1418"/>
        <w:gridCol w:w="1421"/>
        <w:gridCol w:w="1563"/>
        <w:gridCol w:w="1558"/>
      </w:tblGrid>
      <w:tr w:rsidR="004B6396" w:rsidRPr="009A1838" w14:paraId="26245438" w14:textId="77777777" w:rsidTr="003503BA">
        <w:trPr>
          <w:trHeight w:val="202"/>
        </w:trPr>
        <w:tc>
          <w:tcPr>
            <w:tcW w:w="35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9A0E076" w14:textId="77777777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BD005A1" w14:textId="77777777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674C781" w14:textId="1DE692EB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9168DC8" w14:textId="564645BC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14A1D67" w14:textId="518E2C4C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2356D9E7" w14:textId="7D662DCE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 w:rsidR="00B8358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5F23275" w14:textId="1C6E8539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 w:rsidR="00B8358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2.10.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868D8B" w14:textId="2333ACE5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 w:rsidR="00B83581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3.10.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F0DB93" w14:textId="5B71DE20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 w:rsidR="00B83581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4.10.</w:t>
            </w:r>
          </w:p>
        </w:tc>
      </w:tr>
      <w:tr w:rsidR="004369AE" w:rsidRPr="009A1838" w14:paraId="482ADEA3" w14:textId="77777777" w:rsidTr="003503BA">
        <w:trPr>
          <w:trHeight w:val="590"/>
        </w:trPr>
        <w:tc>
          <w:tcPr>
            <w:tcW w:w="35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ABFBC90" w14:textId="77777777" w:rsidR="004369AE" w:rsidRPr="0053169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08B1C073" w14:textId="77777777" w:rsidR="004369AE" w:rsidRPr="0053169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2630B0FA" w14:textId="77777777" w:rsidR="004369AE" w:rsidRPr="0053169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53169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24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35023F50" w14:textId="77777777" w:rsidR="004369AE" w:rsidRPr="0053169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53169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1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243A765" w14:textId="79609F1E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7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879A488" w14:textId="12DB127A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DA9E341" w14:textId="61DDBE51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97FF308" w14:textId="3AC01918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5C9B3925" w14:textId="7A36974B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21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37979A8" w14:textId="21849561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PREŽGANKA, RIŽOTA Z MORSKIMI SADEŽI, SOLATA (G,J,R1,R2)</w:t>
            </w:r>
          </w:p>
        </w:tc>
        <w:tc>
          <w:tcPr>
            <w:tcW w:w="619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663CDE59" w14:textId="59F637C9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GOVEJA  JUHA, PURANJI ZREZEK V OMAKI, ŠIROKI REZANCI, MEŠANA SOLATA (G,L)</w:t>
            </w:r>
          </w:p>
        </w:tc>
      </w:tr>
      <w:tr w:rsidR="004369AE" w:rsidRPr="009A1838" w14:paraId="29A31D7C" w14:textId="77777777" w:rsidTr="003503BA">
        <w:trPr>
          <w:trHeight w:val="145"/>
        </w:trPr>
        <w:tc>
          <w:tcPr>
            <w:tcW w:w="350" w:type="pct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FABF90B" w14:textId="77777777" w:rsidR="004369AE" w:rsidRPr="00531699" w:rsidRDefault="004369AE" w:rsidP="004369AE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24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737DEF10" w14:textId="77777777" w:rsidR="004369AE" w:rsidRPr="0053169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53169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1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149315F" w14:textId="4F7D1D1E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7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FF7ED64" w14:textId="4D910517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55AF409" w14:textId="0AC54913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D50EDE4" w14:textId="05D5987D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4C2F787" w14:textId="4B4AC19F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21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7828CCA" w14:textId="0250430E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PREŽGANKA, RIŽOTA Z MORSKIMI SADEŽI, SOLATA (G,J,R1,R2)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pirina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moka</w:t>
            </w:r>
          </w:p>
        </w:tc>
        <w:tc>
          <w:tcPr>
            <w:tcW w:w="619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65FF0BC" w14:textId="0BFD028E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GOVEJA JUHA, PURANJI ZREZEK V OMAKI, ŠIROKI GRAHAM REZANCI, MEŠANA SOLATA (G,L)</w:t>
            </w:r>
          </w:p>
        </w:tc>
      </w:tr>
      <w:tr w:rsidR="004369AE" w:rsidRPr="009A1838" w14:paraId="5CA0429A" w14:textId="77777777" w:rsidTr="003503BA">
        <w:trPr>
          <w:trHeight w:val="145"/>
        </w:trPr>
        <w:tc>
          <w:tcPr>
            <w:tcW w:w="350" w:type="pct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1AEF8EF" w14:textId="77777777" w:rsidR="004369AE" w:rsidRPr="00531699" w:rsidRDefault="004369AE" w:rsidP="004369AE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24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6090CF53" w14:textId="77777777" w:rsidR="004369AE" w:rsidRPr="00531699" w:rsidRDefault="004369AE" w:rsidP="004369AE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1699">
              <w:rPr>
                <w:rFonts w:ascii="Times New Roman" w:hAnsi="Times New Roman"/>
                <w:b/>
                <w:bCs/>
                <w:sz w:val="16"/>
                <w:szCs w:val="16"/>
              </w:rPr>
              <w:t>REDUKCIJSKA DIETA IN DIETA PRI BOLEZNI PREBAVIL</w:t>
            </w:r>
          </w:p>
          <w:p w14:paraId="2E6E8F93" w14:textId="77777777" w:rsidR="004369AE" w:rsidRPr="0053169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61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86CDDF" w14:textId="07578D61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7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94CB30" w14:textId="71A5F93D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43CED9" w14:textId="0DD2F8F8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632F93" w14:textId="03421798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32504F4" w14:textId="3E36BD24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21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5C2552C" w14:textId="5AD14100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PREŽGANKA, RIŽOTA Z MORSKIMI SADEŽI, SOLATA (G,J,R1,R2)</w:t>
            </w:r>
          </w:p>
        </w:tc>
        <w:tc>
          <w:tcPr>
            <w:tcW w:w="619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B4A4E08" w14:textId="0D842B69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GOVEJA JUHA, PURANJI ZREZEK V OMAKI, ŠIROKI GRAHAM REZANCI, MEŠANA SOLATA (G,L)</w:t>
            </w:r>
          </w:p>
        </w:tc>
      </w:tr>
      <w:tr w:rsidR="0064352D" w:rsidRPr="009A1838" w14:paraId="6F22F231" w14:textId="77777777" w:rsidTr="003503BA">
        <w:trPr>
          <w:trHeight w:val="540"/>
        </w:trPr>
        <w:tc>
          <w:tcPr>
            <w:tcW w:w="35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7E28B" w14:textId="77777777" w:rsidR="0064352D" w:rsidRPr="00531699" w:rsidRDefault="0064352D" w:rsidP="0064352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142AA4BF" w14:textId="77777777" w:rsidR="0064352D" w:rsidRPr="00531699" w:rsidRDefault="0064352D" w:rsidP="0064352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42FEFA58" w14:textId="77777777" w:rsidR="0064352D" w:rsidRPr="00531699" w:rsidRDefault="0064352D" w:rsidP="0064352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53169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24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4AD6DC55" w14:textId="77777777" w:rsidR="0064352D" w:rsidRPr="00531699" w:rsidRDefault="0064352D" w:rsidP="0064352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53169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18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FCF84F8" w14:textId="2A2069D4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7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472CDAA3" w14:textId="1152A213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1ECC7011" w14:textId="49580C86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3F3EF47" w14:textId="0A2EC0D5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TOPLI SENDVIČ S ŠUNKO IN SIROM, SOLATA (G,L)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E04C1E4" w14:textId="77777777" w:rsidR="0064352D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CARSKI PRAŽENEC, KOMPOT</w:t>
            </w:r>
          </w:p>
          <w:p w14:paraId="578F299C" w14:textId="77777777" w:rsidR="0064352D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(G, L,J)</w:t>
            </w:r>
          </w:p>
          <w:p w14:paraId="602F4BFC" w14:textId="4DBA1FA0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21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1182F08B" w14:textId="0278A759" w:rsidR="0064352D" w:rsidRPr="009A1838" w:rsidRDefault="00526188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PEČENA HRENOVKA par, KRUH, SOLATA (G)</w:t>
            </w:r>
          </w:p>
        </w:tc>
        <w:tc>
          <w:tcPr>
            <w:tcW w:w="619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752D0D9" w14:textId="5FB8BC41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GOVEDINA V SOLATI, RŽENI KRUH (G)</w:t>
            </w:r>
          </w:p>
        </w:tc>
      </w:tr>
      <w:tr w:rsidR="0064352D" w:rsidRPr="009A1838" w14:paraId="0F6EB079" w14:textId="77777777" w:rsidTr="003503BA">
        <w:trPr>
          <w:trHeight w:val="543"/>
        </w:trPr>
        <w:tc>
          <w:tcPr>
            <w:tcW w:w="350" w:type="pct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AB22814" w14:textId="77777777" w:rsidR="0064352D" w:rsidRPr="00531699" w:rsidRDefault="0064352D" w:rsidP="0064352D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24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FB85EDC" w14:textId="77777777" w:rsidR="0064352D" w:rsidRPr="00531699" w:rsidRDefault="0064352D" w:rsidP="0064352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53169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18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F1BDE5D" w14:textId="6CE09301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7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5B2E515A" w14:textId="3888A2F6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1AF3D30C" w14:textId="51E53ED4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16F435AC" w14:textId="3EA86ED1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TOPLI SENDVIČ S ŠUNKO IN SIROM, SOLATA (G,L) polnozrnat toast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2A3C2116" w14:textId="77777777" w:rsidR="0064352D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CARSKI PRAŽENEC, KOMPOT </w:t>
            </w:r>
          </w:p>
          <w:p w14:paraId="5FCE138B" w14:textId="77777777" w:rsidR="0064352D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(G,L,J)</w:t>
            </w:r>
          </w:p>
          <w:p w14:paraId="31BBD7CF" w14:textId="7FD0B16E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Polnozrnata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pirina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moka</w:t>
            </w:r>
          </w:p>
        </w:tc>
        <w:tc>
          <w:tcPr>
            <w:tcW w:w="621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E52EF40" w14:textId="3AA1030E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PEČENA HRENOVKA par, RŽENI KRUH, SOLATA (G)</w:t>
            </w:r>
          </w:p>
        </w:tc>
        <w:tc>
          <w:tcPr>
            <w:tcW w:w="619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1EB135EE" w14:textId="20B36FD8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GOVEDINA V SOLATI, RŽENI KRUH (G)</w:t>
            </w:r>
          </w:p>
        </w:tc>
      </w:tr>
      <w:tr w:rsidR="0064352D" w:rsidRPr="009A1838" w14:paraId="0BBB7048" w14:textId="77777777" w:rsidTr="003503BA">
        <w:trPr>
          <w:trHeight w:val="50"/>
        </w:trPr>
        <w:tc>
          <w:tcPr>
            <w:tcW w:w="350" w:type="pct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474D099" w14:textId="77777777" w:rsidR="0064352D" w:rsidRPr="00531699" w:rsidRDefault="0064352D" w:rsidP="0064352D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24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07351BA" w14:textId="77777777" w:rsidR="0064352D" w:rsidRPr="00531699" w:rsidRDefault="0064352D" w:rsidP="0064352D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1699">
              <w:rPr>
                <w:rFonts w:ascii="Times New Roman" w:hAnsi="Times New Roman"/>
                <w:b/>
                <w:bCs/>
                <w:sz w:val="16"/>
                <w:szCs w:val="16"/>
              </w:rPr>
              <w:t>REDUKCIJSKA DIETA IN DIETA PRI BOLEZNI PREBAVIL</w:t>
            </w:r>
          </w:p>
          <w:p w14:paraId="531325BC" w14:textId="77777777" w:rsidR="0064352D" w:rsidRPr="00531699" w:rsidRDefault="0064352D" w:rsidP="0064352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618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9B7CFC" w14:textId="537F9E03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7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16814E" w14:textId="7E746CD2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6B31D3" w14:textId="62A83629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635719" w14:textId="5EB00DAF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TOPLI SENDVIČ S ŠUNKO IN SIROM, SOLATA (G,L) polnozrnat toast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433C56C" w14:textId="77777777" w:rsidR="0064352D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CARSKI PRAŽENEC KEPICA SLADOLEDA (G,L,J)</w:t>
            </w:r>
          </w:p>
          <w:p w14:paraId="0F11460F" w14:textId="51296878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Polnozrnata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pirina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moka</w:t>
            </w:r>
          </w:p>
        </w:tc>
        <w:tc>
          <w:tcPr>
            <w:tcW w:w="621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4B9571D" w14:textId="4DFEFB50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PEČENA HRENOVKA par, KRUH, SOLATA (G)</w:t>
            </w:r>
          </w:p>
        </w:tc>
        <w:tc>
          <w:tcPr>
            <w:tcW w:w="619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54FA6B5" w14:textId="1ED66519" w:rsidR="0064352D" w:rsidRPr="009A1838" w:rsidRDefault="0064352D" w:rsidP="0064352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GOVEDINA V SOLATI, RŽENI KRUH (G)</w:t>
            </w:r>
          </w:p>
        </w:tc>
      </w:tr>
    </w:tbl>
    <w:p w14:paraId="30CF3DD1" w14:textId="77777777" w:rsidR="00452F36" w:rsidRPr="009A1838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741DB6AC" w14:textId="77777777" w:rsidR="005F12D7" w:rsidRDefault="005F12D7" w:rsidP="0087581A">
      <w:pPr>
        <w:rPr>
          <w:rFonts w:asciiTheme="minorHAnsi" w:hAnsiTheme="minorHAnsi" w:cstheme="minorBidi"/>
          <w:sz w:val="15"/>
          <w:szCs w:val="15"/>
        </w:rPr>
      </w:pPr>
    </w:p>
    <w:p w14:paraId="15762B45" w14:textId="77777777" w:rsidR="00312C28" w:rsidRDefault="00312C28" w:rsidP="0087581A">
      <w:pPr>
        <w:rPr>
          <w:rFonts w:asciiTheme="minorHAnsi" w:hAnsiTheme="minorHAnsi" w:cstheme="minorBidi"/>
          <w:sz w:val="15"/>
          <w:szCs w:val="15"/>
        </w:rPr>
      </w:pPr>
    </w:p>
    <w:p w14:paraId="0C3DB741" w14:textId="77777777" w:rsidR="00312C28" w:rsidRDefault="00312C28" w:rsidP="0087581A">
      <w:pPr>
        <w:rPr>
          <w:rFonts w:asciiTheme="minorHAnsi" w:hAnsiTheme="minorHAnsi" w:cstheme="minorBidi"/>
          <w:sz w:val="15"/>
          <w:szCs w:val="15"/>
        </w:rPr>
      </w:pPr>
    </w:p>
    <w:p w14:paraId="72D83A0A" w14:textId="77777777" w:rsidR="00483C25" w:rsidRDefault="00483C25" w:rsidP="0087581A">
      <w:pPr>
        <w:rPr>
          <w:rFonts w:asciiTheme="minorHAnsi" w:hAnsiTheme="minorHAnsi" w:cstheme="minorBidi"/>
          <w:sz w:val="15"/>
          <w:szCs w:val="15"/>
        </w:rPr>
      </w:pPr>
    </w:p>
    <w:p w14:paraId="6BA17563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7270383E" w14:textId="77777777" w:rsidR="008D1A76" w:rsidRDefault="008D1A76" w:rsidP="0087581A">
      <w:pPr>
        <w:rPr>
          <w:rFonts w:asciiTheme="minorHAnsi" w:hAnsiTheme="minorHAnsi" w:cstheme="minorBidi"/>
          <w:sz w:val="15"/>
          <w:szCs w:val="15"/>
        </w:rPr>
      </w:pPr>
    </w:p>
    <w:p w14:paraId="38815BA2" w14:textId="77777777" w:rsidR="008D1A76" w:rsidRDefault="008D1A76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B83581" w:rsidRPr="009A1838" w14:paraId="48410597" w14:textId="77777777" w:rsidTr="00C45401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568CF63" w14:textId="77777777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0E9057F" w14:textId="77777777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1684AEC8" w14:textId="4A116F34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B31F9BB" w14:textId="1A966D70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47467B49" w14:textId="73C2FDFB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5F47F33" w14:textId="227FF2C9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3FC0C602" w14:textId="6F46C250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790594" w14:textId="0302978F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3.10.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D7EA36" w14:textId="77CFC90D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4.10.</w:t>
            </w:r>
          </w:p>
        </w:tc>
      </w:tr>
      <w:tr w:rsidR="004B3F7D" w:rsidRPr="009A1838" w14:paraId="079DA614" w14:textId="77777777" w:rsidTr="00252F8B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8041F5" w14:textId="77777777" w:rsidR="004B3F7D" w:rsidRPr="006D370B" w:rsidRDefault="004B3F7D" w:rsidP="004B3F7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306F0E26" w14:textId="77777777" w:rsidR="004B3F7D" w:rsidRPr="006D370B" w:rsidRDefault="004B3F7D" w:rsidP="004B3F7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2F7E9FD9" w14:textId="77777777" w:rsidR="004B3F7D" w:rsidRPr="006D370B" w:rsidRDefault="004B3F7D" w:rsidP="004B3F7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6D370B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7C71738" w14:textId="77777777" w:rsidR="004B3F7D" w:rsidRPr="006D370B" w:rsidRDefault="004B3F7D" w:rsidP="004B3F7D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6D370B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BD29733" w14:textId="76441B3D" w:rsidR="004B3F7D" w:rsidRPr="009A1838" w:rsidRDefault="004B3F7D" w:rsidP="004B3F7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8FF452C" w14:textId="67419E86" w:rsidR="004B3F7D" w:rsidRPr="009A1838" w:rsidRDefault="004B3F7D" w:rsidP="004B3F7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EB31503" w14:textId="0B701E28" w:rsidR="004B3F7D" w:rsidRPr="009A1838" w:rsidRDefault="004B3F7D" w:rsidP="004B3F7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73A0AED" w14:textId="1D7B66EE" w:rsidR="004B3F7D" w:rsidRPr="009A1838" w:rsidRDefault="004B3F7D" w:rsidP="004B3F7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8C2033C" w14:textId="3B128306" w:rsidR="004B3F7D" w:rsidRPr="009A1838" w:rsidRDefault="004B3F7D" w:rsidP="004B3F7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5D88436" w14:textId="7BA773A1" w:rsidR="004B3F7D" w:rsidRPr="009A1838" w:rsidRDefault="004B3F7D" w:rsidP="004B3F7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PREŽGANKA, RIŽOTA Z MORSKIMI SADEŽI, SOLATA (G,J,R1,R2)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2E54D5DF" w14:textId="2DCC337A" w:rsidR="004B3F7D" w:rsidRPr="009A1838" w:rsidRDefault="004B3F7D" w:rsidP="004B3F7D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GOVEJA  JUHA, PURANJI ZREZEK V OMAKI, ŠIROKI REZANCI, MEŠANA SOLATA (G)</w:t>
            </w:r>
          </w:p>
        </w:tc>
      </w:tr>
      <w:tr w:rsidR="00CD628A" w:rsidRPr="009A1838" w14:paraId="4E4984E0" w14:textId="77777777" w:rsidTr="005E21E0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90D7B" w14:textId="77777777" w:rsidR="00CD628A" w:rsidRPr="006D370B" w:rsidRDefault="00CD628A" w:rsidP="00CD628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7E86F4B5" w14:textId="77777777" w:rsidR="00CD628A" w:rsidRPr="006D370B" w:rsidRDefault="00CD628A" w:rsidP="00CD628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1A66B978" w14:textId="77777777" w:rsidR="00CD628A" w:rsidRPr="006D370B" w:rsidRDefault="00CD628A" w:rsidP="00CD628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6D370B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1E5F1DB" w14:textId="77777777" w:rsidR="00CD628A" w:rsidRPr="006D370B" w:rsidRDefault="00CD628A" w:rsidP="00CD628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6D370B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C0050A" w14:textId="314FD7E1" w:rsidR="00CD628A" w:rsidRPr="009A1838" w:rsidRDefault="00CD628A" w:rsidP="00CD628A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2E5F11" w14:textId="4AB7AA0C" w:rsidR="00CD628A" w:rsidRPr="009A1838" w:rsidRDefault="00CD628A" w:rsidP="00CD628A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0208DC" w14:textId="4D016CCC" w:rsidR="00CD628A" w:rsidRPr="00476926" w:rsidRDefault="00CD628A" w:rsidP="00CD628A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1AB929" w14:textId="41BCA626" w:rsidR="00CD628A" w:rsidRPr="009A1838" w:rsidRDefault="00CD628A" w:rsidP="00CD628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TOPLI SENDVIČ S ŠUNKO IN SIROM, 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6EECDEC" w14:textId="77777777" w:rsidR="00CD628A" w:rsidRDefault="00CD628A" w:rsidP="00CD628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CARSKI PRAŽENEC, KOMPOT</w:t>
            </w:r>
          </w:p>
          <w:p w14:paraId="325E9A79" w14:textId="45849FD5" w:rsidR="00CD628A" w:rsidRDefault="00CD628A" w:rsidP="00CD628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(G,J)</w:t>
            </w:r>
          </w:p>
          <w:p w14:paraId="123E408D" w14:textId="53C58611" w:rsidR="00CD628A" w:rsidRPr="009A1838" w:rsidRDefault="00CD628A" w:rsidP="00CD628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93F0F00" w14:textId="6C95EB09" w:rsidR="00CD628A" w:rsidRPr="005B3AD5" w:rsidRDefault="00526188" w:rsidP="00CD628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PEČENA HRENOVKA par, KRUH, 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32F7288" w14:textId="5412B18C" w:rsidR="00CD628A" w:rsidRPr="009A1838" w:rsidRDefault="00CD628A" w:rsidP="00CD628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GOVEDINA V SOLATI, RŽENI KRUH (G)</w:t>
            </w:r>
          </w:p>
        </w:tc>
      </w:tr>
    </w:tbl>
    <w:p w14:paraId="757B6B6D" w14:textId="77777777" w:rsidR="00706ED8" w:rsidRPr="009A1838" w:rsidRDefault="00706ED8" w:rsidP="00706ED8">
      <w:pPr>
        <w:rPr>
          <w:rFonts w:asciiTheme="minorHAnsi" w:hAnsiTheme="minorHAnsi" w:cstheme="minorBidi"/>
          <w:sz w:val="15"/>
          <w:szCs w:val="15"/>
        </w:rPr>
      </w:pPr>
    </w:p>
    <w:p w14:paraId="7D880948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2DC7E9D9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11B9C6E6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01EE8D3C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FAFD095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3EA3813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C2D79D5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BDBA2D7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63B22ED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05B35185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1974F411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D28FF56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177C4036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77F81690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5B5F52E8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57BD643C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04CA83C4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3C7CB6BE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17068C8E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5FB06C68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21DD8851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54F41CE2" w14:textId="77777777" w:rsidR="007170E0" w:rsidRDefault="007170E0" w:rsidP="0087581A">
      <w:pPr>
        <w:rPr>
          <w:rFonts w:asciiTheme="minorHAnsi" w:hAnsiTheme="minorHAnsi" w:cstheme="minorBidi"/>
          <w:sz w:val="15"/>
          <w:szCs w:val="15"/>
        </w:rPr>
      </w:pPr>
    </w:p>
    <w:p w14:paraId="73218CE1" w14:textId="77777777" w:rsidR="0015089A" w:rsidRDefault="0015089A" w:rsidP="0087581A">
      <w:pPr>
        <w:rPr>
          <w:rFonts w:asciiTheme="minorHAnsi" w:hAnsiTheme="minorHAnsi" w:cstheme="minorBidi"/>
          <w:sz w:val="15"/>
          <w:szCs w:val="15"/>
        </w:rPr>
      </w:pPr>
    </w:p>
    <w:p w14:paraId="4E0EBB6B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4943A691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4"/>
        <w:gridCol w:w="1533"/>
        <w:gridCol w:w="1678"/>
        <w:gridCol w:w="1543"/>
        <w:gridCol w:w="1543"/>
        <w:gridCol w:w="1496"/>
        <w:gridCol w:w="1496"/>
        <w:gridCol w:w="1496"/>
        <w:gridCol w:w="1496"/>
      </w:tblGrid>
      <w:tr w:rsidR="00EE4909" w:rsidRPr="009A1838" w14:paraId="710DD91F" w14:textId="77777777" w:rsidTr="003F76CE">
        <w:trPr>
          <w:trHeight w:val="201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18E7C46" w14:textId="77777777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624264B1" w14:textId="77777777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81DBD48" w14:textId="3DF42A4B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 w:rsidR="001903B4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</w:t>
            </w:r>
            <w:r w:rsidR="00B8358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5.10.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7F34AFA" w14:textId="4E18EB96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 w:rsidR="00B8358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6.10.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6B9007CC" w14:textId="61693594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 w:rsidR="00B8358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7.10.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F88190B" w14:textId="3877A658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 w:rsidR="00B8358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8.10.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73357F41" w14:textId="399806E6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 w:rsidR="00B8358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9.10.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5FCCA8" w14:textId="4689B846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 w:rsidR="00B83581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11.10.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3B468A" w14:textId="7765AD55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 w:rsidR="00B83581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11.10.</w:t>
            </w:r>
          </w:p>
        </w:tc>
      </w:tr>
      <w:tr w:rsidR="004369AE" w:rsidRPr="009A1838" w14:paraId="68B630A1" w14:textId="77777777" w:rsidTr="00B7712B">
        <w:trPr>
          <w:trHeight w:val="587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4F74EC" w14:textId="77777777" w:rsidR="004369AE" w:rsidRPr="002F7D41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7245428B" w14:textId="77777777" w:rsidR="004369AE" w:rsidRPr="002F7D41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6616D344" w14:textId="77777777" w:rsidR="004369AE" w:rsidRPr="002F7D41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2F7D41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4B3D2D0" w14:textId="77777777" w:rsidR="004369AE" w:rsidRPr="002F7D41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2F7D41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1AB39BF" w14:textId="517DE89A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0D33977" w14:textId="66514C43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2506558" w14:textId="57E78AE4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14CB603" w14:textId="68C843E3" w:rsidR="004369AE" w:rsidRPr="0099693B" w:rsidRDefault="004369AE" w:rsidP="004369AE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6EF7127" w14:textId="65E14D5B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2AD49366" w14:textId="36F2C587" w:rsidR="004369AE" w:rsidRPr="00E85891" w:rsidRDefault="001913A5" w:rsidP="004369A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CVETAČNA </w:t>
            </w:r>
            <w:r w:rsidR="004369AE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JUHA, PICA S ŠUNKO, SOLATA (G,L)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604C4314" w14:textId="6F0AA515" w:rsidR="004369AE" w:rsidRPr="007A73D9" w:rsidRDefault="004369AE" w:rsidP="004369AE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GOVEJA JUHA, KROMPIRJEV GOLAŽ, SOLATA (G)</w:t>
            </w:r>
          </w:p>
        </w:tc>
      </w:tr>
      <w:tr w:rsidR="004369AE" w:rsidRPr="009A1838" w14:paraId="3E491ACF" w14:textId="77777777" w:rsidTr="00B7712B">
        <w:trPr>
          <w:trHeight w:val="1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0746C94" w14:textId="77777777" w:rsidR="004369AE" w:rsidRPr="002F7D41" w:rsidRDefault="004369AE" w:rsidP="004369AE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7D76264E" w14:textId="77777777" w:rsidR="004369AE" w:rsidRPr="002F7D41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2F7D41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8A8758C" w14:textId="0F61797F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1B25566" w14:textId="297EC405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1830638" w14:textId="7F32C735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A9255DB" w14:textId="5A1142D3" w:rsidR="004369AE" w:rsidRPr="0086033F" w:rsidRDefault="004369AE" w:rsidP="004369AE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AF47F4A" w14:textId="633D7B2E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245E91BF" w14:textId="661B951F" w:rsidR="004369AE" w:rsidRDefault="001913A5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CVETAČNA JUHA</w:t>
            </w:r>
            <w:r w:rsidR="004369AE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PICA S ŠUNKO, SOLATA (G,L)</w:t>
            </w:r>
          </w:p>
          <w:p w14:paraId="30C3ED5C" w14:textId="5B0A1045" w:rsidR="004369AE" w:rsidRPr="00E85891" w:rsidRDefault="004369AE" w:rsidP="004369A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moka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E44BE65" w14:textId="7C52D416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GOVEJA JUHA, KROMPIRJEV GOLAŽ, SOLATA (G)</w:t>
            </w:r>
          </w:p>
        </w:tc>
      </w:tr>
      <w:tr w:rsidR="004369AE" w:rsidRPr="009A1838" w14:paraId="328D511D" w14:textId="77777777" w:rsidTr="00B7712B">
        <w:trPr>
          <w:trHeight w:val="1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596432E" w14:textId="77777777" w:rsidR="004369AE" w:rsidRPr="002F7D41" w:rsidRDefault="004369AE" w:rsidP="004369AE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09BF63B" w14:textId="77777777" w:rsidR="004369AE" w:rsidRPr="002F7D41" w:rsidRDefault="004369AE" w:rsidP="004369AE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F7D41">
              <w:rPr>
                <w:rFonts w:ascii="Times New Roman" w:hAnsi="Times New Roman"/>
                <w:b/>
                <w:bCs/>
                <w:sz w:val="16"/>
                <w:szCs w:val="16"/>
              </w:rPr>
              <w:t>REDUKCIJSKA DIETA IN DIETA PRI BOLEZNI PREBAVIL</w:t>
            </w:r>
          </w:p>
          <w:p w14:paraId="3A4209F4" w14:textId="77777777" w:rsidR="004369AE" w:rsidRPr="002F7D41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84AB49" w14:textId="48AB8E71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ABDA9A" w14:textId="7884731E" w:rsidR="004369AE" w:rsidRPr="00B20DA7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EDF993" w14:textId="0C413F96" w:rsidR="004369AE" w:rsidRPr="00B20DA7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8C35A7" w14:textId="3E31105E" w:rsidR="004369AE" w:rsidRPr="00B20DA7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2F2F273" w14:textId="7B4DCCCC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C1F16A3" w14:textId="42021CA9" w:rsidR="004369AE" w:rsidRDefault="001913A5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CVETAČNA JUHA</w:t>
            </w:r>
            <w:r w:rsidR="004369AE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PICA S ŠUNKO, SOLATA (G,L)</w:t>
            </w:r>
          </w:p>
          <w:p w14:paraId="1D4C1B1E" w14:textId="3FB43073" w:rsidR="004369AE" w:rsidRPr="007C2EF0" w:rsidRDefault="004369AE" w:rsidP="004369A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moka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17F989" w14:textId="77777777" w:rsidR="004369AE" w:rsidRDefault="004369AE" w:rsidP="004369AE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GOVEJA JUHA, KROMPIRJEV GOLAŽ, SOLATA (G)</w:t>
            </w:r>
          </w:p>
          <w:p w14:paraId="2D7EF4C4" w14:textId="77777777" w:rsidR="004369AE" w:rsidRDefault="004369AE" w:rsidP="004369AE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</w:p>
          <w:p w14:paraId="19FDA41B" w14:textId="109F3AD8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DA2A63" w:rsidRPr="009A1838" w14:paraId="76B3A046" w14:textId="77777777" w:rsidTr="00BB6F05">
        <w:trPr>
          <w:trHeight w:val="537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6D8CF0" w14:textId="77777777" w:rsidR="00DA2A63" w:rsidRPr="002F7D41" w:rsidRDefault="00DA2A63" w:rsidP="00DA2A6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6FC4D75C" w14:textId="77777777" w:rsidR="00DA2A63" w:rsidRPr="002F7D41" w:rsidRDefault="00DA2A63" w:rsidP="00DA2A6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6D86CE25" w14:textId="77777777" w:rsidR="00DA2A63" w:rsidRPr="002F7D41" w:rsidRDefault="00DA2A63" w:rsidP="00DA2A6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2F7D41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79F46AB" w14:textId="77777777" w:rsidR="00DA2A63" w:rsidRPr="002F7D41" w:rsidRDefault="00DA2A63" w:rsidP="00DA2A6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2F7D41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3AAACA9" w14:textId="089A0AF0" w:rsidR="00DA2A63" w:rsidRPr="009A1838" w:rsidRDefault="00DA2A63" w:rsidP="00DA2A6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MESNI SIR, ZELENJAVA, RŽENI KRUH (G)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5AEAEC7" w14:textId="2A73081A" w:rsidR="00DA2A63" w:rsidRPr="00B20DA7" w:rsidRDefault="00DA2A63" w:rsidP="00DA2A63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ZELENJAVNI POLPETI, MEŠANA SOLATA (G)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973EAE7" w14:textId="1DD1876D" w:rsidR="00DA2A63" w:rsidRPr="00F07F20" w:rsidRDefault="00DA2A63" w:rsidP="00DA2A63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HOT DOG, SOLATA (G,GS)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606262E6" w14:textId="6369E091" w:rsidR="00DA2A63" w:rsidRPr="00AA6261" w:rsidRDefault="00DA2A63" w:rsidP="00DA2A63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RIŽOTA S PIŠČANČJIM MESOM , SOLATA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978FE80" w14:textId="2D831FC1" w:rsidR="00DA2A63" w:rsidRPr="009A1838" w:rsidRDefault="00DA2A63" w:rsidP="00DA2A6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LOSOS, KROMPIRJEVA SOLATA (R1)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71C85262" w14:textId="564999A6" w:rsidR="00DA2A63" w:rsidRPr="009A1838" w:rsidRDefault="00DA2A63" w:rsidP="00DA2A63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MLEČNI GRIS S CIMETOVIM POSIPOM (L)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2D0D6A4C" w14:textId="65588A7D" w:rsidR="00DA2A63" w:rsidRPr="009A1838" w:rsidRDefault="00DA2A63" w:rsidP="00DA2A6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FIŽOLOV NAMAZ, POLNOZRNATA ŠTRUČKA, SOLATA (G)</w:t>
            </w:r>
          </w:p>
        </w:tc>
      </w:tr>
      <w:tr w:rsidR="00DA2A63" w:rsidRPr="009A1838" w14:paraId="22860EA2" w14:textId="77777777" w:rsidTr="00BB6F05">
        <w:trPr>
          <w:trHeight w:val="5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418A63F" w14:textId="77777777" w:rsidR="00DA2A63" w:rsidRPr="002F7D41" w:rsidRDefault="00DA2A63" w:rsidP="00DA2A63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0AEB2CE" w14:textId="77777777" w:rsidR="00DA2A63" w:rsidRPr="002F7D41" w:rsidRDefault="00DA2A63" w:rsidP="00DA2A6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2F7D41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7FC75AB" w14:textId="27B12CEB" w:rsidR="00DA2A63" w:rsidRPr="009A1838" w:rsidRDefault="00DA2A63" w:rsidP="00DA2A6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MESNI SIR, ZELENJAVA, RŽENI KRUH (G)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B3ADD23" w14:textId="1A0AA078" w:rsidR="00DA2A63" w:rsidRPr="009A1838" w:rsidRDefault="00DA2A63" w:rsidP="00DA2A6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ZELENJAVNI POLPETI, MEŠANA SOLATA (G)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C427483" w14:textId="0A451234" w:rsidR="00DA2A63" w:rsidRPr="00F07F20" w:rsidRDefault="00DA2A63" w:rsidP="00DA2A63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HOT DOG S POLNOZRNATO ŠTRUČKO, SOLATA (G,GS)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57D9D630" w14:textId="49C3DBA8" w:rsidR="00DA2A63" w:rsidRPr="00793D6A" w:rsidRDefault="00DA2A63" w:rsidP="00DA2A63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RIŽOTA S PIŠČANČJIM MESOM , SOLATA integralni riž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5AFAE599" w14:textId="68EEE018" w:rsidR="00DA2A63" w:rsidRPr="009A1838" w:rsidRDefault="00DA2A63" w:rsidP="00DA2A6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LOSOS, KROMPIRJEVA SOLATA (R1)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6470994" w14:textId="61E8D269" w:rsidR="00DA2A63" w:rsidRPr="009A1838" w:rsidRDefault="00DA2A63" w:rsidP="00DA2A63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MLEČNI PIRIN GRIS S CIMETOVIM POSIPOM (L)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4E475B4A" w14:textId="10C5D021" w:rsidR="00DA2A63" w:rsidRPr="009A1838" w:rsidRDefault="00DA2A63" w:rsidP="00DA2A6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FIŽOLOV NAMAZ, POLNOZRNATA ŠTRUČKA, SOLATA (G)</w:t>
            </w:r>
          </w:p>
        </w:tc>
      </w:tr>
      <w:tr w:rsidR="00DA2A63" w:rsidRPr="00FE3074" w14:paraId="3CB0EB73" w14:textId="77777777" w:rsidTr="000856C6">
        <w:trPr>
          <w:trHeight w:val="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BEC3426" w14:textId="77777777" w:rsidR="00DA2A63" w:rsidRPr="002F7D41" w:rsidRDefault="00DA2A63" w:rsidP="00DA2A63">
            <w:pPr>
              <w:spacing w:line="256" w:lineRule="auto"/>
              <w:rPr>
                <w:rFonts w:ascii="Times New Roman" w:eastAsia="Times New Roman" w:hAnsi="Times New Roman"/>
                <w:b/>
                <w:bCs/>
                <w:i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F993A5E" w14:textId="77777777" w:rsidR="00DA2A63" w:rsidRPr="002F7D41" w:rsidRDefault="00DA2A63" w:rsidP="00DA2A63">
            <w:pPr>
              <w:spacing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F7D41">
              <w:rPr>
                <w:rFonts w:ascii="Times New Roman" w:hAnsi="Times New Roman"/>
                <w:b/>
                <w:bCs/>
                <w:sz w:val="14"/>
                <w:szCs w:val="14"/>
              </w:rPr>
              <w:t>REDUKCIJSKA DIETA IN DIETA PRI BOLEZNI PREBAVIL</w:t>
            </w:r>
          </w:p>
          <w:p w14:paraId="34611A91" w14:textId="77777777" w:rsidR="00DA2A63" w:rsidRPr="002F7D41" w:rsidRDefault="00DA2A63" w:rsidP="00DA2A6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D3419F0" w14:textId="53150BEF" w:rsidR="00DA2A63" w:rsidRPr="00FE3074" w:rsidRDefault="00DA2A63" w:rsidP="00DA2A63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MESNI SIR, ZELENJAVA, RŽENI KRUH (G)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D3FA7B" w14:textId="24BAD8F6" w:rsidR="00DA2A63" w:rsidRPr="00942BA6" w:rsidRDefault="00DA2A63" w:rsidP="00DA2A63">
            <w:pPr>
              <w:spacing w:line="240" w:lineRule="auto"/>
              <w:rPr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ZELENJAVNI POLPETI, MEŠANA SOLATA (G)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3D28E8" w14:textId="16D811CF" w:rsidR="00DA2A63" w:rsidRPr="00FE3074" w:rsidRDefault="00DA2A63" w:rsidP="00DA2A63">
            <w:pPr>
              <w:rPr>
                <w:rFonts w:ascii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HOT DOG S POLNOZRNATO ŠTRUČKO, SOLATA (G,GS)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ECB56E5" w14:textId="21F6D76F" w:rsidR="00DA2A63" w:rsidRPr="00FF444F" w:rsidRDefault="00DA2A63" w:rsidP="00DA2A63">
            <w:pPr>
              <w:rPr>
                <w:rFonts w:ascii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RIŽOTA S PIŠČANČJIM MESOM , SOLATA integralni riž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9D13ABA" w14:textId="42E9879C" w:rsidR="00DA2A63" w:rsidRPr="00FE3074" w:rsidRDefault="00DA2A63" w:rsidP="00DA2A6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LOSOS, KROMPIRJEVA SOLATA (R1)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AC6B980" w14:textId="7FD8963E" w:rsidR="00DA2A63" w:rsidRPr="00FE3074" w:rsidRDefault="00DA2A63" w:rsidP="00DA2A63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MLEČNI PIRIN GRIS S CIMETOVIM POSIPOM (L)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4C74BBA" w14:textId="0FCE38FD" w:rsidR="00DA2A63" w:rsidRPr="00FE3074" w:rsidRDefault="00DA2A63" w:rsidP="00DA2A6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FIŽOLOV NAMAZ, POLNOZRNATA ŠTRUČKA, SOLATA (G)</w:t>
            </w:r>
          </w:p>
        </w:tc>
      </w:tr>
    </w:tbl>
    <w:p w14:paraId="6B760690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0FCD6CD0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2088D28B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2DA76635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390C4A20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0324AC83" w14:textId="77777777" w:rsidR="00066795" w:rsidRDefault="00066795" w:rsidP="0087581A">
      <w:pPr>
        <w:rPr>
          <w:rFonts w:asciiTheme="minorHAnsi" w:hAnsiTheme="minorHAnsi" w:cstheme="minorBidi"/>
          <w:sz w:val="15"/>
          <w:szCs w:val="15"/>
        </w:rPr>
      </w:pPr>
    </w:p>
    <w:p w14:paraId="1E47EC7A" w14:textId="77777777" w:rsidR="00066795" w:rsidRDefault="00066795" w:rsidP="0087581A">
      <w:pPr>
        <w:rPr>
          <w:rFonts w:asciiTheme="minorHAnsi" w:hAnsiTheme="minorHAnsi" w:cstheme="minorBidi"/>
          <w:sz w:val="15"/>
          <w:szCs w:val="15"/>
        </w:rPr>
      </w:pPr>
    </w:p>
    <w:p w14:paraId="055C9C84" w14:textId="77777777" w:rsidR="00066795" w:rsidRDefault="00066795" w:rsidP="0087581A">
      <w:pPr>
        <w:rPr>
          <w:rFonts w:asciiTheme="minorHAnsi" w:hAnsiTheme="minorHAnsi" w:cstheme="minorBidi"/>
          <w:sz w:val="15"/>
          <w:szCs w:val="15"/>
        </w:rPr>
      </w:pPr>
    </w:p>
    <w:p w14:paraId="3F5C3566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2F4FC8A2" w14:textId="77777777" w:rsidR="00360FB1" w:rsidRDefault="00360FB1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B83581" w:rsidRPr="009A1838" w14:paraId="1F6409F4" w14:textId="77777777" w:rsidTr="00810D88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DC8D324" w14:textId="77777777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C58D19C" w14:textId="77777777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566E3D17" w14:textId="2C220B9A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5.10.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5E2A7904" w14:textId="49FD8FAA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6.10.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E716A3E" w14:textId="26ADAEDD" w:rsidR="00B83581" w:rsidRPr="00925938" w:rsidRDefault="00B83581" w:rsidP="00B83581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7.10.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005938F" w14:textId="35EFC43D" w:rsidR="00B83581" w:rsidRPr="00925938" w:rsidRDefault="00B83581" w:rsidP="00B83581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8.10.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70FA8FEA" w14:textId="4F0EF788" w:rsidR="00B83581" w:rsidRPr="00925938" w:rsidRDefault="00B83581" w:rsidP="00B83581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9.10.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700256" w14:textId="50303C17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11.10.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168E75" w14:textId="2FB29C03" w:rsidR="00B83581" w:rsidRPr="009A1838" w:rsidRDefault="00B83581" w:rsidP="00B8358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11.10.</w:t>
            </w:r>
          </w:p>
        </w:tc>
      </w:tr>
      <w:tr w:rsidR="00F53BD4" w:rsidRPr="009A1838" w14:paraId="11204468" w14:textId="77777777" w:rsidTr="00DE191C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DE9B66" w14:textId="77777777" w:rsidR="00F53BD4" w:rsidRPr="00066795" w:rsidRDefault="00F53BD4" w:rsidP="00F53BD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05FC7605" w14:textId="77777777" w:rsidR="00F53BD4" w:rsidRPr="00066795" w:rsidRDefault="00F53BD4" w:rsidP="00F53BD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414848C0" w14:textId="77777777" w:rsidR="00F53BD4" w:rsidRPr="00066795" w:rsidRDefault="00F53BD4" w:rsidP="00F53BD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D1BCAAA" w14:textId="77777777" w:rsidR="00F53BD4" w:rsidRPr="00066795" w:rsidRDefault="00F53BD4" w:rsidP="00F53BD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E3A9839" w14:textId="5860EF5E" w:rsidR="00F53BD4" w:rsidRPr="009A1838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8EEB2F4" w14:textId="77777777" w:rsidR="00F53BD4" w:rsidRPr="009A1838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6853F203" w14:textId="77777777" w:rsidR="00F53BD4" w:rsidRPr="00635215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635215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77783FD8" w14:textId="77777777" w:rsidR="00F53BD4" w:rsidRPr="00635215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5B362ABE" w14:textId="77777777" w:rsidR="00F53BD4" w:rsidRPr="00635215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8129CCE" w14:textId="77777777" w:rsidR="00F53BD4" w:rsidRPr="00635215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0D166640" w14:textId="77777777" w:rsidR="00F53BD4" w:rsidRPr="00635215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2F5D6FCE" w14:textId="77777777" w:rsidR="00F53BD4" w:rsidRPr="00635215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2E970169" w14:textId="77777777" w:rsidR="00F53BD4" w:rsidRPr="00635215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21DEF3C" w14:textId="77777777" w:rsidR="00F53BD4" w:rsidRPr="00635215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635215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16FC5B0" w14:textId="77777777" w:rsidR="00F53BD4" w:rsidRPr="00635215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635215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9A10D73" w14:textId="7A8A8B0B" w:rsidR="00F53BD4" w:rsidRPr="00124F4A" w:rsidRDefault="00B45204" w:rsidP="00F53BD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CVETAČNA JUHA</w:t>
            </w:r>
            <w:r w:rsidR="00F53BD4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PICA S ŠUNKO, SOLATA (G,L)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28DB332" w14:textId="7F072B9C" w:rsidR="00F53BD4" w:rsidRPr="009A1838" w:rsidRDefault="00F53BD4" w:rsidP="00F53BD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GOVEJA JUHA, KROMPIRJEV GOLAŽ, SOLATA (G)</w:t>
            </w:r>
          </w:p>
        </w:tc>
      </w:tr>
      <w:tr w:rsidR="00F53BD4" w:rsidRPr="009A1838" w14:paraId="36A9CA10" w14:textId="77777777" w:rsidTr="00AE6037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ED08F3" w14:textId="77777777" w:rsidR="00F53BD4" w:rsidRPr="00066795" w:rsidRDefault="00F53BD4" w:rsidP="00F53BD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297D217A" w14:textId="77777777" w:rsidR="00F53BD4" w:rsidRPr="00066795" w:rsidRDefault="00F53BD4" w:rsidP="00F53BD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407A1EEF" w14:textId="77777777" w:rsidR="00F53BD4" w:rsidRPr="00066795" w:rsidRDefault="00F53BD4" w:rsidP="00F53BD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80199F5" w14:textId="77777777" w:rsidR="00F53BD4" w:rsidRPr="00066795" w:rsidRDefault="00F53BD4" w:rsidP="00F53BD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CDEECC" w14:textId="603F1D09" w:rsidR="00F53BD4" w:rsidRPr="009A1838" w:rsidRDefault="00F53BD4" w:rsidP="00F53BD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MESNI SIR, ZELENJAVA, RŽENI KRUH (G)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F8213D" w14:textId="7049BD74" w:rsidR="00F53BD4" w:rsidRPr="009A1838" w:rsidRDefault="00F53BD4" w:rsidP="00F53BD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ZELENJAVNI POLPETI, MEŠANA SOLATA (G)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2022CA" w14:textId="15715CE5" w:rsidR="00F53BD4" w:rsidRPr="00925938" w:rsidRDefault="00F53BD4" w:rsidP="00F53BD4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HOT DOG, SOLATA (G,GS)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E35C27" w14:textId="20054A34" w:rsidR="00F53BD4" w:rsidRPr="00925938" w:rsidRDefault="00F53BD4" w:rsidP="00F53BD4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RIŽOTA S PIŠČANČJIM MESOM , SOLATA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8530390" w14:textId="3DDEA9C3" w:rsidR="00F53BD4" w:rsidRPr="00925938" w:rsidRDefault="00F53BD4" w:rsidP="00F53BD4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LOSOS, KROMPIRJEVA SOLATA (R1)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3BC520C" w14:textId="4365DA65" w:rsidR="00F53BD4" w:rsidRPr="009A1838" w:rsidRDefault="00F53BD4" w:rsidP="00F53BD4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MLEČNI GRIS S CIMETOVIM POSIPOM (L)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AA4930B" w14:textId="5EAC486E" w:rsidR="00F53BD4" w:rsidRPr="009A1838" w:rsidRDefault="00F53BD4" w:rsidP="00F53BD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FIŽOLOV NAMAZ, POLNOZRNATA ŠTRUČKA, SOLATA (G)</w:t>
            </w:r>
          </w:p>
        </w:tc>
      </w:tr>
    </w:tbl>
    <w:p w14:paraId="2AB9A314" w14:textId="77777777" w:rsidR="00706ED8" w:rsidRPr="009A1838" w:rsidRDefault="00706ED8" w:rsidP="00706ED8">
      <w:pPr>
        <w:rPr>
          <w:rFonts w:asciiTheme="minorHAnsi" w:hAnsiTheme="minorHAnsi" w:cstheme="minorBidi"/>
          <w:sz w:val="15"/>
          <w:szCs w:val="15"/>
        </w:rPr>
      </w:pPr>
    </w:p>
    <w:p w14:paraId="2435CD1D" w14:textId="77777777" w:rsidR="00FF444F" w:rsidRDefault="00FF444F" w:rsidP="0087581A">
      <w:pPr>
        <w:rPr>
          <w:rFonts w:asciiTheme="minorHAnsi" w:hAnsiTheme="minorHAnsi" w:cstheme="minorBidi"/>
          <w:sz w:val="15"/>
          <w:szCs w:val="15"/>
        </w:rPr>
      </w:pPr>
    </w:p>
    <w:p w14:paraId="04D395BC" w14:textId="77777777" w:rsidR="00442C03" w:rsidRDefault="00442C03" w:rsidP="0087581A">
      <w:pPr>
        <w:rPr>
          <w:rFonts w:asciiTheme="minorHAnsi" w:hAnsiTheme="minorHAnsi" w:cstheme="minorBidi"/>
          <w:sz w:val="15"/>
          <w:szCs w:val="15"/>
        </w:rPr>
      </w:pPr>
    </w:p>
    <w:p w14:paraId="67F6E3B4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27487459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3E2A4AB1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5187F3F7" w14:textId="77777777" w:rsidR="00176167" w:rsidRDefault="00176167" w:rsidP="0087581A">
      <w:pPr>
        <w:rPr>
          <w:rFonts w:asciiTheme="minorHAnsi" w:hAnsiTheme="minorHAnsi" w:cstheme="minorBidi"/>
          <w:sz w:val="15"/>
          <w:szCs w:val="15"/>
        </w:rPr>
      </w:pPr>
    </w:p>
    <w:p w14:paraId="10957850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0260BC80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7C3DEE5E" w14:textId="77777777" w:rsidR="00F7714E" w:rsidRDefault="00F7714E" w:rsidP="0087581A">
      <w:pPr>
        <w:rPr>
          <w:rFonts w:asciiTheme="minorHAnsi" w:hAnsiTheme="minorHAnsi" w:cstheme="minorBidi"/>
          <w:sz w:val="15"/>
          <w:szCs w:val="15"/>
        </w:rPr>
      </w:pPr>
    </w:p>
    <w:p w14:paraId="3C4BD263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0F30AC3C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18257207" w14:textId="77777777" w:rsidR="00F53BD4" w:rsidRDefault="00F53BD4" w:rsidP="0087581A">
      <w:pPr>
        <w:rPr>
          <w:rFonts w:asciiTheme="minorHAnsi" w:hAnsiTheme="minorHAnsi" w:cstheme="minorBidi"/>
          <w:sz w:val="15"/>
          <w:szCs w:val="15"/>
        </w:rPr>
      </w:pPr>
    </w:p>
    <w:p w14:paraId="21453D31" w14:textId="77777777" w:rsidR="00F53BD4" w:rsidRDefault="00F53BD4" w:rsidP="0087581A">
      <w:pPr>
        <w:rPr>
          <w:rFonts w:asciiTheme="minorHAnsi" w:hAnsiTheme="minorHAnsi" w:cstheme="minorBidi"/>
          <w:sz w:val="15"/>
          <w:szCs w:val="15"/>
        </w:rPr>
      </w:pPr>
    </w:p>
    <w:p w14:paraId="2BAC565D" w14:textId="77777777" w:rsidR="00F53BD4" w:rsidRDefault="00F53BD4" w:rsidP="0087581A">
      <w:pPr>
        <w:rPr>
          <w:rFonts w:asciiTheme="minorHAnsi" w:hAnsiTheme="minorHAnsi" w:cstheme="minorBidi"/>
          <w:sz w:val="15"/>
          <w:szCs w:val="15"/>
        </w:rPr>
      </w:pPr>
    </w:p>
    <w:p w14:paraId="5DBEC214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7A5EE994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2B2BDD1F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75D6C0CF" w14:textId="77777777" w:rsidR="00C569C1" w:rsidRDefault="00C569C1" w:rsidP="0087581A">
      <w:pPr>
        <w:rPr>
          <w:rFonts w:asciiTheme="minorHAnsi" w:hAnsiTheme="minorHAnsi" w:cstheme="minorBidi"/>
          <w:sz w:val="15"/>
          <w:szCs w:val="15"/>
        </w:rPr>
      </w:pPr>
    </w:p>
    <w:p w14:paraId="31081FD6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599491BB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3FA7C464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072A7A93" w14:textId="77777777" w:rsidR="00EB0626" w:rsidRDefault="00EB0626" w:rsidP="0087581A">
      <w:pPr>
        <w:rPr>
          <w:rFonts w:asciiTheme="minorHAnsi" w:hAnsiTheme="minorHAnsi" w:cstheme="minorBidi"/>
          <w:sz w:val="15"/>
          <w:szCs w:val="15"/>
        </w:rPr>
      </w:pPr>
    </w:p>
    <w:p w14:paraId="65EEFA34" w14:textId="77777777" w:rsidR="003348F1" w:rsidRDefault="003348F1" w:rsidP="0087581A">
      <w:pPr>
        <w:rPr>
          <w:rFonts w:asciiTheme="minorHAnsi" w:hAnsiTheme="minorHAnsi" w:cstheme="minorBidi"/>
          <w:sz w:val="15"/>
          <w:szCs w:val="15"/>
        </w:rPr>
      </w:pPr>
    </w:p>
    <w:p w14:paraId="458E30CF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410CDC04" w14:textId="77777777" w:rsidR="00810D88" w:rsidRPr="009A1838" w:rsidRDefault="00810D88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4"/>
        <w:gridCol w:w="1533"/>
        <w:gridCol w:w="1678"/>
        <w:gridCol w:w="1543"/>
        <w:gridCol w:w="1543"/>
        <w:gridCol w:w="1496"/>
        <w:gridCol w:w="1496"/>
        <w:gridCol w:w="1496"/>
        <w:gridCol w:w="1496"/>
      </w:tblGrid>
      <w:tr w:rsidR="00C23C91" w:rsidRPr="009A1838" w14:paraId="67C307FE" w14:textId="77777777" w:rsidTr="00810D88">
        <w:trPr>
          <w:trHeight w:val="201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C0AC2EA" w14:textId="77777777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73E48D9B" w14:textId="77777777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219643A" w14:textId="1F5FB0CE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PONEDELJEK </w:t>
            </w:r>
            <w:r w:rsidR="00547B7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12.10.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4326D4B8" w14:textId="30A84832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 w:rsidR="00547B7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13.10.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43BB73E8" w14:textId="24CFDD30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 w:rsidR="00547B7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14.10.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95A55B0" w14:textId="42B85874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 w:rsidR="00547B7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</w:t>
            </w:r>
            <w:r w:rsidR="00DD6EC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5</w:t>
            </w:r>
            <w:r w:rsidR="00547B7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69960293" w14:textId="3E97B6DD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 w:rsidR="00DD6EC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16.10.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ED9FBD" w14:textId="37FD44CE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 w:rsidR="00DD6EC3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17.10.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15E36F" w14:textId="7A3E2C7D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 w:rsidR="00DD6EC3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18.10.</w:t>
            </w:r>
          </w:p>
        </w:tc>
      </w:tr>
      <w:tr w:rsidR="00791B92" w:rsidRPr="009A1838" w14:paraId="421EE139" w14:textId="77777777" w:rsidTr="007A63EB">
        <w:trPr>
          <w:trHeight w:val="587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167FFA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3A387875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2371E3CB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33C9A91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70292E1" w14:textId="009C0600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8C9924A" w14:textId="7C9ED5EF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7FDDE79" w14:textId="74822AE8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14CADA3" w14:textId="574DC56E" w:rsidR="00791B92" w:rsidRPr="0099693B" w:rsidRDefault="00791B92" w:rsidP="00791B92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5AE0C59" w14:textId="5C2A8F2E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11C8CC5" w14:textId="01140DA1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BUČNA JUHA, SVINJSKE REBRCE, PEČEN KROMPIR, SOLATA (L)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95B7DD3" w14:textId="77777777" w:rsidR="00791B92" w:rsidRDefault="00791B92" w:rsidP="00791B92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KOSTNA JUHA,</w:t>
            </w:r>
          </w:p>
          <w:p w14:paraId="0BEA99E7" w14:textId="45F70B87" w:rsidR="00791B92" w:rsidRPr="007A73D9" w:rsidRDefault="00791B92" w:rsidP="00791B92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DUNAJSKI PIŠČANČJI ZREZEK, RIZI-BIZI, SOLATA (G,J)</w:t>
            </w:r>
          </w:p>
        </w:tc>
      </w:tr>
      <w:tr w:rsidR="00791B92" w:rsidRPr="009A1838" w14:paraId="08806E90" w14:textId="77777777" w:rsidTr="007A63EB">
        <w:trPr>
          <w:trHeight w:val="1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5B32B4A" w14:textId="77777777" w:rsidR="00791B92" w:rsidRPr="00066795" w:rsidRDefault="00791B92" w:rsidP="00791B92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359078B8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2740596" w14:textId="009F7D83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806FDB2" w14:textId="019EB47B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F3F63F7" w14:textId="407E7467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DEAE474" w14:textId="5D9BF33D" w:rsidR="00791B92" w:rsidRPr="0086033F" w:rsidRDefault="00791B92" w:rsidP="00791B92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74B1B5E" w14:textId="67C3C255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765CE33" w14:textId="0C319E7A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BUČNA JUHA, SVINJSKE REBRCE, PEČEN KROMPIR, SOLATA (L)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56CC5883" w14:textId="77777777" w:rsidR="00791B92" w:rsidRDefault="00791B92" w:rsidP="00791B92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KOSTNA JUHA,</w:t>
            </w:r>
          </w:p>
          <w:p w14:paraId="08F70B7D" w14:textId="6A5BB4CB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PIŠČANČJI ZREZEK NA ŽARU, RIZI-BIZI, SOLATA (G,J) integralni riž</w:t>
            </w:r>
          </w:p>
        </w:tc>
      </w:tr>
      <w:tr w:rsidR="00791B92" w:rsidRPr="009A1838" w14:paraId="7974BF22" w14:textId="77777777" w:rsidTr="007A63EB">
        <w:trPr>
          <w:trHeight w:val="1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21E4DF9" w14:textId="77777777" w:rsidR="00791B92" w:rsidRPr="00066795" w:rsidRDefault="00791B92" w:rsidP="00791B92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8711F54" w14:textId="77777777" w:rsidR="00791B92" w:rsidRPr="00066795" w:rsidRDefault="00791B92" w:rsidP="00791B92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66795">
              <w:rPr>
                <w:rFonts w:ascii="Times New Roman" w:hAnsi="Times New Roman"/>
                <w:b/>
                <w:bCs/>
                <w:sz w:val="16"/>
                <w:szCs w:val="16"/>
              </w:rPr>
              <w:t>REDUKCIJSKA DIETA IN DIETA PRI BOLEZNI PREBAVIL</w:t>
            </w:r>
          </w:p>
          <w:p w14:paraId="1FA2241F" w14:textId="4818BF56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508ADC" w14:textId="7F621832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EBEC57" w14:textId="7147425A" w:rsidR="00791B92" w:rsidRPr="00B20DA7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D6BE50" w14:textId="55C97134" w:rsidR="00791B92" w:rsidRPr="00B20DA7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4FF4E1" w14:textId="42CF5110" w:rsidR="00791B92" w:rsidRPr="00B20DA7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E723248" w14:textId="5C0322ED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DFFC621" w14:textId="669976EC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BUČNA JUHA, SVINJSKE REBRCE, PEČEN KROMPIR, SOLATA (L)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8D450F9" w14:textId="77777777" w:rsidR="00791B92" w:rsidRDefault="00791B92" w:rsidP="00791B92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KOSTNA JUHA,</w:t>
            </w:r>
          </w:p>
          <w:p w14:paraId="27FB944B" w14:textId="14334709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PIŠČANČJI ZREZEK NA ŽARU, RIZI-BIZI, SOLATA (G,J) integralni riž</w:t>
            </w:r>
          </w:p>
        </w:tc>
      </w:tr>
      <w:tr w:rsidR="00791B92" w:rsidRPr="009A1838" w14:paraId="504BE997" w14:textId="77777777" w:rsidTr="0025454E">
        <w:trPr>
          <w:trHeight w:val="537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D57CE8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2F258602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4D92B745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08DA2EB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4AFC479" w14:textId="6AA26128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ČEVAPČIČI, ½ LEPINJE, SOLATA (G)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6112B28" w14:textId="45881176" w:rsidR="00791B92" w:rsidRPr="00B20DA7" w:rsidRDefault="00791B92" w:rsidP="00791B92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SLIVOVI CMOKI, KOMPOT (J,G)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BB13ECC" w14:textId="6A0125C5" w:rsidR="00791B92" w:rsidRPr="00F07F20" w:rsidRDefault="00791B92" w:rsidP="00791B92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HAMBURGER (G,GS)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39C30AD3" w14:textId="34DB83FE" w:rsidR="00791B92" w:rsidRPr="00AA6261" w:rsidRDefault="00791B92" w:rsidP="00791B92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MAKARONOVO MESO, 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A831E04" w14:textId="1F10A6D4" w:rsidR="00791B92" w:rsidRPr="00BC2960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EE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ŠPAGETI S TUNO, MOTOVILEC , SOLATA (G,R1)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  <w:vAlign w:val="center"/>
          </w:tcPr>
          <w:p w14:paraId="01BD3B70" w14:textId="77777777" w:rsidR="00791B92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AJDOVE PALAČINKE Z MARMELADO, KOMPOT  (L,J)</w:t>
            </w:r>
          </w:p>
          <w:p w14:paraId="539DDEB9" w14:textId="77777777" w:rsidR="00791B92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A765166" w14:textId="77777777" w:rsidR="00791B92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3233F5D" w14:textId="277D491E" w:rsidR="00791B92" w:rsidRPr="009A1838" w:rsidRDefault="00791B92" w:rsidP="00791B92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5A42D0AA" w14:textId="43C75A09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RIBE V KONZERVI (zelenjavne ali brez), ŽEMLJA (G, R1)</w:t>
            </w:r>
          </w:p>
        </w:tc>
      </w:tr>
      <w:tr w:rsidR="00791B92" w:rsidRPr="009A1838" w14:paraId="5F17F2FD" w14:textId="77777777" w:rsidTr="0025454E">
        <w:trPr>
          <w:trHeight w:val="5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B4D2BE9" w14:textId="77777777" w:rsidR="00791B92" w:rsidRPr="00066795" w:rsidRDefault="00791B92" w:rsidP="00791B92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A9A4C42" w14:textId="77777777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066795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C6C45CE" w14:textId="72763E34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ČEVAPČIČI, POLNOZRNATA ŠTRUČKA, SOLATA (G)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012BBEE" w14:textId="77777777" w:rsidR="00791B92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SLIVOVI CMOKI SOLATA, KOMPOT BREZ SLADKORJA (J,G)</w:t>
            </w:r>
          </w:p>
          <w:p w14:paraId="39C047B1" w14:textId="77777777" w:rsidR="00791B92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208B2DEA" w14:textId="77777777" w:rsidR="00791B92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0BEFB20" w14:textId="081BAC16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9B4EE3E" w14:textId="4912F7F8" w:rsidR="00791B92" w:rsidRPr="00F07F20" w:rsidRDefault="00791B92" w:rsidP="00791B92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HAMBURGER , SOLATA, POLNOZRNATA ŠTRUČKA (G,GS)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4D247E6A" w14:textId="64637293" w:rsidR="00791B92" w:rsidRPr="00793D6A" w:rsidRDefault="00791B92" w:rsidP="00791B92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MAKARONOVO MESO, SOLATA (G)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C1283B3" w14:textId="5CDCDE51" w:rsidR="00791B92" w:rsidRPr="00BC2960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EE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GRAHAM ŠPAGETI S TUNO, MOTOVILEC , SOLATA (G,R1)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  <w:vAlign w:val="center"/>
          </w:tcPr>
          <w:p w14:paraId="581DA001" w14:textId="77777777" w:rsidR="00791B92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AJDOVE PALAČINKE Z MARMELADO brez sladkorja, KOMPOT (L,J)</w:t>
            </w:r>
          </w:p>
          <w:p w14:paraId="3D531FAD" w14:textId="7AC96D54" w:rsidR="00791B92" w:rsidRPr="009A1838" w:rsidRDefault="00791B92" w:rsidP="00791B92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8F30BC9" w14:textId="16C17BD4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RIBE V KONZERVI (zelenjavne ali brez), POLNOZRNATA ŽEMLJA, SOLATA (G, R1)</w:t>
            </w:r>
          </w:p>
        </w:tc>
      </w:tr>
      <w:tr w:rsidR="00791B92" w:rsidRPr="00FE3074" w14:paraId="16B53F08" w14:textId="77777777" w:rsidTr="0025454E">
        <w:trPr>
          <w:trHeight w:val="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4D1AD00" w14:textId="77777777" w:rsidR="00791B92" w:rsidRPr="00066795" w:rsidRDefault="00791B92" w:rsidP="00791B92">
            <w:pPr>
              <w:spacing w:line="256" w:lineRule="auto"/>
              <w:rPr>
                <w:rFonts w:ascii="Times New Roman" w:eastAsia="Times New Roman" w:hAnsi="Times New Roman"/>
                <w:b/>
                <w:bCs/>
                <w:i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5411B74" w14:textId="77777777" w:rsidR="00791B92" w:rsidRPr="00066795" w:rsidRDefault="00791B92" w:rsidP="00791B92">
            <w:pPr>
              <w:spacing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66795">
              <w:rPr>
                <w:rFonts w:ascii="Times New Roman" w:hAnsi="Times New Roman"/>
                <w:b/>
                <w:bCs/>
                <w:sz w:val="14"/>
                <w:szCs w:val="14"/>
              </w:rPr>
              <w:t>REDUKCIJSKA DIETA IN DIETA PRI BOLEZNI PREBAVIL</w:t>
            </w:r>
          </w:p>
          <w:p w14:paraId="6AE6B1B6" w14:textId="26CBD899" w:rsidR="00791B92" w:rsidRPr="00066795" w:rsidRDefault="00791B92" w:rsidP="00791B9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3C95B8" w14:textId="3D3D48B4" w:rsidR="00791B92" w:rsidRPr="00FE3074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ČEVAPČIČI, POLNOZRNATA ŠTRUČKA, SOLATA (G)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487E66" w14:textId="166D30F8" w:rsidR="00791B92" w:rsidRPr="00FE3074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SLIVOVI CMOKI SOLATA BREZ SLADKORJA (J,G)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25DEA0" w14:textId="77BFB32A" w:rsidR="00791B92" w:rsidRPr="00FE3074" w:rsidRDefault="00791B92" w:rsidP="00791B92">
            <w:pPr>
              <w:rPr>
                <w:rFonts w:ascii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HAMBURGER , SOLATA, POLNOZRNATA ŠTRUČKA (G,GS)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DA9C95" w14:textId="562F604C" w:rsidR="00791B92" w:rsidRPr="00FF444F" w:rsidRDefault="00791B92" w:rsidP="00791B92">
            <w:pPr>
              <w:rPr>
                <w:rFonts w:ascii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MAKARONOVO MESO, SOLATA (G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AB5CEBB" w14:textId="2049B852" w:rsidR="00791B92" w:rsidRPr="00BC2960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EE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GRAHAM ŠPAGETI S TUNO, MOTOVILEC , SOLATA (G,R1)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901A10" w14:textId="77777777" w:rsidR="00791B92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AJDOVE PALAČINKE Z MARMELADO, KOMPOT (L,J)</w:t>
            </w:r>
          </w:p>
          <w:p w14:paraId="1BC8A42B" w14:textId="3046385E" w:rsidR="00791B92" w:rsidRPr="00FE3074" w:rsidRDefault="00791B92" w:rsidP="00791B92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B4EBCFD" w14:textId="1C56CEF7" w:rsidR="00791B92" w:rsidRPr="00FE3074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RIBE V KONZERVI (zelenjavne ali brez), POLNOZRNATA ŽEMLJA, SOLATA (G, R1)</w:t>
            </w:r>
          </w:p>
        </w:tc>
      </w:tr>
    </w:tbl>
    <w:p w14:paraId="227E5959" w14:textId="77777777" w:rsidR="000904B0" w:rsidRDefault="000904B0" w:rsidP="00B91A50">
      <w:pPr>
        <w:rPr>
          <w:rFonts w:asciiTheme="minorHAnsi" w:hAnsiTheme="minorHAnsi" w:cstheme="minorBidi"/>
          <w:sz w:val="15"/>
          <w:szCs w:val="15"/>
        </w:rPr>
      </w:pPr>
    </w:p>
    <w:p w14:paraId="54037DC0" w14:textId="77777777" w:rsidR="001F5DF2" w:rsidRDefault="001F5DF2" w:rsidP="00B91A50">
      <w:pPr>
        <w:rPr>
          <w:rFonts w:asciiTheme="minorHAnsi" w:hAnsiTheme="minorHAnsi" w:cstheme="minorBidi"/>
          <w:sz w:val="15"/>
          <w:szCs w:val="15"/>
        </w:rPr>
      </w:pPr>
    </w:p>
    <w:p w14:paraId="732A62CD" w14:textId="77777777" w:rsidR="001F5DF2" w:rsidRDefault="001F5DF2" w:rsidP="00B91A50">
      <w:pPr>
        <w:rPr>
          <w:rFonts w:asciiTheme="minorHAnsi" w:hAnsiTheme="minorHAnsi" w:cstheme="minorBidi"/>
          <w:sz w:val="15"/>
          <w:szCs w:val="15"/>
        </w:rPr>
      </w:pPr>
    </w:p>
    <w:p w14:paraId="4B3051A6" w14:textId="77777777" w:rsidR="001F5DF2" w:rsidRDefault="001F5DF2" w:rsidP="00B91A50">
      <w:pPr>
        <w:rPr>
          <w:rFonts w:asciiTheme="minorHAnsi" w:hAnsiTheme="minorHAnsi" w:cstheme="minorBidi"/>
          <w:sz w:val="15"/>
          <w:szCs w:val="15"/>
        </w:rPr>
      </w:pPr>
    </w:p>
    <w:p w14:paraId="5C37F593" w14:textId="77777777" w:rsidR="00A71C1D" w:rsidRDefault="00A71C1D" w:rsidP="00B91A50">
      <w:pPr>
        <w:rPr>
          <w:rFonts w:asciiTheme="minorHAnsi" w:hAnsiTheme="minorHAnsi" w:cstheme="minorBidi"/>
          <w:sz w:val="15"/>
          <w:szCs w:val="15"/>
        </w:rPr>
      </w:pPr>
    </w:p>
    <w:p w14:paraId="27E9AB55" w14:textId="77777777" w:rsidR="00A71C1D" w:rsidRDefault="00A71C1D" w:rsidP="00B91A50">
      <w:pPr>
        <w:rPr>
          <w:rFonts w:asciiTheme="minorHAnsi" w:hAnsiTheme="minorHAnsi" w:cstheme="minorBidi"/>
          <w:sz w:val="15"/>
          <w:szCs w:val="15"/>
        </w:rPr>
      </w:pPr>
    </w:p>
    <w:p w14:paraId="15EF18B9" w14:textId="77777777" w:rsidR="004C6F1D" w:rsidRDefault="004C6F1D" w:rsidP="00B91A50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5048C3" w:rsidRPr="009A1838" w14:paraId="6574C75A" w14:textId="77777777" w:rsidTr="00810D88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C716587" w14:textId="77777777" w:rsidR="005048C3" w:rsidRPr="009A1838" w:rsidRDefault="005048C3" w:rsidP="005048C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550ECFE" w14:textId="77777777" w:rsidR="005048C3" w:rsidRPr="009A1838" w:rsidRDefault="005048C3" w:rsidP="005048C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CA0BD58" w14:textId="1BFF6DC9" w:rsidR="005048C3" w:rsidRPr="009A1838" w:rsidRDefault="005048C3" w:rsidP="005048C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PONEDELJEK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12.10.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5D8C901D" w14:textId="39581C5C" w:rsidR="005048C3" w:rsidRPr="009A1838" w:rsidRDefault="005048C3" w:rsidP="005048C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13.10.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74819CBF" w14:textId="5B1B79B0" w:rsidR="005048C3" w:rsidRPr="009A1838" w:rsidRDefault="005048C3" w:rsidP="005048C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14.10.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B674107" w14:textId="654B3CFE" w:rsidR="005048C3" w:rsidRPr="009A1838" w:rsidRDefault="005048C3" w:rsidP="005048C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15.10.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333663EA" w14:textId="67FCCAE8" w:rsidR="005048C3" w:rsidRPr="009A1838" w:rsidRDefault="005048C3" w:rsidP="005048C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16.10.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A3CE97" w14:textId="09D5F248" w:rsidR="005048C3" w:rsidRPr="009A1838" w:rsidRDefault="005048C3" w:rsidP="005048C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17.10.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3954BD" w14:textId="2A92BB82" w:rsidR="005048C3" w:rsidRPr="009A1838" w:rsidRDefault="005048C3" w:rsidP="005048C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18.10.</w:t>
            </w:r>
          </w:p>
        </w:tc>
      </w:tr>
      <w:tr w:rsidR="001042A0" w:rsidRPr="009A1838" w14:paraId="3E2049B1" w14:textId="77777777" w:rsidTr="00D6557C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10A8BA" w14:textId="77777777" w:rsidR="001042A0" w:rsidRPr="00E94EB9" w:rsidRDefault="001042A0" w:rsidP="001042A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3625CA07" w14:textId="77777777" w:rsidR="001042A0" w:rsidRPr="00E94EB9" w:rsidRDefault="001042A0" w:rsidP="001042A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62C43BF1" w14:textId="77777777" w:rsidR="001042A0" w:rsidRPr="00E94EB9" w:rsidRDefault="001042A0" w:rsidP="001042A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D3C7EBE" w14:textId="77777777" w:rsidR="001042A0" w:rsidRPr="00E94EB9" w:rsidRDefault="001042A0" w:rsidP="001042A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4D711F8" w14:textId="77777777" w:rsidR="001042A0" w:rsidRPr="009A1838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9D933DB" w14:textId="77777777" w:rsidR="001042A0" w:rsidRPr="009A1838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5CA72D73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14878D44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2F43202D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D363A36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463F79E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A1F459B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CBE4A03" w14:textId="77777777" w:rsidR="001042A0" w:rsidRPr="009A1838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0CE6A3F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3B2A34D9" w14:textId="466E5FE8" w:rsidR="001042A0" w:rsidRPr="009A1838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9129716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5D3A47EA" w14:textId="59FADCBA" w:rsidR="001042A0" w:rsidRPr="009A1838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708D728" w14:textId="6CCD3C8B" w:rsidR="001042A0" w:rsidRPr="00DE0E86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BUČNA JUHA, SVINJSKE REBRCE, PEČEN KROMPIR, SOLATA (L)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27C4339" w14:textId="77777777" w:rsidR="001042A0" w:rsidRDefault="001042A0" w:rsidP="001042A0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KOSTNA JUHA,</w:t>
            </w:r>
          </w:p>
          <w:p w14:paraId="4932D4F3" w14:textId="642BB6F9" w:rsidR="001042A0" w:rsidRPr="00DE0E86" w:rsidRDefault="001042A0" w:rsidP="001042A0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DUNAJSKI PIŠČANČJI ZREZEK, RIZI-BIZI, SOLATA (G,J)</w:t>
            </w:r>
          </w:p>
        </w:tc>
      </w:tr>
      <w:tr w:rsidR="001042A0" w:rsidRPr="009A1838" w14:paraId="3B9AF59C" w14:textId="77777777" w:rsidTr="00E77E86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7D5DA" w14:textId="77777777" w:rsidR="001042A0" w:rsidRPr="00E94EB9" w:rsidRDefault="001042A0" w:rsidP="001042A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62940221" w14:textId="77777777" w:rsidR="001042A0" w:rsidRPr="00E94EB9" w:rsidRDefault="001042A0" w:rsidP="001042A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6322A898" w14:textId="77777777" w:rsidR="001042A0" w:rsidRPr="00E94EB9" w:rsidRDefault="001042A0" w:rsidP="001042A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3AAABAE" w14:textId="77777777" w:rsidR="001042A0" w:rsidRPr="00E94EB9" w:rsidRDefault="001042A0" w:rsidP="001042A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74D6D2" w14:textId="4E6299C4" w:rsidR="001042A0" w:rsidRPr="009A1838" w:rsidRDefault="00ED4E5C" w:rsidP="001042A0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ČEVAPČIČI, ½ LEPINJE, SOLATA (G)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0ACEF0" w14:textId="24B9B5EE" w:rsidR="001042A0" w:rsidRPr="009A1838" w:rsidRDefault="00ED4E5C" w:rsidP="001042A0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SLIVOVI CMOKI, KOMPOT (J,G)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B1818F" w14:textId="5A89D2E8" w:rsidR="001042A0" w:rsidRPr="00476926" w:rsidRDefault="001042A0" w:rsidP="001042A0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HAMBURGER (G,GS)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C449E0" w14:textId="2977C55A" w:rsidR="001042A0" w:rsidRPr="009A1838" w:rsidRDefault="00ED4E5C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MAKARONOVO MESO, 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453221E" w14:textId="791F4B1C" w:rsidR="001042A0" w:rsidRPr="009A1838" w:rsidRDefault="00D068FD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ŠPAGETI S TUNO, MOTOVILEC , SOLATA (G,R1)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917DC0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AJDOVE PALAČINKE Z MARMELADO, KOMPOT  (L,J)</w:t>
            </w:r>
          </w:p>
          <w:p w14:paraId="5D9234DF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D032E3F" w14:textId="77777777" w:rsidR="001042A0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450A998" w14:textId="37E8D072" w:rsidR="001042A0" w:rsidRPr="009A1838" w:rsidRDefault="001042A0" w:rsidP="001042A0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5871E1C" w14:textId="62EC5A2A" w:rsidR="001042A0" w:rsidRPr="009A1838" w:rsidRDefault="001042A0" w:rsidP="001042A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RIBE V KONZERVI (zelenjavne ali brez), ŽEMLJA (G, R1)</w:t>
            </w:r>
          </w:p>
        </w:tc>
      </w:tr>
    </w:tbl>
    <w:p w14:paraId="42CD288E" w14:textId="77777777" w:rsidR="00B91A50" w:rsidRPr="009A1838" w:rsidRDefault="00B91A50" w:rsidP="00B91A50">
      <w:pPr>
        <w:rPr>
          <w:rFonts w:asciiTheme="minorHAnsi" w:hAnsiTheme="minorHAnsi" w:cstheme="minorBidi"/>
          <w:sz w:val="15"/>
          <w:szCs w:val="15"/>
        </w:rPr>
      </w:pPr>
    </w:p>
    <w:p w14:paraId="5399A2FB" w14:textId="77777777" w:rsidR="00B91A50" w:rsidRPr="009A1838" w:rsidRDefault="00B91A50" w:rsidP="00B91A50">
      <w:pPr>
        <w:rPr>
          <w:rFonts w:asciiTheme="minorHAnsi" w:hAnsiTheme="minorHAnsi" w:cstheme="minorBidi"/>
          <w:sz w:val="15"/>
          <w:szCs w:val="15"/>
        </w:rPr>
      </w:pPr>
    </w:p>
    <w:p w14:paraId="15AE9720" w14:textId="77777777" w:rsidR="00C55074" w:rsidRDefault="00C55074" w:rsidP="0087581A">
      <w:pPr>
        <w:rPr>
          <w:rFonts w:asciiTheme="minorHAnsi" w:hAnsiTheme="minorHAnsi" w:cstheme="minorBidi"/>
          <w:sz w:val="15"/>
          <w:szCs w:val="15"/>
        </w:rPr>
      </w:pPr>
    </w:p>
    <w:p w14:paraId="2924F6B0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6A4A5892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1F3AA257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42055D51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55BDA5B6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612F8978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2AE15266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4EE4D88B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02BA09A5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23344738" w14:textId="77777777" w:rsidR="008909F5" w:rsidRDefault="008909F5" w:rsidP="0087581A">
      <w:pPr>
        <w:rPr>
          <w:rFonts w:asciiTheme="minorHAnsi" w:hAnsiTheme="minorHAnsi" w:cstheme="minorBidi"/>
          <w:sz w:val="15"/>
          <w:szCs w:val="15"/>
        </w:rPr>
      </w:pPr>
    </w:p>
    <w:p w14:paraId="4D6ACDC6" w14:textId="77777777" w:rsidR="008909F5" w:rsidRDefault="008909F5" w:rsidP="0087581A">
      <w:pPr>
        <w:rPr>
          <w:rFonts w:asciiTheme="minorHAnsi" w:hAnsiTheme="minorHAnsi" w:cstheme="minorBidi"/>
          <w:sz w:val="15"/>
          <w:szCs w:val="15"/>
        </w:rPr>
      </w:pPr>
    </w:p>
    <w:p w14:paraId="3726E0BD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76C0DCC2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792B4B07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6E05A3DD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7B497777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5AEB6A7B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1251DCC2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3B1B948E" w14:textId="77777777" w:rsidR="008A1B22" w:rsidRDefault="008A1B22" w:rsidP="0087581A">
      <w:pPr>
        <w:rPr>
          <w:rFonts w:asciiTheme="minorHAnsi" w:hAnsiTheme="minorHAnsi" w:cstheme="minorBidi"/>
          <w:sz w:val="15"/>
          <w:szCs w:val="15"/>
        </w:rPr>
      </w:pPr>
    </w:p>
    <w:p w14:paraId="505D2275" w14:textId="77777777" w:rsidR="0087581A" w:rsidRPr="009A1838" w:rsidRDefault="0087581A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1"/>
        <w:gridCol w:w="1530"/>
        <w:gridCol w:w="1676"/>
        <w:gridCol w:w="1541"/>
        <w:gridCol w:w="1541"/>
        <w:gridCol w:w="1494"/>
        <w:gridCol w:w="1359"/>
        <w:gridCol w:w="1634"/>
        <w:gridCol w:w="1491"/>
      </w:tblGrid>
      <w:tr w:rsidR="00AC7557" w:rsidRPr="009A1838" w14:paraId="5965CC27" w14:textId="77777777" w:rsidTr="003409C2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FFFB946" w14:textId="77777777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307372F2" w14:textId="77777777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580D7073" w14:textId="2DB19E52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</w:t>
            </w:r>
            <w:r w:rsidR="005048C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19.10.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69FD102" w14:textId="215590D9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 w:rsidR="005048C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20.10.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C21FC6B" w14:textId="7797FBFF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 w:rsidR="005048C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21.10.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0EDD3B50" w14:textId="48BD349E" w:rsidR="003E014E" w:rsidRPr="009A1838" w:rsidRDefault="00C815EA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 w:rsidR="005048C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22.10.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8392681" w14:textId="3C9D5960" w:rsidR="003E014E" w:rsidRPr="009A1838" w:rsidRDefault="00754D9D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 w:rsidR="005048C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23.10.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238716C8" w14:textId="0CB29D2E" w:rsidR="003E014E" w:rsidRPr="009A1838" w:rsidRDefault="00754D9D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SOBOTA </w:t>
            </w:r>
            <w:r w:rsidR="005048C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24.10.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1081AA0F" w14:textId="3E2A5DF8" w:rsidR="003E014E" w:rsidRPr="009A1838" w:rsidRDefault="00925938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NEDELJA </w:t>
            </w:r>
            <w:r w:rsidR="005607DD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25.10.</w:t>
            </w:r>
          </w:p>
        </w:tc>
      </w:tr>
      <w:tr w:rsidR="004369AE" w:rsidRPr="009A1838" w14:paraId="7F5A1EEC" w14:textId="77777777" w:rsidTr="00AE4516">
        <w:trPr>
          <w:trHeight w:val="590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55D1AE" w14:textId="77777777" w:rsidR="004369AE" w:rsidRPr="00E94EB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4459CE10" w14:textId="77777777" w:rsidR="004369AE" w:rsidRPr="00E94EB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44430B16" w14:textId="77777777" w:rsidR="004369AE" w:rsidRPr="00E94EB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B0D2B93" w14:textId="77777777" w:rsidR="004369AE" w:rsidRPr="00E94EB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34D856A" w14:textId="55B6035C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003F345" w14:textId="42ABBC82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2988E02" w14:textId="516BAA22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18CCAF4" w14:textId="2A6AAB33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1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6152BF84" w14:textId="1F319178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1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E8A12BB" w14:textId="0327FD5F" w:rsidR="004369AE" w:rsidRPr="00DE0E86" w:rsidRDefault="004369AE" w:rsidP="004369A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GOVEJI GOLAŽ, POLENTA, ZELJNA SOLATA</w:t>
            </w:r>
          </w:p>
        </w:tc>
        <w:tc>
          <w:tcPr>
            <w:tcW w:w="56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51FD595D" w14:textId="731E8ACF" w:rsidR="004369AE" w:rsidRPr="0035473C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BROKOLIJEVA JUHA, MUSAKA, SOLATA  (L )</w:t>
            </w:r>
          </w:p>
        </w:tc>
      </w:tr>
      <w:tr w:rsidR="004369AE" w:rsidRPr="009A1838" w14:paraId="0032EA16" w14:textId="77777777" w:rsidTr="00AE4516">
        <w:trPr>
          <w:trHeight w:val="14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F613148" w14:textId="77777777" w:rsidR="004369AE" w:rsidRPr="00E94EB9" w:rsidRDefault="004369AE" w:rsidP="004369AE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EAC6037" w14:textId="77777777" w:rsidR="004369AE" w:rsidRPr="00E94EB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5F3D548" w14:textId="4B2C2D6C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649E094" w14:textId="78D76598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B397B2A" w14:textId="7A615E7E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736B53A" w14:textId="047305BB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1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8D34A09" w14:textId="2A51D951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1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6CCC1E8C" w14:textId="6FB6F30E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GOVEJI GOLAŽ, POLENTA, ZELJNA SOLATA</w:t>
            </w:r>
          </w:p>
        </w:tc>
        <w:tc>
          <w:tcPr>
            <w:tcW w:w="56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6DBCD48C" w14:textId="48C00F41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BROKOLIJEVA JUHA, MUSAKA, SOLATA  (L )</w:t>
            </w:r>
          </w:p>
        </w:tc>
      </w:tr>
      <w:tr w:rsidR="004369AE" w:rsidRPr="009A1838" w14:paraId="548B63F6" w14:textId="77777777" w:rsidTr="00AE4516">
        <w:trPr>
          <w:trHeight w:val="14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C4AFEC5" w14:textId="77777777" w:rsidR="004369AE" w:rsidRPr="00E94EB9" w:rsidRDefault="004369AE" w:rsidP="004369AE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B6F894E" w14:textId="77777777" w:rsidR="004369AE" w:rsidRPr="00E94EB9" w:rsidRDefault="004369AE" w:rsidP="004369AE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94EB9">
              <w:rPr>
                <w:rFonts w:ascii="Times New Roman" w:hAnsi="Times New Roman"/>
                <w:b/>
                <w:bCs/>
                <w:sz w:val="16"/>
                <w:szCs w:val="16"/>
              </w:rPr>
              <w:t>REDUKCIJSKA DIETA IN DIETA PRI BOLEZNI PREBAVIL</w:t>
            </w:r>
          </w:p>
          <w:p w14:paraId="241CAEED" w14:textId="5DC721FB" w:rsidR="004369AE" w:rsidRPr="00E94EB9" w:rsidRDefault="004369AE" w:rsidP="004369A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6F7669" w14:textId="33267AEF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1EA2CF" w14:textId="6646EFA0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58EB63" w14:textId="4A63ADEF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4B2F7A" w14:textId="6D14775F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1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D690E33" w14:textId="08DE996F" w:rsidR="004369AE" w:rsidRPr="009A1838" w:rsidRDefault="004369AE" w:rsidP="004369A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1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FE324D3" w14:textId="6064F02E" w:rsidR="004369AE" w:rsidRDefault="004369AE" w:rsidP="004369AE">
            <w:pP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GOVEJI GOLAŽ, POLENTA, ZELJNA SOLATA</w:t>
            </w:r>
          </w:p>
          <w:p w14:paraId="12527AD2" w14:textId="603D2958" w:rsidR="004369AE" w:rsidRPr="001241C4" w:rsidRDefault="004369AE" w:rsidP="004369A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13E77ED" w14:textId="0B160330" w:rsidR="004369AE" w:rsidRPr="00FB5D85" w:rsidRDefault="004369AE" w:rsidP="004369AE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BROKOLIJEVA JUHA, MUSAKA, SOLATA  (L )</w:t>
            </w:r>
          </w:p>
        </w:tc>
      </w:tr>
      <w:tr w:rsidR="00291A5B" w:rsidRPr="009A1838" w14:paraId="651529DB" w14:textId="77777777" w:rsidTr="004755D0">
        <w:trPr>
          <w:trHeight w:val="540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6BC4C" w14:textId="77777777" w:rsidR="00291A5B" w:rsidRPr="00E94EB9" w:rsidRDefault="00291A5B" w:rsidP="00291A5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05F26C15" w14:textId="77777777" w:rsidR="00291A5B" w:rsidRPr="00E94EB9" w:rsidRDefault="00291A5B" w:rsidP="00291A5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  <w:p w14:paraId="40290526" w14:textId="77777777" w:rsidR="00291A5B" w:rsidRPr="00E94EB9" w:rsidRDefault="00291A5B" w:rsidP="00291A5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0B75106" w14:textId="77777777" w:rsidR="00291A5B" w:rsidRPr="00E94EB9" w:rsidRDefault="00291A5B" w:rsidP="00291A5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3AC0FA6" w14:textId="732192E4" w:rsidR="00291A5B" w:rsidRPr="00291A5B" w:rsidRDefault="00291A5B" w:rsidP="00291A5B">
            <w:pPr>
              <w:rPr>
                <w:rFonts w:ascii="Times New Roman" w:hAnsi="Times New Roman"/>
                <w:color w:val="000000" w:themeColor="text1"/>
                <w:sz w:val="15"/>
                <w:szCs w:val="15"/>
                <w:lang w:eastAsia="sl-SI"/>
              </w:rPr>
            </w:pPr>
            <w:r w:rsidRPr="00291A5B">
              <w:rPr>
                <w:rFonts w:ascii="Times New Roman" w:eastAsia="Times New Roman" w:hAnsi="Times New Roman"/>
                <w:color w:val="000000" w:themeColor="text1"/>
                <w:sz w:val="15"/>
                <w:szCs w:val="15"/>
                <w:lang w:eastAsia="sl-SI"/>
              </w:rPr>
              <w:t>MESNI NAREZEK VLOŽENA, ZELENJAVA, KRUH (G,L,J)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AE11D2F" w14:textId="4590362E" w:rsidR="00291A5B" w:rsidRPr="00C55074" w:rsidRDefault="00291A5B" w:rsidP="00291A5B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POLNJENI LIGNJI, KROMPIR V KOSIH (M)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9297D29" w14:textId="2EDEF7BF" w:rsidR="00291A5B" w:rsidRPr="006732FC" w:rsidRDefault="00291A5B" w:rsidP="00291A5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6732FC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MESNI NAREZEK VLOŽENA, ZELENJAVA, KRUH (G,L,J)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07B37167" w14:textId="1F4D2467" w:rsidR="00291A5B" w:rsidRPr="00C55074" w:rsidRDefault="00291A5B" w:rsidP="00291A5B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537CB9">
              <w:rPr>
                <w:rFonts w:ascii="Times New Roman" w:hAnsi="Times New Roman"/>
                <w:sz w:val="15"/>
                <w:szCs w:val="15"/>
                <w:lang w:eastAsia="sl-SI"/>
              </w:rPr>
              <w:t>JOTA</w:t>
            </w: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 xml:space="preserve"> S KISLIM ZELJEM</w:t>
            </w:r>
          </w:p>
        </w:tc>
        <w:tc>
          <w:tcPr>
            <w:tcW w:w="514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A12384A" w14:textId="56229D83" w:rsidR="00291A5B" w:rsidRPr="009A1838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GOBOVA JUHA, AJDOVI ŽGANCI</w:t>
            </w:r>
          </w:p>
        </w:tc>
        <w:tc>
          <w:tcPr>
            <w:tcW w:w="618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78062760" w14:textId="33346CE8" w:rsidR="00291A5B" w:rsidRPr="00C55074" w:rsidRDefault="00291A5B" w:rsidP="00291A5B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ZELENJAVNA JUHA S FRITATI (G,J,L)</w:t>
            </w:r>
          </w:p>
        </w:tc>
        <w:tc>
          <w:tcPr>
            <w:tcW w:w="564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1F218C6E" w14:textId="0C736B89" w:rsidR="00291A5B" w:rsidRPr="009A1838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ČIČERIKIN NAMAZ, POLNOZRNATA ŠTRUČKA (G)</w:t>
            </w:r>
          </w:p>
        </w:tc>
      </w:tr>
      <w:tr w:rsidR="00291A5B" w:rsidRPr="009A1838" w14:paraId="1D1F2131" w14:textId="77777777" w:rsidTr="004755D0">
        <w:trPr>
          <w:trHeight w:val="543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7F3A4DA" w14:textId="77777777" w:rsidR="00291A5B" w:rsidRPr="00E94EB9" w:rsidRDefault="00291A5B" w:rsidP="00291A5B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908276B" w14:textId="77777777" w:rsidR="00291A5B" w:rsidRPr="00E94EB9" w:rsidRDefault="00291A5B" w:rsidP="00291A5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  <w:r w:rsidRPr="00E94EB9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8DD2730" w14:textId="6A0D1855" w:rsidR="00291A5B" w:rsidRPr="00291A5B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sl-SI"/>
              </w:rPr>
            </w:pPr>
            <w:r w:rsidRPr="00291A5B">
              <w:rPr>
                <w:rFonts w:ascii="Times New Roman" w:eastAsia="Times New Roman" w:hAnsi="Times New Roman"/>
                <w:color w:val="000000" w:themeColor="text1"/>
                <w:sz w:val="15"/>
                <w:szCs w:val="15"/>
                <w:lang w:eastAsia="sl-SI"/>
              </w:rPr>
              <w:t>MESNI NAREZEK, VLOŽENA ZELENJAVA, ČRNI KRUH (G,L,J)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73524D1" w14:textId="5B7AFE57" w:rsidR="00291A5B" w:rsidRPr="00C55074" w:rsidRDefault="00291A5B" w:rsidP="00291A5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POLNJENI LIGNJI, KROMPIR V KOSIH, SOLATA (M)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CD25199" w14:textId="3AD32A56" w:rsidR="00291A5B" w:rsidRPr="006732FC" w:rsidRDefault="00291A5B" w:rsidP="00291A5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6732FC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MESNI NAREZEK, VLOŽENA ZELENJAVA, ČRNI KRUH (G,L,J)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0B913519" w14:textId="6D7A589C" w:rsidR="00291A5B" w:rsidRPr="009A1838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537CB9">
              <w:rPr>
                <w:rFonts w:ascii="Times New Roman" w:hAnsi="Times New Roman"/>
                <w:sz w:val="15"/>
                <w:szCs w:val="15"/>
                <w:lang w:eastAsia="sl-SI"/>
              </w:rPr>
              <w:t>JOTA</w:t>
            </w: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 xml:space="preserve"> S KISLIM ZELJEM, SOLATA</w:t>
            </w:r>
          </w:p>
        </w:tc>
        <w:tc>
          <w:tcPr>
            <w:tcW w:w="514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5CAEC3BE" w14:textId="1C40BA12" w:rsidR="00291A5B" w:rsidRPr="009A1838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GOBOVA JUHA, AJDOVI ŽGANCI, SOLATA</w:t>
            </w:r>
          </w:p>
        </w:tc>
        <w:tc>
          <w:tcPr>
            <w:tcW w:w="618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7982AB0" w14:textId="0812D49A" w:rsidR="00291A5B" w:rsidRPr="00C55074" w:rsidRDefault="00291A5B" w:rsidP="00291A5B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ZELENJAVNA JUHA S FRITATI, SOLATA (G,J,L)</w:t>
            </w:r>
          </w:p>
        </w:tc>
        <w:tc>
          <w:tcPr>
            <w:tcW w:w="564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3AA7388" w14:textId="42F121BD" w:rsidR="00291A5B" w:rsidRPr="009A1838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ČIČERIKIN NAMAZ, POLNOZRNATA ŠTRUČKA, SOLATA (G)</w:t>
            </w:r>
          </w:p>
        </w:tc>
      </w:tr>
      <w:tr w:rsidR="00291A5B" w:rsidRPr="009A1838" w14:paraId="60543B9E" w14:textId="77777777" w:rsidTr="00810D88">
        <w:trPr>
          <w:trHeight w:val="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E492725" w14:textId="77777777" w:rsidR="00291A5B" w:rsidRPr="00E94EB9" w:rsidRDefault="00291A5B" w:rsidP="00291A5B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D968C88" w14:textId="77777777" w:rsidR="00291A5B" w:rsidRPr="00E94EB9" w:rsidRDefault="00291A5B" w:rsidP="00291A5B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94EB9">
              <w:rPr>
                <w:rFonts w:ascii="Times New Roman" w:hAnsi="Times New Roman"/>
                <w:b/>
                <w:bCs/>
                <w:sz w:val="16"/>
                <w:szCs w:val="16"/>
              </w:rPr>
              <w:t>REDUKCIJSKA DIETA IN DIETA PRI BOLEZNI PREBAVIL</w:t>
            </w:r>
          </w:p>
          <w:p w14:paraId="676FA82E" w14:textId="40F33720" w:rsidR="00291A5B" w:rsidRPr="00E94EB9" w:rsidRDefault="00291A5B" w:rsidP="00291A5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193E293" w14:textId="136B571D" w:rsidR="00291A5B" w:rsidRPr="00291A5B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5"/>
                <w:szCs w:val="15"/>
                <w:lang w:eastAsia="sl-SI"/>
              </w:rPr>
            </w:pPr>
            <w:r w:rsidRPr="00291A5B">
              <w:rPr>
                <w:rFonts w:ascii="Times New Roman" w:eastAsia="Times New Roman" w:hAnsi="Times New Roman"/>
                <w:color w:val="000000" w:themeColor="text1"/>
                <w:sz w:val="15"/>
                <w:szCs w:val="15"/>
                <w:lang w:eastAsia="sl-SI"/>
              </w:rPr>
              <w:t>MESNI NAREZEK, VLOŽENA ZELENJAVA, ČRNI KRUH (G,L,J)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67F086" w14:textId="46B46BC1" w:rsidR="00291A5B" w:rsidRPr="00C55074" w:rsidRDefault="00291A5B" w:rsidP="00291A5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POLNJENI LIGNJI, KROMPIR V KOSIH (M)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833DB0" w14:textId="520BF7D0" w:rsidR="00291A5B" w:rsidRPr="006732FC" w:rsidRDefault="00291A5B" w:rsidP="00291A5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6732FC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MESNI NAREZEK, VLOŽENA ZELENJAVA, ČRNI KRUH (G,L,J)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E27031" w14:textId="09A646AC" w:rsidR="00291A5B" w:rsidRPr="009A1838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537CB9">
              <w:rPr>
                <w:rFonts w:ascii="Times New Roman" w:hAnsi="Times New Roman"/>
                <w:sz w:val="15"/>
                <w:szCs w:val="15"/>
                <w:lang w:eastAsia="sl-SI"/>
              </w:rPr>
              <w:t>JOTA</w:t>
            </w: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 xml:space="preserve"> S KISLIM ZELJEM</w:t>
            </w:r>
          </w:p>
        </w:tc>
        <w:tc>
          <w:tcPr>
            <w:tcW w:w="514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DF6C6F8" w14:textId="2878B89B" w:rsidR="00291A5B" w:rsidRPr="009A1838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GOBOVA JUHA, AJDOVI ŽGANCI</w:t>
            </w:r>
          </w:p>
        </w:tc>
        <w:tc>
          <w:tcPr>
            <w:tcW w:w="618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F3BD04B" w14:textId="2EAB0EA7" w:rsidR="00291A5B" w:rsidRPr="00C55074" w:rsidRDefault="00291A5B" w:rsidP="00291A5B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ZELENJAVNA JUHA S FRITATI (G,J,L)</w:t>
            </w:r>
          </w:p>
        </w:tc>
        <w:tc>
          <w:tcPr>
            <w:tcW w:w="564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4B28990" w14:textId="37A827A0" w:rsidR="00291A5B" w:rsidRPr="009A1838" w:rsidRDefault="00291A5B" w:rsidP="00291A5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ČIČERIKIN NAMAZ, POLNOZRNATA ŠTRUČKA, SOLATA (G)</w:t>
            </w:r>
          </w:p>
        </w:tc>
      </w:tr>
    </w:tbl>
    <w:p w14:paraId="047872FF" w14:textId="77777777" w:rsidR="001B791A" w:rsidRDefault="001B791A" w:rsidP="00B91A50">
      <w:pPr>
        <w:rPr>
          <w:rFonts w:asciiTheme="minorHAnsi" w:hAnsiTheme="minorHAnsi" w:cstheme="minorBidi"/>
          <w:sz w:val="15"/>
          <w:szCs w:val="15"/>
        </w:rPr>
      </w:pPr>
    </w:p>
    <w:p w14:paraId="06A61E1E" w14:textId="77777777" w:rsidR="001B791A" w:rsidRDefault="001B791A" w:rsidP="00B91A50">
      <w:pPr>
        <w:rPr>
          <w:rFonts w:asciiTheme="minorHAnsi" w:hAnsiTheme="minorHAnsi" w:cstheme="minorBidi"/>
          <w:sz w:val="15"/>
          <w:szCs w:val="15"/>
        </w:rPr>
      </w:pPr>
    </w:p>
    <w:p w14:paraId="3D81FF3A" w14:textId="77777777" w:rsidR="001B791A" w:rsidRDefault="001B791A" w:rsidP="00B91A50">
      <w:pPr>
        <w:rPr>
          <w:rFonts w:asciiTheme="minorHAnsi" w:hAnsiTheme="minorHAnsi" w:cstheme="minorBidi"/>
          <w:sz w:val="15"/>
          <w:szCs w:val="15"/>
        </w:rPr>
      </w:pPr>
    </w:p>
    <w:p w14:paraId="54949B1E" w14:textId="77777777" w:rsidR="004369AE" w:rsidRDefault="004369AE" w:rsidP="00B91A50">
      <w:pPr>
        <w:rPr>
          <w:rFonts w:asciiTheme="minorHAnsi" w:hAnsiTheme="minorHAnsi" w:cstheme="minorBidi"/>
          <w:sz w:val="15"/>
          <w:szCs w:val="15"/>
        </w:rPr>
      </w:pPr>
    </w:p>
    <w:p w14:paraId="4A157323" w14:textId="77777777" w:rsidR="004369AE" w:rsidRDefault="004369AE" w:rsidP="00B91A50">
      <w:pPr>
        <w:rPr>
          <w:rFonts w:asciiTheme="minorHAnsi" w:hAnsiTheme="minorHAnsi" w:cstheme="minorBidi"/>
          <w:sz w:val="15"/>
          <w:szCs w:val="15"/>
        </w:rPr>
      </w:pPr>
    </w:p>
    <w:p w14:paraId="714A767E" w14:textId="77777777" w:rsidR="004369AE" w:rsidRDefault="004369AE" w:rsidP="00B91A50">
      <w:pPr>
        <w:rPr>
          <w:rFonts w:asciiTheme="minorHAnsi" w:hAnsiTheme="minorHAnsi" w:cstheme="minorBidi"/>
          <w:sz w:val="15"/>
          <w:szCs w:val="15"/>
        </w:rPr>
      </w:pPr>
    </w:p>
    <w:p w14:paraId="259404A9" w14:textId="77777777" w:rsidR="004369AE" w:rsidRDefault="004369AE" w:rsidP="00B91A50">
      <w:pPr>
        <w:rPr>
          <w:rFonts w:asciiTheme="minorHAnsi" w:hAnsiTheme="minorHAnsi" w:cstheme="minorBidi"/>
          <w:sz w:val="15"/>
          <w:szCs w:val="15"/>
        </w:rPr>
      </w:pPr>
    </w:p>
    <w:p w14:paraId="611BEE09" w14:textId="77777777" w:rsidR="004369AE" w:rsidRDefault="004369AE" w:rsidP="00B91A50">
      <w:pPr>
        <w:rPr>
          <w:rFonts w:asciiTheme="minorHAnsi" w:hAnsiTheme="minorHAnsi" w:cstheme="minorBidi"/>
          <w:sz w:val="15"/>
          <w:szCs w:val="15"/>
        </w:rPr>
      </w:pPr>
    </w:p>
    <w:p w14:paraId="7D076AF7" w14:textId="77777777" w:rsidR="004369AE" w:rsidRDefault="004369AE" w:rsidP="00B91A50">
      <w:pPr>
        <w:rPr>
          <w:rFonts w:asciiTheme="minorHAnsi" w:hAnsiTheme="minorHAnsi" w:cstheme="minorBidi"/>
          <w:sz w:val="15"/>
          <w:szCs w:val="15"/>
        </w:rPr>
      </w:pPr>
    </w:p>
    <w:p w14:paraId="23E1C7FD" w14:textId="77777777" w:rsidR="004369AE" w:rsidRDefault="004369AE" w:rsidP="00B91A50">
      <w:pPr>
        <w:rPr>
          <w:rFonts w:asciiTheme="minorHAnsi" w:hAnsiTheme="minorHAnsi" w:cstheme="minorBidi"/>
          <w:sz w:val="15"/>
          <w:szCs w:val="15"/>
        </w:rPr>
      </w:pPr>
    </w:p>
    <w:p w14:paraId="6C89D11B" w14:textId="77777777" w:rsidR="005E332B" w:rsidRDefault="005E332B" w:rsidP="00B91A50">
      <w:pPr>
        <w:rPr>
          <w:rFonts w:asciiTheme="minorHAnsi" w:hAnsiTheme="minorHAnsi" w:cstheme="minorBidi"/>
          <w:sz w:val="15"/>
          <w:szCs w:val="15"/>
        </w:rPr>
      </w:pPr>
    </w:p>
    <w:p w14:paraId="5EB6B7C4" w14:textId="77777777" w:rsidR="005E332B" w:rsidRDefault="005E332B" w:rsidP="00B91A50">
      <w:pPr>
        <w:rPr>
          <w:rFonts w:asciiTheme="minorHAnsi" w:hAnsiTheme="minorHAnsi" w:cstheme="minorBidi"/>
          <w:sz w:val="15"/>
          <w:szCs w:val="15"/>
        </w:rPr>
      </w:pPr>
    </w:p>
    <w:p w14:paraId="0C06BDAB" w14:textId="77777777" w:rsidR="005E332B" w:rsidRDefault="005E332B" w:rsidP="00B91A50">
      <w:pPr>
        <w:rPr>
          <w:rFonts w:asciiTheme="minorHAnsi" w:hAnsiTheme="minorHAnsi" w:cstheme="minorBidi"/>
          <w:sz w:val="15"/>
          <w:szCs w:val="15"/>
        </w:rPr>
      </w:pPr>
    </w:p>
    <w:p w14:paraId="57727350" w14:textId="77777777" w:rsidR="004369AE" w:rsidRDefault="004369AE" w:rsidP="00B91A50">
      <w:pPr>
        <w:rPr>
          <w:rFonts w:asciiTheme="minorHAnsi" w:hAnsiTheme="minorHAnsi" w:cstheme="minorBidi"/>
          <w:sz w:val="15"/>
          <w:szCs w:val="15"/>
        </w:rPr>
      </w:pPr>
    </w:p>
    <w:p w14:paraId="1A65B9F1" w14:textId="77777777" w:rsidR="004369AE" w:rsidRDefault="004369AE" w:rsidP="00B91A50">
      <w:pPr>
        <w:rPr>
          <w:rFonts w:asciiTheme="minorHAnsi" w:hAnsiTheme="minorHAnsi" w:cstheme="minorBidi"/>
          <w:sz w:val="15"/>
          <w:szCs w:val="15"/>
        </w:rPr>
      </w:pPr>
    </w:p>
    <w:p w14:paraId="63CFBF9D" w14:textId="77777777" w:rsidR="00BB5DE5" w:rsidRDefault="00BB5DE5" w:rsidP="00B91A50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5607DD" w:rsidRPr="009A1838" w14:paraId="232209F2" w14:textId="77777777" w:rsidTr="003409C2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02A1451" w14:textId="77777777" w:rsidR="005607DD" w:rsidRPr="009A1838" w:rsidRDefault="005607DD" w:rsidP="005607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495A42D7" w14:textId="77777777" w:rsidR="005607DD" w:rsidRPr="009A1838" w:rsidRDefault="005607DD" w:rsidP="005607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6C2FCA9" w14:textId="36E8CB26" w:rsidR="005607DD" w:rsidRPr="009A1838" w:rsidRDefault="005607DD" w:rsidP="005607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19.10.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163AEF8" w14:textId="219D6871" w:rsidR="005607DD" w:rsidRPr="009A1838" w:rsidRDefault="005607DD" w:rsidP="005607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20.10.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83C3631" w14:textId="114920F0" w:rsidR="005607DD" w:rsidRPr="009A1838" w:rsidRDefault="005607DD" w:rsidP="005607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21.10.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08F79DF7" w14:textId="23E0B005" w:rsidR="005607DD" w:rsidRPr="009A1838" w:rsidRDefault="005607DD" w:rsidP="005607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ČETRTEK 22.10.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1E73CDFF" w14:textId="4C303CDD" w:rsidR="005607DD" w:rsidRPr="009A1838" w:rsidRDefault="005607DD" w:rsidP="005607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PETEK 23.10.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BB26B21" w14:textId="0271B243" w:rsidR="005607DD" w:rsidRPr="009A1838" w:rsidRDefault="005607DD" w:rsidP="005607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SOBOTA 24.10.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66C4B35E" w14:textId="7D6200A1" w:rsidR="005607DD" w:rsidRPr="009A1838" w:rsidRDefault="005607DD" w:rsidP="005607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NEDELJA 25.10.</w:t>
            </w:r>
          </w:p>
        </w:tc>
      </w:tr>
      <w:tr w:rsidR="00823A01" w:rsidRPr="009A1838" w14:paraId="37FA7383" w14:textId="77777777" w:rsidTr="003B107A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E458DC" w14:textId="77777777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3231E8DB" w14:textId="77777777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3FBEF9FE" w14:textId="77777777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C895659" w14:textId="77777777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BC25C56" w14:textId="77777777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A5D3E6F" w14:textId="77777777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76311771" w14:textId="77777777" w:rsidR="00823A01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545D3233" w14:textId="77777777" w:rsidR="00823A01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5771B990" w14:textId="77777777" w:rsidR="00823A01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0E8A7B9" w14:textId="77777777" w:rsidR="00823A01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87738F4" w14:textId="77777777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19BE6D6" w14:textId="77777777" w:rsidR="00823A01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50D0ACD3" w14:textId="2FAEF9C1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B996146" w14:textId="77777777" w:rsidR="00823A01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7082FFBA" w14:textId="6A228A80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24F708D" w14:textId="3B12DAE0" w:rsidR="00823A01" w:rsidRPr="009A1838" w:rsidRDefault="00823A01" w:rsidP="00823A0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GOVEJI GOLAŽ, POLENTA, ZELJNA SOLATA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2C9DACC9" w14:textId="525F2F78" w:rsidR="00823A01" w:rsidRPr="009A1838" w:rsidRDefault="00823A01" w:rsidP="00823A01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BROKOLIJEVA JUHA, MUSAKA, SOLATA  (L )</w:t>
            </w:r>
          </w:p>
        </w:tc>
      </w:tr>
      <w:tr w:rsidR="00791B92" w:rsidRPr="009A1838" w14:paraId="2CAAE0A9" w14:textId="77777777" w:rsidTr="00810D88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E2FED" w14:textId="77777777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CF14793" w14:textId="77777777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7F53C03E" w14:textId="77777777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B0315D1" w14:textId="77777777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A1629A" w14:textId="66B0382E" w:rsidR="00791B92" w:rsidRPr="00791B92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5"/>
                <w:szCs w:val="15"/>
                <w:lang w:eastAsia="sl-SI"/>
              </w:rPr>
            </w:pPr>
            <w:r w:rsidRPr="00791B92">
              <w:rPr>
                <w:rFonts w:ascii="Times New Roman" w:eastAsia="Times New Roman" w:hAnsi="Times New Roman"/>
                <w:color w:val="000000" w:themeColor="text1"/>
                <w:sz w:val="15"/>
                <w:szCs w:val="15"/>
                <w:lang w:eastAsia="sl-SI"/>
              </w:rPr>
              <w:t>MESNI NAREZEK VLOŽENA, ZELENJAVA, KRUH (G,L,J)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A9B95E" w14:textId="7D907755" w:rsidR="00791B92" w:rsidRPr="009A1838" w:rsidRDefault="00791B92" w:rsidP="00791B92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POLNJENI LIGNJI, KROMPIR V KOSIH (M)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3900B8" w14:textId="71F3A981" w:rsidR="00791B92" w:rsidRPr="00476926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6732FC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MESNI NAREZEK VLOŽENA, ZELENJAVA, KRUH (G,L,J)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2DD8E2D" w14:textId="41119543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537CB9">
              <w:rPr>
                <w:rFonts w:ascii="Times New Roman" w:hAnsi="Times New Roman"/>
                <w:sz w:val="15"/>
                <w:szCs w:val="15"/>
                <w:lang w:eastAsia="sl-SI"/>
              </w:rPr>
              <w:t>JOTA</w:t>
            </w: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 xml:space="preserve"> S KISLIM ZELJEM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A42D96" w14:textId="79A7CCDE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GOBOVA JUHA, AJDOVI ŽGANCI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D75BA25" w14:textId="40003707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ZELENJAVNA JUHA S FRITATI (G,J)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872F196" w14:textId="4E96FA57" w:rsidR="00791B92" w:rsidRPr="009A1838" w:rsidRDefault="00791B92" w:rsidP="00791B9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ČIČERIKIN NAMAZ, POLNOZRNATA ŠTRUČKA (G)</w:t>
            </w:r>
          </w:p>
        </w:tc>
      </w:tr>
    </w:tbl>
    <w:p w14:paraId="64C05409" w14:textId="77777777" w:rsidR="00925938" w:rsidRDefault="00925938" w:rsidP="0087581A">
      <w:pPr>
        <w:rPr>
          <w:rFonts w:asciiTheme="minorHAnsi" w:hAnsiTheme="minorHAnsi" w:cstheme="minorBidi"/>
          <w:sz w:val="15"/>
          <w:szCs w:val="15"/>
        </w:rPr>
      </w:pPr>
    </w:p>
    <w:p w14:paraId="6E5F9287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7D8B501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82B6369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7DFABDD5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3005C692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4C1C5F94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4142779B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6C861B93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416A199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311AF229" w14:textId="77777777" w:rsidR="00342F80" w:rsidRDefault="00342F80" w:rsidP="0087581A">
      <w:pPr>
        <w:rPr>
          <w:rFonts w:asciiTheme="minorHAnsi" w:hAnsiTheme="minorHAnsi" w:cstheme="minorBidi"/>
          <w:sz w:val="15"/>
          <w:szCs w:val="15"/>
        </w:rPr>
      </w:pPr>
    </w:p>
    <w:p w14:paraId="40620AD4" w14:textId="77777777" w:rsidR="00342F80" w:rsidRDefault="00342F80" w:rsidP="0087581A">
      <w:pPr>
        <w:rPr>
          <w:rFonts w:asciiTheme="minorHAnsi" w:hAnsiTheme="minorHAnsi" w:cstheme="minorBidi"/>
          <w:sz w:val="15"/>
          <w:szCs w:val="15"/>
        </w:rPr>
      </w:pPr>
    </w:p>
    <w:p w14:paraId="72CF3A51" w14:textId="77777777" w:rsidR="002759BA" w:rsidRDefault="002759BA" w:rsidP="0087581A">
      <w:pPr>
        <w:rPr>
          <w:rFonts w:asciiTheme="minorHAnsi" w:hAnsiTheme="minorHAnsi" w:cstheme="minorBidi"/>
          <w:sz w:val="15"/>
          <w:szCs w:val="15"/>
        </w:rPr>
      </w:pPr>
    </w:p>
    <w:p w14:paraId="17EDC894" w14:textId="77777777" w:rsidR="002759BA" w:rsidRDefault="002759BA" w:rsidP="0087581A">
      <w:pPr>
        <w:rPr>
          <w:rFonts w:asciiTheme="minorHAnsi" w:hAnsiTheme="minorHAnsi" w:cstheme="minorBidi"/>
          <w:sz w:val="15"/>
          <w:szCs w:val="15"/>
        </w:rPr>
      </w:pPr>
    </w:p>
    <w:p w14:paraId="3502E45B" w14:textId="77777777" w:rsidR="002759BA" w:rsidRDefault="002759BA" w:rsidP="0087581A">
      <w:pPr>
        <w:rPr>
          <w:rFonts w:asciiTheme="minorHAnsi" w:hAnsiTheme="minorHAnsi" w:cstheme="minorBidi"/>
          <w:sz w:val="15"/>
          <w:szCs w:val="15"/>
        </w:rPr>
      </w:pPr>
    </w:p>
    <w:p w14:paraId="7BEE3D5A" w14:textId="77777777" w:rsidR="00342F80" w:rsidRDefault="00342F80" w:rsidP="0087581A">
      <w:pPr>
        <w:rPr>
          <w:rFonts w:asciiTheme="minorHAnsi" w:hAnsiTheme="minorHAnsi" w:cstheme="minorBidi"/>
          <w:sz w:val="15"/>
          <w:szCs w:val="15"/>
        </w:rPr>
      </w:pPr>
    </w:p>
    <w:p w14:paraId="14814EFF" w14:textId="77777777" w:rsidR="00342F80" w:rsidRDefault="00342F80" w:rsidP="0087581A">
      <w:pPr>
        <w:rPr>
          <w:rFonts w:asciiTheme="minorHAnsi" w:hAnsiTheme="minorHAnsi" w:cstheme="minorBidi"/>
          <w:sz w:val="15"/>
          <w:szCs w:val="15"/>
        </w:rPr>
      </w:pPr>
    </w:p>
    <w:p w14:paraId="48EFC97C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63FC0D19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341DB02E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1715A8F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03F3E3D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543E09F5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06093C4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15014F93" w14:textId="77777777" w:rsidR="009340D2" w:rsidRDefault="009340D2" w:rsidP="0087581A">
      <w:pPr>
        <w:rPr>
          <w:rFonts w:asciiTheme="minorHAnsi" w:hAnsiTheme="minorHAnsi" w:cstheme="minorBidi"/>
          <w:sz w:val="15"/>
          <w:szCs w:val="15"/>
        </w:rPr>
      </w:pPr>
    </w:p>
    <w:p w14:paraId="078DE236" w14:textId="77777777" w:rsidR="009340D2" w:rsidRDefault="009340D2" w:rsidP="0087581A">
      <w:pPr>
        <w:rPr>
          <w:rFonts w:asciiTheme="minorHAnsi" w:hAnsiTheme="minorHAnsi" w:cstheme="minorBidi"/>
          <w:sz w:val="15"/>
          <w:szCs w:val="15"/>
        </w:rPr>
      </w:pPr>
    </w:p>
    <w:p w14:paraId="65175184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3BA3A08C" w14:textId="77777777" w:rsidR="00700808" w:rsidRDefault="00700808" w:rsidP="0087581A">
      <w:pPr>
        <w:rPr>
          <w:rFonts w:asciiTheme="minorHAnsi" w:hAnsiTheme="minorHAnsi" w:cstheme="minorBidi"/>
          <w:sz w:val="15"/>
          <w:szCs w:val="15"/>
        </w:rPr>
      </w:pPr>
    </w:p>
    <w:p w14:paraId="562C2F35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A4CE8BF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"/>
        <w:gridCol w:w="1507"/>
        <w:gridCol w:w="1650"/>
        <w:gridCol w:w="1519"/>
        <w:gridCol w:w="1519"/>
        <w:gridCol w:w="1471"/>
        <w:gridCol w:w="1340"/>
        <w:gridCol w:w="1610"/>
        <w:gridCol w:w="1818"/>
      </w:tblGrid>
      <w:tr w:rsidR="00373658" w:rsidRPr="009A1838" w14:paraId="39A40AB6" w14:textId="77777777" w:rsidTr="002602E6">
        <w:trPr>
          <w:trHeight w:val="202"/>
        </w:trPr>
        <w:tc>
          <w:tcPr>
            <w:tcW w:w="35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E81B7F0" w14:textId="77777777" w:rsidR="00373658" w:rsidRPr="009A1838" w:rsidRDefault="00373658" w:rsidP="00373658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717A444E" w14:textId="77777777" w:rsidR="00373658" w:rsidRPr="009A1838" w:rsidRDefault="00373658" w:rsidP="00373658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7A9B6788" w14:textId="57127CAE" w:rsidR="00373658" w:rsidRPr="009A1838" w:rsidRDefault="00373658" w:rsidP="00373658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26.10.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36DFCEB5" w14:textId="02FC8C8C" w:rsidR="00373658" w:rsidRPr="009A1838" w:rsidRDefault="00373658" w:rsidP="00373658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27.10.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4309CACC" w14:textId="4CFA95D1" w:rsidR="00373658" w:rsidRPr="009A1838" w:rsidRDefault="00373658" w:rsidP="00373658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28.10.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69B5D42A" w14:textId="019F5929" w:rsidR="00373658" w:rsidRPr="009A1838" w:rsidRDefault="00373658" w:rsidP="00373658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ČETRTEK 29.10.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F994A36" w14:textId="56BCA7E5" w:rsidR="00373658" w:rsidRPr="009A1838" w:rsidRDefault="00373658" w:rsidP="00373658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 w:rsidR="0058375B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30.10.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36C0FC98" w14:textId="6F827B1D" w:rsidR="00373658" w:rsidRPr="009A1838" w:rsidRDefault="00373658" w:rsidP="00373658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SOBOTA </w:t>
            </w:r>
            <w:r w:rsidR="0058375B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31.10.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24A71A2E" w14:textId="366D77AB" w:rsidR="00373658" w:rsidRPr="009A1838" w:rsidRDefault="00373658" w:rsidP="00373658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</w:tr>
      <w:tr w:rsidR="003E236E" w:rsidRPr="009A1838" w14:paraId="37587985" w14:textId="77777777" w:rsidTr="002602E6">
        <w:trPr>
          <w:trHeight w:val="590"/>
        </w:trPr>
        <w:tc>
          <w:tcPr>
            <w:tcW w:w="35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3BC434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0E2E1CC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5AFD1FF5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64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3BBFD378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17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92077C9" w14:textId="609050A2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7DA04803" w14:textId="6A74CDF0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8F78DCF" w14:textId="549D1EF2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50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C07F546" w14:textId="1ABEB5F8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01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859454F" w14:textId="49AC9655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02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3C4E176" w14:textId="0A559910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PASULJ, BUHTELJ (G,J)</w:t>
            </w:r>
          </w:p>
        </w:tc>
        <w:tc>
          <w:tcPr>
            <w:tcW w:w="680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  <w:vAlign w:val="center"/>
          </w:tcPr>
          <w:p w14:paraId="030A25CA" w14:textId="212C8FFE" w:rsidR="003E236E" w:rsidRPr="009A1838" w:rsidRDefault="003E236E" w:rsidP="003E236E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3E236E" w:rsidRPr="009A1838" w14:paraId="5358A828" w14:textId="77777777" w:rsidTr="002602E6">
        <w:trPr>
          <w:trHeight w:val="14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83AB391" w14:textId="77777777" w:rsidR="003E236E" w:rsidRPr="009A1838" w:rsidRDefault="003E236E" w:rsidP="003E236E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F07A0C2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17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2AF1F93" w14:textId="1B722F58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535B0FDC" w14:textId="7F8198D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77C535F" w14:textId="2AB916DD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50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797454C" w14:textId="2157ADDB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01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14A29A8" w14:textId="7D101E4E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02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52D02F3" w14:textId="7DD6B804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PASULJ, BUHTELJ , SOLATA (G,J)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moka</w:t>
            </w:r>
          </w:p>
        </w:tc>
        <w:tc>
          <w:tcPr>
            <w:tcW w:w="680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  <w:vAlign w:val="center"/>
          </w:tcPr>
          <w:p w14:paraId="6AD6F3ED" w14:textId="0DDA8FB3" w:rsidR="003E236E" w:rsidRPr="00054617" w:rsidRDefault="003E236E" w:rsidP="003E236E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3E236E" w:rsidRPr="009A1838" w14:paraId="1D5FE206" w14:textId="77777777" w:rsidTr="002602E6">
        <w:trPr>
          <w:trHeight w:val="14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37F774" w14:textId="77777777" w:rsidR="003E236E" w:rsidRPr="009A1838" w:rsidRDefault="003E236E" w:rsidP="003E236E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D1CC659" w14:textId="77777777" w:rsidR="003E236E" w:rsidRPr="00EA18E2" w:rsidRDefault="003E236E" w:rsidP="003E236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53F240C9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7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AC53FC" w14:textId="068F0A4E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611EB2C7" w14:textId="62080171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BD5A07" w14:textId="19AED3CF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50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33A14D" w14:textId="3BB57E54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01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FBFCA09" w14:textId="6E6797F6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02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BB6848D" w14:textId="55FFB019" w:rsidR="003E236E" w:rsidRPr="00FB709D" w:rsidRDefault="003E236E" w:rsidP="003E236E">
            <w:pP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PASULJ, BUHTELJ (G,J)</w:t>
            </w:r>
          </w:p>
        </w:tc>
        <w:tc>
          <w:tcPr>
            <w:tcW w:w="680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07E16C" w14:textId="2EF754EF" w:rsidR="003E236E" w:rsidRPr="00383935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3E236E" w:rsidRPr="009A1838" w14:paraId="56AE0221" w14:textId="77777777" w:rsidTr="00466CDC">
        <w:trPr>
          <w:trHeight w:val="540"/>
        </w:trPr>
        <w:tc>
          <w:tcPr>
            <w:tcW w:w="35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6EC857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F086202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2FA4CD9B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64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0708CD9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17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8D83CFE" w14:textId="333D6230" w:rsidR="003E236E" w:rsidRPr="003C5895" w:rsidRDefault="003E236E" w:rsidP="003E236E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 w:rsidRPr="00413C6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RIBJI NAMAZ, MEŠANA SOLATA, KRUH (G, R1)</w:t>
            </w:r>
          </w:p>
        </w:tc>
        <w:tc>
          <w:tcPr>
            <w:tcW w:w="56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07811547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KRANJSKA KLOBASA, KISLO ZELJE</w:t>
            </w:r>
          </w:p>
          <w:p w14:paraId="44172F18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05701651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26AE8A86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AA8C625" w14:textId="532824B1" w:rsidR="003E236E" w:rsidRPr="00C55074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7C66C88" w14:textId="2038A327" w:rsidR="003E236E" w:rsidRPr="00DB24E6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ŠTAJERSKA KISLA JUHA (G)</w:t>
            </w:r>
          </w:p>
        </w:tc>
        <w:tc>
          <w:tcPr>
            <w:tcW w:w="550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523E773F" w14:textId="16AC3782" w:rsidR="003E236E" w:rsidRPr="00C55074" w:rsidRDefault="003E236E" w:rsidP="003E236E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PEČEN KROMPIR Z ZELENJAVO, RADIČ V SOLATI</w:t>
            </w:r>
          </w:p>
        </w:tc>
        <w:tc>
          <w:tcPr>
            <w:tcW w:w="501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41717D8F" w14:textId="5AFAB184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SKUTINI ŠTRUKLJI, KOMPOT (G,L,J)</w:t>
            </w:r>
          </w:p>
        </w:tc>
        <w:tc>
          <w:tcPr>
            <w:tcW w:w="602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9EAB057" w14:textId="03914642" w:rsidR="003E236E" w:rsidRPr="00C55074" w:rsidRDefault="003E236E" w:rsidP="003E236E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STROČJI FIŽOL S SMETANO IN OCVIRKI (L)</w:t>
            </w:r>
          </w:p>
        </w:tc>
        <w:tc>
          <w:tcPr>
            <w:tcW w:w="680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7B7BC7D4" w14:textId="33C45E3B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3E236E" w:rsidRPr="009A1838" w14:paraId="4393BA57" w14:textId="77777777" w:rsidTr="00466CDC">
        <w:trPr>
          <w:trHeight w:val="543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C949E67" w14:textId="77777777" w:rsidR="003E236E" w:rsidRPr="009A1838" w:rsidRDefault="003E236E" w:rsidP="003E236E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C8DBD45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17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4A2D09E" w14:textId="54EC8D4C" w:rsidR="003E236E" w:rsidRPr="00FB5D85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RIBJI NAMAZ, MEŠANA SOLATA, ČRNI KRUH (G, R1)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7550A49B" w14:textId="2F1C8A0C" w:rsidR="003E236E" w:rsidRPr="00CC35D5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KRANJSKA KLOBASA, KISLO ZELJE, SOLATA, RŽENI KRUH (G)</w:t>
            </w:r>
          </w:p>
          <w:p w14:paraId="58953168" w14:textId="77777777" w:rsidR="003E236E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7529FAFD" w14:textId="67B6AF90" w:rsidR="003E236E" w:rsidRPr="00C55074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68EA196" w14:textId="37D7D441" w:rsidR="003E236E" w:rsidRPr="00DB24E6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ŠTAJERSKA KISLA JUHA, SOLATA, RŽENI KRUH (G)</w:t>
            </w:r>
          </w:p>
        </w:tc>
        <w:tc>
          <w:tcPr>
            <w:tcW w:w="550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08D9E411" w14:textId="38FCFEDD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PEČEN KROMPIR Z ZELENJAVO, RADIČ V SOLATI</w:t>
            </w:r>
          </w:p>
        </w:tc>
        <w:tc>
          <w:tcPr>
            <w:tcW w:w="501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5E79051F" w14:textId="77777777" w:rsidR="003E236E" w:rsidRDefault="003E236E" w:rsidP="003E236E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SKUTINI ŠTRUKLJI, KOMPOT, SOLATA(G,L,J)</w:t>
            </w:r>
          </w:p>
          <w:p w14:paraId="2A0F1B39" w14:textId="63C64CE1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Graham moka</w:t>
            </w:r>
          </w:p>
        </w:tc>
        <w:tc>
          <w:tcPr>
            <w:tcW w:w="602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20941248" w14:textId="774116AF" w:rsidR="003E236E" w:rsidRPr="00C55074" w:rsidRDefault="003E236E" w:rsidP="003E236E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STROČJI FIŽOL S SMETANO IN OCVIRKI (L)</w:t>
            </w:r>
          </w:p>
        </w:tc>
        <w:tc>
          <w:tcPr>
            <w:tcW w:w="680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B8E0CF3" w14:textId="0F5FCB70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3E236E" w:rsidRPr="009A1838" w14:paraId="423A2B85" w14:textId="77777777" w:rsidTr="00466CDC">
        <w:trPr>
          <w:trHeight w:val="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5608362" w14:textId="77777777" w:rsidR="003E236E" w:rsidRPr="009A1838" w:rsidRDefault="003E236E" w:rsidP="003E236E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29D1008" w14:textId="77777777" w:rsidR="003E236E" w:rsidRPr="00EA18E2" w:rsidRDefault="003E236E" w:rsidP="003E236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4E7CDD0B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7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38DC8B" w14:textId="11F58FDA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RIBJI NAMAZ, MEŠANA SOLATA, ČRNI KRUH (G, R1)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25DA312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KRANJSKA KLOBASA, KISLO ZELJE</w:t>
            </w:r>
          </w:p>
          <w:p w14:paraId="068DC720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513D733E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B718967" w14:textId="6AE686B5" w:rsidR="003E236E" w:rsidRPr="00F00AC8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B10424" w14:textId="6DF68738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ŠTAJERSKA KISLA JUHA (G)</w:t>
            </w:r>
          </w:p>
        </w:tc>
        <w:tc>
          <w:tcPr>
            <w:tcW w:w="550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F8BD1B" w14:textId="5CCA32A9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PEČEN KROMPIR Z ZELENJAVO, RADIČ V SOLATI</w:t>
            </w:r>
          </w:p>
        </w:tc>
        <w:tc>
          <w:tcPr>
            <w:tcW w:w="501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9802CAE" w14:textId="77777777" w:rsidR="003E236E" w:rsidRDefault="003E236E" w:rsidP="003E236E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SKUTINI ŠTRUKLJI, KOMPOT, (G,L,J)</w:t>
            </w:r>
          </w:p>
          <w:p w14:paraId="637BA174" w14:textId="553ED9FD" w:rsidR="003E236E" w:rsidRPr="009A1838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Graham moka</w:t>
            </w:r>
          </w:p>
        </w:tc>
        <w:tc>
          <w:tcPr>
            <w:tcW w:w="602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8EDC7AB" w14:textId="17102712" w:rsidR="003E236E" w:rsidRPr="00C55074" w:rsidRDefault="003E236E" w:rsidP="003E236E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STROČJI FIŽOL S SMETANO (L)</w:t>
            </w:r>
          </w:p>
        </w:tc>
        <w:tc>
          <w:tcPr>
            <w:tcW w:w="680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511AD81" w14:textId="690C3E88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</w:tbl>
    <w:p w14:paraId="45FC9D83" w14:textId="77777777" w:rsidR="00291315" w:rsidRDefault="00291315" w:rsidP="00925938">
      <w:pPr>
        <w:rPr>
          <w:rFonts w:asciiTheme="minorHAnsi" w:hAnsiTheme="minorHAnsi" w:cstheme="minorBidi"/>
          <w:sz w:val="15"/>
          <w:szCs w:val="15"/>
        </w:rPr>
      </w:pPr>
    </w:p>
    <w:p w14:paraId="251ADB46" w14:textId="77777777" w:rsidR="0081688A" w:rsidRDefault="0081688A" w:rsidP="00925938">
      <w:pPr>
        <w:rPr>
          <w:rFonts w:asciiTheme="minorHAnsi" w:hAnsiTheme="minorHAnsi" w:cstheme="minorBidi"/>
          <w:sz w:val="15"/>
          <w:szCs w:val="15"/>
        </w:rPr>
      </w:pPr>
    </w:p>
    <w:p w14:paraId="40C75A30" w14:textId="77777777" w:rsidR="0081688A" w:rsidRDefault="0081688A" w:rsidP="00925938">
      <w:pPr>
        <w:rPr>
          <w:rFonts w:asciiTheme="minorHAnsi" w:hAnsiTheme="minorHAnsi" w:cstheme="minorBidi"/>
          <w:sz w:val="15"/>
          <w:szCs w:val="15"/>
        </w:rPr>
      </w:pPr>
    </w:p>
    <w:p w14:paraId="1A0A8934" w14:textId="77777777" w:rsidR="0081688A" w:rsidRDefault="0081688A" w:rsidP="00925938">
      <w:pPr>
        <w:rPr>
          <w:rFonts w:asciiTheme="minorHAnsi" w:hAnsiTheme="minorHAnsi" w:cstheme="minorBidi"/>
          <w:sz w:val="15"/>
          <w:szCs w:val="15"/>
        </w:rPr>
      </w:pPr>
    </w:p>
    <w:p w14:paraId="6C1E6528" w14:textId="77777777" w:rsidR="0081688A" w:rsidRDefault="0081688A" w:rsidP="00925938">
      <w:pPr>
        <w:rPr>
          <w:rFonts w:asciiTheme="minorHAnsi" w:hAnsiTheme="minorHAnsi" w:cstheme="minorBidi"/>
          <w:sz w:val="15"/>
          <w:szCs w:val="15"/>
        </w:rPr>
      </w:pPr>
    </w:p>
    <w:p w14:paraId="668B8502" w14:textId="1F9A721E" w:rsidR="00883174" w:rsidRDefault="00CC35D5" w:rsidP="00925938">
      <w:pPr>
        <w:rPr>
          <w:rFonts w:asciiTheme="minorHAnsi" w:hAnsiTheme="minorHAnsi" w:cstheme="minorBidi"/>
          <w:sz w:val="15"/>
          <w:szCs w:val="15"/>
        </w:rPr>
      </w:pPr>
      <w:r>
        <w:rPr>
          <w:rFonts w:asciiTheme="minorHAnsi" w:hAnsiTheme="minorHAnsi" w:cstheme="minorBidi"/>
          <w:sz w:val="15"/>
          <w:szCs w:val="15"/>
        </w:rPr>
        <w:t>,3</w:t>
      </w:r>
    </w:p>
    <w:p w14:paraId="6541BD5E" w14:textId="77777777" w:rsidR="00CC35D5" w:rsidRDefault="00CC35D5" w:rsidP="00925938">
      <w:pPr>
        <w:rPr>
          <w:rFonts w:asciiTheme="minorHAnsi" w:hAnsiTheme="minorHAnsi" w:cstheme="minorBidi"/>
          <w:sz w:val="15"/>
          <w:szCs w:val="15"/>
        </w:rPr>
      </w:pPr>
    </w:p>
    <w:p w14:paraId="040897A2" w14:textId="77777777" w:rsidR="00CC35D5" w:rsidRDefault="00CC35D5" w:rsidP="00925938">
      <w:pPr>
        <w:rPr>
          <w:rFonts w:asciiTheme="minorHAnsi" w:hAnsiTheme="minorHAnsi" w:cstheme="minorBidi"/>
          <w:sz w:val="15"/>
          <w:szCs w:val="15"/>
        </w:rPr>
      </w:pPr>
    </w:p>
    <w:p w14:paraId="249CCC94" w14:textId="77777777" w:rsidR="00883174" w:rsidRDefault="00883174" w:rsidP="00925938">
      <w:pPr>
        <w:rPr>
          <w:rFonts w:asciiTheme="minorHAnsi" w:hAnsiTheme="minorHAnsi" w:cstheme="minorBidi"/>
          <w:sz w:val="15"/>
          <w:szCs w:val="15"/>
        </w:rPr>
      </w:pPr>
    </w:p>
    <w:p w14:paraId="607D29D6" w14:textId="77777777" w:rsidR="00291315" w:rsidRDefault="00291315" w:rsidP="00925938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6A45EC" w:rsidRPr="009A1838" w14:paraId="13B056DD" w14:textId="77777777" w:rsidTr="00925938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B696CC5" w14:textId="77777777" w:rsidR="006A45EC" w:rsidRPr="009A1838" w:rsidRDefault="006A45EC" w:rsidP="006A45EC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667E7EDB" w14:textId="77777777" w:rsidR="006A45EC" w:rsidRPr="009A1838" w:rsidRDefault="006A45EC" w:rsidP="006A45EC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DD587BB" w14:textId="719307D2" w:rsidR="006A45EC" w:rsidRPr="009A1838" w:rsidRDefault="006A45EC" w:rsidP="006A45EC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26.10.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3C4C131" w14:textId="0165DBFB" w:rsidR="006A45EC" w:rsidRPr="009A1838" w:rsidRDefault="006A45EC" w:rsidP="006A45EC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27.10.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4E342760" w14:textId="25B5BF68" w:rsidR="006A45EC" w:rsidRPr="009A1838" w:rsidRDefault="006A45EC" w:rsidP="006A45EC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28.10.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41D77F04" w14:textId="487CAFB4" w:rsidR="006A45EC" w:rsidRPr="009A1838" w:rsidRDefault="006A45EC" w:rsidP="006A45EC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ČETRTEK 29.10.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0330A0F0" w14:textId="726D6BB2" w:rsidR="006A45EC" w:rsidRPr="009A1838" w:rsidRDefault="006A45EC" w:rsidP="006A45EC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PETEK 30.10.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B9ABA8D" w14:textId="6AC98DAA" w:rsidR="006A45EC" w:rsidRPr="009A1838" w:rsidRDefault="006A45EC" w:rsidP="006A45EC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SOBOTA 31.10.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9F3A93C" w14:textId="38887E3B" w:rsidR="006A45EC" w:rsidRPr="009A1838" w:rsidRDefault="006A45EC" w:rsidP="006A45EC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</w:tr>
      <w:tr w:rsidR="003E236E" w:rsidRPr="009A1838" w14:paraId="01397194" w14:textId="77777777" w:rsidTr="00183151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011DB2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18DD2576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76F2D3A4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CAE281F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0461CAF" w14:textId="030A61F5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CC71CDF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2343EB20" w14:textId="77777777" w:rsidR="003E236E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3368D97F" w14:textId="77777777" w:rsidR="003E236E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CEB9CDC" w14:textId="77777777" w:rsidR="003E236E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B8AFD85" w14:textId="77777777" w:rsidR="003E236E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3F3F8EF" w14:textId="77777777" w:rsidR="003E236E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8424838" w14:textId="77777777" w:rsidR="003E236E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8326BA5" w14:textId="3F15BF4C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84F0751" w14:textId="77777777" w:rsidR="00B23D9A" w:rsidRDefault="00B23D9A" w:rsidP="00B23D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5AD8748F" w14:textId="77777777" w:rsidR="00B23D9A" w:rsidRDefault="00B23D9A" w:rsidP="00B23D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8551E8B" w14:textId="31669DD6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CFC6C63" w14:textId="77777777" w:rsidR="00B23D9A" w:rsidRDefault="00B23D9A" w:rsidP="00B23D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3AD6F505" w14:textId="77777777" w:rsidR="00B23D9A" w:rsidRDefault="00B23D9A" w:rsidP="00B23D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CDEF97C" w14:textId="07ED306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11605D5" w14:textId="1C6F77A8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PASULJ, BUHTELJ (G,J)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  <w:vAlign w:val="center"/>
          </w:tcPr>
          <w:p w14:paraId="14EA728E" w14:textId="55ED7B40" w:rsidR="003E236E" w:rsidRPr="009A1838" w:rsidRDefault="003E236E" w:rsidP="003E236E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3E236E" w:rsidRPr="009A1838" w14:paraId="5BDD5C43" w14:textId="77777777" w:rsidTr="001F6BE4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C6F2E4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5260CA2D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6391246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67EFB92" w14:textId="7777777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85D858" w14:textId="13BAD35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413C6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RIBJI NAMAZ, MEŠANA SOLATA, KRUH (G, R1)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14A6F1A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KRANJSKA KLOBASA, KISLO ZELJE</w:t>
            </w:r>
          </w:p>
          <w:p w14:paraId="1F94D84B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2C3A704B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58F2B151" w14:textId="77777777" w:rsidR="003E236E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9C98CAC" w14:textId="04E4B944" w:rsidR="003E236E" w:rsidRPr="009A1838" w:rsidRDefault="003E236E" w:rsidP="003E236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26811E" w14:textId="3DF0F1DF" w:rsidR="003E236E" w:rsidRPr="00476926" w:rsidRDefault="003E236E" w:rsidP="003E236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ŠTAJERSKA KISLA JUHA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434458D" w14:textId="5F7BDC57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PEČEN KROMPIR Z ZELENJAVO, RADIČ V SOLATI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45CEA31" w14:textId="2DC0D7C3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SKUTINI ŠTRUKLJI, KOMPOT (G,L,J)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B914DF0" w14:textId="6BF4813E" w:rsidR="003E236E" w:rsidRPr="009A1838" w:rsidRDefault="003E236E" w:rsidP="003E236E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STROČJI FIŽOL S SMETANO IN OCVIRKI (L)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067DEDB" w14:textId="570E265B" w:rsidR="003E236E" w:rsidRPr="009A1838" w:rsidRDefault="003E236E" w:rsidP="003E236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</w:tbl>
    <w:p w14:paraId="35E13B22" w14:textId="77777777" w:rsidR="006E6B46" w:rsidRDefault="006E6B46" w:rsidP="0087581A">
      <w:pPr>
        <w:rPr>
          <w:rFonts w:asciiTheme="minorHAnsi" w:hAnsiTheme="minorHAnsi" w:cstheme="minorBidi"/>
        </w:rPr>
      </w:pPr>
    </w:p>
    <w:p w14:paraId="1B35C312" w14:textId="77777777" w:rsidR="00005D01" w:rsidRDefault="00005D01" w:rsidP="0087581A">
      <w:pPr>
        <w:rPr>
          <w:rFonts w:asciiTheme="minorHAnsi" w:hAnsiTheme="minorHAnsi" w:cstheme="minorBidi"/>
        </w:rPr>
      </w:pPr>
    </w:p>
    <w:p w14:paraId="581255B7" w14:textId="77777777" w:rsidR="00005D01" w:rsidRDefault="00005D01" w:rsidP="00005D01">
      <w:pPr>
        <w:rPr>
          <w:rFonts w:asciiTheme="minorHAnsi" w:hAnsiTheme="minorHAnsi" w:cstheme="minorBidi"/>
        </w:rPr>
      </w:pPr>
    </w:p>
    <w:p w14:paraId="526F2406" w14:textId="77777777" w:rsidR="00005D01" w:rsidRDefault="00005D01" w:rsidP="00005D01">
      <w:pPr>
        <w:rPr>
          <w:rFonts w:asciiTheme="minorHAnsi" w:hAnsiTheme="minorHAnsi" w:cstheme="minorBidi"/>
        </w:rPr>
      </w:pPr>
    </w:p>
    <w:p w14:paraId="35E2C6DD" w14:textId="77777777" w:rsidR="006E6B46" w:rsidRDefault="006E6B46" w:rsidP="0087581A">
      <w:pPr>
        <w:rPr>
          <w:rFonts w:asciiTheme="minorHAnsi" w:hAnsiTheme="minorHAnsi" w:cstheme="minorBidi"/>
        </w:rPr>
      </w:pPr>
    </w:p>
    <w:p w14:paraId="7814C8F9" w14:textId="4F75CC8C" w:rsidR="0087581A" w:rsidRPr="00423879" w:rsidRDefault="00C85112" w:rsidP="0087581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="0087581A" w:rsidRPr="00423879">
        <w:rPr>
          <w:rFonts w:ascii="Times New Roman" w:hAnsi="Times New Roman"/>
          <w:sz w:val="20"/>
          <w:szCs w:val="20"/>
        </w:rPr>
        <w:t xml:space="preserve">EDILNIK PRIPRAVILA: </w:t>
      </w:r>
      <w:r w:rsidR="0012198F">
        <w:rPr>
          <w:rFonts w:ascii="Times New Roman" w:hAnsi="Times New Roman"/>
          <w:sz w:val="20"/>
          <w:szCs w:val="20"/>
        </w:rPr>
        <w:t>BOJANA SKUŠEK</w:t>
      </w:r>
      <w:r w:rsidR="00CB69E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CB69ED">
        <w:rPr>
          <w:rFonts w:ascii="Times New Roman" w:hAnsi="Times New Roman"/>
          <w:sz w:val="20"/>
          <w:szCs w:val="20"/>
        </w:rPr>
        <w:t>tzn</w:t>
      </w:r>
      <w:proofErr w:type="spellEnd"/>
    </w:p>
    <w:p w14:paraId="506EFF8D" w14:textId="3147E0FB" w:rsidR="0087581A" w:rsidRPr="00423879" w:rsidRDefault="0087581A" w:rsidP="0087581A">
      <w:pPr>
        <w:spacing w:line="360" w:lineRule="auto"/>
        <w:rPr>
          <w:rFonts w:ascii="Times New Roman" w:hAnsi="Times New Roman"/>
          <w:sz w:val="20"/>
          <w:szCs w:val="20"/>
        </w:rPr>
      </w:pPr>
      <w:r w:rsidRPr="00423879">
        <w:rPr>
          <w:rFonts w:ascii="Times New Roman" w:hAnsi="Times New Roman"/>
          <w:sz w:val="20"/>
          <w:szCs w:val="20"/>
        </w:rPr>
        <w:t xml:space="preserve">JEDILNIK PREGLEDAL: JAN BREZNIK, </w:t>
      </w:r>
      <w:r w:rsidR="002A5CE0" w:rsidRPr="002A5CE0">
        <w:rPr>
          <w:rFonts w:ascii="Times New Roman" w:hAnsi="Times New Roman"/>
          <w:sz w:val="20"/>
          <w:szCs w:val="20"/>
        </w:rPr>
        <w:t xml:space="preserve">mag. </w:t>
      </w:r>
      <w:proofErr w:type="spellStart"/>
      <w:r w:rsidR="002A5CE0" w:rsidRPr="002A5CE0">
        <w:rPr>
          <w:rFonts w:ascii="Times New Roman" w:hAnsi="Times New Roman"/>
          <w:sz w:val="20"/>
          <w:szCs w:val="20"/>
        </w:rPr>
        <w:t>zdr</w:t>
      </w:r>
      <w:proofErr w:type="spellEnd"/>
      <w:r w:rsidR="002A5CE0" w:rsidRPr="002A5CE0">
        <w:rPr>
          <w:rFonts w:ascii="Times New Roman" w:hAnsi="Times New Roman"/>
          <w:sz w:val="20"/>
          <w:szCs w:val="20"/>
        </w:rPr>
        <w:t xml:space="preserve">. – soc. </w:t>
      </w:r>
      <w:proofErr w:type="spellStart"/>
      <w:r w:rsidR="002A5CE0" w:rsidRPr="002A5CE0">
        <w:rPr>
          <w:rFonts w:ascii="Times New Roman" w:hAnsi="Times New Roman"/>
          <w:sz w:val="20"/>
          <w:szCs w:val="20"/>
        </w:rPr>
        <w:t>manag</w:t>
      </w:r>
      <w:proofErr w:type="spellEnd"/>
      <w:r w:rsidR="002A5CE0" w:rsidRPr="002A5CE0">
        <w:rPr>
          <w:rFonts w:ascii="Times New Roman" w:hAnsi="Times New Roman"/>
          <w:sz w:val="20"/>
          <w:szCs w:val="20"/>
        </w:rPr>
        <w:t>.</w:t>
      </w:r>
      <w:r w:rsidRPr="00423879">
        <w:rPr>
          <w:rFonts w:ascii="Times New Roman" w:hAnsi="Times New Roman"/>
          <w:sz w:val="20"/>
          <w:szCs w:val="20"/>
        </w:rPr>
        <w:t>.</w:t>
      </w:r>
    </w:p>
    <w:p w14:paraId="4D4EB13E" w14:textId="77777777" w:rsidR="0087581A" w:rsidRPr="00423879" w:rsidRDefault="0087581A" w:rsidP="0087581A">
      <w:pPr>
        <w:spacing w:line="360" w:lineRule="auto"/>
        <w:rPr>
          <w:rFonts w:ascii="Times New Roman" w:hAnsi="Times New Roman"/>
          <w:sz w:val="20"/>
          <w:szCs w:val="20"/>
        </w:rPr>
      </w:pPr>
      <w:r w:rsidRPr="00423879">
        <w:rPr>
          <w:rFonts w:ascii="Times New Roman" w:hAnsi="Times New Roman"/>
          <w:sz w:val="20"/>
          <w:szCs w:val="20"/>
        </w:rPr>
        <w:t>V VEDNOST: mag. JASMINA BREZNIK, direktorica</w:t>
      </w:r>
    </w:p>
    <w:p w14:paraId="5EF27C60" w14:textId="77777777" w:rsidR="0087581A" w:rsidRDefault="0087581A" w:rsidP="0087581A">
      <w:pPr>
        <w:rPr>
          <w:rFonts w:asciiTheme="minorHAnsi" w:hAnsiTheme="minorHAnsi" w:cstheme="minorBidi"/>
        </w:rPr>
      </w:pPr>
    </w:p>
    <w:p w14:paraId="594A95B8" w14:textId="77777777" w:rsidR="00963718" w:rsidRDefault="00963718" w:rsidP="0087581A">
      <w:pPr>
        <w:rPr>
          <w:rFonts w:asciiTheme="minorHAnsi" w:hAnsiTheme="minorHAnsi" w:cstheme="minorBidi"/>
        </w:rPr>
      </w:pPr>
    </w:p>
    <w:p w14:paraId="511A90FA" w14:textId="77777777" w:rsidR="00963718" w:rsidRDefault="00963718" w:rsidP="0087581A">
      <w:pPr>
        <w:rPr>
          <w:rFonts w:asciiTheme="minorHAnsi" w:hAnsiTheme="minorHAnsi" w:cstheme="minorBidi"/>
        </w:rPr>
      </w:pPr>
    </w:p>
    <w:p w14:paraId="2E5E663B" w14:textId="77777777" w:rsidR="00963718" w:rsidRDefault="00963718" w:rsidP="0087581A">
      <w:pPr>
        <w:rPr>
          <w:rFonts w:asciiTheme="minorHAnsi" w:hAnsiTheme="minorHAnsi" w:cstheme="minorBidi"/>
        </w:rPr>
      </w:pPr>
    </w:p>
    <w:p w14:paraId="5D68AC14" w14:textId="77777777" w:rsidR="00963718" w:rsidRDefault="00963718" w:rsidP="0087581A">
      <w:pPr>
        <w:rPr>
          <w:rFonts w:asciiTheme="minorHAnsi" w:hAnsiTheme="minorHAnsi" w:cstheme="minorBidi"/>
        </w:rPr>
      </w:pPr>
    </w:p>
    <w:p w14:paraId="3D812F7B" w14:textId="77777777" w:rsidR="00963718" w:rsidRDefault="00963718" w:rsidP="0087581A">
      <w:pPr>
        <w:rPr>
          <w:rFonts w:asciiTheme="minorHAnsi" w:hAnsiTheme="minorHAnsi" w:cstheme="minorBidi"/>
        </w:rPr>
      </w:pPr>
    </w:p>
    <w:p w14:paraId="529754A6" w14:textId="77777777" w:rsidR="00963718" w:rsidRDefault="00963718" w:rsidP="0087581A">
      <w:pPr>
        <w:rPr>
          <w:rFonts w:asciiTheme="minorHAnsi" w:hAnsiTheme="minorHAnsi" w:cstheme="minorBidi"/>
        </w:rPr>
      </w:pPr>
    </w:p>
    <w:p w14:paraId="4F20E426" w14:textId="77777777" w:rsidR="00963718" w:rsidRDefault="00963718" w:rsidP="0087581A">
      <w:pPr>
        <w:rPr>
          <w:rFonts w:asciiTheme="minorHAnsi" w:hAnsiTheme="minorHAnsi" w:cstheme="minorBidi"/>
        </w:rPr>
      </w:pPr>
    </w:p>
    <w:p w14:paraId="423E1475" w14:textId="77777777" w:rsidR="00852468" w:rsidRDefault="00852468" w:rsidP="0087581A">
      <w:pPr>
        <w:rPr>
          <w:rFonts w:asciiTheme="minorHAnsi" w:hAnsiTheme="minorHAnsi" w:cstheme="minorBidi"/>
        </w:rPr>
      </w:pPr>
    </w:p>
    <w:p w14:paraId="3D5936CF" w14:textId="77777777" w:rsidR="00852468" w:rsidRDefault="00852468" w:rsidP="0087581A">
      <w:pPr>
        <w:rPr>
          <w:rFonts w:asciiTheme="minorHAnsi" w:hAnsiTheme="minorHAnsi" w:cstheme="minorBidi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560"/>
        <w:gridCol w:w="9663"/>
      </w:tblGrid>
      <w:tr w:rsidR="0087581A" w14:paraId="105AF1DF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A5B73" w14:textId="77777777" w:rsidR="0087581A" w:rsidRDefault="0087581A" w:rsidP="00810D88">
            <w:pPr>
              <w:rPr>
                <w:rFonts w:ascii="Times New Roman" w:eastAsia="Times New Roman" w:hAnsi="Times New Roman"/>
                <w:sz w:val="16"/>
                <w:szCs w:val="16"/>
                <w:lang w:eastAsia="sl-SI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305D3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OZNAKA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F3283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ALERGEN</w:t>
            </w:r>
          </w:p>
        </w:tc>
      </w:tr>
      <w:tr w:rsidR="0087581A" w14:paraId="5DD77C3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FD9F5A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7010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F78B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 </w:t>
            </w:r>
          </w:p>
        </w:tc>
      </w:tr>
      <w:tr w:rsidR="0087581A" w14:paraId="613F641E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C450F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632CE2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A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BDBE6E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ARAŠIDI IN PROIZVODI IZ ARAŠIDOV</w:t>
            </w:r>
          </w:p>
        </w:tc>
      </w:tr>
      <w:tr w:rsidR="0087581A" w14:paraId="7ADB1E04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0AACA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D4E3B2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G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2FF51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ŽITA, KI VSEBUJEJO GLUTEN (pšenica, ječmen, oves, rž, pira in proizvodi iz njih)</w:t>
            </w:r>
          </w:p>
        </w:tc>
      </w:tr>
      <w:tr w:rsidR="0087581A" w14:paraId="4EC42634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1B808E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FA03B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GS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2A658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GORČIČNO SEME IN NJEGOVI PROIZVODI</w:t>
            </w:r>
          </w:p>
        </w:tc>
      </w:tr>
      <w:tr w:rsidR="0087581A" w14:paraId="1367596C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A877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C7DC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J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2446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JAJCA IN PROIZVODI IZ NJIH</w:t>
            </w:r>
          </w:p>
        </w:tc>
      </w:tr>
      <w:tr w:rsidR="0087581A" w14:paraId="395C475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E3F93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9E536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L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1B175E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MLEKO IN MLEČNI PROIZVODI, KI VSEBUJEJO LAKTOZO</w:t>
            </w:r>
          </w:p>
        </w:tc>
      </w:tr>
      <w:tr w:rsidR="0087581A" w14:paraId="6830192A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28C3E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F0F1E0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M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7C009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MEHKUŽCI IN PROIZVODI IZ NJIH (lignji, hobotnice, školjke)</w:t>
            </w:r>
          </w:p>
        </w:tc>
      </w:tr>
      <w:tr w:rsidR="0087581A" w14:paraId="6B88697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25ED0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C2362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O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264DEE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 xml:space="preserve">LUPINASTO SADJE – OREŠČKI (mandeljni, orehi, lešniki, indijski oreščki, brazilski oreščki, ameriški orehi, pistacija,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makadamija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) IN PROIZVODI IZ NJIH</w:t>
            </w:r>
          </w:p>
        </w:tc>
      </w:tr>
      <w:tr w:rsidR="0087581A" w14:paraId="6F16EE89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4206EA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102A6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R1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6B052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RIBE IN PROIZVODI IZ NJIH</w:t>
            </w:r>
          </w:p>
        </w:tc>
      </w:tr>
      <w:tr w:rsidR="0087581A" w14:paraId="14F7166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C9F92D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69137B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R2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1D313F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RAKI IN PROIZVODI IZ NJIH</w:t>
            </w:r>
          </w:p>
        </w:tc>
      </w:tr>
      <w:tr w:rsidR="0087581A" w14:paraId="758B5EE8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224E9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D0DE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S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7A5E95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ZRNJE SOJE IN PROIZVODI IZ NJIH</w:t>
            </w:r>
          </w:p>
        </w:tc>
      </w:tr>
      <w:tr w:rsidR="0087581A" w14:paraId="289A57EA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C4CFE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7F6A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SO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  <w:lang w:eastAsia="sl-SI"/>
              </w:rPr>
              <w:t>2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D5D20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ŽVEPLOV DIOKSID IN SULFITI (v koncentraciji več kot 100mg/kg ali 10mg/l, izraženi kot SO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  <w:lang w:eastAsia="sl-SI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)</w:t>
            </w:r>
          </w:p>
        </w:tc>
      </w:tr>
      <w:tr w:rsidR="0087581A" w14:paraId="501D24C8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2B63D4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1A238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SS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90EE5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SEZAMOVO SEME IN PROIZVODI IZ NJEGA</w:t>
            </w:r>
          </w:p>
        </w:tc>
      </w:tr>
      <w:tr w:rsidR="0087581A" w14:paraId="6F83741D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8F256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5936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V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3A450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VOLČJI BOB IN PROIZVODI IZ NJEGA</w:t>
            </w:r>
          </w:p>
        </w:tc>
      </w:tr>
      <w:tr w:rsidR="0087581A" w14:paraId="208F6A9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0A81AF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1DE7DF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Z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532E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LISTNA ZELENA IN PROIZVODI IZ NJE</w:t>
            </w:r>
          </w:p>
        </w:tc>
      </w:tr>
    </w:tbl>
    <w:p w14:paraId="3988FD12" w14:textId="60B92EDF" w:rsidR="003B7BDD" w:rsidRPr="0012198F" w:rsidRDefault="0087581A" w:rsidP="0012198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OPOMBA: V KOLIKOR JE V JEDILNIKIH ALERGEN OZNAČEN Z malimi črkami, POMENI, DA SO V ŽIVILU LAHKO PRISOTNE SLEDI TEGA ALERGENA.</w:t>
      </w:r>
    </w:p>
    <w:sectPr w:rsidR="003B7BDD" w:rsidRPr="0012198F" w:rsidSect="0087581A">
      <w:headerReference w:type="default" r:id="rId12"/>
      <w:footerReference w:type="default" r:id="rId13"/>
      <w:pgSz w:w="16838" w:h="11906" w:orient="landscape"/>
      <w:pgMar w:top="1417" w:right="1417" w:bottom="1417" w:left="2268" w:header="708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462F7" w14:textId="77777777" w:rsidR="005B1DFF" w:rsidRDefault="005B1DFF" w:rsidP="00EF1279">
      <w:pPr>
        <w:spacing w:line="240" w:lineRule="auto"/>
      </w:pPr>
      <w:r>
        <w:separator/>
      </w:r>
    </w:p>
  </w:endnote>
  <w:endnote w:type="continuationSeparator" w:id="0">
    <w:p w14:paraId="1E8CDB4C" w14:textId="77777777" w:rsidR="005B1DFF" w:rsidRDefault="005B1DFF" w:rsidP="00EF1279">
      <w:pPr>
        <w:spacing w:line="240" w:lineRule="auto"/>
      </w:pPr>
      <w:r>
        <w:continuationSeparator/>
      </w:r>
    </w:p>
  </w:endnote>
  <w:endnote w:type="continuationNotice" w:id="1">
    <w:p w14:paraId="6783F483" w14:textId="77777777" w:rsidR="005B1DFF" w:rsidRDefault="005B1DF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0774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70"/>
      <w:gridCol w:w="1984"/>
      <w:gridCol w:w="1560"/>
      <w:gridCol w:w="1134"/>
      <w:gridCol w:w="2126"/>
    </w:tblGrid>
    <w:tr w:rsidR="00810D88" w14:paraId="3641861C" w14:textId="77777777" w:rsidTr="00F322C0">
      <w:trPr>
        <w:trHeight w:val="709"/>
      </w:trPr>
      <w:tc>
        <w:tcPr>
          <w:tcW w:w="3970" w:type="dxa"/>
        </w:tcPr>
        <w:p w14:paraId="782F5630" w14:textId="77777777" w:rsidR="00810D88" w:rsidRDefault="00810D88" w:rsidP="00E2336E">
          <w:pPr>
            <w:pStyle w:val="Noga"/>
            <w:rPr>
              <w:b/>
              <w:sz w:val="20"/>
              <w:szCs w:val="20"/>
            </w:rPr>
          </w:pPr>
          <w:r w:rsidRPr="00415632">
            <w:rPr>
              <w:b/>
              <w:sz w:val="20"/>
              <w:szCs w:val="20"/>
            </w:rPr>
            <w:t>Varstveno delovni center POLŽ Maribor</w:t>
          </w:r>
        </w:p>
        <w:p w14:paraId="4B0A64A0" w14:textId="77777777" w:rsidR="00810D88" w:rsidRDefault="00810D88" w:rsidP="00E2336E">
          <w:pPr>
            <w:pStyle w:val="Noga"/>
            <w:rPr>
              <w:sz w:val="20"/>
              <w:szCs w:val="20"/>
            </w:rPr>
          </w:pPr>
          <w:r w:rsidRPr="00415632">
            <w:rPr>
              <w:sz w:val="20"/>
              <w:szCs w:val="20"/>
            </w:rPr>
            <w:t>Park mladih 4 • 2000 Maribor</w:t>
          </w:r>
        </w:p>
        <w:p w14:paraId="68C32B42" w14:textId="77777777" w:rsidR="00810D88" w:rsidRPr="00415632" w:rsidRDefault="00810D88" w:rsidP="00E2336E">
          <w:pPr>
            <w:pStyle w:val="Noga"/>
            <w:rPr>
              <w:sz w:val="20"/>
              <w:szCs w:val="20"/>
            </w:rPr>
          </w:pPr>
          <w:r>
            <w:rPr>
              <w:rFonts w:ascii="Wingdings" w:eastAsia="Wingdings" w:hAnsi="Wingdings" w:cs="Wingdings"/>
              <w:sz w:val="20"/>
              <w:szCs w:val="20"/>
            </w:rPr>
            <w:t>(</w:t>
          </w:r>
          <w:r w:rsidRPr="00415632">
            <w:rPr>
              <w:sz w:val="20"/>
              <w:szCs w:val="20"/>
            </w:rPr>
            <w:t xml:space="preserve"> 02/320 86 50</w:t>
          </w:r>
          <w:r>
            <w:rPr>
              <w:sz w:val="20"/>
              <w:szCs w:val="20"/>
            </w:rPr>
            <w:t xml:space="preserve"> </w:t>
          </w:r>
          <w:r>
            <w:rPr>
              <w:rFonts w:ascii="Wingdings" w:eastAsia="Wingdings" w:hAnsi="Wingdings" w:cs="Wingdings"/>
              <w:sz w:val="20"/>
              <w:szCs w:val="20"/>
            </w:rPr>
            <w:t>□</w:t>
          </w:r>
          <w:r w:rsidRPr="00415632">
            <w:rPr>
              <w:sz w:val="20"/>
              <w:szCs w:val="20"/>
            </w:rPr>
            <w:t xml:space="preserve"> 041 762 806</w:t>
          </w:r>
        </w:p>
        <w:p w14:paraId="225F7AB7" w14:textId="77777777" w:rsidR="00810D88" w:rsidRPr="00161DEE" w:rsidRDefault="00810D88" w:rsidP="00E2336E">
          <w:pPr>
            <w:pStyle w:val="Noga"/>
            <w:rPr>
              <w:sz w:val="20"/>
              <w:szCs w:val="20"/>
            </w:rPr>
          </w:pPr>
          <w:r>
            <w:rPr>
              <w:rFonts w:ascii="Wingdings" w:eastAsia="Wingdings" w:hAnsi="Wingdings" w:cs="Wingdings"/>
              <w:sz w:val="20"/>
              <w:szCs w:val="20"/>
            </w:rPr>
            <w:t>*</w:t>
          </w:r>
          <w:r w:rsidRPr="00415632">
            <w:rPr>
              <w:sz w:val="20"/>
              <w:szCs w:val="20"/>
            </w:rPr>
            <w:t xml:space="preserve"> </w:t>
          </w:r>
          <w:hyperlink r:id="rId1" w:history="1">
            <w:r w:rsidRPr="00415632">
              <w:rPr>
                <w:rStyle w:val="Hiperpovezava"/>
                <w:sz w:val="20"/>
                <w:szCs w:val="20"/>
              </w:rPr>
              <w:t>vdc.polz@vdcpolz.si</w:t>
            </w:r>
          </w:hyperlink>
          <w:r w:rsidRPr="00415632">
            <w:rPr>
              <w:sz w:val="20"/>
              <w:szCs w:val="20"/>
            </w:rPr>
            <w:t xml:space="preserve">, </w:t>
          </w:r>
          <w:r>
            <w:rPr>
              <w:rFonts w:ascii="Webdings" w:eastAsia="Webdings" w:hAnsi="Webdings" w:cs="Webdings"/>
              <w:sz w:val="20"/>
              <w:szCs w:val="20"/>
            </w:rPr>
            <w:t>ü</w:t>
          </w:r>
          <w:r w:rsidRPr="00415632">
            <w:rPr>
              <w:sz w:val="20"/>
              <w:szCs w:val="20"/>
            </w:rPr>
            <w:t xml:space="preserve"> </w:t>
          </w:r>
          <w:hyperlink r:id="rId2" w:history="1">
            <w:r w:rsidRPr="00415632">
              <w:rPr>
                <w:rStyle w:val="Hiperpovezava"/>
                <w:sz w:val="20"/>
                <w:szCs w:val="20"/>
              </w:rPr>
              <w:t>www.vdcpolz.si</w:t>
            </w:r>
          </w:hyperlink>
        </w:p>
      </w:tc>
      <w:tc>
        <w:tcPr>
          <w:tcW w:w="1984" w:type="dxa"/>
        </w:tcPr>
        <w:p w14:paraId="43F37BFF" w14:textId="079FD386" w:rsidR="00810D88" w:rsidRDefault="00810D88" w:rsidP="00E2336E">
          <w:pPr>
            <w:pStyle w:val="Noga"/>
          </w:pPr>
          <w:r>
            <w:rPr>
              <w:noProof/>
              <w:lang w:eastAsia="sl-SI"/>
            </w:rPr>
            <w:drawing>
              <wp:inline distT="0" distB="0" distL="0" distR="0" wp14:anchorId="198273F4" wp14:editId="3CA71AED">
                <wp:extent cx="1114425" cy="590550"/>
                <wp:effectExtent l="0" t="0" r="9525" b="0"/>
                <wp:docPr id="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lika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</w:tcPr>
        <w:p w14:paraId="6EE8C458" w14:textId="59787595" w:rsidR="00810D88" w:rsidRDefault="00000000" w:rsidP="00E2336E">
          <w:pPr>
            <w:pStyle w:val="Noga"/>
            <w:jc w:val="center"/>
            <w:rPr>
              <w:b/>
              <w:sz w:val="20"/>
              <w:szCs w:val="20"/>
            </w:rPr>
          </w:pPr>
          <w:r>
            <w:pict w14:anchorId="400D4E0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3.5pt;height:57.75pt">
                <v:imagedata r:id="rId4" o:title=""/>
              </v:shape>
            </w:pict>
          </w:r>
        </w:p>
      </w:tc>
      <w:tc>
        <w:tcPr>
          <w:tcW w:w="1134" w:type="dxa"/>
        </w:tcPr>
        <w:p w14:paraId="72C15495" w14:textId="77777777" w:rsidR="00810D88" w:rsidRDefault="00810D88" w:rsidP="00E2336E">
          <w:pPr>
            <w:pStyle w:val="Noga"/>
            <w:jc w:val="center"/>
          </w:pPr>
          <w:r>
            <w:rPr>
              <w:noProof/>
              <w:lang w:eastAsia="sl-SI"/>
            </w:rPr>
            <w:drawing>
              <wp:inline distT="0" distB="0" distL="0" distR="0" wp14:anchorId="06FB36AA" wp14:editId="6E6CDAE4">
                <wp:extent cx="552450" cy="581025"/>
                <wp:effectExtent l="0" t="0" r="0" b="9525"/>
                <wp:docPr id="1809715557" name="Slika 1809715557" descr="Opis: Opis: druzini prijazno-poln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1" descr="Opis: Opis: druzini prijazno-polni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</w:tcPr>
        <w:p w14:paraId="7DD6D8A1" w14:textId="2BC2173E" w:rsidR="00810D88" w:rsidRDefault="00810D88" w:rsidP="00E2336E">
          <w:pPr>
            <w:pStyle w:val="Noga"/>
            <w:jc w:val="center"/>
            <w:rPr>
              <w:b/>
              <w:sz w:val="20"/>
              <w:szCs w:val="20"/>
            </w:rPr>
          </w:pPr>
          <w:r>
            <w:rPr>
              <w:noProof/>
              <w:lang w:eastAsia="sl-SI"/>
            </w:rPr>
            <w:drawing>
              <wp:inline distT="0" distB="0" distL="0" distR="0" wp14:anchorId="50025EC5" wp14:editId="05FA7CB8">
                <wp:extent cx="1212850" cy="521970"/>
                <wp:effectExtent l="0" t="0" r="6350" b="0"/>
                <wp:docPr id="2097291249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7291249" name="Slika 1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CD4CDF" w14:textId="77777777" w:rsidR="00810D88" w:rsidRDefault="00810D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CB41F" w14:textId="77777777" w:rsidR="005B1DFF" w:rsidRDefault="005B1DFF" w:rsidP="00EF1279">
      <w:pPr>
        <w:spacing w:line="240" w:lineRule="auto"/>
      </w:pPr>
      <w:r>
        <w:separator/>
      </w:r>
    </w:p>
  </w:footnote>
  <w:footnote w:type="continuationSeparator" w:id="0">
    <w:p w14:paraId="0827E48D" w14:textId="77777777" w:rsidR="005B1DFF" w:rsidRDefault="005B1DFF" w:rsidP="00EF1279">
      <w:pPr>
        <w:spacing w:line="240" w:lineRule="auto"/>
      </w:pPr>
      <w:r>
        <w:continuationSeparator/>
      </w:r>
    </w:p>
  </w:footnote>
  <w:footnote w:type="continuationNotice" w:id="1">
    <w:p w14:paraId="72C92A1C" w14:textId="77777777" w:rsidR="005B1DFF" w:rsidRDefault="005B1DF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4572" w14:textId="2EE172A5" w:rsidR="00810D88" w:rsidRDefault="00810D88">
    <w:pPr>
      <w:pStyle w:val="Glava"/>
    </w:pPr>
    <w:r w:rsidRPr="00E77BEC">
      <w:rPr>
        <w:rFonts w:asciiTheme="minorHAnsi" w:hAnsiTheme="minorHAnsi"/>
        <w:noProof/>
        <w:sz w:val="18"/>
        <w:szCs w:val="16"/>
        <w:lang w:eastAsia="sl-SI"/>
      </w:rPr>
      <w:drawing>
        <wp:inline distT="0" distB="0" distL="0" distR="0" wp14:anchorId="19F80354" wp14:editId="1FC5A8E1">
          <wp:extent cx="1810134" cy="702259"/>
          <wp:effectExtent l="0" t="0" r="0" b="3175"/>
          <wp:docPr id="924063986" name="Slika 9240639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228" cy="712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912CA"/>
    <w:multiLevelType w:val="hybridMultilevel"/>
    <w:tmpl w:val="8E0AB69A"/>
    <w:lvl w:ilvl="0" w:tplc="11F663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21DC5"/>
    <w:multiLevelType w:val="hybridMultilevel"/>
    <w:tmpl w:val="46D832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266322">
    <w:abstractNumId w:val="1"/>
  </w:num>
  <w:num w:numId="2" w16cid:durableId="100771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BE0"/>
    <w:rsid w:val="00000BE9"/>
    <w:rsid w:val="00005D01"/>
    <w:rsid w:val="00007919"/>
    <w:rsid w:val="00010B95"/>
    <w:rsid w:val="00013707"/>
    <w:rsid w:val="00015D77"/>
    <w:rsid w:val="0001714A"/>
    <w:rsid w:val="00017A41"/>
    <w:rsid w:val="00020215"/>
    <w:rsid w:val="00022526"/>
    <w:rsid w:val="000233C8"/>
    <w:rsid w:val="0002370C"/>
    <w:rsid w:val="00023C2B"/>
    <w:rsid w:val="00023C5C"/>
    <w:rsid w:val="000242D9"/>
    <w:rsid w:val="00024BAA"/>
    <w:rsid w:val="0002564D"/>
    <w:rsid w:val="00025903"/>
    <w:rsid w:val="00030FFF"/>
    <w:rsid w:val="00031857"/>
    <w:rsid w:val="00031DEE"/>
    <w:rsid w:val="000335FA"/>
    <w:rsid w:val="00034965"/>
    <w:rsid w:val="00034BB2"/>
    <w:rsid w:val="00035B4F"/>
    <w:rsid w:val="00036BDB"/>
    <w:rsid w:val="00041E51"/>
    <w:rsid w:val="0004222C"/>
    <w:rsid w:val="0004580E"/>
    <w:rsid w:val="0004760E"/>
    <w:rsid w:val="00054617"/>
    <w:rsid w:val="00054A46"/>
    <w:rsid w:val="00056299"/>
    <w:rsid w:val="0005651C"/>
    <w:rsid w:val="00056E52"/>
    <w:rsid w:val="00061498"/>
    <w:rsid w:val="00061AD0"/>
    <w:rsid w:val="00062DF3"/>
    <w:rsid w:val="000656E8"/>
    <w:rsid w:val="00066795"/>
    <w:rsid w:val="00072ED6"/>
    <w:rsid w:val="000749D5"/>
    <w:rsid w:val="0007689A"/>
    <w:rsid w:val="00077ADB"/>
    <w:rsid w:val="00077CC1"/>
    <w:rsid w:val="0008084C"/>
    <w:rsid w:val="000826DE"/>
    <w:rsid w:val="0008346F"/>
    <w:rsid w:val="00084528"/>
    <w:rsid w:val="00085F51"/>
    <w:rsid w:val="000904B0"/>
    <w:rsid w:val="00093754"/>
    <w:rsid w:val="00095D60"/>
    <w:rsid w:val="000962C1"/>
    <w:rsid w:val="000968CB"/>
    <w:rsid w:val="00096BD6"/>
    <w:rsid w:val="000A2205"/>
    <w:rsid w:val="000A4547"/>
    <w:rsid w:val="000A7E52"/>
    <w:rsid w:val="000B02A2"/>
    <w:rsid w:val="000B0CE4"/>
    <w:rsid w:val="000B4CBE"/>
    <w:rsid w:val="000C09DB"/>
    <w:rsid w:val="000C0FFA"/>
    <w:rsid w:val="000C186A"/>
    <w:rsid w:val="000C26F2"/>
    <w:rsid w:val="000C38F9"/>
    <w:rsid w:val="000C4E5C"/>
    <w:rsid w:val="000D012C"/>
    <w:rsid w:val="000D4436"/>
    <w:rsid w:val="000D4D76"/>
    <w:rsid w:val="000D5072"/>
    <w:rsid w:val="000D5323"/>
    <w:rsid w:val="000D68AF"/>
    <w:rsid w:val="000E0EC7"/>
    <w:rsid w:val="000E22EA"/>
    <w:rsid w:val="000E30B0"/>
    <w:rsid w:val="000E46EB"/>
    <w:rsid w:val="000E64AA"/>
    <w:rsid w:val="000F16A8"/>
    <w:rsid w:val="000F19E9"/>
    <w:rsid w:val="000F3514"/>
    <w:rsid w:val="000F6739"/>
    <w:rsid w:val="000F751D"/>
    <w:rsid w:val="000F7EB3"/>
    <w:rsid w:val="00100905"/>
    <w:rsid w:val="001024BB"/>
    <w:rsid w:val="00103B2F"/>
    <w:rsid w:val="001042A0"/>
    <w:rsid w:val="001044ED"/>
    <w:rsid w:val="00104E8E"/>
    <w:rsid w:val="00105D8D"/>
    <w:rsid w:val="001107DE"/>
    <w:rsid w:val="0011194A"/>
    <w:rsid w:val="001146ED"/>
    <w:rsid w:val="00117CEB"/>
    <w:rsid w:val="00120BB4"/>
    <w:rsid w:val="0012198F"/>
    <w:rsid w:val="00123AEB"/>
    <w:rsid w:val="00123B41"/>
    <w:rsid w:val="001241C4"/>
    <w:rsid w:val="001244CB"/>
    <w:rsid w:val="001245D8"/>
    <w:rsid w:val="0012466C"/>
    <w:rsid w:val="00124F38"/>
    <w:rsid w:val="00124F4A"/>
    <w:rsid w:val="00125BE9"/>
    <w:rsid w:val="001304D9"/>
    <w:rsid w:val="00131504"/>
    <w:rsid w:val="00134F5F"/>
    <w:rsid w:val="001356FE"/>
    <w:rsid w:val="001377D3"/>
    <w:rsid w:val="00141C9C"/>
    <w:rsid w:val="00144065"/>
    <w:rsid w:val="0015016E"/>
    <w:rsid w:val="0015089A"/>
    <w:rsid w:val="00153154"/>
    <w:rsid w:val="00155FDF"/>
    <w:rsid w:val="00157377"/>
    <w:rsid w:val="00157904"/>
    <w:rsid w:val="00161DEE"/>
    <w:rsid w:val="00162329"/>
    <w:rsid w:val="001671BD"/>
    <w:rsid w:val="001674BF"/>
    <w:rsid w:val="00171093"/>
    <w:rsid w:val="001740B8"/>
    <w:rsid w:val="00174829"/>
    <w:rsid w:val="00175D3D"/>
    <w:rsid w:val="00176167"/>
    <w:rsid w:val="00176D1D"/>
    <w:rsid w:val="00177690"/>
    <w:rsid w:val="001809C1"/>
    <w:rsid w:val="00182562"/>
    <w:rsid w:val="001850E8"/>
    <w:rsid w:val="00185524"/>
    <w:rsid w:val="00185CDA"/>
    <w:rsid w:val="00185DC2"/>
    <w:rsid w:val="00187AE1"/>
    <w:rsid w:val="001903B4"/>
    <w:rsid w:val="001913A5"/>
    <w:rsid w:val="001931D7"/>
    <w:rsid w:val="00195B95"/>
    <w:rsid w:val="00197101"/>
    <w:rsid w:val="001A1E97"/>
    <w:rsid w:val="001A5006"/>
    <w:rsid w:val="001A5119"/>
    <w:rsid w:val="001A6F8C"/>
    <w:rsid w:val="001B3D02"/>
    <w:rsid w:val="001B791A"/>
    <w:rsid w:val="001C0931"/>
    <w:rsid w:val="001C24A0"/>
    <w:rsid w:val="001C25AE"/>
    <w:rsid w:val="001C6B84"/>
    <w:rsid w:val="001D510C"/>
    <w:rsid w:val="001D6B3F"/>
    <w:rsid w:val="001E0D34"/>
    <w:rsid w:val="001E0DEF"/>
    <w:rsid w:val="001E38DB"/>
    <w:rsid w:val="001E4025"/>
    <w:rsid w:val="001E4FD7"/>
    <w:rsid w:val="001E682B"/>
    <w:rsid w:val="001F13E3"/>
    <w:rsid w:val="001F5DF2"/>
    <w:rsid w:val="001F6869"/>
    <w:rsid w:val="001F6B61"/>
    <w:rsid w:val="001F76C6"/>
    <w:rsid w:val="001F7DAA"/>
    <w:rsid w:val="002009DE"/>
    <w:rsid w:val="00200F4A"/>
    <w:rsid w:val="00202F24"/>
    <w:rsid w:val="0020325D"/>
    <w:rsid w:val="002038DD"/>
    <w:rsid w:val="00205E3D"/>
    <w:rsid w:val="00206A42"/>
    <w:rsid w:val="00207265"/>
    <w:rsid w:val="002123EB"/>
    <w:rsid w:val="00224A12"/>
    <w:rsid w:val="00226A81"/>
    <w:rsid w:val="002278ED"/>
    <w:rsid w:val="002307B9"/>
    <w:rsid w:val="00231E77"/>
    <w:rsid w:val="00232950"/>
    <w:rsid w:val="002344DD"/>
    <w:rsid w:val="00241148"/>
    <w:rsid w:val="0024329B"/>
    <w:rsid w:val="0024415C"/>
    <w:rsid w:val="002509B2"/>
    <w:rsid w:val="002512BE"/>
    <w:rsid w:val="002572C7"/>
    <w:rsid w:val="002602E6"/>
    <w:rsid w:val="002638D6"/>
    <w:rsid w:val="00263C1B"/>
    <w:rsid w:val="0026710F"/>
    <w:rsid w:val="0026736C"/>
    <w:rsid w:val="00267406"/>
    <w:rsid w:val="00267C17"/>
    <w:rsid w:val="002728CC"/>
    <w:rsid w:val="00272FB6"/>
    <w:rsid w:val="002759BA"/>
    <w:rsid w:val="00280026"/>
    <w:rsid w:val="002805F1"/>
    <w:rsid w:val="00281AD2"/>
    <w:rsid w:val="00282F25"/>
    <w:rsid w:val="00284247"/>
    <w:rsid w:val="00285380"/>
    <w:rsid w:val="002864F4"/>
    <w:rsid w:val="002877DC"/>
    <w:rsid w:val="00290E01"/>
    <w:rsid w:val="00290F77"/>
    <w:rsid w:val="00291315"/>
    <w:rsid w:val="00291A5B"/>
    <w:rsid w:val="0029300C"/>
    <w:rsid w:val="002950D2"/>
    <w:rsid w:val="002A00A3"/>
    <w:rsid w:val="002A3A5D"/>
    <w:rsid w:val="002A430A"/>
    <w:rsid w:val="002A46E5"/>
    <w:rsid w:val="002A4757"/>
    <w:rsid w:val="002A53DF"/>
    <w:rsid w:val="002A5CE0"/>
    <w:rsid w:val="002B217B"/>
    <w:rsid w:val="002B3CC4"/>
    <w:rsid w:val="002B5335"/>
    <w:rsid w:val="002B6846"/>
    <w:rsid w:val="002D22F7"/>
    <w:rsid w:val="002D2C00"/>
    <w:rsid w:val="002D3A73"/>
    <w:rsid w:val="002D5F2B"/>
    <w:rsid w:val="002E1FBF"/>
    <w:rsid w:val="002E3024"/>
    <w:rsid w:val="002E3075"/>
    <w:rsid w:val="002E593A"/>
    <w:rsid w:val="002E73B0"/>
    <w:rsid w:val="002F01D4"/>
    <w:rsid w:val="002F2DA0"/>
    <w:rsid w:val="002F3BF7"/>
    <w:rsid w:val="002F7753"/>
    <w:rsid w:val="002F7D41"/>
    <w:rsid w:val="003041B2"/>
    <w:rsid w:val="00312C28"/>
    <w:rsid w:val="00313928"/>
    <w:rsid w:val="003178FE"/>
    <w:rsid w:val="00327388"/>
    <w:rsid w:val="00327E7B"/>
    <w:rsid w:val="003330A5"/>
    <w:rsid w:val="003348F1"/>
    <w:rsid w:val="003409C2"/>
    <w:rsid w:val="00342F80"/>
    <w:rsid w:val="00345175"/>
    <w:rsid w:val="003503BA"/>
    <w:rsid w:val="0035044E"/>
    <w:rsid w:val="0035473C"/>
    <w:rsid w:val="003559AD"/>
    <w:rsid w:val="00355E2E"/>
    <w:rsid w:val="003566DC"/>
    <w:rsid w:val="00356ED3"/>
    <w:rsid w:val="00360FB1"/>
    <w:rsid w:val="00361495"/>
    <w:rsid w:val="003631DD"/>
    <w:rsid w:val="00373658"/>
    <w:rsid w:val="003736D2"/>
    <w:rsid w:val="0037381B"/>
    <w:rsid w:val="00374884"/>
    <w:rsid w:val="00375264"/>
    <w:rsid w:val="00376F39"/>
    <w:rsid w:val="00383935"/>
    <w:rsid w:val="003872E6"/>
    <w:rsid w:val="003947C9"/>
    <w:rsid w:val="00395846"/>
    <w:rsid w:val="00396D08"/>
    <w:rsid w:val="003A1A55"/>
    <w:rsid w:val="003A1AD5"/>
    <w:rsid w:val="003A3C58"/>
    <w:rsid w:val="003A668C"/>
    <w:rsid w:val="003A76FE"/>
    <w:rsid w:val="003B19FD"/>
    <w:rsid w:val="003B1DC4"/>
    <w:rsid w:val="003B39E3"/>
    <w:rsid w:val="003B4E88"/>
    <w:rsid w:val="003B69DE"/>
    <w:rsid w:val="003B7BDD"/>
    <w:rsid w:val="003B7ED3"/>
    <w:rsid w:val="003C28B1"/>
    <w:rsid w:val="003C301D"/>
    <w:rsid w:val="003C3166"/>
    <w:rsid w:val="003C5895"/>
    <w:rsid w:val="003C5E91"/>
    <w:rsid w:val="003C6A8C"/>
    <w:rsid w:val="003C7549"/>
    <w:rsid w:val="003D261A"/>
    <w:rsid w:val="003D2EDF"/>
    <w:rsid w:val="003D3D88"/>
    <w:rsid w:val="003D4A96"/>
    <w:rsid w:val="003D679A"/>
    <w:rsid w:val="003D78BA"/>
    <w:rsid w:val="003D7980"/>
    <w:rsid w:val="003E014E"/>
    <w:rsid w:val="003E1BB4"/>
    <w:rsid w:val="003E1D46"/>
    <w:rsid w:val="003E236E"/>
    <w:rsid w:val="003E569F"/>
    <w:rsid w:val="003F78C3"/>
    <w:rsid w:val="004000EB"/>
    <w:rsid w:val="00402D06"/>
    <w:rsid w:val="004033EE"/>
    <w:rsid w:val="0040704B"/>
    <w:rsid w:val="004070E3"/>
    <w:rsid w:val="0040722A"/>
    <w:rsid w:val="00407FE3"/>
    <w:rsid w:val="00413C63"/>
    <w:rsid w:val="0041509C"/>
    <w:rsid w:val="00415632"/>
    <w:rsid w:val="00421811"/>
    <w:rsid w:val="00422A01"/>
    <w:rsid w:val="00422E62"/>
    <w:rsid w:val="00426430"/>
    <w:rsid w:val="004306EB"/>
    <w:rsid w:val="00430AA7"/>
    <w:rsid w:val="004330B8"/>
    <w:rsid w:val="004369AE"/>
    <w:rsid w:val="00441BB0"/>
    <w:rsid w:val="00442C03"/>
    <w:rsid w:val="00443CFB"/>
    <w:rsid w:val="00444A04"/>
    <w:rsid w:val="00446835"/>
    <w:rsid w:val="00446C61"/>
    <w:rsid w:val="00452F36"/>
    <w:rsid w:val="004616BC"/>
    <w:rsid w:val="00461BE0"/>
    <w:rsid w:val="00464F5F"/>
    <w:rsid w:val="00465016"/>
    <w:rsid w:val="004659B5"/>
    <w:rsid w:val="00465B23"/>
    <w:rsid w:val="00465EB6"/>
    <w:rsid w:val="00467E9E"/>
    <w:rsid w:val="0047022D"/>
    <w:rsid w:val="00473C9D"/>
    <w:rsid w:val="004759C4"/>
    <w:rsid w:val="0048078A"/>
    <w:rsid w:val="00480BE1"/>
    <w:rsid w:val="00481876"/>
    <w:rsid w:val="00482BDC"/>
    <w:rsid w:val="00483C25"/>
    <w:rsid w:val="00484970"/>
    <w:rsid w:val="00487F34"/>
    <w:rsid w:val="00491D7A"/>
    <w:rsid w:val="00492FC4"/>
    <w:rsid w:val="004940C7"/>
    <w:rsid w:val="004957B2"/>
    <w:rsid w:val="00496C2F"/>
    <w:rsid w:val="00497F0B"/>
    <w:rsid w:val="004A0E0F"/>
    <w:rsid w:val="004A0FA2"/>
    <w:rsid w:val="004A5B83"/>
    <w:rsid w:val="004B14AE"/>
    <w:rsid w:val="004B3F7D"/>
    <w:rsid w:val="004B5DC1"/>
    <w:rsid w:val="004B6396"/>
    <w:rsid w:val="004B675C"/>
    <w:rsid w:val="004C3A67"/>
    <w:rsid w:val="004C46D2"/>
    <w:rsid w:val="004C5758"/>
    <w:rsid w:val="004C6F1D"/>
    <w:rsid w:val="004C711F"/>
    <w:rsid w:val="004C7D3A"/>
    <w:rsid w:val="004D25FE"/>
    <w:rsid w:val="004D417C"/>
    <w:rsid w:val="004D4BD8"/>
    <w:rsid w:val="004D50B2"/>
    <w:rsid w:val="004D696A"/>
    <w:rsid w:val="004E182A"/>
    <w:rsid w:val="004E2C64"/>
    <w:rsid w:val="004E4487"/>
    <w:rsid w:val="004E71BD"/>
    <w:rsid w:val="004F1327"/>
    <w:rsid w:val="005048C3"/>
    <w:rsid w:val="00505F4D"/>
    <w:rsid w:val="0051109D"/>
    <w:rsid w:val="00511FCB"/>
    <w:rsid w:val="00512AD7"/>
    <w:rsid w:val="00513018"/>
    <w:rsid w:val="00514DA7"/>
    <w:rsid w:val="005207E3"/>
    <w:rsid w:val="0052348B"/>
    <w:rsid w:val="00526188"/>
    <w:rsid w:val="005266BC"/>
    <w:rsid w:val="00527C44"/>
    <w:rsid w:val="00531699"/>
    <w:rsid w:val="00532246"/>
    <w:rsid w:val="00533BA9"/>
    <w:rsid w:val="00535F9B"/>
    <w:rsid w:val="0053796A"/>
    <w:rsid w:val="00537CB9"/>
    <w:rsid w:val="0054064B"/>
    <w:rsid w:val="005413A5"/>
    <w:rsid w:val="00546640"/>
    <w:rsid w:val="00547B73"/>
    <w:rsid w:val="00550EA9"/>
    <w:rsid w:val="00552780"/>
    <w:rsid w:val="00557870"/>
    <w:rsid w:val="005607DD"/>
    <w:rsid w:val="00562A66"/>
    <w:rsid w:val="00565358"/>
    <w:rsid w:val="005678A0"/>
    <w:rsid w:val="0057114C"/>
    <w:rsid w:val="00571A03"/>
    <w:rsid w:val="00573723"/>
    <w:rsid w:val="00581C75"/>
    <w:rsid w:val="005834A6"/>
    <w:rsid w:val="0058359C"/>
    <w:rsid w:val="0058375B"/>
    <w:rsid w:val="0058453B"/>
    <w:rsid w:val="005846B5"/>
    <w:rsid w:val="00584B03"/>
    <w:rsid w:val="005859DA"/>
    <w:rsid w:val="0058632B"/>
    <w:rsid w:val="0058692D"/>
    <w:rsid w:val="00586C2B"/>
    <w:rsid w:val="00586F92"/>
    <w:rsid w:val="00591148"/>
    <w:rsid w:val="00595B3D"/>
    <w:rsid w:val="00597BB8"/>
    <w:rsid w:val="005A204C"/>
    <w:rsid w:val="005A3743"/>
    <w:rsid w:val="005A425E"/>
    <w:rsid w:val="005A549A"/>
    <w:rsid w:val="005A59A3"/>
    <w:rsid w:val="005A6139"/>
    <w:rsid w:val="005B1DFF"/>
    <w:rsid w:val="005B38E4"/>
    <w:rsid w:val="005B3AD5"/>
    <w:rsid w:val="005C43D6"/>
    <w:rsid w:val="005D0B77"/>
    <w:rsid w:val="005D4DBF"/>
    <w:rsid w:val="005D6A03"/>
    <w:rsid w:val="005E332B"/>
    <w:rsid w:val="005E4D3D"/>
    <w:rsid w:val="005F12D7"/>
    <w:rsid w:val="005F6085"/>
    <w:rsid w:val="005F6731"/>
    <w:rsid w:val="005F6ED5"/>
    <w:rsid w:val="005F7CDB"/>
    <w:rsid w:val="00600165"/>
    <w:rsid w:val="006022B0"/>
    <w:rsid w:val="00603112"/>
    <w:rsid w:val="006059E9"/>
    <w:rsid w:val="00605E1C"/>
    <w:rsid w:val="00606782"/>
    <w:rsid w:val="00610C12"/>
    <w:rsid w:val="00611B69"/>
    <w:rsid w:val="00613275"/>
    <w:rsid w:val="00614089"/>
    <w:rsid w:val="006154FC"/>
    <w:rsid w:val="00616B3A"/>
    <w:rsid w:val="006204CC"/>
    <w:rsid w:val="00621D0F"/>
    <w:rsid w:val="00622CBB"/>
    <w:rsid w:val="00626D7A"/>
    <w:rsid w:val="0063212D"/>
    <w:rsid w:val="00632897"/>
    <w:rsid w:val="00635215"/>
    <w:rsid w:val="00635C70"/>
    <w:rsid w:val="006361E1"/>
    <w:rsid w:val="0063631B"/>
    <w:rsid w:val="00643368"/>
    <w:rsid w:val="0064352D"/>
    <w:rsid w:val="00643851"/>
    <w:rsid w:val="00646DB2"/>
    <w:rsid w:val="00652B19"/>
    <w:rsid w:val="006533D1"/>
    <w:rsid w:val="00654D2B"/>
    <w:rsid w:val="006551A2"/>
    <w:rsid w:val="00656EDE"/>
    <w:rsid w:val="00663E2D"/>
    <w:rsid w:val="00666583"/>
    <w:rsid w:val="0066754B"/>
    <w:rsid w:val="006726B3"/>
    <w:rsid w:val="00672F68"/>
    <w:rsid w:val="006732FC"/>
    <w:rsid w:val="00673F06"/>
    <w:rsid w:val="00673F7C"/>
    <w:rsid w:val="00681671"/>
    <w:rsid w:val="00681B33"/>
    <w:rsid w:val="0068269F"/>
    <w:rsid w:val="00684E68"/>
    <w:rsid w:val="00694472"/>
    <w:rsid w:val="006A28E5"/>
    <w:rsid w:val="006A3093"/>
    <w:rsid w:val="006A45EC"/>
    <w:rsid w:val="006A472A"/>
    <w:rsid w:val="006B0C19"/>
    <w:rsid w:val="006B1010"/>
    <w:rsid w:val="006B19B4"/>
    <w:rsid w:val="006B293D"/>
    <w:rsid w:val="006B2E84"/>
    <w:rsid w:val="006B3411"/>
    <w:rsid w:val="006B4132"/>
    <w:rsid w:val="006B4CF3"/>
    <w:rsid w:val="006B4F74"/>
    <w:rsid w:val="006C4187"/>
    <w:rsid w:val="006C62B9"/>
    <w:rsid w:val="006C6D8B"/>
    <w:rsid w:val="006D073D"/>
    <w:rsid w:val="006D2AE3"/>
    <w:rsid w:val="006D3160"/>
    <w:rsid w:val="006D370B"/>
    <w:rsid w:val="006D3C36"/>
    <w:rsid w:val="006D48B1"/>
    <w:rsid w:val="006E2715"/>
    <w:rsid w:val="006E6B46"/>
    <w:rsid w:val="006E7CB6"/>
    <w:rsid w:val="006F3BED"/>
    <w:rsid w:val="006F3CAA"/>
    <w:rsid w:val="006F4D89"/>
    <w:rsid w:val="00700808"/>
    <w:rsid w:val="007016C2"/>
    <w:rsid w:val="00701AD5"/>
    <w:rsid w:val="00706383"/>
    <w:rsid w:val="00706ED8"/>
    <w:rsid w:val="00710672"/>
    <w:rsid w:val="00713DD8"/>
    <w:rsid w:val="00714A5E"/>
    <w:rsid w:val="00714B0A"/>
    <w:rsid w:val="007164BE"/>
    <w:rsid w:val="007164F5"/>
    <w:rsid w:val="007170E0"/>
    <w:rsid w:val="007222DB"/>
    <w:rsid w:val="00723A73"/>
    <w:rsid w:val="00725AB5"/>
    <w:rsid w:val="0072675A"/>
    <w:rsid w:val="00726F65"/>
    <w:rsid w:val="007270A5"/>
    <w:rsid w:val="0073480A"/>
    <w:rsid w:val="00734E5B"/>
    <w:rsid w:val="007364B6"/>
    <w:rsid w:val="00737AE9"/>
    <w:rsid w:val="00737C4F"/>
    <w:rsid w:val="007448CE"/>
    <w:rsid w:val="0074609E"/>
    <w:rsid w:val="00746BF6"/>
    <w:rsid w:val="00750CCA"/>
    <w:rsid w:val="007520BE"/>
    <w:rsid w:val="00753861"/>
    <w:rsid w:val="00754D9D"/>
    <w:rsid w:val="00757AD5"/>
    <w:rsid w:val="00763489"/>
    <w:rsid w:val="007640F4"/>
    <w:rsid w:val="00766F4C"/>
    <w:rsid w:val="00770ADC"/>
    <w:rsid w:val="007751D7"/>
    <w:rsid w:val="007801E4"/>
    <w:rsid w:val="007824E2"/>
    <w:rsid w:val="00783B62"/>
    <w:rsid w:val="00784B09"/>
    <w:rsid w:val="00790358"/>
    <w:rsid w:val="00791B92"/>
    <w:rsid w:val="00793D6A"/>
    <w:rsid w:val="00796F5A"/>
    <w:rsid w:val="007A078B"/>
    <w:rsid w:val="007A0CB9"/>
    <w:rsid w:val="007A1A19"/>
    <w:rsid w:val="007A1CB0"/>
    <w:rsid w:val="007A2E73"/>
    <w:rsid w:val="007A3E9B"/>
    <w:rsid w:val="007A4D8E"/>
    <w:rsid w:val="007A55B9"/>
    <w:rsid w:val="007A60DD"/>
    <w:rsid w:val="007A73D9"/>
    <w:rsid w:val="007A75FC"/>
    <w:rsid w:val="007B1B44"/>
    <w:rsid w:val="007B20CA"/>
    <w:rsid w:val="007B53A4"/>
    <w:rsid w:val="007B5B1D"/>
    <w:rsid w:val="007B77F5"/>
    <w:rsid w:val="007C0526"/>
    <w:rsid w:val="007C0955"/>
    <w:rsid w:val="007C2EF0"/>
    <w:rsid w:val="007C60B9"/>
    <w:rsid w:val="007C6E19"/>
    <w:rsid w:val="007C76BD"/>
    <w:rsid w:val="007C76D6"/>
    <w:rsid w:val="007D0C3E"/>
    <w:rsid w:val="007D1A9D"/>
    <w:rsid w:val="007D1F70"/>
    <w:rsid w:val="007D401E"/>
    <w:rsid w:val="007D4F13"/>
    <w:rsid w:val="007D57BF"/>
    <w:rsid w:val="007E1C00"/>
    <w:rsid w:val="007E3F01"/>
    <w:rsid w:val="007E5B28"/>
    <w:rsid w:val="007F0CB9"/>
    <w:rsid w:val="007F0F2C"/>
    <w:rsid w:val="007F1335"/>
    <w:rsid w:val="007F1F1C"/>
    <w:rsid w:val="007F297A"/>
    <w:rsid w:val="007F2CDD"/>
    <w:rsid w:val="00800CBE"/>
    <w:rsid w:val="00804807"/>
    <w:rsid w:val="0080498F"/>
    <w:rsid w:val="008067AE"/>
    <w:rsid w:val="00810D88"/>
    <w:rsid w:val="00812A6C"/>
    <w:rsid w:val="00813F3E"/>
    <w:rsid w:val="008159CE"/>
    <w:rsid w:val="00815DD1"/>
    <w:rsid w:val="0081662F"/>
    <w:rsid w:val="0081688A"/>
    <w:rsid w:val="0082015E"/>
    <w:rsid w:val="00821575"/>
    <w:rsid w:val="00821582"/>
    <w:rsid w:val="00823A01"/>
    <w:rsid w:val="00824CC7"/>
    <w:rsid w:val="008302C2"/>
    <w:rsid w:val="00833AF5"/>
    <w:rsid w:val="00836728"/>
    <w:rsid w:val="00836738"/>
    <w:rsid w:val="00837FD4"/>
    <w:rsid w:val="0084006C"/>
    <w:rsid w:val="008402DA"/>
    <w:rsid w:val="008426C5"/>
    <w:rsid w:val="008432C6"/>
    <w:rsid w:val="008434A7"/>
    <w:rsid w:val="00844CD2"/>
    <w:rsid w:val="008450C8"/>
    <w:rsid w:val="0085135C"/>
    <w:rsid w:val="00852468"/>
    <w:rsid w:val="0085520A"/>
    <w:rsid w:val="008556F9"/>
    <w:rsid w:val="0085658E"/>
    <w:rsid w:val="0086033F"/>
    <w:rsid w:val="00862294"/>
    <w:rsid w:val="00862CC0"/>
    <w:rsid w:val="008651D8"/>
    <w:rsid w:val="00866CB3"/>
    <w:rsid w:val="0087059B"/>
    <w:rsid w:val="00873D0A"/>
    <w:rsid w:val="00874B1C"/>
    <w:rsid w:val="008753DE"/>
    <w:rsid w:val="0087581A"/>
    <w:rsid w:val="00876AB9"/>
    <w:rsid w:val="00876E26"/>
    <w:rsid w:val="0088099C"/>
    <w:rsid w:val="00883174"/>
    <w:rsid w:val="0088478F"/>
    <w:rsid w:val="00886621"/>
    <w:rsid w:val="008909F5"/>
    <w:rsid w:val="00893AC3"/>
    <w:rsid w:val="0089630A"/>
    <w:rsid w:val="00897A89"/>
    <w:rsid w:val="008A1B22"/>
    <w:rsid w:val="008A2612"/>
    <w:rsid w:val="008A2F0F"/>
    <w:rsid w:val="008A3813"/>
    <w:rsid w:val="008A688F"/>
    <w:rsid w:val="008B10B6"/>
    <w:rsid w:val="008B25B7"/>
    <w:rsid w:val="008B2BD6"/>
    <w:rsid w:val="008C147F"/>
    <w:rsid w:val="008C2471"/>
    <w:rsid w:val="008C4DA2"/>
    <w:rsid w:val="008C66EB"/>
    <w:rsid w:val="008C7008"/>
    <w:rsid w:val="008D14D2"/>
    <w:rsid w:val="008D1A76"/>
    <w:rsid w:val="008D56FD"/>
    <w:rsid w:val="008D5FC4"/>
    <w:rsid w:val="008D61C9"/>
    <w:rsid w:val="008D7859"/>
    <w:rsid w:val="008E6490"/>
    <w:rsid w:val="008E767C"/>
    <w:rsid w:val="008F295D"/>
    <w:rsid w:val="008F2C83"/>
    <w:rsid w:val="008F2EC7"/>
    <w:rsid w:val="008F4592"/>
    <w:rsid w:val="008F5DD4"/>
    <w:rsid w:val="008F63A9"/>
    <w:rsid w:val="008F7816"/>
    <w:rsid w:val="00900C0A"/>
    <w:rsid w:val="0090113B"/>
    <w:rsid w:val="00902198"/>
    <w:rsid w:val="00904233"/>
    <w:rsid w:val="0090469B"/>
    <w:rsid w:val="009056CB"/>
    <w:rsid w:val="0090622F"/>
    <w:rsid w:val="0091268A"/>
    <w:rsid w:val="009134C8"/>
    <w:rsid w:val="0092074B"/>
    <w:rsid w:val="00925938"/>
    <w:rsid w:val="00931A90"/>
    <w:rsid w:val="009340D2"/>
    <w:rsid w:val="009351BC"/>
    <w:rsid w:val="009363D0"/>
    <w:rsid w:val="0094065F"/>
    <w:rsid w:val="00942BA6"/>
    <w:rsid w:val="009437E5"/>
    <w:rsid w:val="00943A7A"/>
    <w:rsid w:val="00944C59"/>
    <w:rsid w:val="009457BA"/>
    <w:rsid w:val="0094695D"/>
    <w:rsid w:val="00947A0F"/>
    <w:rsid w:val="00950453"/>
    <w:rsid w:val="00952693"/>
    <w:rsid w:val="00952A16"/>
    <w:rsid w:val="0095618D"/>
    <w:rsid w:val="00960060"/>
    <w:rsid w:val="00960840"/>
    <w:rsid w:val="00960974"/>
    <w:rsid w:val="00963652"/>
    <w:rsid w:val="00963718"/>
    <w:rsid w:val="00966450"/>
    <w:rsid w:val="00966C36"/>
    <w:rsid w:val="0097474C"/>
    <w:rsid w:val="00976755"/>
    <w:rsid w:val="00980041"/>
    <w:rsid w:val="00982A2D"/>
    <w:rsid w:val="00983040"/>
    <w:rsid w:val="009848D0"/>
    <w:rsid w:val="00984BF6"/>
    <w:rsid w:val="0098508F"/>
    <w:rsid w:val="00992F96"/>
    <w:rsid w:val="0099379A"/>
    <w:rsid w:val="009949BF"/>
    <w:rsid w:val="00994ED0"/>
    <w:rsid w:val="0099693B"/>
    <w:rsid w:val="009A4155"/>
    <w:rsid w:val="009A480E"/>
    <w:rsid w:val="009A49F1"/>
    <w:rsid w:val="009A5129"/>
    <w:rsid w:val="009A7C17"/>
    <w:rsid w:val="009A7E5C"/>
    <w:rsid w:val="009B50F4"/>
    <w:rsid w:val="009C23FE"/>
    <w:rsid w:val="009C26A3"/>
    <w:rsid w:val="009C2CC3"/>
    <w:rsid w:val="009C384C"/>
    <w:rsid w:val="009C4297"/>
    <w:rsid w:val="009C4D42"/>
    <w:rsid w:val="009C60D6"/>
    <w:rsid w:val="009D04BF"/>
    <w:rsid w:val="009D5E16"/>
    <w:rsid w:val="009D6EB5"/>
    <w:rsid w:val="009E7CBF"/>
    <w:rsid w:val="009F4BAD"/>
    <w:rsid w:val="009F61E5"/>
    <w:rsid w:val="009F6F4E"/>
    <w:rsid w:val="00A0300D"/>
    <w:rsid w:val="00A04BC1"/>
    <w:rsid w:val="00A103B3"/>
    <w:rsid w:val="00A10BD3"/>
    <w:rsid w:val="00A10FA6"/>
    <w:rsid w:val="00A117FC"/>
    <w:rsid w:val="00A12D0A"/>
    <w:rsid w:val="00A14672"/>
    <w:rsid w:val="00A15E30"/>
    <w:rsid w:val="00A16489"/>
    <w:rsid w:val="00A202F0"/>
    <w:rsid w:val="00A21585"/>
    <w:rsid w:val="00A257A6"/>
    <w:rsid w:val="00A279EF"/>
    <w:rsid w:val="00A30D6C"/>
    <w:rsid w:val="00A30FD3"/>
    <w:rsid w:val="00A31C54"/>
    <w:rsid w:val="00A3210E"/>
    <w:rsid w:val="00A33E04"/>
    <w:rsid w:val="00A364A0"/>
    <w:rsid w:val="00A368CF"/>
    <w:rsid w:val="00A36CD9"/>
    <w:rsid w:val="00A4064F"/>
    <w:rsid w:val="00A40824"/>
    <w:rsid w:val="00A424CC"/>
    <w:rsid w:val="00A4380A"/>
    <w:rsid w:val="00A43EAE"/>
    <w:rsid w:val="00A50249"/>
    <w:rsid w:val="00A50D7D"/>
    <w:rsid w:val="00A53BE0"/>
    <w:rsid w:val="00A55E82"/>
    <w:rsid w:val="00A577F2"/>
    <w:rsid w:val="00A57AEC"/>
    <w:rsid w:val="00A6220C"/>
    <w:rsid w:val="00A62962"/>
    <w:rsid w:val="00A65091"/>
    <w:rsid w:val="00A669BF"/>
    <w:rsid w:val="00A70173"/>
    <w:rsid w:val="00A70229"/>
    <w:rsid w:val="00A70508"/>
    <w:rsid w:val="00A71C1D"/>
    <w:rsid w:val="00A7236E"/>
    <w:rsid w:val="00A7574F"/>
    <w:rsid w:val="00A75ACD"/>
    <w:rsid w:val="00A762DD"/>
    <w:rsid w:val="00A80579"/>
    <w:rsid w:val="00A84B99"/>
    <w:rsid w:val="00A85FCE"/>
    <w:rsid w:val="00A86080"/>
    <w:rsid w:val="00A9165E"/>
    <w:rsid w:val="00A91DC1"/>
    <w:rsid w:val="00A945F3"/>
    <w:rsid w:val="00A94FE8"/>
    <w:rsid w:val="00A9526E"/>
    <w:rsid w:val="00A977AC"/>
    <w:rsid w:val="00AA08EF"/>
    <w:rsid w:val="00AA3FFE"/>
    <w:rsid w:val="00AA54BE"/>
    <w:rsid w:val="00AA6261"/>
    <w:rsid w:val="00AB2CE1"/>
    <w:rsid w:val="00AB4D9C"/>
    <w:rsid w:val="00AB6D62"/>
    <w:rsid w:val="00AB7D36"/>
    <w:rsid w:val="00AC3C35"/>
    <w:rsid w:val="00AC6EF9"/>
    <w:rsid w:val="00AC7557"/>
    <w:rsid w:val="00AC7F14"/>
    <w:rsid w:val="00AD08D2"/>
    <w:rsid w:val="00AD1D2F"/>
    <w:rsid w:val="00AD2AC5"/>
    <w:rsid w:val="00AD364D"/>
    <w:rsid w:val="00AD3941"/>
    <w:rsid w:val="00AD4606"/>
    <w:rsid w:val="00AD559D"/>
    <w:rsid w:val="00AD6611"/>
    <w:rsid w:val="00AE0ADA"/>
    <w:rsid w:val="00AE0F7B"/>
    <w:rsid w:val="00AE10FD"/>
    <w:rsid w:val="00AE257C"/>
    <w:rsid w:val="00AE2BE4"/>
    <w:rsid w:val="00AE3FD5"/>
    <w:rsid w:val="00AE4F63"/>
    <w:rsid w:val="00AF1899"/>
    <w:rsid w:val="00AF2C9C"/>
    <w:rsid w:val="00B00A0A"/>
    <w:rsid w:val="00B019E1"/>
    <w:rsid w:val="00B11A34"/>
    <w:rsid w:val="00B12536"/>
    <w:rsid w:val="00B208E7"/>
    <w:rsid w:val="00B20DA7"/>
    <w:rsid w:val="00B23D9A"/>
    <w:rsid w:val="00B242EE"/>
    <w:rsid w:val="00B25D6F"/>
    <w:rsid w:val="00B25F80"/>
    <w:rsid w:val="00B30062"/>
    <w:rsid w:val="00B3130F"/>
    <w:rsid w:val="00B33A0D"/>
    <w:rsid w:val="00B349A9"/>
    <w:rsid w:val="00B34D9B"/>
    <w:rsid w:val="00B35EAD"/>
    <w:rsid w:val="00B40300"/>
    <w:rsid w:val="00B4184F"/>
    <w:rsid w:val="00B42F49"/>
    <w:rsid w:val="00B431AF"/>
    <w:rsid w:val="00B447B0"/>
    <w:rsid w:val="00B45204"/>
    <w:rsid w:val="00B45B10"/>
    <w:rsid w:val="00B50CA9"/>
    <w:rsid w:val="00B519FD"/>
    <w:rsid w:val="00B53253"/>
    <w:rsid w:val="00B57C8F"/>
    <w:rsid w:val="00B60765"/>
    <w:rsid w:val="00B626F3"/>
    <w:rsid w:val="00B64129"/>
    <w:rsid w:val="00B6474B"/>
    <w:rsid w:val="00B66FB0"/>
    <w:rsid w:val="00B7054D"/>
    <w:rsid w:val="00B72507"/>
    <w:rsid w:val="00B72613"/>
    <w:rsid w:val="00B73762"/>
    <w:rsid w:val="00B7378C"/>
    <w:rsid w:val="00B737F3"/>
    <w:rsid w:val="00B73DFE"/>
    <w:rsid w:val="00B77E23"/>
    <w:rsid w:val="00B812FD"/>
    <w:rsid w:val="00B8220D"/>
    <w:rsid w:val="00B83581"/>
    <w:rsid w:val="00B83977"/>
    <w:rsid w:val="00B8536F"/>
    <w:rsid w:val="00B86CAC"/>
    <w:rsid w:val="00B86DCC"/>
    <w:rsid w:val="00B900B0"/>
    <w:rsid w:val="00B91A50"/>
    <w:rsid w:val="00BA013B"/>
    <w:rsid w:val="00BA42D3"/>
    <w:rsid w:val="00BA5863"/>
    <w:rsid w:val="00BA6830"/>
    <w:rsid w:val="00BA7C06"/>
    <w:rsid w:val="00BB3637"/>
    <w:rsid w:val="00BB3647"/>
    <w:rsid w:val="00BB5DE5"/>
    <w:rsid w:val="00BC2960"/>
    <w:rsid w:val="00BC5616"/>
    <w:rsid w:val="00BD290A"/>
    <w:rsid w:val="00BD4AF9"/>
    <w:rsid w:val="00BD570B"/>
    <w:rsid w:val="00BD5A86"/>
    <w:rsid w:val="00BD71B6"/>
    <w:rsid w:val="00BE08BA"/>
    <w:rsid w:val="00BE3F84"/>
    <w:rsid w:val="00BE69EA"/>
    <w:rsid w:val="00BE7039"/>
    <w:rsid w:val="00BE7611"/>
    <w:rsid w:val="00BF123B"/>
    <w:rsid w:val="00BF3C78"/>
    <w:rsid w:val="00BF459F"/>
    <w:rsid w:val="00BF5B75"/>
    <w:rsid w:val="00C0240B"/>
    <w:rsid w:val="00C02A7E"/>
    <w:rsid w:val="00C0322A"/>
    <w:rsid w:val="00C03636"/>
    <w:rsid w:val="00C05C14"/>
    <w:rsid w:val="00C05F0B"/>
    <w:rsid w:val="00C072E5"/>
    <w:rsid w:val="00C1564F"/>
    <w:rsid w:val="00C20659"/>
    <w:rsid w:val="00C22F93"/>
    <w:rsid w:val="00C23C91"/>
    <w:rsid w:val="00C30DAD"/>
    <w:rsid w:val="00C35B8D"/>
    <w:rsid w:val="00C37D05"/>
    <w:rsid w:val="00C40461"/>
    <w:rsid w:val="00C41273"/>
    <w:rsid w:val="00C45401"/>
    <w:rsid w:val="00C46F30"/>
    <w:rsid w:val="00C521EE"/>
    <w:rsid w:val="00C55012"/>
    <w:rsid w:val="00C55074"/>
    <w:rsid w:val="00C569C1"/>
    <w:rsid w:val="00C60B5B"/>
    <w:rsid w:val="00C641D0"/>
    <w:rsid w:val="00C65F35"/>
    <w:rsid w:val="00C66675"/>
    <w:rsid w:val="00C71ED1"/>
    <w:rsid w:val="00C815EA"/>
    <w:rsid w:val="00C821A6"/>
    <w:rsid w:val="00C82DF8"/>
    <w:rsid w:val="00C85112"/>
    <w:rsid w:val="00C854C5"/>
    <w:rsid w:val="00C857C4"/>
    <w:rsid w:val="00C85FF0"/>
    <w:rsid w:val="00C94D0C"/>
    <w:rsid w:val="00C95057"/>
    <w:rsid w:val="00C95775"/>
    <w:rsid w:val="00C97EEF"/>
    <w:rsid w:val="00CA0969"/>
    <w:rsid w:val="00CB01CD"/>
    <w:rsid w:val="00CB2059"/>
    <w:rsid w:val="00CB506E"/>
    <w:rsid w:val="00CB69ED"/>
    <w:rsid w:val="00CC036E"/>
    <w:rsid w:val="00CC22C6"/>
    <w:rsid w:val="00CC2852"/>
    <w:rsid w:val="00CC35D5"/>
    <w:rsid w:val="00CC7ADB"/>
    <w:rsid w:val="00CD4E0F"/>
    <w:rsid w:val="00CD628A"/>
    <w:rsid w:val="00CD660E"/>
    <w:rsid w:val="00CE0453"/>
    <w:rsid w:val="00CE37C1"/>
    <w:rsid w:val="00CF2026"/>
    <w:rsid w:val="00D02106"/>
    <w:rsid w:val="00D03D01"/>
    <w:rsid w:val="00D03F04"/>
    <w:rsid w:val="00D05444"/>
    <w:rsid w:val="00D068FD"/>
    <w:rsid w:val="00D11907"/>
    <w:rsid w:val="00D13067"/>
    <w:rsid w:val="00D21348"/>
    <w:rsid w:val="00D22AA1"/>
    <w:rsid w:val="00D22E80"/>
    <w:rsid w:val="00D312BF"/>
    <w:rsid w:val="00D32683"/>
    <w:rsid w:val="00D36EB3"/>
    <w:rsid w:val="00D41A30"/>
    <w:rsid w:val="00D42518"/>
    <w:rsid w:val="00D426BE"/>
    <w:rsid w:val="00D44304"/>
    <w:rsid w:val="00D44FBB"/>
    <w:rsid w:val="00D46507"/>
    <w:rsid w:val="00D50318"/>
    <w:rsid w:val="00D50D30"/>
    <w:rsid w:val="00D5119B"/>
    <w:rsid w:val="00D53097"/>
    <w:rsid w:val="00D54EBF"/>
    <w:rsid w:val="00D606C1"/>
    <w:rsid w:val="00D66C4D"/>
    <w:rsid w:val="00D67CFF"/>
    <w:rsid w:val="00D701F2"/>
    <w:rsid w:val="00D707BE"/>
    <w:rsid w:val="00D70F3E"/>
    <w:rsid w:val="00D7181E"/>
    <w:rsid w:val="00D7567F"/>
    <w:rsid w:val="00D779A1"/>
    <w:rsid w:val="00D77A2F"/>
    <w:rsid w:val="00D80ACE"/>
    <w:rsid w:val="00D80B6D"/>
    <w:rsid w:val="00D82114"/>
    <w:rsid w:val="00D83483"/>
    <w:rsid w:val="00D84053"/>
    <w:rsid w:val="00D85984"/>
    <w:rsid w:val="00D85F2B"/>
    <w:rsid w:val="00D85FCC"/>
    <w:rsid w:val="00D86D93"/>
    <w:rsid w:val="00D86FA3"/>
    <w:rsid w:val="00D917C5"/>
    <w:rsid w:val="00D95197"/>
    <w:rsid w:val="00D960F2"/>
    <w:rsid w:val="00D96C0E"/>
    <w:rsid w:val="00DA0457"/>
    <w:rsid w:val="00DA2A63"/>
    <w:rsid w:val="00DA449D"/>
    <w:rsid w:val="00DA4830"/>
    <w:rsid w:val="00DB16A4"/>
    <w:rsid w:val="00DB24E6"/>
    <w:rsid w:val="00DB3FC6"/>
    <w:rsid w:val="00DB42E7"/>
    <w:rsid w:val="00DB5334"/>
    <w:rsid w:val="00DC2F2D"/>
    <w:rsid w:val="00DC364A"/>
    <w:rsid w:val="00DC482D"/>
    <w:rsid w:val="00DD264B"/>
    <w:rsid w:val="00DD2BD7"/>
    <w:rsid w:val="00DD4303"/>
    <w:rsid w:val="00DD4737"/>
    <w:rsid w:val="00DD5E3A"/>
    <w:rsid w:val="00DD6EC3"/>
    <w:rsid w:val="00DE0E86"/>
    <w:rsid w:val="00DE1CCE"/>
    <w:rsid w:val="00DE3985"/>
    <w:rsid w:val="00DF4FFC"/>
    <w:rsid w:val="00DF58A6"/>
    <w:rsid w:val="00E00802"/>
    <w:rsid w:val="00E02B15"/>
    <w:rsid w:val="00E1014F"/>
    <w:rsid w:val="00E22CB8"/>
    <w:rsid w:val="00E2336E"/>
    <w:rsid w:val="00E24946"/>
    <w:rsid w:val="00E26682"/>
    <w:rsid w:val="00E26708"/>
    <w:rsid w:val="00E27061"/>
    <w:rsid w:val="00E27D04"/>
    <w:rsid w:val="00E30962"/>
    <w:rsid w:val="00E32C8B"/>
    <w:rsid w:val="00E36839"/>
    <w:rsid w:val="00E3731B"/>
    <w:rsid w:val="00E40C4A"/>
    <w:rsid w:val="00E42F91"/>
    <w:rsid w:val="00E60612"/>
    <w:rsid w:val="00E6221B"/>
    <w:rsid w:val="00E639FB"/>
    <w:rsid w:val="00E64151"/>
    <w:rsid w:val="00E71AB5"/>
    <w:rsid w:val="00E7404F"/>
    <w:rsid w:val="00E74C5B"/>
    <w:rsid w:val="00E82986"/>
    <w:rsid w:val="00E84C6E"/>
    <w:rsid w:val="00E85891"/>
    <w:rsid w:val="00E928DD"/>
    <w:rsid w:val="00E938C8"/>
    <w:rsid w:val="00E94592"/>
    <w:rsid w:val="00E94EB9"/>
    <w:rsid w:val="00E952F9"/>
    <w:rsid w:val="00EA3255"/>
    <w:rsid w:val="00EA56F7"/>
    <w:rsid w:val="00EA6A44"/>
    <w:rsid w:val="00EA75B4"/>
    <w:rsid w:val="00EB05AE"/>
    <w:rsid w:val="00EB0626"/>
    <w:rsid w:val="00EB0AFD"/>
    <w:rsid w:val="00EB35D2"/>
    <w:rsid w:val="00EB59ED"/>
    <w:rsid w:val="00EB7FD6"/>
    <w:rsid w:val="00EC0524"/>
    <w:rsid w:val="00EC4C96"/>
    <w:rsid w:val="00ED192A"/>
    <w:rsid w:val="00ED2C8D"/>
    <w:rsid w:val="00ED2F17"/>
    <w:rsid w:val="00ED4DDF"/>
    <w:rsid w:val="00ED4E5C"/>
    <w:rsid w:val="00ED5CDC"/>
    <w:rsid w:val="00ED70A7"/>
    <w:rsid w:val="00ED7E7D"/>
    <w:rsid w:val="00EE03AD"/>
    <w:rsid w:val="00EE2009"/>
    <w:rsid w:val="00EE2052"/>
    <w:rsid w:val="00EE22A1"/>
    <w:rsid w:val="00EE267B"/>
    <w:rsid w:val="00EE4909"/>
    <w:rsid w:val="00EE5B83"/>
    <w:rsid w:val="00EF00CB"/>
    <w:rsid w:val="00EF1279"/>
    <w:rsid w:val="00EF400C"/>
    <w:rsid w:val="00EF41A6"/>
    <w:rsid w:val="00EF4B16"/>
    <w:rsid w:val="00F00AC8"/>
    <w:rsid w:val="00F05616"/>
    <w:rsid w:val="00F05DA4"/>
    <w:rsid w:val="00F067BA"/>
    <w:rsid w:val="00F07BA1"/>
    <w:rsid w:val="00F07F20"/>
    <w:rsid w:val="00F10E09"/>
    <w:rsid w:val="00F11378"/>
    <w:rsid w:val="00F1188A"/>
    <w:rsid w:val="00F14423"/>
    <w:rsid w:val="00F16702"/>
    <w:rsid w:val="00F178F4"/>
    <w:rsid w:val="00F22325"/>
    <w:rsid w:val="00F22A7F"/>
    <w:rsid w:val="00F24DD8"/>
    <w:rsid w:val="00F25DF1"/>
    <w:rsid w:val="00F26539"/>
    <w:rsid w:val="00F27CA3"/>
    <w:rsid w:val="00F322C0"/>
    <w:rsid w:val="00F34BF9"/>
    <w:rsid w:val="00F35F35"/>
    <w:rsid w:val="00F36B18"/>
    <w:rsid w:val="00F378AF"/>
    <w:rsid w:val="00F4045E"/>
    <w:rsid w:val="00F429F3"/>
    <w:rsid w:val="00F44F17"/>
    <w:rsid w:val="00F45F2E"/>
    <w:rsid w:val="00F52552"/>
    <w:rsid w:val="00F52A58"/>
    <w:rsid w:val="00F53BD4"/>
    <w:rsid w:val="00F552BE"/>
    <w:rsid w:val="00F5744C"/>
    <w:rsid w:val="00F61916"/>
    <w:rsid w:val="00F643E8"/>
    <w:rsid w:val="00F7105D"/>
    <w:rsid w:val="00F7163B"/>
    <w:rsid w:val="00F74DCC"/>
    <w:rsid w:val="00F74F77"/>
    <w:rsid w:val="00F76FF6"/>
    <w:rsid w:val="00F7714E"/>
    <w:rsid w:val="00F80459"/>
    <w:rsid w:val="00F80534"/>
    <w:rsid w:val="00F832A4"/>
    <w:rsid w:val="00F846A7"/>
    <w:rsid w:val="00F86061"/>
    <w:rsid w:val="00F87256"/>
    <w:rsid w:val="00F95EEA"/>
    <w:rsid w:val="00F97E49"/>
    <w:rsid w:val="00FA1B8B"/>
    <w:rsid w:val="00FA3A20"/>
    <w:rsid w:val="00FA5757"/>
    <w:rsid w:val="00FA7726"/>
    <w:rsid w:val="00FB17E9"/>
    <w:rsid w:val="00FB2EDE"/>
    <w:rsid w:val="00FB441E"/>
    <w:rsid w:val="00FB5D85"/>
    <w:rsid w:val="00FB6D69"/>
    <w:rsid w:val="00FB709D"/>
    <w:rsid w:val="00FC1B18"/>
    <w:rsid w:val="00FC755C"/>
    <w:rsid w:val="00FD2D26"/>
    <w:rsid w:val="00FD3D4B"/>
    <w:rsid w:val="00FD75D5"/>
    <w:rsid w:val="00FD781E"/>
    <w:rsid w:val="00FE02CC"/>
    <w:rsid w:val="00FE1FAE"/>
    <w:rsid w:val="00FE3074"/>
    <w:rsid w:val="00FE32A5"/>
    <w:rsid w:val="00FE566D"/>
    <w:rsid w:val="00FE6844"/>
    <w:rsid w:val="00FE68E0"/>
    <w:rsid w:val="00FF444F"/>
    <w:rsid w:val="00FF4744"/>
    <w:rsid w:val="00FF6DC9"/>
    <w:rsid w:val="0CA71CDE"/>
    <w:rsid w:val="22B57D87"/>
    <w:rsid w:val="28AB96B8"/>
    <w:rsid w:val="2F3B1B4A"/>
    <w:rsid w:val="4FDE58FA"/>
    <w:rsid w:val="56263C56"/>
    <w:rsid w:val="597AEBCA"/>
    <w:rsid w:val="63700082"/>
    <w:rsid w:val="6912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BF94F"/>
  <w15:docId w15:val="{4710CE1A-A5F9-4C78-BE3E-11151A7D4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B50F4"/>
    <w:pPr>
      <w:spacing w:after="0" w:line="276" w:lineRule="auto"/>
    </w:pPr>
    <w:rPr>
      <w:rFonts w:ascii="Calibri" w:hAnsi="Calibri" w:cs="Times New Roman"/>
    </w:rPr>
  </w:style>
  <w:style w:type="paragraph" w:styleId="Naslov2">
    <w:name w:val="heading 2"/>
    <w:basedOn w:val="Navaden"/>
    <w:next w:val="Navaden"/>
    <w:link w:val="Naslov2Znak"/>
    <w:rsid w:val="009B50F4"/>
    <w:pPr>
      <w:keepNext/>
      <w:keepLines/>
      <w:suppressAutoHyphens/>
      <w:autoSpaceDN w:val="0"/>
      <w:spacing w:before="200"/>
      <w:textAlignment w:val="baseline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9B50F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iperpovezava">
    <w:name w:val="Hyperlink"/>
    <w:basedOn w:val="Privzetapisavaodstavka"/>
    <w:rsid w:val="009B50F4"/>
    <w:rPr>
      <w:color w:val="0000FF"/>
      <w:u w:val="single"/>
    </w:rPr>
  </w:style>
  <w:style w:type="table" w:styleId="Tabelamrea">
    <w:name w:val="Table Grid"/>
    <w:basedOn w:val="Navadnatabela"/>
    <w:uiPriority w:val="39"/>
    <w:rsid w:val="000F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70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7022D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F1279"/>
    <w:rPr>
      <w:rFonts w:ascii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F1279"/>
    <w:rPr>
      <w:rFonts w:ascii="Calibri" w:hAnsi="Calibri" w:cs="Times New Roman"/>
    </w:rPr>
  </w:style>
  <w:style w:type="paragraph" w:styleId="Odstavekseznama">
    <w:name w:val="List Paragraph"/>
    <w:basedOn w:val="Navaden"/>
    <w:uiPriority w:val="34"/>
    <w:qFormat/>
    <w:rsid w:val="00415632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AE3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paragraph" w:styleId="Brezrazmikov">
    <w:name w:val="No Spacing"/>
    <w:uiPriority w:val="1"/>
    <w:qFormat/>
    <w:rsid w:val="0012198F"/>
    <w:pPr>
      <w:spacing w:after="0" w:line="240" w:lineRule="auto"/>
    </w:pPr>
    <w:rPr>
      <w:rFonts w:ascii="Calibri" w:eastAsia="Times New Roman" w:hAnsi="Calibri" w:cs="Times New Roman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vdcpolz.si" TargetMode="External"/><Relationship Id="rId1" Type="http://schemas.openxmlformats.org/officeDocument/2006/relationships/hyperlink" Target="mailto:vdc.polz@vdcpolz.si" TargetMode="External"/><Relationship Id="rId6" Type="http://schemas.openxmlformats.org/officeDocument/2006/relationships/image" Target="media/image5.jpeg"/><Relationship Id="rId5" Type="http://schemas.openxmlformats.org/officeDocument/2006/relationships/image" Target="media/image4.jp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men.serjak\Documents\Officeove%20predloge%20po%20meri\Glava%20in%20noga%20-%20202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62F313581EE54E8603818E479BDE95" ma:contentTypeVersion="20" ma:contentTypeDescription="Ustvari nov dokument." ma:contentTypeScope="" ma:versionID="52966418fad2dce07c49223cfc7db1cf">
  <xsd:schema xmlns:xsd="http://www.w3.org/2001/XMLSchema" xmlns:xs="http://www.w3.org/2001/XMLSchema" xmlns:p="http://schemas.microsoft.com/office/2006/metadata/properties" xmlns:ns2="dca2e854-3c13-4a91-b0d8-be20e32d27a0" xmlns:ns3="67d72572-c605-4892-82c5-3ac48c89b21a" targetNamespace="http://schemas.microsoft.com/office/2006/metadata/properties" ma:root="true" ma:fieldsID="746eb38b0d7232ca8c2aafb8c587309a" ns2:_="" ns3:_="">
    <xsd:import namespace="dca2e854-3c13-4a91-b0d8-be20e32d27a0"/>
    <xsd:import namespace="67d72572-c605-4892-82c5-3ac48c89b2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e854-3c13-4a91-b0d8-be20e32d27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256ccbb-24c2-4106-812b-80808efd61a6}" ma:internalName="TaxCatchAll" ma:showField="CatchAllData" ma:web="dca2e854-3c13-4a91-b0d8-be20e32d27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2572-c605-4892-82c5-3ac48c89b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Oznake slike" ma:readOnly="false" ma:fieldId="{5cf76f15-5ced-4ddc-b409-7134ff3c332f}" ma:taxonomyMulti="true" ma:sspId="945aee45-782f-4f91-8fef-6a0eab4f68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" ma:index="30" nillable="true" ma:displayName="Datum" ma:format="DateOnly" ma:internalName="Datum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ca2e854-3c13-4a91-b0d8-be20e32d27a0">AMDYX4RZZKX5-1887501796-104671</_dlc_DocId>
    <_dlc_DocIdUrl xmlns="dca2e854-3c13-4a91-b0d8-be20e32d27a0">
      <Url>https://vdcpolz.sharepoint.com/sites/VDCpolz/_layouts/15/DocIdRedir.aspx?ID=AMDYX4RZZKX5-1887501796-104671</Url>
      <Description>AMDYX4RZZKX5-1887501796-104671</Description>
    </_dlc_DocIdUrl>
    <lcf76f155ced4ddcb4097134ff3c332f xmlns="67d72572-c605-4892-82c5-3ac48c89b21a">
      <Terms xmlns="http://schemas.microsoft.com/office/infopath/2007/PartnerControls"/>
    </lcf76f155ced4ddcb4097134ff3c332f>
    <TaxCatchAll xmlns="dca2e854-3c13-4a91-b0d8-be20e32d27a0" xsi:nil="true"/>
    <Datum xmlns="67d72572-c605-4892-82c5-3ac48c89b21a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02356-ED66-4D4A-B5C2-822EA315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e854-3c13-4a91-b0d8-be20e32d27a0"/>
    <ds:schemaRef ds:uri="67d72572-c605-4892-82c5-3ac48c89b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192254-4085-441B-99DC-D0FBDE4F778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03EEAD1-CF2C-4912-8697-A50086F425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587089-2035-41DC-B656-065B8D064FE8}">
  <ds:schemaRefs>
    <ds:schemaRef ds:uri="http://schemas.microsoft.com/office/2006/metadata/properties"/>
    <ds:schemaRef ds:uri="http://schemas.microsoft.com/office/infopath/2007/PartnerControls"/>
    <ds:schemaRef ds:uri="dca2e854-3c13-4a91-b0d8-be20e32d27a0"/>
    <ds:schemaRef ds:uri="67d72572-c605-4892-82c5-3ac48c89b21a"/>
  </ds:schemaRefs>
</ds:datastoreItem>
</file>

<file path=customXml/itemProps5.xml><?xml version="1.0" encoding="utf-8"?>
<ds:datastoreItem xmlns:ds="http://schemas.openxmlformats.org/officeDocument/2006/customXml" ds:itemID="{1A936BED-CEC5-468A-9E35-2A09B36050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in noga - 2021</Template>
  <TotalTime>237</TotalTime>
  <Pages>15</Pages>
  <Words>2455</Words>
  <Characters>13998</Characters>
  <Application>Microsoft Office Word</Application>
  <DocSecurity>0</DocSecurity>
  <Lines>116</Lines>
  <Paragraphs>32</Paragraphs>
  <ScaleCrop>false</ScaleCrop>
  <Company/>
  <LinksUpToDate>false</LinksUpToDate>
  <CharactersWithSpaces>16421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Karmen Šerjak</dc:creator>
  <cp:lastModifiedBy>Bojana Skušek</cp:lastModifiedBy>
  <cp:revision>127</cp:revision>
  <cp:lastPrinted>2026-08-21T07:52:00Z</cp:lastPrinted>
  <dcterms:created xsi:type="dcterms:W3CDTF">2026-08-31T13:57:00Z</dcterms:created>
  <dcterms:modified xsi:type="dcterms:W3CDTF">2026-09-25T08:33:00Z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0x0101003E62F313581EE54E8603818E479BDE95</vt:lpwstr>
  </property>
  <property fmtid="{D5CDD505-2E9C-101B-9397-08002B2CF9AE}" pid="3" name="_dlc_DocIdItemGuid">
    <vt:lpwstr>207b0df3-2376-435d-a49e-3c89d50a3321</vt:lpwstr>
  </property>
  <property fmtid="{D5CDD505-2E9C-101B-9397-08002B2CF9AE}" pid="4" name="MediaServiceImageTags">
    <vt:lpwstr/>
  </property>
</Properties>
</file>